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7C7C7C" w:themeColor="text1" w:themeTint="A6"/>
        </w:rPr>
        <w:id w:val="1427771583"/>
        <w:docPartObj>
          <w:docPartGallery w:val="Cover Pages"/>
          <w:docPartUnique/>
        </w:docPartObj>
      </w:sdtPr>
      <w:sdtEndPr>
        <w:rPr>
          <w:color w:val="auto"/>
        </w:rPr>
      </w:sdtEndPr>
      <w:sdtContent>
        <w:p w:rsidR="008F36D2" w:rsidRDefault="002B44F8" w:rsidP="002B44F8">
          <w:pPr>
            <w:tabs>
              <w:tab w:val="right" w:pos="8640"/>
            </w:tabs>
            <w:spacing w:line="480" w:lineRule="auto"/>
            <w:rPr>
              <w:rFonts w:ascii="Arial Narrow" w:hAnsi="Arial Narrow"/>
              <w:sz w:val="28"/>
              <w:szCs w:val="28"/>
            </w:rPr>
          </w:pPr>
          <w:r>
            <w:rPr>
              <w:color w:val="7C7C7C" w:themeColor="text1" w:themeTint="A6"/>
            </w:rPr>
            <w:tab/>
          </w:r>
        </w:p>
        <w:p w:rsidR="00CC68C9" w:rsidRPr="00236C4C" w:rsidRDefault="007105E1" w:rsidP="00287278">
          <w:pPr>
            <w:rPr>
              <w:rFonts w:ascii="Arial Narrow" w:hAnsi="Arial Narrow"/>
              <w:szCs w:val="2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2.2pt;height:85.8pt" adj=",10800" fillcolor="#9400ed" strokecolor="#eaeaea" strokeweight="1pt">
                <v:fill color2="blue" rotate="t" angle="-90" colors="0 #a603ab;13763f #0819fb;22938f #1a8d48;34079f yellow;47841f #ee3f17;57672f #e81766;1 #a603ab" method="none" type="gradient"/>
                <v:stroke endcap="round"/>
                <v:shadow on="t" type="perspective" color="silver" opacity="52429f" origin="-.5,.5" matrix=",46340f,,.5,,-4768371582e-16"/>
                <v:textpath style="font-family:&quot;Arial Black&quot;;font-size:96pt;v-text-kern:t" trim="t" fitpath="t" string="REPORT"/>
              </v:shape>
            </w:pict>
          </w:r>
        </w:p>
        <w:p w:rsidR="00CC68C9" w:rsidRPr="00F34623" w:rsidRDefault="00CC68C9" w:rsidP="00CC68C9">
          <w:pPr>
            <w:spacing w:line="360" w:lineRule="auto"/>
            <w:jc w:val="center"/>
            <w:rPr>
              <w:b/>
              <w:color w:val="993300"/>
            </w:rPr>
          </w:pPr>
          <w:r w:rsidRPr="00F34623">
            <w:rPr>
              <w:b/>
              <w:color w:val="993300"/>
            </w:rPr>
            <w:t>For Approval Of The</w:t>
          </w:r>
        </w:p>
        <w:p w:rsidR="00CC68C9" w:rsidRPr="00376AF5" w:rsidRDefault="00CC68C9" w:rsidP="00CC68C9">
          <w:pPr>
            <w:spacing w:line="360" w:lineRule="auto"/>
            <w:jc w:val="center"/>
            <w:rPr>
              <w:b/>
              <w:color w:val="993300"/>
              <w:sz w:val="28"/>
              <w:szCs w:val="28"/>
            </w:rPr>
          </w:pPr>
          <w:r>
            <w:rPr>
              <w:b/>
              <w:color w:val="993300"/>
              <w:sz w:val="28"/>
              <w:szCs w:val="28"/>
            </w:rPr>
            <w:t>Bachelor of computer application</w:t>
          </w:r>
        </w:p>
        <w:p w:rsidR="00CC68C9" w:rsidRPr="00D91D27" w:rsidRDefault="00CC68C9" w:rsidP="00080A84">
          <w:pPr>
            <w:spacing w:line="360" w:lineRule="auto"/>
            <w:jc w:val="center"/>
            <w:rPr>
              <w:b/>
              <w:color w:val="993300"/>
              <w:sz w:val="22"/>
            </w:rPr>
          </w:pPr>
          <w:r w:rsidRPr="00D91D27">
            <w:rPr>
              <w:b/>
              <w:color w:val="993300"/>
              <w:sz w:val="22"/>
            </w:rPr>
            <w:t>Project Report</w:t>
          </w:r>
        </w:p>
        <w:p w:rsidR="00CC68C9" w:rsidRPr="00D91D27" w:rsidRDefault="00CC68C9" w:rsidP="00CC68C9">
          <w:pPr>
            <w:jc w:val="center"/>
            <w:rPr>
              <w:b/>
              <w:sz w:val="24"/>
              <w:u w:val="single"/>
            </w:rPr>
          </w:pPr>
          <w:r w:rsidRPr="00D91D27">
            <w:rPr>
              <w:b/>
              <w:sz w:val="24"/>
              <w:u w:val="single"/>
            </w:rPr>
            <w:t>TITLE OF THE PROJECT</w:t>
          </w:r>
        </w:p>
        <w:p w:rsidR="00CC68C9" w:rsidRPr="00F60CD9" w:rsidRDefault="007105E1" w:rsidP="00504D4A">
          <w:pPr>
            <w:rPr>
              <w:rFonts w:ascii="Segoe UI Symbol" w:hAnsi="Segoe UI Symbol"/>
              <w:b/>
              <w:color w:val="C0504D"/>
              <w:sz w:val="44"/>
              <w:szCs w:val="44"/>
              <w:u w:val="single"/>
            </w:rPr>
          </w:pPr>
          <w:r w:rsidRPr="007105E1">
            <w:rPr>
              <w:b/>
              <w:color w:val="993300"/>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6" type="#_x0000_t138" style="width:448.1pt;height:53.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SCHOOL MANAGEMENT SYSTEM"/>
              </v:shape>
            </w:pict>
          </w:r>
        </w:p>
        <w:p w:rsidR="00CC68C9" w:rsidRPr="00080A84" w:rsidRDefault="00504D4A" w:rsidP="00504D4A">
          <w:pPr>
            <w:pStyle w:val="Heading5"/>
            <w:pBdr>
              <w:bottom w:val="single" w:sz="6" w:space="11" w:color="A5300F" w:themeColor="accent1"/>
            </w:pBdr>
            <w:rPr>
              <w:rFonts w:ascii="Arial" w:hAnsi="Arial" w:cs="Arial"/>
              <w:b/>
              <w:i/>
              <w:color w:val="6A2C0B" w:themeColor="accent2" w:themeShade="80"/>
            </w:rPr>
          </w:pPr>
          <w:r>
            <w:rPr>
              <w:rFonts w:ascii="Arial" w:hAnsi="Arial" w:cs="Arial"/>
              <w:b/>
              <w:i/>
              <w:color w:val="993300"/>
            </w:rPr>
            <w:t xml:space="preserve">     </w:t>
          </w:r>
          <w:r w:rsidR="007105E1" w:rsidRPr="007105E1">
            <w:rPr>
              <w:rFonts w:ascii="Arial" w:hAnsi="Arial" w:cs="Arial"/>
              <w:b/>
              <w:i/>
              <w:color w:val="993300"/>
            </w:rPr>
            <w:pict>
              <v:shape id="_x0000_i1027" type="#_x0000_t136" style="width:391.4pt;height:30.65pt" fillcolor="#b2b2b2" strokecolor="#33c" strokeweight="1pt">
                <v:fill opacity=".5"/>
                <v:shadow on="t" color="#99f" offset="3pt"/>
                <v:textpath style="font-family:&quot;Arial Black&quot;;v-text-kern:t" trim="t" fitpath="t" string="SUBMITTED BY :RISHAV KUMAR"/>
              </v:shape>
            </w:pict>
          </w:r>
          <w:r>
            <w:rPr>
              <w:rFonts w:ascii="Arial" w:hAnsi="Arial" w:cs="Arial"/>
              <w:b/>
              <w:i/>
              <w:color w:val="993300"/>
            </w:rPr>
            <w:t xml:space="preserve">              </w:t>
          </w:r>
        </w:p>
        <w:p w:rsidR="00CC68C9" w:rsidRDefault="00CC68C9" w:rsidP="00A267D8">
          <w:pPr>
            <w:tabs>
              <w:tab w:val="left" w:pos="2940"/>
            </w:tabs>
            <w:rPr>
              <w:rFonts w:ascii="Algerian" w:hAnsi="Algerian" w:cs="Arial"/>
              <w:b/>
              <w:sz w:val="32"/>
              <w:szCs w:val="32"/>
            </w:rPr>
          </w:pPr>
          <w:r>
            <w:rPr>
              <w:b/>
              <w:bCs/>
              <w:sz w:val="28"/>
            </w:rPr>
            <w:t xml:space="preserve">     </w:t>
          </w:r>
          <w:r w:rsidR="00504D4A">
            <w:rPr>
              <w:b/>
              <w:bCs/>
              <w:sz w:val="28"/>
            </w:rPr>
            <w:t xml:space="preserve">                    </w:t>
          </w:r>
          <w:r>
            <w:rPr>
              <w:b/>
              <w:bCs/>
              <w:sz w:val="28"/>
            </w:rPr>
            <w:t xml:space="preserve"> </w:t>
          </w:r>
          <w:r w:rsidR="00C111D7">
            <w:rPr>
              <w:b/>
              <w:bCs/>
              <w:sz w:val="28"/>
            </w:rPr>
            <w:t xml:space="preserve">    </w:t>
          </w:r>
          <w:r>
            <w:rPr>
              <w:b/>
              <w:bCs/>
              <w:sz w:val="28"/>
            </w:rPr>
            <w:t xml:space="preserve"> Enrollment no </w:t>
          </w:r>
          <w:r w:rsidRPr="00D91D27">
            <w:rPr>
              <w:b/>
              <w:bCs/>
              <w:color w:val="7030A0"/>
              <w:sz w:val="28"/>
            </w:rPr>
            <w:t>:-</w:t>
          </w:r>
          <w:r w:rsidR="00A267D8" w:rsidRPr="00D91D27">
            <w:rPr>
              <w:color w:val="7030A0"/>
            </w:rPr>
            <w:t xml:space="preserve"> </w:t>
          </w:r>
          <w:r w:rsidR="006F2D47" w:rsidRPr="00D91D27">
            <w:rPr>
              <w:rFonts w:ascii="Arial Black" w:hAnsi="Arial Black"/>
              <w:b/>
              <w:bCs/>
              <w:color w:val="7030A0"/>
              <w:sz w:val="28"/>
            </w:rPr>
            <w:t xml:space="preserve"> </w:t>
          </w:r>
          <w:r w:rsidR="00236C4C" w:rsidRPr="00D91D27">
            <w:rPr>
              <w:rFonts w:ascii="Arial Black" w:hAnsi="Arial Black"/>
              <w:b/>
              <w:bCs/>
              <w:color w:val="7030A0"/>
              <w:sz w:val="28"/>
            </w:rPr>
            <w:t>1345900044</w:t>
          </w:r>
        </w:p>
        <w:p w:rsidR="00CC68C9" w:rsidRPr="00765636" w:rsidRDefault="00D15FCD" w:rsidP="00D91D27">
          <w:pPr>
            <w:rPr>
              <w:rFonts w:ascii="Algerian" w:hAnsi="Algerian" w:cs="Arial"/>
              <w:b/>
              <w:sz w:val="32"/>
              <w:szCs w:val="32"/>
            </w:rPr>
          </w:pPr>
          <w:r>
            <w:rPr>
              <w:rFonts w:ascii="Algerian" w:hAnsi="Algerian" w:cs="Arial"/>
              <w:b/>
              <w:sz w:val="32"/>
              <w:szCs w:val="32"/>
            </w:rPr>
            <w:t xml:space="preserve"> </w:t>
          </w:r>
          <w:r w:rsidR="00CC68C9" w:rsidRPr="00765636">
            <w:rPr>
              <w:rFonts w:ascii="Algerian" w:hAnsi="Algerian" w:cs="Arial"/>
              <w:b/>
              <w:sz w:val="32"/>
              <w:szCs w:val="32"/>
            </w:rPr>
            <w:t>UNDER GUIDENCE OF</w:t>
          </w:r>
          <w:r w:rsidR="00D91D27">
            <w:rPr>
              <w:rFonts w:ascii="Algerian" w:hAnsi="Algerian" w:cs="Arial"/>
              <w:b/>
              <w:sz w:val="32"/>
              <w:szCs w:val="32"/>
            </w:rPr>
            <w:t xml:space="preserve">                                  Submitted by</w:t>
          </w:r>
        </w:p>
        <w:p w:rsidR="00CC68C9" w:rsidRPr="00AA68DB" w:rsidRDefault="00D91D27" w:rsidP="00D91D27">
          <w:pPr>
            <w:rPr>
              <w:rFonts w:ascii="Times New Roman" w:hAnsi="Times New Roman" w:cs="Times New Roman"/>
              <w:b/>
              <w:color w:val="7030A0"/>
              <w:sz w:val="24"/>
              <w:szCs w:val="32"/>
            </w:rPr>
          </w:pPr>
          <w:r>
            <w:rPr>
              <w:rFonts w:ascii="Algerian" w:hAnsi="Algerian" w:cs="Arial"/>
              <w:b/>
              <w:color w:val="7030A0"/>
              <w:sz w:val="24"/>
              <w:szCs w:val="32"/>
            </w:rPr>
            <w:t xml:space="preserve"> </w:t>
          </w:r>
          <w:r>
            <w:rPr>
              <w:rFonts w:ascii="Times New Roman" w:hAnsi="Times New Roman" w:cs="Times New Roman"/>
              <w:color w:val="7030A0"/>
              <w:sz w:val="24"/>
              <w:szCs w:val="32"/>
            </w:rPr>
            <w:t>Pro</w:t>
          </w:r>
          <w:r w:rsidR="00CC68C9" w:rsidRPr="00D91D27">
            <w:rPr>
              <w:rFonts w:ascii="Times New Roman" w:hAnsi="Times New Roman" w:cs="Times New Roman"/>
              <w:color w:val="7030A0"/>
              <w:sz w:val="24"/>
              <w:szCs w:val="32"/>
            </w:rPr>
            <w:t>F.MR.NIRAJ KUMAR SINGH</w:t>
          </w:r>
          <w:r>
            <w:rPr>
              <w:rFonts w:ascii="Algerian" w:hAnsi="Algerian" w:cs="Arial"/>
              <w:b/>
              <w:color w:val="7030A0"/>
              <w:sz w:val="24"/>
              <w:szCs w:val="32"/>
            </w:rPr>
            <w:t xml:space="preserve">       </w:t>
          </w:r>
          <w:r w:rsidRPr="00D91D27">
            <w:rPr>
              <w:rFonts w:ascii="Times New Roman" w:hAnsi="Times New Roman" w:cs="Times New Roman"/>
              <w:color w:val="D55816" w:themeColor="accent2"/>
              <w:sz w:val="24"/>
              <w:szCs w:val="32"/>
            </w:rPr>
            <w:t xml:space="preserve">                               </w:t>
          </w:r>
          <w:r>
            <w:rPr>
              <w:rFonts w:ascii="Times New Roman" w:hAnsi="Times New Roman" w:cs="Times New Roman"/>
              <w:color w:val="D55816" w:themeColor="accent2"/>
              <w:sz w:val="24"/>
              <w:szCs w:val="32"/>
            </w:rPr>
            <w:t xml:space="preserve">  </w:t>
          </w:r>
          <w:r w:rsidRPr="00D91D27">
            <w:rPr>
              <w:rFonts w:ascii="Times New Roman" w:hAnsi="Times New Roman" w:cs="Times New Roman"/>
              <w:color w:val="D55816" w:themeColor="accent2"/>
              <w:sz w:val="24"/>
              <w:szCs w:val="32"/>
            </w:rPr>
            <w:t xml:space="preserve">  </w:t>
          </w:r>
          <w:r w:rsidR="00AA68DB" w:rsidRPr="00AA68DB">
            <w:rPr>
              <w:rFonts w:ascii="Times New Roman" w:hAnsi="Times New Roman" w:cs="Times New Roman"/>
              <w:b/>
              <w:color w:val="7030A0"/>
              <w:sz w:val="24"/>
              <w:szCs w:val="32"/>
            </w:rPr>
            <w:t>RISHAV KUMAR</w:t>
          </w:r>
        </w:p>
        <w:p w:rsidR="00AA68DB" w:rsidRDefault="00D91D27" w:rsidP="00D91D27">
          <w:pPr>
            <w:rPr>
              <w:rFonts w:ascii="Algerian" w:hAnsi="Algerian" w:cs="Arial"/>
              <w:b/>
              <w:color w:val="7030A0"/>
              <w:sz w:val="32"/>
              <w:szCs w:val="32"/>
            </w:rPr>
          </w:pPr>
          <w:r>
            <w:rPr>
              <w:rFonts w:ascii="Algerian" w:hAnsi="Algerian" w:cs="Arial"/>
              <w:b/>
              <w:color w:val="7030A0"/>
              <w:sz w:val="32"/>
              <w:szCs w:val="32"/>
            </w:rPr>
            <w:t xml:space="preserve">                </w:t>
          </w:r>
          <w:r w:rsidRPr="00D91D27">
            <w:rPr>
              <w:rFonts w:ascii="Times New Roman" w:hAnsi="Times New Roman" w:cs="Times New Roman"/>
              <w:color w:val="7030A0"/>
              <w:sz w:val="32"/>
              <w:szCs w:val="32"/>
            </w:rPr>
            <w:t xml:space="preserve"> </w:t>
          </w:r>
          <w:r w:rsidR="00080A84" w:rsidRPr="00D91D27">
            <w:rPr>
              <w:rFonts w:ascii="Times New Roman" w:hAnsi="Times New Roman" w:cs="Times New Roman"/>
              <w:color w:val="7030A0"/>
              <w:sz w:val="32"/>
              <w:szCs w:val="32"/>
            </w:rPr>
            <w:t>&amp;</w:t>
          </w:r>
          <w:r>
            <w:rPr>
              <w:rFonts w:ascii="Algerian" w:hAnsi="Algerian" w:cs="Arial"/>
              <w:b/>
              <w:color w:val="7030A0"/>
              <w:sz w:val="32"/>
              <w:szCs w:val="32"/>
            </w:rPr>
            <w:t xml:space="preserve">                                                       </w:t>
          </w:r>
          <w:r w:rsidR="00AA68DB" w:rsidRPr="00D91D27">
            <w:rPr>
              <w:rFonts w:ascii="Times New Roman" w:hAnsi="Times New Roman" w:cs="Times New Roman"/>
              <w:color w:val="7030A0"/>
              <w:sz w:val="24"/>
              <w:szCs w:val="32"/>
            </w:rPr>
            <w:t>college code -  459</w:t>
          </w:r>
        </w:p>
        <w:p w:rsidR="00AA68DB" w:rsidRPr="00AA68DB" w:rsidRDefault="00D91D27" w:rsidP="00D91D27">
          <w:pPr>
            <w:rPr>
              <w:rFonts w:ascii="Times New Roman" w:hAnsi="Times New Roman" w:cs="Times New Roman"/>
              <w:color w:val="7030A0"/>
              <w:sz w:val="32"/>
              <w:szCs w:val="32"/>
            </w:rPr>
          </w:pPr>
          <w:r>
            <w:rPr>
              <w:rFonts w:ascii="Times New Roman" w:hAnsi="Times New Roman" w:cs="Times New Roman"/>
              <w:color w:val="7030A0"/>
              <w:sz w:val="32"/>
              <w:szCs w:val="32"/>
            </w:rPr>
            <w:t>Prof.M</w:t>
          </w:r>
          <w:r w:rsidR="00080A84" w:rsidRPr="00D91D27">
            <w:rPr>
              <w:rFonts w:ascii="Times New Roman" w:hAnsi="Times New Roman" w:cs="Times New Roman"/>
              <w:color w:val="7030A0"/>
              <w:sz w:val="32"/>
              <w:szCs w:val="32"/>
            </w:rPr>
            <w:t>r.amit kumar shukla</w:t>
          </w:r>
          <w:r w:rsidRPr="00D91D27">
            <w:rPr>
              <w:rFonts w:ascii="Times New Roman" w:hAnsi="Times New Roman" w:cs="Times New Roman"/>
              <w:color w:val="7030A0"/>
              <w:sz w:val="32"/>
              <w:szCs w:val="32"/>
            </w:rPr>
            <w:t xml:space="preserve">                </w:t>
          </w:r>
          <w:r w:rsidRPr="00D91D27">
            <w:rPr>
              <w:b/>
              <w:bCs/>
              <w:sz w:val="28"/>
            </w:rPr>
            <w:t xml:space="preserve">               </w:t>
          </w:r>
          <w:r w:rsidR="00AA68DB">
            <w:rPr>
              <w:b/>
              <w:bCs/>
              <w:sz w:val="28"/>
            </w:rPr>
            <w:t xml:space="preserve">       </w:t>
          </w:r>
          <w:r w:rsidRPr="00D91D27">
            <w:rPr>
              <w:b/>
              <w:bCs/>
              <w:sz w:val="28"/>
            </w:rPr>
            <w:t xml:space="preserve"> </w:t>
          </w:r>
          <w:r w:rsidR="00AA68DB">
            <w:rPr>
              <w:rFonts w:ascii="Times New Roman" w:hAnsi="Times New Roman" w:cs="Times New Roman"/>
              <w:color w:val="7030A0"/>
              <w:sz w:val="32"/>
              <w:szCs w:val="32"/>
            </w:rPr>
            <w:t>CIMAGE</w:t>
          </w:r>
        </w:p>
        <w:p w:rsidR="00D91D27" w:rsidRPr="00D91D27" w:rsidRDefault="00AA68DB" w:rsidP="00D91D27">
          <w:pPr>
            <w:rPr>
              <w:rFonts w:ascii="Times New Roman" w:hAnsi="Times New Roman" w:cs="Times New Roman"/>
              <w:bCs/>
              <w:sz w:val="24"/>
            </w:rPr>
          </w:pPr>
          <w:r>
            <w:rPr>
              <w:b/>
              <w:bCs/>
              <w:sz w:val="28"/>
            </w:rPr>
            <w:t xml:space="preserve">                                                                                     </w:t>
          </w:r>
          <w:r w:rsidR="00D91D27" w:rsidRPr="00D91D27">
            <w:rPr>
              <w:b/>
              <w:bCs/>
              <w:sz w:val="28"/>
            </w:rPr>
            <w:t xml:space="preserve"> </w:t>
          </w:r>
          <w:r w:rsidR="00D91D27" w:rsidRPr="00D91D27">
            <w:rPr>
              <w:rFonts w:ascii="Times New Roman" w:hAnsi="Times New Roman" w:cs="Times New Roman"/>
              <w:bCs/>
              <w:color w:val="7030A0"/>
              <w:sz w:val="24"/>
            </w:rPr>
            <w:t>SESSION (2013-2016)</w:t>
          </w:r>
        </w:p>
        <w:p w:rsidR="00D91D27" w:rsidRPr="00AA68DB" w:rsidRDefault="00D91D27" w:rsidP="00AA68DB">
          <w:pPr>
            <w:rPr>
              <w:b/>
              <w:bCs/>
              <w:sz w:val="28"/>
            </w:rPr>
          </w:pPr>
          <w:r w:rsidRPr="00D91D27">
            <w:rPr>
              <w:b/>
              <w:bCs/>
              <w:sz w:val="28"/>
            </w:rPr>
            <w:t xml:space="preserve">   </w:t>
          </w:r>
        </w:p>
        <w:p w:rsidR="00CC68C9" w:rsidRPr="00C617FA" w:rsidRDefault="00F454E6" w:rsidP="00D91D27">
          <w:pPr>
            <w:jc w:val="center"/>
            <w:rPr>
              <w:rFonts w:ascii="Times New Roman" w:hAnsi="Times New Roman" w:cs="Times New Roman"/>
              <w:b/>
              <w:bCs/>
              <w:sz w:val="36"/>
            </w:rPr>
          </w:pPr>
          <w:r w:rsidRPr="00C617FA">
            <w:rPr>
              <w:rFonts w:ascii="Times New Roman" w:hAnsi="Times New Roman" w:cs="Times New Roman"/>
              <w:b/>
              <w:bCs/>
              <w:sz w:val="36"/>
            </w:rPr>
            <w:lastRenderedPageBreak/>
            <w:t>Submitted TO</w:t>
          </w:r>
        </w:p>
        <w:p w:rsidR="00CC68C9" w:rsidRDefault="007105E1" w:rsidP="00C617FA">
          <w:pPr>
            <w:rPr>
              <w:b/>
              <w:bCs/>
              <w:color w:val="000000"/>
              <w:sz w:val="28"/>
              <w:szCs w:val="36"/>
            </w:rPr>
          </w:pPr>
          <w:r w:rsidRPr="007105E1">
            <w:rPr>
              <w:b/>
              <w:bCs/>
              <w:color w:val="000000"/>
              <w:sz w:val="28"/>
              <w:szCs w:val="36"/>
            </w:rPr>
            <w:pict>
              <v:shape id="_x0000_i1028" type="#_x0000_t136" style="width:6in;height:27.55pt" fillcolor="#369" stroked="f">
                <v:shadow on="t" color="#b2b2b2" opacity="52429f" offset="3pt"/>
                <v:textpath style="font-family:&quot;Adobe Myungjo Std M&quot;;v-text-kern:t" trim="t" fitpath="t" string="Department Of Computer Science"/>
              </v:shape>
            </w:pict>
          </w:r>
        </w:p>
        <w:p w:rsidR="009C2778" w:rsidRDefault="00F454E6" w:rsidP="00AA1335">
          <w:pPr>
            <w:rPr>
              <w:color w:val="000000"/>
              <w:sz w:val="28"/>
              <w:szCs w:val="28"/>
            </w:rPr>
          </w:pPr>
          <w:r>
            <w:rPr>
              <w:noProof/>
              <w:color w:val="000000"/>
              <w:sz w:val="28"/>
              <w:szCs w:val="28"/>
              <w:lang w:eastAsia="en-US"/>
            </w:rPr>
            <w:drawing>
              <wp:anchor distT="0" distB="0" distL="114300" distR="114300" simplePos="0" relativeHeight="251834880" behindDoc="0" locked="0" layoutInCell="1" allowOverlap="1">
                <wp:simplePos x="0" y="0"/>
                <wp:positionH relativeFrom="column">
                  <wp:posOffset>1209040</wp:posOffset>
                </wp:positionH>
                <wp:positionV relativeFrom="paragraph">
                  <wp:posOffset>186690</wp:posOffset>
                </wp:positionV>
                <wp:extent cx="2928620" cy="2933065"/>
                <wp:effectExtent l="19050" t="0" r="5080" b="0"/>
                <wp:wrapSquare wrapText="bothSides"/>
                <wp:docPr id="75" name="Picture 75" descr="C:\Users\sand\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Desktop\PHOTO.jpg"/>
                        <pic:cNvPicPr>
                          <a:picLocks noChangeAspect="1" noChangeArrowheads="1"/>
                        </pic:cNvPicPr>
                      </pic:nvPicPr>
                      <pic:blipFill>
                        <a:blip r:embed="rId10"/>
                        <a:srcRect/>
                        <a:stretch>
                          <a:fillRect/>
                        </a:stretch>
                      </pic:blipFill>
                      <pic:spPr bwMode="auto">
                        <a:xfrm>
                          <a:off x="0" y="0"/>
                          <a:ext cx="2928620" cy="2933065"/>
                        </a:xfrm>
                        <a:prstGeom prst="rect">
                          <a:avLst/>
                        </a:prstGeom>
                        <a:noFill/>
                        <a:ln w="9525">
                          <a:noFill/>
                          <a:miter lim="800000"/>
                          <a:headEnd/>
                          <a:tailEnd/>
                        </a:ln>
                      </pic:spPr>
                    </pic:pic>
                  </a:graphicData>
                </a:graphic>
              </wp:anchor>
            </w:drawing>
          </w:r>
          <w:r w:rsidR="00AA1335">
            <w:rPr>
              <w:color w:val="000000"/>
              <w:sz w:val="28"/>
              <w:szCs w:val="28"/>
            </w:rPr>
            <w:br w:type="textWrapping" w:clear="all"/>
          </w:r>
        </w:p>
        <w:p w:rsidR="00C617FA" w:rsidRPr="00C617FA" w:rsidRDefault="00C617FA" w:rsidP="00AA1335">
          <w:pPr>
            <w:rPr>
              <w:rFonts w:ascii="Times New Roman" w:hAnsi="Times New Roman" w:cs="Times New Roman"/>
              <w:b/>
              <w:i/>
              <w:color w:val="000000"/>
              <w:sz w:val="32"/>
              <w:szCs w:val="28"/>
            </w:rPr>
          </w:pPr>
          <w:r w:rsidRPr="00C617FA">
            <w:rPr>
              <w:rFonts w:ascii="Times New Roman" w:hAnsi="Times New Roman" w:cs="Times New Roman"/>
              <w:b/>
              <w:i/>
              <w:color w:val="000000"/>
              <w:sz w:val="32"/>
              <w:szCs w:val="28"/>
            </w:rPr>
            <w:t>Catalyst Institute O</w:t>
          </w:r>
          <w:r>
            <w:rPr>
              <w:rFonts w:ascii="Times New Roman" w:hAnsi="Times New Roman" w:cs="Times New Roman"/>
              <w:b/>
              <w:i/>
              <w:color w:val="000000"/>
              <w:sz w:val="32"/>
              <w:szCs w:val="28"/>
            </w:rPr>
            <w:t>f Management And Advance Global</w:t>
          </w:r>
          <w:r w:rsidR="002A7143">
            <w:rPr>
              <w:rFonts w:ascii="Times New Roman" w:hAnsi="Times New Roman" w:cs="Times New Roman"/>
              <w:b/>
              <w:i/>
              <w:color w:val="000000"/>
              <w:sz w:val="32"/>
              <w:szCs w:val="28"/>
            </w:rPr>
            <w:t xml:space="preserve"> </w:t>
          </w:r>
          <w:r w:rsidRPr="00C617FA">
            <w:rPr>
              <w:rFonts w:ascii="Times New Roman" w:hAnsi="Times New Roman" w:cs="Times New Roman"/>
              <w:b/>
              <w:i/>
              <w:color w:val="000000"/>
              <w:sz w:val="32"/>
              <w:szCs w:val="28"/>
            </w:rPr>
            <w:t>Excellence,</w:t>
          </w:r>
        </w:p>
        <w:p w:rsidR="00C617FA" w:rsidRPr="00AA68DB" w:rsidRDefault="002A7143" w:rsidP="00AA68DB">
          <w:pPr>
            <w:jc w:val="both"/>
            <w:rPr>
              <w:rFonts w:ascii="Times New Roman" w:hAnsi="Times New Roman" w:cs="Times New Roman"/>
              <w:b/>
              <w:i/>
              <w:color w:val="000000"/>
              <w:sz w:val="32"/>
              <w:szCs w:val="28"/>
            </w:rPr>
          </w:pPr>
          <w:r>
            <w:rPr>
              <w:rFonts w:ascii="Times New Roman" w:hAnsi="Times New Roman" w:cs="Times New Roman"/>
              <w:b/>
              <w:i/>
              <w:color w:val="000000"/>
              <w:sz w:val="32"/>
              <w:szCs w:val="28"/>
            </w:rPr>
            <w:t xml:space="preserve">                                                 </w:t>
          </w:r>
          <w:r w:rsidR="00C617FA" w:rsidRPr="00C617FA">
            <w:rPr>
              <w:rFonts w:ascii="Times New Roman" w:hAnsi="Times New Roman" w:cs="Times New Roman"/>
              <w:b/>
              <w:i/>
              <w:color w:val="000000"/>
              <w:sz w:val="32"/>
              <w:szCs w:val="28"/>
            </w:rPr>
            <w:t>Patna</w:t>
          </w:r>
        </w:p>
        <w:p w:rsidR="00C617FA" w:rsidRDefault="00C617FA" w:rsidP="00C617FA">
          <w:pPr>
            <w:rPr>
              <w:color w:val="000000"/>
              <w:sz w:val="28"/>
              <w:szCs w:val="28"/>
            </w:rPr>
          </w:pPr>
          <w:r>
            <w:rPr>
              <w:color w:val="000000"/>
              <w:sz w:val="28"/>
              <w:szCs w:val="28"/>
            </w:rPr>
            <w:t xml:space="preserve">            AFFILIATED TO (</w:t>
          </w:r>
          <w:r w:rsidRPr="002A7143">
            <w:rPr>
              <w:rFonts w:ascii="Times New Roman" w:hAnsi="Times New Roman" w:cs="Times New Roman"/>
              <w:b/>
              <w:color w:val="000000"/>
              <w:sz w:val="28"/>
              <w:szCs w:val="28"/>
            </w:rPr>
            <w:t>MAGADH UNIVERSITY,BODH GAYA</w:t>
          </w:r>
          <w:r>
            <w:rPr>
              <w:color w:val="000000"/>
              <w:sz w:val="28"/>
              <w:szCs w:val="28"/>
            </w:rPr>
            <w:t>)</w:t>
          </w:r>
        </w:p>
        <w:p w:rsidR="00AA68DB" w:rsidRPr="00AA68DB" w:rsidRDefault="00AA68DB" w:rsidP="00AA68DB">
          <w:pPr>
            <w:jc w:val="center"/>
            <w:rPr>
              <w:color w:val="800000"/>
              <w:sz w:val="28"/>
              <w:szCs w:val="28"/>
            </w:rPr>
          </w:pPr>
          <w:r>
            <w:rPr>
              <w:noProof/>
              <w:color w:val="800000"/>
              <w:sz w:val="28"/>
              <w:szCs w:val="28"/>
              <w:lang w:eastAsia="en-US"/>
            </w:rPr>
            <w:drawing>
              <wp:inline distT="0" distB="0" distL="0" distR="0">
                <wp:extent cx="3136042" cy="2231071"/>
                <wp:effectExtent l="19050" t="0" r="7208" b="0"/>
                <wp:docPr id="3" name="Picture 2" descr="004809000130623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8090001306239949.jpg"/>
                        <pic:cNvPicPr/>
                      </pic:nvPicPr>
                      <pic:blipFill>
                        <a:blip r:embed="rId11"/>
                        <a:stretch>
                          <a:fillRect/>
                        </a:stretch>
                      </pic:blipFill>
                      <pic:spPr>
                        <a:xfrm>
                          <a:off x="0" y="0"/>
                          <a:ext cx="3139548" cy="2233565"/>
                        </a:xfrm>
                        <a:prstGeom prst="rect">
                          <a:avLst/>
                        </a:prstGeom>
                      </pic:spPr>
                    </pic:pic>
                  </a:graphicData>
                </a:graphic>
              </wp:inline>
            </w:drawing>
          </w:r>
        </w:p>
        <w:p w:rsidR="00D83962" w:rsidRPr="00D83962" w:rsidRDefault="00D83962" w:rsidP="00D91D27">
          <w:pPr>
            <w:jc w:val="center"/>
            <w:rPr>
              <w:rFonts w:ascii="Arial" w:hAnsi="Arial" w:cs="Arial"/>
              <w:b/>
              <w:sz w:val="36"/>
              <w:szCs w:val="28"/>
              <w:u w:val="single"/>
            </w:rPr>
          </w:pPr>
          <w:r w:rsidRPr="00D83962">
            <w:rPr>
              <w:rFonts w:ascii="Arial" w:hAnsi="Arial" w:cs="Arial"/>
              <w:b/>
              <w:sz w:val="36"/>
              <w:szCs w:val="28"/>
              <w:u w:val="single"/>
            </w:rPr>
            <w:lastRenderedPageBreak/>
            <w:t>PROPOSAL FOR APPRIVAL</w:t>
          </w:r>
        </w:p>
        <w:p w:rsidR="00D83962" w:rsidRPr="00EB277B" w:rsidRDefault="00D83962" w:rsidP="00D83962">
          <w:pPr>
            <w:rPr>
              <w:rFonts w:ascii="Arial" w:hAnsi="Arial" w:cs="Arial"/>
              <w:sz w:val="28"/>
              <w:szCs w:val="28"/>
            </w:rPr>
          </w:pPr>
        </w:p>
        <w:p w:rsidR="00D83962" w:rsidRDefault="00D83962" w:rsidP="00D83962">
          <w:pPr>
            <w:rPr>
              <w:rFonts w:ascii="Arial" w:hAnsi="Arial" w:cs="Arial"/>
              <w:b/>
              <w:sz w:val="28"/>
              <w:szCs w:val="28"/>
            </w:rPr>
          </w:pPr>
          <w:r w:rsidRPr="00EB277B">
            <w:rPr>
              <w:rFonts w:ascii="Arial" w:hAnsi="Arial" w:cs="Arial"/>
              <w:sz w:val="28"/>
              <w:szCs w:val="28"/>
            </w:rPr>
            <w:t>Title of project</w:t>
          </w:r>
          <w:r>
            <w:rPr>
              <w:rFonts w:ascii="Arial" w:hAnsi="Arial" w:cs="Arial"/>
              <w:b/>
              <w:sz w:val="28"/>
              <w:szCs w:val="28"/>
            </w:rPr>
            <w:t xml:space="preserve">                          :  ………………………………………</w:t>
          </w:r>
          <w:r w:rsidR="00345A3D">
            <w:rPr>
              <w:rFonts w:ascii="Arial" w:hAnsi="Arial" w:cs="Arial"/>
              <w:b/>
              <w:sz w:val="28"/>
              <w:szCs w:val="28"/>
            </w:rPr>
            <w:t>..</w:t>
          </w:r>
        </w:p>
        <w:p w:rsidR="00345A3D" w:rsidRDefault="00345A3D" w:rsidP="00D83962">
          <w:pPr>
            <w:rPr>
              <w:rFonts w:ascii="Arial" w:hAnsi="Arial" w:cs="Arial"/>
              <w:sz w:val="28"/>
              <w:szCs w:val="28"/>
            </w:rPr>
          </w:pPr>
        </w:p>
        <w:p w:rsidR="00D83962" w:rsidRDefault="00D83962" w:rsidP="00D83962">
          <w:pPr>
            <w:rPr>
              <w:rFonts w:ascii="Arial" w:hAnsi="Arial" w:cs="Arial"/>
              <w:b/>
              <w:sz w:val="28"/>
              <w:szCs w:val="28"/>
            </w:rPr>
          </w:pPr>
          <w:r w:rsidRPr="00EB277B">
            <w:rPr>
              <w:rFonts w:ascii="Arial" w:hAnsi="Arial" w:cs="Arial"/>
              <w:sz w:val="28"/>
              <w:szCs w:val="28"/>
            </w:rPr>
            <w:t>Name Of Supervisor</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D83962" w:rsidP="00D83962">
          <w:pPr>
            <w:rPr>
              <w:rFonts w:ascii="Arial" w:hAnsi="Arial" w:cs="Arial"/>
              <w:b/>
              <w:sz w:val="28"/>
              <w:szCs w:val="28"/>
            </w:rPr>
          </w:pPr>
          <w:r w:rsidRPr="00EB277B">
            <w:rPr>
              <w:rFonts w:ascii="Arial" w:hAnsi="Arial" w:cs="Arial"/>
              <w:sz w:val="28"/>
              <w:szCs w:val="28"/>
            </w:rPr>
            <w:t>Signature Of Supervisor</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D83962" w:rsidP="00D83962">
          <w:pPr>
            <w:rPr>
              <w:rFonts w:ascii="Arial" w:hAnsi="Arial" w:cs="Arial"/>
              <w:b/>
              <w:sz w:val="28"/>
              <w:szCs w:val="28"/>
            </w:rPr>
          </w:pPr>
          <w:r w:rsidRPr="00EB277B">
            <w:rPr>
              <w:rFonts w:ascii="Arial" w:hAnsi="Arial" w:cs="Arial"/>
              <w:sz w:val="28"/>
              <w:szCs w:val="28"/>
            </w:rPr>
            <w:t>Student Registration No.</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D83962" w:rsidP="00D83962">
          <w:pPr>
            <w:rPr>
              <w:rFonts w:ascii="Arial" w:hAnsi="Arial" w:cs="Arial"/>
              <w:b/>
              <w:sz w:val="28"/>
              <w:szCs w:val="28"/>
            </w:rPr>
          </w:pPr>
          <w:r w:rsidRPr="00EB277B">
            <w:rPr>
              <w:rFonts w:ascii="Arial" w:hAnsi="Arial" w:cs="Arial"/>
              <w:sz w:val="28"/>
              <w:szCs w:val="28"/>
            </w:rPr>
            <w:t>College Code</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D83962" w:rsidP="00D83962">
          <w:pPr>
            <w:rPr>
              <w:rFonts w:ascii="Arial" w:hAnsi="Arial" w:cs="Arial"/>
              <w:b/>
              <w:sz w:val="28"/>
              <w:szCs w:val="28"/>
            </w:rPr>
          </w:pPr>
          <w:r w:rsidRPr="00EB277B">
            <w:rPr>
              <w:rFonts w:ascii="Arial" w:hAnsi="Arial" w:cs="Arial"/>
              <w:sz w:val="28"/>
              <w:szCs w:val="28"/>
            </w:rPr>
            <w:t>Date Of Submission</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D83962" w:rsidP="00D83962">
          <w:pPr>
            <w:rPr>
              <w:rFonts w:ascii="Arial" w:hAnsi="Arial" w:cs="Arial"/>
              <w:b/>
              <w:sz w:val="28"/>
              <w:szCs w:val="28"/>
            </w:rPr>
          </w:pPr>
          <w:r w:rsidRPr="00EB277B">
            <w:rPr>
              <w:rFonts w:ascii="Arial" w:hAnsi="Arial" w:cs="Arial"/>
              <w:sz w:val="28"/>
              <w:szCs w:val="28"/>
            </w:rPr>
            <w:t>Name &amp; Address Of Institue</w:t>
          </w:r>
          <w:r>
            <w:rPr>
              <w:rFonts w:ascii="Arial" w:hAnsi="Arial" w:cs="Arial"/>
              <w:b/>
              <w:sz w:val="28"/>
              <w:szCs w:val="28"/>
            </w:rPr>
            <w:t xml:space="preserve">  :  …………………………………………..</w:t>
          </w:r>
        </w:p>
        <w:p w:rsidR="00EB277B" w:rsidRDefault="00EB277B" w:rsidP="00D83962">
          <w:pPr>
            <w:rPr>
              <w:rFonts w:ascii="Arial" w:hAnsi="Arial" w:cs="Arial"/>
              <w:b/>
              <w:sz w:val="28"/>
              <w:szCs w:val="28"/>
            </w:rPr>
          </w:pPr>
          <w:r>
            <w:rPr>
              <w:rFonts w:ascii="Arial" w:hAnsi="Arial" w:cs="Arial"/>
              <w:b/>
              <w:sz w:val="28"/>
              <w:szCs w:val="28"/>
            </w:rPr>
            <w:t xml:space="preserve">                                               </w:t>
          </w:r>
          <w:r w:rsidR="00345A3D">
            <w:rPr>
              <w:rFonts w:ascii="Arial" w:hAnsi="Arial" w:cs="Arial"/>
              <w:b/>
              <w:sz w:val="28"/>
              <w:szCs w:val="28"/>
            </w:rPr>
            <w:t xml:space="preserve">   </w:t>
          </w:r>
          <w:r>
            <w:rPr>
              <w:rFonts w:ascii="Arial" w:hAnsi="Arial" w:cs="Arial"/>
              <w:b/>
              <w:sz w:val="28"/>
              <w:szCs w:val="28"/>
            </w:rPr>
            <w:t xml:space="preserve"> ………………………………………….</w:t>
          </w:r>
        </w:p>
        <w:p w:rsidR="00EB277B" w:rsidRDefault="00EB277B" w:rsidP="00D83962">
          <w:pPr>
            <w:rPr>
              <w:rFonts w:ascii="Arial" w:hAnsi="Arial" w:cs="Arial"/>
              <w:b/>
              <w:sz w:val="28"/>
              <w:szCs w:val="28"/>
            </w:rPr>
          </w:pPr>
        </w:p>
        <w:p w:rsidR="00EB277B" w:rsidRDefault="00EB277B" w:rsidP="00D83962">
          <w:pPr>
            <w:rPr>
              <w:rFonts w:ascii="Arial" w:hAnsi="Arial" w:cs="Arial"/>
              <w:b/>
              <w:sz w:val="28"/>
              <w:szCs w:val="28"/>
            </w:rPr>
          </w:pPr>
          <w:r w:rsidRPr="00EB277B">
            <w:rPr>
              <w:rFonts w:ascii="Arial" w:hAnsi="Arial" w:cs="Arial"/>
              <w:sz w:val="28"/>
              <w:szCs w:val="28"/>
            </w:rPr>
            <w:t>Signature Of Student</w:t>
          </w:r>
          <w:r>
            <w:rPr>
              <w:rFonts w:ascii="Arial" w:hAnsi="Arial" w:cs="Arial"/>
              <w:b/>
              <w:sz w:val="28"/>
              <w:szCs w:val="28"/>
            </w:rPr>
            <w:t xml:space="preserve">             :  …………………………………………….</w:t>
          </w:r>
        </w:p>
        <w:p w:rsidR="00EB277B" w:rsidRDefault="00EB277B" w:rsidP="00D83962">
          <w:pPr>
            <w:rPr>
              <w:rFonts w:ascii="Arial" w:hAnsi="Arial" w:cs="Arial"/>
              <w:b/>
              <w:sz w:val="28"/>
              <w:szCs w:val="28"/>
            </w:rPr>
          </w:pPr>
        </w:p>
        <w:p w:rsidR="00EB277B" w:rsidRDefault="00EB277B" w:rsidP="00D83962">
          <w:pPr>
            <w:rPr>
              <w:rFonts w:ascii="Arial" w:hAnsi="Arial" w:cs="Arial"/>
              <w:b/>
              <w:sz w:val="28"/>
              <w:szCs w:val="28"/>
            </w:rPr>
          </w:pPr>
          <w:r w:rsidRPr="00EB277B">
            <w:rPr>
              <w:rFonts w:ascii="Arial" w:hAnsi="Arial" w:cs="Arial"/>
              <w:sz w:val="28"/>
              <w:szCs w:val="28"/>
            </w:rPr>
            <w:t>Approved  / Not Approved</w:t>
          </w:r>
          <w:r>
            <w:rPr>
              <w:rFonts w:ascii="Arial" w:hAnsi="Arial" w:cs="Arial"/>
              <w:b/>
              <w:sz w:val="28"/>
              <w:szCs w:val="28"/>
            </w:rPr>
            <w:t xml:space="preserve">    :   ……………………………………………</w:t>
          </w:r>
        </w:p>
        <w:p w:rsidR="00D83962" w:rsidRDefault="00D83962" w:rsidP="00D83962">
          <w:pPr>
            <w:rPr>
              <w:rFonts w:ascii="Arial" w:hAnsi="Arial" w:cs="Arial"/>
              <w:b/>
              <w:sz w:val="28"/>
              <w:szCs w:val="28"/>
            </w:rPr>
          </w:pPr>
        </w:p>
        <w:p w:rsidR="00D83962" w:rsidRDefault="00EB277B" w:rsidP="00D83962">
          <w:pPr>
            <w:rPr>
              <w:rFonts w:ascii="Arial" w:hAnsi="Arial" w:cs="Arial"/>
              <w:b/>
              <w:sz w:val="28"/>
              <w:szCs w:val="28"/>
            </w:rPr>
          </w:pPr>
          <w:r w:rsidRPr="00EB277B">
            <w:rPr>
              <w:rFonts w:ascii="Arial" w:hAnsi="Arial" w:cs="Arial"/>
              <w:sz w:val="28"/>
              <w:szCs w:val="28"/>
            </w:rPr>
            <w:t xml:space="preserve">Date  </w:t>
          </w:r>
          <w:r>
            <w:rPr>
              <w:rFonts w:ascii="Arial" w:hAnsi="Arial" w:cs="Arial"/>
              <w:b/>
              <w:sz w:val="28"/>
              <w:szCs w:val="28"/>
            </w:rPr>
            <w:t xml:space="preserve">      </w:t>
          </w:r>
          <w:r w:rsidR="00AA68DB">
            <w:rPr>
              <w:rFonts w:ascii="Arial" w:hAnsi="Arial" w:cs="Arial"/>
              <w:b/>
              <w:sz w:val="28"/>
              <w:szCs w:val="28"/>
            </w:rPr>
            <w:t xml:space="preserve">                             </w:t>
          </w:r>
          <w:r>
            <w:rPr>
              <w:rFonts w:ascii="Arial" w:hAnsi="Arial" w:cs="Arial"/>
              <w:b/>
              <w:sz w:val="28"/>
              <w:szCs w:val="28"/>
            </w:rPr>
            <w:t xml:space="preserve"> : ______/_______/2016</w:t>
          </w:r>
        </w:p>
        <w:p w:rsidR="00D83962" w:rsidRDefault="00D83962" w:rsidP="00EB277B">
          <w:pPr>
            <w:rPr>
              <w:rFonts w:ascii="Arial" w:hAnsi="Arial" w:cs="Arial"/>
              <w:b/>
              <w:sz w:val="28"/>
              <w:szCs w:val="28"/>
            </w:rPr>
          </w:pPr>
        </w:p>
        <w:p w:rsidR="00D83962" w:rsidRDefault="00D83962" w:rsidP="009C2778">
          <w:pPr>
            <w:jc w:val="center"/>
            <w:rPr>
              <w:rFonts w:ascii="Arial" w:hAnsi="Arial" w:cs="Arial"/>
              <w:b/>
              <w:sz w:val="28"/>
              <w:szCs w:val="28"/>
            </w:rPr>
          </w:pPr>
        </w:p>
        <w:p w:rsidR="009C2778" w:rsidRPr="00E43D20" w:rsidRDefault="009C2778" w:rsidP="009C2778">
          <w:pPr>
            <w:jc w:val="center"/>
            <w:rPr>
              <w:rFonts w:ascii="Arial" w:hAnsi="Arial" w:cs="Arial"/>
              <w:b/>
              <w:sz w:val="28"/>
              <w:szCs w:val="28"/>
            </w:rPr>
          </w:pPr>
          <w:r w:rsidRPr="00E43D20">
            <w:rPr>
              <w:rFonts w:ascii="Arial" w:hAnsi="Arial" w:cs="Arial"/>
              <w:b/>
              <w:sz w:val="28"/>
              <w:szCs w:val="28"/>
            </w:rPr>
            <w:t>Submitted to t</w:t>
          </w:r>
          <w:r>
            <w:rPr>
              <w:rFonts w:ascii="Arial" w:hAnsi="Arial" w:cs="Arial"/>
              <w:b/>
              <w:sz w:val="28"/>
              <w:szCs w:val="28"/>
            </w:rPr>
            <w:t>he Computer Science</w:t>
          </w:r>
        </w:p>
        <w:p w:rsidR="009C2778" w:rsidRPr="00E43D20" w:rsidRDefault="009C2778" w:rsidP="009C2778">
          <w:pPr>
            <w:jc w:val="center"/>
            <w:rPr>
              <w:rFonts w:ascii="Arial" w:hAnsi="Arial" w:cs="Arial"/>
              <w:b/>
              <w:sz w:val="28"/>
              <w:szCs w:val="28"/>
            </w:rPr>
          </w:pPr>
          <w:r w:rsidRPr="00E43D20">
            <w:rPr>
              <w:rFonts w:ascii="Arial" w:hAnsi="Arial" w:cs="Arial"/>
              <w:b/>
              <w:sz w:val="28"/>
              <w:szCs w:val="28"/>
            </w:rPr>
            <w:t>In partial fulfillment of the requirement for the of</w:t>
          </w:r>
        </w:p>
        <w:p w:rsidR="0007635C" w:rsidRDefault="007105E1" w:rsidP="009876BA">
          <w:pPr>
            <w:jc w:val="center"/>
            <w:rPr>
              <w:rFonts w:ascii="Arial" w:hAnsi="Arial" w:cs="Arial"/>
              <w:b/>
              <w:sz w:val="28"/>
              <w:szCs w:val="28"/>
            </w:rPr>
          </w:pPr>
          <w:r w:rsidRPr="007105E1">
            <w:rPr>
              <w:rFonts w:ascii="Castellar" w:hAnsi="Castellar" w:cs="Arial"/>
              <w:b/>
              <w:sz w:val="32"/>
              <w:szCs w:val="32"/>
            </w:rPr>
            <w:pict>
              <v:shape id="_x0000_i1029" type="#_x0000_t136" style="width:432.75pt;height:91.9pt" adj=",10800"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Bachelor Of Computer Application"/>
              </v:shape>
            </w:pict>
          </w:r>
        </w:p>
        <w:p w:rsidR="0007635C" w:rsidRPr="00345164" w:rsidRDefault="0007635C" w:rsidP="009C2778">
          <w:pPr>
            <w:jc w:val="center"/>
            <w:rPr>
              <w:rFonts w:ascii="Arial" w:hAnsi="Arial" w:cs="Arial"/>
              <w:b/>
              <w:sz w:val="28"/>
              <w:szCs w:val="28"/>
            </w:rPr>
          </w:pPr>
        </w:p>
        <w:sdt>
          <w:sdtPr>
            <w:rPr>
              <w:rFonts w:asciiTheme="minorHAnsi" w:hAnsiTheme="minorHAnsi"/>
              <w:b w:val="0"/>
              <w:bCs/>
              <w:caps w:val="0"/>
              <w:spacing w:val="0"/>
              <w:sz w:val="20"/>
              <w:szCs w:val="20"/>
            </w:rPr>
            <w:id w:val="1758790566"/>
            <w:docPartObj>
              <w:docPartGallery w:val="Table of Contents"/>
              <w:docPartUnique/>
            </w:docPartObj>
          </w:sdtPr>
          <w:sdtEndPr>
            <w:rPr>
              <w:bCs w:val="0"/>
              <w:noProof/>
            </w:rPr>
          </w:sdtEndPr>
          <w:sdtContent>
            <w:p w:rsidR="00AA68DB" w:rsidRPr="00AA68DB" w:rsidRDefault="00F00FEF" w:rsidP="00AA68DB">
              <w:pPr>
                <w:pStyle w:val="Heading2"/>
                <w:rPr>
                  <w:b w:val="0"/>
                  <w:bCs/>
                </w:rPr>
              </w:pPr>
              <w:r>
                <w:t>Contents</w:t>
              </w:r>
              <w:r w:rsidR="007105E1" w:rsidRPr="007105E1">
                <w:rPr>
                  <w:b w:val="0"/>
                </w:rPr>
                <w:fldChar w:fldCharType="begin"/>
              </w:r>
              <w:r>
                <w:instrText xml:space="preserve"> TOC \o "1-3" \h \z \u </w:instrText>
              </w:r>
              <w:r w:rsidR="007105E1" w:rsidRPr="007105E1">
                <w:rPr>
                  <w:b w:val="0"/>
                </w:rPr>
                <w:fldChar w:fldCharType="separate"/>
              </w:r>
            </w:p>
            <w:p w:rsidR="00CC68C9" w:rsidRDefault="007105E1">
              <w:pPr>
                <w:pStyle w:val="TOC1"/>
                <w:tabs>
                  <w:tab w:val="right" w:leader="dot" w:pos="8630"/>
                </w:tabs>
                <w:rPr>
                  <w:noProof/>
                  <w:sz w:val="22"/>
                  <w:szCs w:val="22"/>
                  <w:lang w:eastAsia="en-US"/>
                </w:rPr>
              </w:pPr>
              <w:hyperlink w:anchor="_Toc421495130" w:history="1">
                <w:r w:rsidR="00CC68C9" w:rsidRPr="00381BA8">
                  <w:rPr>
                    <w:rStyle w:val="Hyperlink"/>
                    <w:noProof/>
                  </w:rPr>
                  <w:t>INTRODUCTION</w:t>
                </w:r>
                <w:r w:rsidR="00CC68C9">
                  <w:rPr>
                    <w:noProof/>
                    <w:webHidden/>
                  </w:rPr>
                  <w:tab/>
                </w:r>
                <w:r>
                  <w:rPr>
                    <w:noProof/>
                    <w:webHidden/>
                  </w:rPr>
                  <w:fldChar w:fldCharType="begin"/>
                </w:r>
                <w:r w:rsidR="00CC68C9">
                  <w:rPr>
                    <w:noProof/>
                    <w:webHidden/>
                  </w:rPr>
                  <w:instrText xml:space="preserve"> PAGEREF _Toc421495130 \h </w:instrText>
                </w:r>
                <w:r>
                  <w:rPr>
                    <w:noProof/>
                    <w:webHidden/>
                  </w:rPr>
                </w:r>
                <w:r>
                  <w:rPr>
                    <w:noProof/>
                    <w:webHidden/>
                  </w:rPr>
                  <w:fldChar w:fldCharType="separate"/>
                </w:r>
                <w:r w:rsidR="00DD33E8">
                  <w:rPr>
                    <w:noProof/>
                    <w:webHidden/>
                  </w:rPr>
                  <w:t>8</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1" w:history="1">
                <w:r w:rsidR="00CC68C9" w:rsidRPr="00381BA8">
                  <w:rPr>
                    <w:rStyle w:val="Hyperlink"/>
                    <w:noProof/>
                  </w:rPr>
                  <w:t>OBJECTIVE</w:t>
                </w:r>
                <w:r w:rsidR="00CC68C9">
                  <w:rPr>
                    <w:noProof/>
                    <w:webHidden/>
                  </w:rPr>
                  <w:tab/>
                </w:r>
                <w:r>
                  <w:rPr>
                    <w:noProof/>
                    <w:webHidden/>
                  </w:rPr>
                  <w:fldChar w:fldCharType="begin"/>
                </w:r>
                <w:r w:rsidR="00CC68C9">
                  <w:rPr>
                    <w:noProof/>
                    <w:webHidden/>
                  </w:rPr>
                  <w:instrText xml:space="preserve"> PAGEREF _Toc421495131 \h </w:instrText>
                </w:r>
                <w:r>
                  <w:rPr>
                    <w:noProof/>
                    <w:webHidden/>
                  </w:rPr>
                </w:r>
                <w:r>
                  <w:rPr>
                    <w:noProof/>
                    <w:webHidden/>
                  </w:rPr>
                  <w:fldChar w:fldCharType="separate"/>
                </w:r>
                <w:r w:rsidR="00DD33E8">
                  <w:rPr>
                    <w:noProof/>
                    <w:webHidden/>
                  </w:rPr>
                  <w:t>9</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2" w:history="1">
                <w:r w:rsidR="00FD7C6D">
                  <w:rPr>
                    <w:rStyle w:val="Hyperlink"/>
                    <w:noProof/>
                  </w:rPr>
                  <w:t>PROJECT C</w:t>
                </w:r>
                <w:r w:rsidR="00CC68C9" w:rsidRPr="00381BA8">
                  <w:rPr>
                    <w:rStyle w:val="Hyperlink"/>
                    <w:noProof/>
                  </w:rPr>
                  <w:t>ATEGORY JAVA</w:t>
                </w:r>
                <w:r w:rsidR="00CC68C9">
                  <w:rPr>
                    <w:noProof/>
                    <w:webHidden/>
                  </w:rPr>
                  <w:tab/>
                </w:r>
                <w:r>
                  <w:rPr>
                    <w:noProof/>
                    <w:webHidden/>
                  </w:rPr>
                  <w:fldChar w:fldCharType="begin"/>
                </w:r>
                <w:r w:rsidR="00CC68C9">
                  <w:rPr>
                    <w:noProof/>
                    <w:webHidden/>
                  </w:rPr>
                  <w:instrText xml:space="preserve"> PAGEREF _Toc421495132 \h </w:instrText>
                </w:r>
                <w:r>
                  <w:rPr>
                    <w:noProof/>
                    <w:webHidden/>
                  </w:rPr>
                </w:r>
                <w:r>
                  <w:rPr>
                    <w:noProof/>
                    <w:webHidden/>
                  </w:rPr>
                  <w:fldChar w:fldCharType="separate"/>
                </w:r>
                <w:r w:rsidR="00DD33E8">
                  <w:rPr>
                    <w:noProof/>
                    <w:webHidden/>
                  </w:rPr>
                  <w:t>10</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3" w:history="1">
                <w:r w:rsidR="00CC68C9" w:rsidRPr="00381BA8">
                  <w:rPr>
                    <w:rStyle w:val="Hyperlink"/>
                    <w:noProof/>
                  </w:rPr>
                  <w:t>ADVANTAGES OF JAVA</w:t>
                </w:r>
                <w:r w:rsidR="00CC68C9">
                  <w:rPr>
                    <w:noProof/>
                    <w:webHidden/>
                  </w:rPr>
                  <w:tab/>
                </w:r>
                <w:r>
                  <w:rPr>
                    <w:noProof/>
                    <w:webHidden/>
                  </w:rPr>
                  <w:fldChar w:fldCharType="begin"/>
                </w:r>
                <w:r w:rsidR="00CC68C9">
                  <w:rPr>
                    <w:noProof/>
                    <w:webHidden/>
                  </w:rPr>
                  <w:instrText xml:space="preserve"> PAGEREF _Toc421495133 \h </w:instrText>
                </w:r>
                <w:r>
                  <w:rPr>
                    <w:noProof/>
                    <w:webHidden/>
                  </w:rPr>
                </w:r>
                <w:r>
                  <w:rPr>
                    <w:noProof/>
                    <w:webHidden/>
                  </w:rPr>
                  <w:fldChar w:fldCharType="separate"/>
                </w:r>
                <w:r w:rsidR="00DD33E8">
                  <w:rPr>
                    <w:noProof/>
                    <w:webHidden/>
                  </w:rPr>
                  <w:t>10</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34" w:history="1">
                <w:r w:rsidR="00D3576B">
                  <w:rPr>
                    <w:rStyle w:val="Hyperlink"/>
                    <w:noProof/>
                  </w:rPr>
                  <w:t>TOOLS/PLATFORM REQUIRED</w:t>
                </w:r>
                <w:r w:rsidR="00CC68C9">
                  <w:rPr>
                    <w:noProof/>
                    <w:webHidden/>
                  </w:rPr>
                  <w:tab/>
                </w:r>
                <w:r>
                  <w:rPr>
                    <w:noProof/>
                    <w:webHidden/>
                  </w:rPr>
                  <w:fldChar w:fldCharType="begin"/>
                </w:r>
                <w:r w:rsidR="00CC68C9">
                  <w:rPr>
                    <w:noProof/>
                    <w:webHidden/>
                  </w:rPr>
                  <w:instrText xml:space="preserve"> PAGEREF _Toc421495134 \h </w:instrText>
                </w:r>
                <w:r>
                  <w:rPr>
                    <w:noProof/>
                    <w:webHidden/>
                  </w:rPr>
                </w:r>
                <w:r>
                  <w:rPr>
                    <w:noProof/>
                    <w:webHidden/>
                  </w:rPr>
                  <w:fldChar w:fldCharType="separate"/>
                </w:r>
                <w:r w:rsidR="00DD33E8">
                  <w:rPr>
                    <w:noProof/>
                    <w:webHidden/>
                  </w:rPr>
                  <w:t>12</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5" w:history="1">
                <w:r w:rsidR="00CC68C9" w:rsidRPr="00381BA8">
                  <w:rPr>
                    <w:rStyle w:val="Hyperlink"/>
                    <w:bCs/>
                    <w:noProof/>
                  </w:rPr>
                  <w:t>HARDWARE &amp; SOFTWARE REQUIREMENTS</w:t>
                </w:r>
                <w:r w:rsidR="00CC68C9">
                  <w:rPr>
                    <w:noProof/>
                    <w:webHidden/>
                  </w:rPr>
                  <w:tab/>
                </w:r>
                <w:r>
                  <w:rPr>
                    <w:noProof/>
                    <w:webHidden/>
                  </w:rPr>
                  <w:fldChar w:fldCharType="begin"/>
                </w:r>
                <w:r w:rsidR="00CC68C9">
                  <w:rPr>
                    <w:noProof/>
                    <w:webHidden/>
                  </w:rPr>
                  <w:instrText xml:space="preserve"> PAGEREF _Toc421495135 \h </w:instrText>
                </w:r>
                <w:r>
                  <w:rPr>
                    <w:noProof/>
                    <w:webHidden/>
                  </w:rPr>
                </w:r>
                <w:r>
                  <w:rPr>
                    <w:noProof/>
                    <w:webHidden/>
                  </w:rPr>
                  <w:fldChar w:fldCharType="separate"/>
                </w:r>
                <w:r w:rsidR="00DD33E8">
                  <w:rPr>
                    <w:noProof/>
                    <w:webHidden/>
                  </w:rPr>
                  <w:t>12</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36" w:history="1">
                <w:r w:rsidR="00CC68C9" w:rsidRPr="00381BA8">
                  <w:rPr>
                    <w:rStyle w:val="Hyperlink"/>
                    <w:noProof/>
                  </w:rPr>
                  <w:t>PROBLEM DEFINITION</w:t>
                </w:r>
                <w:r w:rsidR="00CC68C9">
                  <w:rPr>
                    <w:noProof/>
                    <w:webHidden/>
                  </w:rPr>
                  <w:tab/>
                </w:r>
                <w:r>
                  <w:rPr>
                    <w:noProof/>
                    <w:webHidden/>
                  </w:rPr>
                  <w:fldChar w:fldCharType="begin"/>
                </w:r>
                <w:r w:rsidR="00CC68C9">
                  <w:rPr>
                    <w:noProof/>
                    <w:webHidden/>
                  </w:rPr>
                  <w:instrText xml:space="preserve"> PAGEREF _Toc421495136 \h </w:instrText>
                </w:r>
                <w:r>
                  <w:rPr>
                    <w:noProof/>
                    <w:webHidden/>
                  </w:rPr>
                </w:r>
                <w:r>
                  <w:rPr>
                    <w:noProof/>
                    <w:webHidden/>
                  </w:rPr>
                  <w:fldChar w:fldCharType="separate"/>
                </w:r>
                <w:r w:rsidR="00DD33E8">
                  <w:rPr>
                    <w:noProof/>
                    <w:webHidden/>
                  </w:rPr>
                  <w:t>13</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7" w:history="1">
                <w:r w:rsidR="00CC68C9" w:rsidRPr="00381BA8">
                  <w:rPr>
                    <w:rStyle w:val="Hyperlink"/>
                    <w:bCs/>
                    <w:noProof/>
                  </w:rPr>
                  <w:t>REQUIREMENT SPECIFICATIONS</w:t>
                </w:r>
                <w:r w:rsidR="00CC68C9">
                  <w:rPr>
                    <w:noProof/>
                    <w:webHidden/>
                  </w:rPr>
                  <w:tab/>
                </w:r>
                <w:r>
                  <w:rPr>
                    <w:noProof/>
                    <w:webHidden/>
                  </w:rPr>
                  <w:fldChar w:fldCharType="begin"/>
                </w:r>
                <w:r w:rsidR="00CC68C9">
                  <w:rPr>
                    <w:noProof/>
                    <w:webHidden/>
                  </w:rPr>
                  <w:instrText xml:space="preserve"> PAGEREF _Toc421495137 \h </w:instrText>
                </w:r>
                <w:r>
                  <w:rPr>
                    <w:noProof/>
                    <w:webHidden/>
                  </w:rPr>
                </w:r>
                <w:r>
                  <w:rPr>
                    <w:noProof/>
                    <w:webHidden/>
                  </w:rPr>
                  <w:fldChar w:fldCharType="separate"/>
                </w:r>
                <w:r w:rsidR="00DD33E8">
                  <w:rPr>
                    <w:noProof/>
                    <w:webHidden/>
                  </w:rPr>
                  <w:t>13</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38" w:history="1">
                <w:r w:rsidR="00CC68C9" w:rsidRPr="00381BA8">
                  <w:rPr>
                    <w:rStyle w:val="Hyperlink"/>
                    <w:noProof/>
                  </w:rPr>
                  <w:t>PROJECT PLANNING &amp; SCHEDULING</w:t>
                </w:r>
                <w:r w:rsidR="00CC68C9">
                  <w:rPr>
                    <w:noProof/>
                    <w:webHidden/>
                  </w:rPr>
                  <w:tab/>
                </w:r>
                <w:r>
                  <w:rPr>
                    <w:noProof/>
                    <w:webHidden/>
                  </w:rPr>
                  <w:fldChar w:fldCharType="begin"/>
                </w:r>
                <w:r w:rsidR="00CC68C9">
                  <w:rPr>
                    <w:noProof/>
                    <w:webHidden/>
                  </w:rPr>
                  <w:instrText xml:space="preserve"> PAGEREF _Toc421495138 \h </w:instrText>
                </w:r>
                <w:r>
                  <w:rPr>
                    <w:noProof/>
                    <w:webHidden/>
                  </w:rPr>
                </w:r>
                <w:r>
                  <w:rPr>
                    <w:noProof/>
                    <w:webHidden/>
                  </w:rPr>
                  <w:fldChar w:fldCharType="separate"/>
                </w:r>
                <w:r w:rsidR="00DD33E8">
                  <w:rPr>
                    <w:noProof/>
                    <w:webHidden/>
                  </w:rPr>
                  <w:t>14</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39" w:history="1">
                <w:r w:rsidR="00CC68C9" w:rsidRPr="00381BA8">
                  <w:rPr>
                    <w:rStyle w:val="Hyperlink"/>
                    <w:bCs/>
                    <w:noProof/>
                    <w:shd w:val="clear" w:color="auto" w:fill="F9CEC2" w:themeFill="accent1" w:themeFillTint="33"/>
                  </w:rPr>
                  <w:t>GANTT CHART</w:t>
                </w:r>
                <w:r w:rsidR="00CC68C9">
                  <w:rPr>
                    <w:noProof/>
                    <w:webHidden/>
                  </w:rPr>
                  <w:tab/>
                </w:r>
                <w:r>
                  <w:rPr>
                    <w:noProof/>
                    <w:webHidden/>
                  </w:rPr>
                  <w:fldChar w:fldCharType="begin"/>
                </w:r>
                <w:r w:rsidR="00CC68C9">
                  <w:rPr>
                    <w:noProof/>
                    <w:webHidden/>
                  </w:rPr>
                  <w:instrText xml:space="preserve"> PAGEREF _Toc421495139 \h </w:instrText>
                </w:r>
                <w:r>
                  <w:rPr>
                    <w:noProof/>
                    <w:webHidden/>
                  </w:rPr>
                </w:r>
                <w:r>
                  <w:rPr>
                    <w:noProof/>
                    <w:webHidden/>
                  </w:rPr>
                  <w:fldChar w:fldCharType="separate"/>
                </w:r>
                <w:r w:rsidR="00DD33E8">
                  <w:rPr>
                    <w:noProof/>
                    <w:webHidden/>
                  </w:rPr>
                  <w:t>15</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40" w:history="1">
                <w:r w:rsidR="00CC68C9" w:rsidRPr="00381BA8">
                  <w:rPr>
                    <w:rStyle w:val="Hyperlink"/>
                    <w:bCs/>
                    <w:noProof/>
                  </w:rPr>
                  <w:t>PERT CHART</w:t>
                </w:r>
                <w:r w:rsidR="00CC68C9">
                  <w:rPr>
                    <w:noProof/>
                    <w:webHidden/>
                  </w:rPr>
                  <w:tab/>
                </w:r>
                <w:r>
                  <w:rPr>
                    <w:noProof/>
                    <w:webHidden/>
                  </w:rPr>
                  <w:fldChar w:fldCharType="begin"/>
                </w:r>
                <w:r w:rsidR="00CC68C9">
                  <w:rPr>
                    <w:noProof/>
                    <w:webHidden/>
                  </w:rPr>
                  <w:instrText xml:space="preserve"> PAGEREF _Toc421495140 \h </w:instrText>
                </w:r>
                <w:r>
                  <w:rPr>
                    <w:noProof/>
                    <w:webHidden/>
                  </w:rPr>
                </w:r>
                <w:r>
                  <w:rPr>
                    <w:noProof/>
                    <w:webHidden/>
                  </w:rPr>
                  <w:fldChar w:fldCharType="separate"/>
                </w:r>
                <w:r w:rsidR="00DD33E8">
                  <w:rPr>
                    <w:noProof/>
                    <w:webHidden/>
                  </w:rPr>
                  <w:t>17</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41" w:history="1">
                <w:r w:rsidR="00CC68C9" w:rsidRPr="00381BA8">
                  <w:rPr>
                    <w:rStyle w:val="Hyperlink"/>
                    <w:noProof/>
                  </w:rPr>
                  <w:t>SYSTEM ANALYSIS</w:t>
                </w:r>
                <w:r w:rsidR="00CC68C9">
                  <w:rPr>
                    <w:noProof/>
                    <w:webHidden/>
                  </w:rPr>
                  <w:tab/>
                </w:r>
                <w:r>
                  <w:rPr>
                    <w:noProof/>
                    <w:webHidden/>
                  </w:rPr>
                  <w:fldChar w:fldCharType="begin"/>
                </w:r>
                <w:r w:rsidR="00CC68C9">
                  <w:rPr>
                    <w:noProof/>
                    <w:webHidden/>
                  </w:rPr>
                  <w:instrText xml:space="preserve"> PAGEREF _Toc421495141 \h </w:instrText>
                </w:r>
                <w:r>
                  <w:rPr>
                    <w:noProof/>
                    <w:webHidden/>
                  </w:rPr>
                </w:r>
                <w:r>
                  <w:rPr>
                    <w:noProof/>
                    <w:webHidden/>
                  </w:rPr>
                  <w:fldChar w:fldCharType="separate"/>
                </w:r>
                <w:r w:rsidR="00DD33E8">
                  <w:rPr>
                    <w:noProof/>
                    <w:webHidden/>
                  </w:rPr>
                  <w:t>17</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42" w:history="1">
                <w:r w:rsidR="00CC68C9" w:rsidRPr="00381BA8">
                  <w:rPr>
                    <w:rStyle w:val="Hyperlink"/>
                    <w:bCs/>
                    <w:noProof/>
                  </w:rPr>
                  <w:t>IDENTIFICATION OF NEED</w:t>
                </w:r>
                <w:r w:rsidR="00CC68C9">
                  <w:rPr>
                    <w:noProof/>
                    <w:webHidden/>
                  </w:rPr>
                  <w:tab/>
                </w:r>
                <w:r>
                  <w:rPr>
                    <w:noProof/>
                    <w:webHidden/>
                  </w:rPr>
                  <w:fldChar w:fldCharType="begin"/>
                </w:r>
                <w:r w:rsidR="00CC68C9">
                  <w:rPr>
                    <w:noProof/>
                    <w:webHidden/>
                  </w:rPr>
                  <w:instrText xml:space="preserve"> PAGEREF _Toc421495142 \h </w:instrText>
                </w:r>
                <w:r>
                  <w:rPr>
                    <w:noProof/>
                    <w:webHidden/>
                  </w:rPr>
                </w:r>
                <w:r>
                  <w:rPr>
                    <w:noProof/>
                    <w:webHidden/>
                  </w:rPr>
                  <w:fldChar w:fldCharType="separate"/>
                </w:r>
                <w:r w:rsidR="00DD33E8">
                  <w:rPr>
                    <w:noProof/>
                    <w:webHidden/>
                  </w:rPr>
                  <w:t>17</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43" w:history="1">
                <w:r w:rsidR="00CC68C9" w:rsidRPr="00381BA8">
                  <w:rPr>
                    <w:rStyle w:val="Hyperlink"/>
                    <w:rFonts w:eastAsia="SimSun"/>
                    <w:bCs/>
                    <w:noProof/>
                  </w:rPr>
                  <w:t>FEASIBILITY STUDY</w:t>
                </w:r>
                <w:r w:rsidR="00CC68C9">
                  <w:rPr>
                    <w:noProof/>
                    <w:webHidden/>
                  </w:rPr>
                  <w:tab/>
                </w:r>
                <w:r>
                  <w:rPr>
                    <w:noProof/>
                    <w:webHidden/>
                  </w:rPr>
                  <w:fldChar w:fldCharType="begin"/>
                </w:r>
                <w:r w:rsidR="00CC68C9">
                  <w:rPr>
                    <w:noProof/>
                    <w:webHidden/>
                  </w:rPr>
                  <w:instrText xml:space="preserve"> PAGEREF _Toc421495143 \h </w:instrText>
                </w:r>
                <w:r>
                  <w:rPr>
                    <w:noProof/>
                    <w:webHidden/>
                  </w:rPr>
                </w:r>
                <w:r>
                  <w:rPr>
                    <w:noProof/>
                    <w:webHidden/>
                  </w:rPr>
                  <w:fldChar w:fldCharType="separate"/>
                </w:r>
                <w:r w:rsidR="00DD33E8">
                  <w:rPr>
                    <w:noProof/>
                    <w:webHidden/>
                  </w:rPr>
                  <w:t>21</w:t>
                </w:r>
                <w:r>
                  <w:rPr>
                    <w:noProof/>
                    <w:webHidden/>
                  </w:rPr>
                  <w:fldChar w:fldCharType="end"/>
                </w:r>
              </w:hyperlink>
            </w:p>
            <w:p w:rsidR="00CC68C9" w:rsidRDefault="007105E1" w:rsidP="00CE5449">
              <w:pPr>
                <w:pStyle w:val="TOC3"/>
                <w:tabs>
                  <w:tab w:val="right" w:leader="dot" w:pos="8630"/>
                </w:tabs>
                <w:ind w:left="0"/>
                <w:rPr>
                  <w:i w:val="0"/>
                  <w:iCs w:val="0"/>
                  <w:noProof/>
                  <w:sz w:val="22"/>
                  <w:szCs w:val="22"/>
                  <w:lang w:eastAsia="en-US"/>
                </w:rPr>
              </w:pPr>
              <w:hyperlink w:anchor="_Toc421495144" w:history="1">
                <w:r w:rsidR="00CC68C9" w:rsidRPr="00381BA8">
                  <w:rPr>
                    <w:rStyle w:val="Hyperlink"/>
                    <w:rFonts w:eastAsia="SimSun"/>
                    <w:noProof/>
                  </w:rPr>
                  <w:t>TECHNICAL FEASIBILITY: -</w:t>
                </w:r>
                <w:r w:rsidR="00CC68C9">
                  <w:rPr>
                    <w:noProof/>
                    <w:webHidden/>
                  </w:rPr>
                  <w:tab/>
                </w:r>
                <w:r>
                  <w:rPr>
                    <w:noProof/>
                    <w:webHidden/>
                  </w:rPr>
                  <w:fldChar w:fldCharType="begin"/>
                </w:r>
                <w:r w:rsidR="00CC68C9">
                  <w:rPr>
                    <w:noProof/>
                    <w:webHidden/>
                  </w:rPr>
                  <w:instrText xml:space="preserve"> PAGEREF _Toc421495144 \h </w:instrText>
                </w:r>
                <w:r>
                  <w:rPr>
                    <w:noProof/>
                    <w:webHidden/>
                  </w:rPr>
                </w:r>
                <w:r>
                  <w:rPr>
                    <w:noProof/>
                    <w:webHidden/>
                  </w:rPr>
                  <w:fldChar w:fldCharType="separate"/>
                </w:r>
                <w:r w:rsidR="00DD33E8">
                  <w:rPr>
                    <w:noProof/>
                    <w:webHidden/>
                  </w:rPr>
                  <w:t>22</w:t>
                </w:r>
                <w:r>
                  <w:rPr>
                    <w:noProof/>
                    <w:webHidden/>
                  </w:rPr>
                  <w:fldChar w:fldCharType="end"/>
                </w:r>
              </w:hyperlink>
            </w:p>
            <w:p w:rsidR="00CC68C9" w:rsidRDefault="007105E1" w:rsidP="00CE5449">
              <w:pPr>
                <w:pStyle w:val="TOC3"/>
                <w:tabs>
                  <w:tab w:val="right" w:leader="dot" w:pos="8630"/>
                </w:tabs>
                <w:ind w:left="0"/>
                <w:rPr>
                  <w:i w:val="0"/>
                  <w:iCs w:val="0"/>
                  <w:noProof/>
                  <w:sz w:val="22"/>
                  <w:szCs w:val="22"/>
                  <w:lang w:eastAsia="en-US"/>
                </w:rPr>
              </w:pPr>
              <w:hyperlink w:anchor="_Toc421495145" w:history="1">
                <w:r w:rsidR="00CC68C9" w:rsidRPr="00381BA8">
                  <w:rPr>
                    <w:rStyle w:val="Hyperlink"/>
                    <w:rFonts w:eastAsia="SimSun"/>
                    <w:noProof/>
                  </w:rPr>
                  <w:t>ECONOMICAL FEASIBILITY: -</w:t>
                </w:r>
                <w:r w:rsidR="00CC68C9">
                  <w:rPr>
                    <w:noProof/>
                    <w:webHidden/>
                  </w:rPr>
                  <w:tab/>
                </w:r>
                <w:r>
                  <w:rPr>
                    <w:noProof/>
                    <w:webHidden/>
                  </w:rPr>
                  <w:fldChar w:fldCharType="begin"/>
                </w:r>
                <w:r w:rsidR="00CC68C9">
                  <w:rPr>
                    <w:noProof/>
                    <w:webHidden/>
                  </w:rPr>
                  <w:instrText xml:space="preserve"> PAGEREF _Toc421495145 \h </w:instrText>
                </w:r>
                <w:r>
                  <w:rPr>
                    <w:noProof/>
                    <w:webHidden/>
                  </w:rPr>
                </w:r>
                <w:r>
                  <w:rPr>
                    <w:noProof/>
                    <w:webHidden/>
                  </w:rPr>
                  <w:fldChar w:fldCharType="separate"/>
                </w:r>
                <w:r w:rsidR="00DD33E8">
                  <w:rPr>
                    <w:noProof/>
                    <w:webHidden/>
                  </w:rPr>
                  <w:t>23</w:t>
                </w:r>
                <w:r>
                  <w:rPr>
                    <w:noProof/>
                    <w:webHidden/>
                  </w:rPr>
                  <w:fldChar w:fldCharType="end"/>
                </w:r>
              </w:hyperlink>
            </w:p>
            <w:p w:rsidR="00CC68C9" w:rsidRDefault="007105E1" w:rsidP="00CE5449">
              <w:pPr>
                <w:pStyle w:val="TOC3"/>
                <w:tabs>
                  <w:tab w:val="right" w:leader="dot" w:pos="8630"/>
                </w:tabs>
                <w:ind w:left="0"/>
                <w:rPr>
                  <w:i w:val="0"/>
                  <w:iCs w:val="0"/>
                  <w:noProof/>
                  <w:sz w:val="22"/>
                  <w:szCs w:val="22"/>
                  <w:lang w:eastAsia="en-US"/>
                </w:rPr>
              </w:pPr>
              <w:hyperlink w:anchor="_Toc421495146" w:history="1">
                <w:r w:rsidR="00CC68C9" w:rsidRPr="00381BA8">
                  <w:rPr>
                    <w:rStyle w:val="Hyperlink"/>
                    <w:rFonts w:eastAsia="SimSun"/>
                    <w:noProof/>
                  </w:rPr>
                  <w:t>OPERATIONAL FEASIBILITY: -</w:t>
                </w:r>
                <w:r w:rsidR="00CC68C9">
                  <w:rPr>
                    <w:noProof/>
                    <w:webHidden/>
                  </w:rPr>
                  <w:tab/>
                </w:r>
                <w:r>
                  <w:rPr>
                    <w:noProof/>
                    <w:webHidden/>
                  </w:rPr>
                  <w:fldChar w:fldCharType="begin"/>
                </w:r>
                <w:r w:rsidR="00CC68C9">
                  <w:rPr>
                    <w:noProof/>
                    <w:webHidden/>
                  </w:rPr>
                  <w:instrText xml:space="preserve"> PAGEREF _Toc421495146 \h </w:instrText>
                </w:r>
                <w:r>
                  <w:rPr>
                    <w:noProof/>
                    <w:webHidden/>
                  </w:rPr>
                </w:r>
                <w:r>
                  <w:rPr>
                    <w:noProof/>
                    <w:webHidden/>
                  </w:rPr>
                  <w:fldChar w:fldCharType="separate"/>
                </w:r>
                <w:r w:rsidR="00DD33E8">
                  <w:rPr>
                    <w:noProof/>
                    <w:webHidden/>
                  </w:rPr>
                  <w:t>24</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47" w:history="1">
                <w:r w:rsidR="00CC68C9" w:rsidRPr="00381BA8">
                  <w:rPr>
                    <w:rStyle w:val="Hyperlink"/>
                    <w:noProof/>
                  </w:rPr>
                  <w:t>ANALYSIS</w:t>
                </w:r>
                <w:r w:rsidR="00CC68C9">
                  <w:rPr>
                    <w:noProof/>
                    <w:webHidden/>
                  </w:rPr>
                  <w:tab/>
                </w:r>
                <w:r>
                  <w:rPr>
                    <w:noProof/>
                    <w:webHidden/>
                  </w:rPr>
                  <w:fldChar w:fldCharType="begin"/>
                </w:r>
                <w:r w:rsidR="00CC68C9">
                  <w:rPr>
                    <w:noProof/>
                    <w:webHidden/>
                  </w:rPr>
                  <w:instrText xml:space="preserve"> PAGEREF _Toc421495147 \h </w:instrText>
                </w:r>
                <w:r>
                  <w:rPr>
                    <w:noProof/>
                    <w:webHidden/>
                  </w:rPr>
                </w:r>
                <w:r>
                  <w:rPr>
                    <w:noProof/>
                    <w:webHidden/>
                  </w:rPr>
                  <w:fldChar w:fldCharType="separate"/>
                </w:r>
                <w:r w:rsidR="00DD33E8">
                  <w:rPr>
                    <w:noProof/>
                    <w:webHidden/>
                  </w:rPr>
                  <w:t>24</w:t>
                </w:r>
                <w:r>
                  <w:rPr>
                    <w:noProof/>
                    <w:webHidden/>
                  </w:rPr>
                  <w:fldChar w:fldCharType="end"/>
                </w:r>
              </w:hyperlink>
            </w:p>
            <w:p w:rsidR="00CC68C9" w:rsidRDefault="007105E1" w:rsidP="00CE5449">
              <w:pPr>
                <w:pStyle w:val="TOC2"/>
                <w:tabs>
                  <w:tab w:val="right" w:leader="dot" w:pos="8630"/>
                </w:tabs>
                <w:ind w:left="0"/>
                <w:rPr>
                  <w:noProof/>
                  <w:sz w:val="22"/>
                  <w:szCs w:val="22"/>
                  <w:lang w:eastAsia="en-US"/>
                </w:rPr>
              </w:pPr>
              <w:hyperlink w:anchor="_Toc421495148" w:history="1">
                <w:r w:rsidR="00CC68C9" w:rsidRPr="00381BA8">
                  <w:rPr>
                    <w:rStyle w:val="Hyperlink"/>
                    <w:bCs/>
                    <w:noProof/>
                    <w:shd w:val="clear" w:color="auto" w:fill="F9CEC2" w:themeFill="accent1" w:themeFillTint="33"/>
                  </w:rPr>
                  <w:t>DFD</w:t>
                </w:r>
                <w:r w:rsidR="00CC68C9">
                  <w:rPr>
                    <w:noProof/>
                    <w:webHidden/>
                  </w:rPr>
                  <w:tab/>
                </w:r>
                <w:r>
                  <w:rPr>
                    <w:noProof/>
                    <w:webHidden/>
                  </w:rPr>
                  <w:fldChar w:fldCharType="begin"/>
                </w:r>
                <w:r w:rsidR="00CC68C9">
                  <w:rPr>
                    <w:noProof/>
                    <w:webHidden/>
                  </w:rPr>
                  <w:instrText xml:space="preserve"> PAGEREF _Toc421495148 \h </w:instrText>
                </w:r>
                <w:r>
                  <w:rPr>
                    <w:noProof/>
                    <w:webHidden/>
                  </w:rPr>
                </w:r>
                <w:r>
                  <w:rPr>
                    <w:noProof/>
                    <w:webHidden/>
                  </w:rPr>
                  <w:fldChar w:fldCharType="separate"/>
                </w:r>
                <w:r w:rsidR="00DD33E8">
                  <w:rPr>
                    <w:noProof/>
                    <w:webHidden/>
                  </w:rPr>
                  <w:t>25</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49" w:history="1">
                <w:r w:rsidR="00CC68C9" w:rsidRPr="00381BA8">
                  <w:rPr>
                    <w:rStyle w:val="Hyperlink"/>
                    <w:noProof/>
                  </w:rPr>
                  <w:t>MODULE DESCRIPTION</w:t>
                </w:r>
                <w:r w:rsidR="00CC68C9">
                  <w:rPr>
                    <w:noProof/>
                    <w:webHidden/>
                  </w:rPr>
                  <w:tab/>
                </w:r>
                <w:r>
                  <w:rPr>
                    <w:noProof/>
                    <w:webHidden/>
                  </w:rPr>
                  <w:fldChar w:fldCharType="begin"/>
                </w:r>
                <w:r w:rsidR="00CC68C9">
                  <w:rPr>
                    <w:noProof/>
                    <w:webHidden/>
                  </w:rPr>
                  <w:instrText xml:space="preserve"> PAGEREF _Toc421495149 \h </w:instrText>
                </w:r>
                <w:r>
                  <w:rPr>
                    <w:noProof/>
                    <w:webHidden/>
                  </w:rPr>
                </w:r>
                <w:r>
                  <w:rPr>
                    <w:noProof/>
                    <w:webHidden/>
                  </w:rPr>
                  <w:fldChar w:fldCharType="separate"/>
                </w:r>
                <w:r w:rsidR="00DD33E8">
                  <w:rPr>
                    <w:noProof/>
                    <w:webHidden/>
                  </w:rPr>
                  <w:t>29</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0" w:history="1">
                <w:r w:rsidR="008B505D">
                  <w:rPr>
                    <w:rStyle w:val="Hyperlink"/>
                    <w:noProof/>
                  </w:rPr>
                  <w:t>DATA STRUCTURE SNAP</w:t>
                </w:r>
                <w:r w:rsidR="00CC68C9" w:rsidRPr="00381BA8">
                  <w:rPr>
                    <w:rStyle w:val="Hyperlink"/>
                    <w:noProof/>
                  </w:rPr>
                  <w:t xml:space="preserve"> shot</w:t>
                </w:r>
                <w:r w:rsidR="00CC68C9">
                  <w:rPr>
                    <w:noProof/>
                    <w:webHidden/>
                  </w:rPr>
                  <w:tab/>
                </w:r>
                <w:r>
                  <w:rPr>
                    <w:noProof/>
                    <w:webHidden/>
                  </w:rPr>
                  <w:fldChar w:fldCharType="begin"/>
                </w:r>
                <w:r w:rsidR="00CC68C9">
                  <w:rPr>
                    <w:noProof/>
                    <w:webHidden/>
                  </w:rPr>
                  <w:instrText xml:space="preserve"> PAGEREF _Toc421495150 \h </w:instrText>
                </w:r>
                <w:r>
                  <w:rPr>
                    <w:noProof/>
                    <w:webHidden/>
                  </w:rPr>
                </w:r>
                <w:r>
                  <w:rPr>
                    <w:noProof/>
                    <w:webHidden/>
                  </w:rPr>
                  <w:fldChar w:fldCharType="separate"/>
                </w:r>
                <w:r w:rsidR="00DD33E8">
                  <w:rPr>
                    <w:noProof/>
                    <w:webHidden/>
                  </w:rPr>
                  <w:t>30</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1" w:history="1">
                <w:r w:rsidR="00CC68C9" w:rsidRPr="00381BA8">
                  <w:rPr>
                    <w:rStyle w:val="Hyperlink"/>
                    <w:noProof/>
                  </w:rPr>
                  <w:t>LIST OF REPORTS</w:t>
                </w:r>
                <w:r w:rsidR="00CC68C9">
                  <w:rPr>
                    <w:noProof/>
                    <w:webHidden/>
                  </w:rPr>
                  <w:tab/>
                </w:r>
                <w:r>
                  <w:rPr>
                    <w:noProof/>
                    <w:webHidden/>
                  </w:rPr>
                  <w:fldChar w:fldCharType="begin"/>
                </w:r>
                <w:r w:rsidR="00CC68C9">
                  <w:rPr>
                    <w:noProof/>
                    <w:webHidden/>
                  </w:rPr>
                  <w:instrText xml:space="preserve"> PAGEREF _Toc421495151 \h </w:instrText>
                </w:r>
                <w:r>
                  <w:rPr>
                    <w:noProof/>
                    <w:webHidden/>
                  </w:rPr>
                </w:r>
                <w:r>
                  <w:rPr>
                    <w:noProof/>
                    <w:webHidden/>
                  </w:rPr>
                  <w:fldChar w:fldCharType="separate"/>
                </w:r>
                <w:r w:rsidR="00DD33E8">
                  <w:rPr>
                    <w:noProof/>
                    <w:webHidden/>
                  </w:rPr>
                  <w:t>35</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2" w:history="1">
                <w:r w:rsidR="00CC68C9" w:rsidRPr="00381BA8">
                  <w:rPr>
                    <w:rStyle w:val="Hyperlink"/>
                    <w:noProof/>
                  </w:rPr>
                  <w:t>SCOPE AND FUTURE ENHANCEMENT</w:t>
                </w:r>
                <w:r w:rsidR="00CC68C9">
                  <w:rPr>
                    <w:noProof/>
                    <w:webHidden/>
                  </w:rPr>
                  <w:tab/>
                </w:r>
                <w:r>
                  <w:rPr>
                    <w:noProof/>
                    <w:webHidden/>
                  </w:rPr>
                  <w:fldChar w:fldCharType="begin"/>
                </w:r>
                <w:r w:rsidR="00CC68C9">
                  <w:rPr>
                    <w:noProof/>
                    <w:webHidden/>
                  </w:rPr>
                  <w:instrText xml:space="preserve"> PAGEREF _Toc421495152 \h </w:instrText>
                </w:r>
                <w:r>
                  <w:rPr>
                    <w:noProof/>
                    <w:webHidden/>
                  </w:rPr>
                </w:r>
                <w:r>
                  <w:rPr>
                    <w:noProof/>
                    <w:webHidden/>
                  </w:rPr>
                  <w:fldChar w:fldCharType="separate"/>
                </w:r>
                <w:r w:rsidR="00DD33E8">
                  <w:rPr>
                    <w:noProof/>
                    <w:webHidden/>
                  </w:rPr>
                  <w:t>35</w:t>
                </w:r>
                <w:r>
                  <w:rPr>
                    <w:noProof/>
                    <w:webHidden/>
                  </w:rPr>
                  <w:fldChar w:fldCharType="end"/>
                </w:r>
              </w:hyperlink>
            </w:p>
            <w:p w:rsidR="00CC68C9" w:rsidRDefault="007105E1" w:rsidP="000C0224">
              <w:pPr>
                <w:pStyle w:val="TOC2"/>
                <w:tabs>
                  <w:tab w:val="right" w:leader="dot" w:pos="8630"/>
                </w:tabs>
                <w:ind w:left="0"/>
                <w:rPr>
                  <w:noProof/>
                  <w:sz w:val="22"/>
                  <w:szCs w:val="22"/>
                  <w:lang w:eastAsia="en-US"/>
                </w:rPr>
              </w:pPr>
              <w:hyperlink w:anchor="_Toc421495153" w:history="1">
                <w:r w:rsidR="00CC68C9" w:rsidRPr="00381BA8">
                  <w:rPr>
                    <w:rStyle w:val="Hyperlink"/>
                    <w:bCs/>
                    <w:noProof/>
                  </w:rPr>
                  <w:t>IMPLEMENTATION METHODOLOGY</w:t>
                </w:r>
                <w:r w:rsidR="00CC68C9">
                  <w:rPr>
                    <w:noProof/>
                    <w:webHidden/>
                  </w:rPr>
                  <w:tab/>
                </w:r>
                <w:r>
                  <w:rPr>
                    <w:noProof/>
                    <w:webHidden/>
                  </w:rPr>
                  <w:fldChar w:fldCharType="begin"/>
                </w:r>
                <w:r w:rsidR="00CC68C9">
                  <w:rPr>
                    <w:noProof/>
                    <w:webHidden/>
                  </w:rPr>
                  <w:instrText xml:space="preserve"> PAGEREF _Toc421495153 \h </w:instrText>
                </w:r>
                <w:r>
                  <w:rPr>
                    <w:noProof/>
                    <w:webHidden/>
                  </w:rPr>
                </w:r>
                <w:r>
                  <w:rPr>
                    <w:noProof/>
                    <w:webHidden/>
                  </w:rPr>
                  <w:fldChar w:fldCharType="separate"/>
                </w:r>
                <w:r w:rsidR="00DD33E8">
                  <w:rPr>
                    <w:noProof/>
                    <w:webHidden/>
                  </w:rPr>
                  <w:t>36</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4" w:history="1">
                <w:r w:rsidR="00CC68C9" w:rsidRPr="00381BA8">
                  <w:rPr>
                    <w:rStyle w:val="Hyperlink"/>
                    <w:noProof/>
                  </w:rPr>
                  <w:t>TESTING</w:t>
                </w:r>
                <w:r w:rsidR="00CC68C9">
                  <w:rPr>
                    <w:noProof/>
                    <w:webHidden/>
                  </w:rPr>
                  <w:tab/>
                </w:r>
                <w:r>
                  <w:rPr>
                    <w:noProof/>
                    <w:webHidden/>
                  </w:rPr>
                  <w:fldChar w:fldCharType="begin"/>
                </w:r>
                <w:r w:rsidR="00CC68C9">
                  <w:rPr>
                    <w:noProof/>
                    <w:webHidden/>
                  </w:rPr>
                  <w:instrText xml:space="preserve"> PAGEREF _Toc421495154 \h </w:instrText>
                </w:r>
                <w:r>
                  <w:rPr>
                    <w:noProof/>
                    <w:webHidden/>
                  </w:rPr>
                </w:r>
                <w:r>
                  <w:rPr>
                    <w:noProof/>
                    <w:webHidden/>
                  </w:rPr>
                  <w:fldChar w:fldCharType="separate"/>
                </w:r>
                <w:r w:rsidR="00DD33E8">
                  <w:rPr>
                    <w:noProof/>
                    <w:webHidden/>
                  </w:rPr>
                  <w:t>37</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5" w:history="1">
                <w:r w:rsidR="00CC68C9" w:rsidRPr="00381BA8">
                  <w:rPr>
                    <w:rStyle w:val="Hyperlink"/>
                    <w:noProof/>
                  </w:rPr>
                  <w:t>LIMITATIONS</w:t>
                </w:r>
                <w:r w:rsidR="000E0DD2">
                  <w:rPr>
                    <w:rStyle w:val="Hyperlink"/>
                    <w:noProof/>
                  </w:rPr>
                  <w:t xml:space="preserve"> </w:t>
                </w:r>
                <w:r w:rsidR="00CC68C9" w:rsidRPr="00381BA8">
                  <w:rPr>
                    <w:rStyle w:val="Hyperlink"/>
                    <w:noProof/>
                  </w:rPr>
                  <w:t>AND</w:t>
                </w:r>
                <w:r w:rsidR="000E0DD2">
                  <w:rPr>
                    <w:rStyle w:val="Hyperlink"/>
                    <w:noProof/>
                  </w:rPr>
                  <w:t xml:space="preserve"> </w:t>
                </w:r>
                <w:r w:rsidR="00CC68C9" w:rsidRPr="00381BA8">
                  <w:rPr>
                    <w:rStyle w:val="Hyperlink"/>
                    <w:noProof/>
                  </w:rPr>
                  <w:t xml:space="preserve">FURTHER </w:t>
                </w:r>
                <w:r w:rsidR="007C5ABF">
                  <w:rPr>
                    <w:rStyle w:val="Hyperlink"/>
                    <w:noProof/>
                  </w:rPr>
                  <w:t xml:space="preserve"> </w:t>
                </w:r>
                <w:r w:rsidR="00CC68C9" w:rsidRPr="00381BA8">
                  <w:rPr>
                    <w:rStyle w:val="Hyperlink"/>
                    <w:noProof/>
                  </w:rPr>
                  <w:t>ENHANCEMENTS</w:t>
                </w:r>
                <w:r w:rsidR="00CC68C9">
                  <w:rPr>
                    <w:noProof/>
                    <w:webHidden/>
                  </w:rPr>
                  <w:tab/>
                </w:r>
                <w:r>
                  <w:rPr>
                    <w:noProof/>
                    <w:webHidden/>
                  </w:rPr>
                  <w:fldChar w:fldCharType="begin"/>
                </w:r>
                <w:r w:rsidR="00CC68C9">
                  <w:rPr>
                    <w:noProof/>
                    <w:webHidden/>
                  </w:rPr>
                  <w:instrText xml:space="preserve"> PAGEREF _Toc421495155 \h </w:instrText>
                </w:r>
                <w:r>
                  <w:rPr>
                    <w:noProof/>
                    <w:webHidden/>
                  </w:rPr>
                </w:r>
                <w:r>
                  <w:rPr>
                    <w:noProof/>
                    <w:webHidden/>
                  </w:rPr>
                  <w:fldChar w:fldCharType="separate"/>
                </w:r>
                <w:r w:rsidR="00DD33E8">
                  <w:rPr>
                    <w:noProof/>
                    <w:webHidden/>
                  </w:rPr>
                  <w:t>40</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6" w:history="1">
                <w:r w:rsidR="00CC68C9" w:rsidRPr="00381BA8">
                  <w:rPr>
                    <w:rStyle w:val="Hyperlink"/>
                    <w:noProof/>
                  </w:rPr>
                  <w:t>SECURITY MECHANISM</w:t>
                </w:r>
                <w:r w:rsidR="00CC68C9">
                  <w:rPr>
                    <w:noProof/>
                    <w:webHidden/>
                  </w:rPr>
                  <w:tab/>
                </w:r>
                <w:r>
                  <w:rPr>
                    <w:noProof/>
                    <w:webHidden/>
                  </w:rPr>
                  <w:fldChar w:fldCharType="begin"/>
                </w:r>
                <w:r w:rsidR="00CC68C9">
                  <w:rPr>
                    <w:noProof/>
                    <w:webHidden/>
                  </w:rPr>
                  <w:instrText xml:space="preserve"> PAGEREF _Toc421495156 \h </w:instrText>
                </w:r>
                <w:r>
                  <w:rPr>
                    <w:noProof/>
                    <w:webHidden/>
                  </w:rPr>
                </w:r>
                <w:r>
                  <w:rPr>
                    <w:noProof/>
                    <w:webHidden/>
                  </w:rPr>
                  <w:fldChar w:fldCharType="separate"/>
                </w:r>
                <w:r w:rsidR="00DD33E8">
                  <w:rPr>
                    <w:noProof/>
                    <w:webHidden/>
                  </w:rPr>
                  <w:t>41</w:t>
                </w:r>
                <w:r>
                  <w:rPr>
                    <w:noProof/>
                    <w:webHidden/>
                  </w:rPr>
                  <w:fldChar w:fldCharType="end"/>
                </w:r>
              </w:hyperlink>
            </w:p>
            <w:p w:rsidR="00CC68C9" w:rsidRDefault="007105E1">
              <w:pPr>
                <w:pStyle w:val="TOC1"/>
                <w:tabs>
                  <w:tab w:val="right" w:leader="dot" w:pos="8630"/>
                </w:tabs>
                <w:rPr>
                  <w:noProof/>
                  <w:sz w:val="22"/>
                  <w:szCs w:val="22"/>
                  <w:lang w:eastAsia="en-US"/>
                </w:rPr>
              </w:pPr>
              <w:hyperlink w:anchor="_Toc421495157" w:history="1">
                <w:r w:rsidR="00CC68C9" w:rsidRPr="00381BA8">
                  <w:rPr>
                    <w:rStyle w:val="Hyperlink"/>
                    <w:noProof/>
                  </w:rPr>
                  <w:t>SNAPSHOTS</w:t>
                </w:r>
                <w:r w:rsidR="00CC68C9">
                  <w:rPr>
                    <w:noProof/>
                    <w:webHidden/>
                  </w:rPr>
                  <w:tab/>
                </w:r>
                <w:r>
                  <w:rPr>
                    <w:noProof/>
                    <w:webHidden/>
                  </w:rPr>
                  <w:fldChar w:fldCharType="begin"/>
                </w:r>
                <w:r w:rsidR="00CC68C9">
                  <w:rPr>
                    <w:noProof/>
                    <w:webHidden/>
                  </w:rPr>
                  <w:instrText xml:space="preserve"> PAGEREF _Toc421495157 \h </w:instrText>
                </w:r>
                <w:r>
                  <w:rPr>
                    <w:noProof/>
                    <w:webHidden/>
                  </w:rPr>
                </w:r>
                <w:r>
                  <w:rPr>
                    <w:noProof/>
                    <w:webHidden/>
                  </w:rPr>
                  <w:fldChar w:fldCharType="separate"/>
                </w:r>
                <w:r w:rsidR="00DD33E8">
                  <w:rPr>
                    <w:noProof/>
                    <w:webHidden/>
                  </w:rPr>
                  <w:t>42</w:t>
                </w:r>
                <w:r>
                  <w:rPr>
                    <w:noProof/>
                    <w:webHidden/>
                  </w:rPr>
                  <w:fldChar w:fldCharType="end"/>
                </w:r>
              </w:hyperlink>
            </w:p>
            <w:p w:rsidR="00F00FEF" w:rsidRDefault="007105E1">
              <w:r>
                <w:rPr>
                  <w:b/>
                  <w:bCs/>
                  <w:noProof/>
                </w:rPr>
                <w:fldChar w:fldCharType="end"/>
              </w:r>
            </w:p>
          </w:sdtContent>
        </w:sdt>
        <w:p w:rsidR="00CA1545" w:rsidRPr="00DF66C0" w:rsidRDefault="001A4369" w:rsidP="00DF66C0">
          <w:r>
            <w:rPr>
              <w:rFonts w:eastAsiaTheme="minorHAnsi"/>
              <w:color w:val="7C7C7C" w:themeColor="text1" w:themeTint="A6"/>
            </w:rPr>
            <w:br w:type="page"/>
          </w:r>
        </w:p>
      </w:sdtContent>
    </w:sdt>
    <w:bookmarkEnd w:id="0" w:displacedByCustomXml="prev"/>
    <w:bookmarkEnd w:id="1" w:displacedByCustomXml="prev"/>
    <w:bookmarkEnd w:id="2" w:displacedByCustomXml="prev"/>
    <w:bookmarkEnd w:id="3" w:displacedByCustomXml="prev"/>
    <w:bookmarkEnd w:id="4" w:displacedByCustomXml="prev"/>
    <w:p w:rsidR="00DF66C0" w:rsidRDefault="00DF66C0" w:rsidP="00DF66C0">
      <w:pPr>
        <w:rPr>
          <w:b/>
          <w:color w:val="7030A0"/>
          <w:spacing w:val="30"/>
          <w:sz w:val="32"/>
          <w:szCs w:val="32"/>
          <w:u w:val="single"/>
        </w:rPr>
      </w:pPr>
      <w:r>
        <w:rPr>
          <w:spacing w:val="30"/>
          <w:sz w:val="32"/>
          <w:szCs w:val="32"/>
        </w:rPr>
        <w:lastRenderedPageBreak/>
        <w:t xml:space="preserve">           </w:t>
      </w:r>
      <w:r>
        <w:rPr>
          <w:b/>
          <w:color w:val="7030A0"/>
          <w:spacing w:val="30"/>
          <w:sz w:val="32"/>
          <w:szCs w:val="32"/>
          <w:u w:val="single"/>
        </w:rPr>
        <w:t>DECLARATION BY THE STUDENT</w:t>
      </w:r>
    </w:p>
    <w:p w:rsidR="00DF66C0" w:rsidRDefault="00DF66C0" w:rsidP="00D91D27">
      <w:pPr>
        <w:rPr>
          <w:b/>
          <w:color w:val="7030A0"/>
          <w:spacing w:val="30"/>
          <w:sz w:val="32"/>
          <w:szCs w:val="32"/>
          <w:u w:val="single"/>
        </w:rPr>
      </w:pPr>
    </w:p>
    <w:p w:rsidR="00D91D27" w:rsidRPr="00FC4882" w:rsidRDefault="00D91D27" w:rsidP="00D91D27">
      <w:pPr>
        <w:rPr>
          <w:b/>
          <w:spacing w:val="30"/>
          <w:u w:val="single"/>
        </w:rPr>
      </w:pPr>
    </w:p>
    <w:p w:rsidR="00DF66C0" w:rsidRPr="00D91D27" w:rsidRDefault="00DF66C0" w:rsidP="00DF66C0">
      <w:pPr>
        <w:jc w:val="both"/>
        <w:rPr>
          <w:rFonts w:ascii="Times New Roman" w:hAnsi="Times New Roman" w:cs="Times New Roman"/>
          <w:sz w:val="28"/>
          <w:szCs w:val="28"/>
        </w:rPr>
      </w:pPr>
      <w:r w:rsidRPr="00D91D27">
        <w:rPr>
          <w:rFonts w:ascii="Times New Roman" w:hAnsi="Times New Roman" w:cs="Times New Roman"/>
          <w:sz w:val="22"/>
        </w:rPr>
        <w:t xml:space="preserve">      </w:t>
      </w:r>
      <w:r w:rsidRPr="00D91D27">
        <w:rPr>
          <w:rFonts w:ascii="Times New Roman" w:hAnsi="Times New Roman" w:cs="Times New Roman"/>
          <w:sz w:val="32"/>
          <w:szCs w:val="28"/>
        </w:rPr>
        <w:t>I here by declare that the project report entitled “</w:t>
      </w:r>
      <w:r w:rsidR="00236C4C" w:rsidRPr="00D91D27">
        <w:rPr>
          <w:rFonts w:ascii="Times New Roman" w:hAnsi="Times New Roman" w:cs="Times New Roman"/>
          <w:sz w:val="32"/>
          <w:szCs w:val="28"/>
        </w:rPr>
        <w:t>SCHOOL</w:t>
      </w:r>
      <w:r w:rsidRPr="00D91D27">
        <w:rPr>
          <w:rFonts w:ascii="Times New Roman" w:hAnsi="Times New Roman" w:cs="Times New Roman"/>
          <w:sz w:val="32"/>
          <w:szCs w:val="28"/>
        </w:rPr>
        <w:t xml:space="preserve"> MANAGEMENT SYSTEM” submitted by me to Catalyst Institute Of Management And Advance Global Excellence; Patna in partial fulfillment of the requirement for the  degree of BACHELOR OF COMPUTER APPLICATION is a record of bonfide project work carried out by me under the guidance of Mr. AMIT </w:t>
      </w:r>
      <w:r w:rsidR="00236C4C" w:rsidRPr="00D91D27">
        <w:rPr>
          <w:rFonts w:ascii="Times New Roman" w:hAnsi="Times New Roman" w:cs="Times New Roman"/>
          <w:sz w:val="32"/>
          <w:szCs w:val="28"/>
        </w:rPr>
        <w:t>KUMAR SHUKLA AND Mr.</w:t>
      </w:r>
      <w:r w:rsidRPr="00D91D27">
        <w:rPr>
          <w:rFonts w:ascii="Times New Roman" w:hAnsi="Times New Roman" w:cs="Times New Roman"/>
          <w:sz w:val="32"/>
          <w:szCs w:val="28"/>
        </w:rPr>
        <w:t xml:space="preserve"> NEERAJ KUMAR SINGH with further declare that the work reported in this project has not been submitted and will not be submitted, either in part or in full, for the award of any other degree or diploma in this institute or any other institute or university.   </w:t>
      </w:r>
      <w:r w:rsidRPr="00D91D27">
        <w:rPr>
          <w:rFonts w:ascii="Times New Roman" w:hAnsi="Times New Roman" w:cs="Times New Roman"/>
          <w:sz w:val="28"/>
          <w:szCs w:val="28"/>
        </w:rPr>
        <w:t xml:space="preserve">                          </w:t>
      </w:r>
    </w:p>
    <w:p w:rsidR="00DF66C0" w:rsidRDefault="00DF66C0" w:rsidP="00DF66C0">
      <w:pPr>
        <w:jc w:val="both"/>
      </w:pPr>
      <w:r>
        <w:t xml:space="preserve">                                                                                                       </w:t>
      </w:r>
    </w:p>
    <w:p w:rsidR="00DF66C0" w:rsidRDefault="00DF66C0" w:rsidP="00DF66C0">
      <w:pPr>
        <w:jc w:val="both"/>
      </w:pPr>
      <w:r>
        <w:t xml:space="preserve">                                                                                                   </w:t>
      </w:r>
    </w:p>
    <w:p w:rsidR="00DF66C0" w:rsidRDefault="00DF66C0" w:rsidP="00DF66C0">
      <w:pPr>
        <w:jc w:val="both"/>
      </w:pPr>
    </w:p>
    <w:p w:rsidR="00DF66C0" w:rsidRDefault="00DF66C0" w:rsidP="00DF66C0">
      <w:pPr>
        <w:jc w:val="both"/>
      </w:pPr>
    </w:p>
    <w:p w:rsidR="00DF66C0" w:rsidRDefault="00DF66C0" w:rsidP="00DF66C0">
      <w:pPr>
        <w:jc w:val="both"/>
      </w:pPr>
    </w:p>
    <w:p w:rsidR="00DF66C0" w:rsidRDefault="00DF66C0" w:rsidP="00DF66C0">
      <w:pPr>
        <w:jc w:val="both"/>
      </w:pPr>
    </w:p>
    <w:p w:rsidR="00DF66C0" w:rsidRDefault="00DF66C0" w:rsidP="00DF66C0">
      <w:pPr>
        <w:jc w:val="both"/>
      </w:pPr>
    </w:p>
    <w:p w:rsidR="00DF66C0" w:rsidRPr="00E177EE" w:rsidRDefault="00DF66C0" w:rsidP="00DF66C0">
      <w:pPr>
        <w:jc w:val="both"/>
        <w:rPr>
          <w:b/>
          <w:color w:val="00B0F0"/>
          <w:sz w:val="28"/>
          <w:szCs w:val="28"/>
        </w:rPr>
      </w:pPr>
      <w:r>
        <w:t xml:space="preserve">                                                                    </w:t>
      </w:r>
      <w:r w:rsidR="0057508D">
        <w:t xml:space="preserve">  </w:t>
      </w:r>
      <w:r w:rsidR="00D91D27">
        <w:t xml:space="preserve"> </w:t>
      </w:r>
      <w:r w:rsidR="009876BA">
        <w:t xml:space="preserve">  </w:t>
      </w:r>
      <w:r>
        <w:rPr>
          <w:b/>
          <w:color w:val="00B0F0"/>
          <w:sz w:val="28"/>
          <w:szCs w:val="28"/>
        </w:rPr>
        <w:t>SUBMITTED BY</w:t>
      </w:r>
      <w:r w:rsidR="007B5446">
        <w:rPr>
          <w:b/>
          <w:color w:val="00B0F0"/>
          <w:sz w:val="28"/>
          <w:szCs w:val="28"/>
        </w:rPr>
        <w:t xml:space="preserve"> :</w:t>
      </w:r>
    </w:p>
    <w:p w:rsidR="00DF66C0" w:rsidRPr="006217DA" w:rsidRDefault="00DF66C0" w:rsidP="00DF66C0">
      <w:pPr>
        <w:rPr>
          <w:b/>
          <w:color w:val="C00000"/>
          <w:sz w:val="32"/>
          <w:szCs w:val="32"/>
        </w:rPr>
      </w:pPr>
      <w:r>
        <w:rPr>
          <w:b/>
          <w:color w:val="C00000"/>
          <w:sz w:val="32"/>
          <w:szCs w:val="32"/>
        </w:rPr>
        <w:t xml:space="preserve">                                                </w:t>
      </w:r>
      <w:r w:rsidR="007B5446">
        <w:rPr>
          <w:b/>
          <w:color w:val="C00000"/>
          <w:sz w:val="32"/>
          <w:szCs w:val="32"/>
        </w:rPr>
        <w:t xml:space="preserve">                          </w:t>
      </w:r>
      <w:r w:rsidR="00AA68DB">
        <w:rPr>
          <w:b/>
          <w:color w:val="C00000"/>
          <w:sz w:val="32"/>
          <w:szCs w:val="32"/>
        </w:rPr>
        <w:t xml:space="preserve"> </w:t>
      </w:r>
      <w:r w:rsidR="007B5446">
        <w:rPr>
          <w:b/>
          <w:color w:val="C00000"/>
          <w:sz w:val="32"/>
          <w:szCs w:val="32"/>
        </w:rPr>
        <w:t xml:space="preserve"> RISHAV</w:t>
      </w:r>
      <w:r>
        <w:rPr>
          <w:b/>
          <w:color w:val="C00000"/>
          <w:sz w:val="32"/>
          <w:szCs w:val="32"/>
        </w:rPr>
        <w:t xml:space="preserve"> KUMAR</w:t>
      </w:r>
    </w:p>
    <w:p w:rsidR="00DF66C0" w:rsidRPr="00074FDB" w:rsidRDefault="00DF66C0" w:rsidP="00DF66C0">
      <w:pPr>
        <w:rPr>
          <w:b/>
          <w:color w:val="C00000"/>
          <w:sz w:val="32"/>
          <w:szCs w:val="32"/>
        </w:rPr>
      </w:pPr>
      <w:r>
        <w:rPr>
          <w:b/>
          <w:color w:val="C00000"/>
          <w:sz w:val="32"/>
          <w:szCs w:val="32"/>
        </w:rPr>
        <w:t xml:space="preserve">                                                                         </w:t>
      </w:r>
      <w:r w:rsidR="007B5446">
        <w:rPr>
          <w:b/>
          <w:color w:val="C00000"/>
          <w:sz w:val="32"/>
          <w:szCs w:val="32"/>
        </w:rPr>
        <w:t xml:space="preserve"> </w:t>
      </w:r>
      <w:r w:rsidR="00AA68DB">
        <w:rPr>
          <w:b/>
          <w:color w:val="C00000"/>
          <w:sz w:val="32"/>
          <w:szCs w:val="32"/>
        </w:rPr>
        <w:t xml:space="preserve"> </w:t>
      </w:r>
      <w:r w:rsidR="007B5446">
        <w:rPr>
          <w:b/>
          <w:color w:val="C00000"/>
          <w:sz w:val="32"/>
          <w:szCs w:val="32"/>
        </w:rPr>
        <w:t xml:space="preserve"> </w:t>
      </w:r>
      <w:r w:rsidR="00AA68DB">
        <w:rPr>
          <w:b/>
          <w:color w:val="C00000"/>
          <w:sz w:val="32"/>
          <w:szCs w:val="32"/>
        </w:rPr>
        <w:t xml:space="preserve">            BCA </w:t>
      </w:r>
    </w:p>
    <w:p w:rsidR="00DF66C0" w:rsidRDefault="00DF66C0" w:rsidP="00DF66C0">
      <w:pPr>
        <w:rPr>
          <w:b/>
          <w:color w:val="002060"/>
        </w:rPr>
      </w:pPr>
      <w:r>
        <w:rPr>
          <w:b/>
          <w:color w:val="C00000"/>
        </w:rPr>
        <w:t xml:space="preserve">                                                                                                     </w:t>
      </w:r>
      <w:r w:rsidR="007B5446">
        <w:rPr>
          <w:b/>
          <w:color w:val="C00000"/>
        </w:rPr>
        <w:t xml:space="preserve">                 </w:t>
      </w:r>
      <w:r w:rsidR="00AA68DB">
        <w:rPr>
          <w:b/>
          <w:color w:val="C00000"/>
        </w:rPr>
        <w:t xml:space="preserve">      </w:t>
      </w:r>
      <w:r w:rsidR="007B5446">
        <w:rPr>
          <w:b/>
          <w:color w:val="C00000"/>
        </w:rPr>
        <w:t xml:space="preserve">  </w:t>
      </w:r>
      <w:r>
        <w:rPr>
          <w:b/>
          <w:color w:val="C00000"/>
        </w:rPr>
        <w:t>SESSION (2013-2016</w:t>
      </w:r>
      <w:r w:rsidRPr="00DF5535">
        <w:rPr>
          <w:b/>
          <w:color w:val="C00000"/>
        </w:rPr>
        <w:t>)</w:t>
      </w:r>
    </w:p>
    <w:p w:rsidR="00DF66C0" w:rsidRDefault="00DF66C0" w:rsidP="00DF66C0">
      <w:pPr>
        <w:jc w:val="both"/>
        <w:rPr>
          <w:b/>
          <w:color w:val="00B0F0"/>
          <w:sz w:val="28"/>
          <w:szCs w:val="28"/>
        </w:rPr>
      </w:pPr>
      <w:r>
        <w:t xml:space="preserve">        </w:t>
      </w:r>
      <w:r>
        <w:rPr>
          <w:b/>
          <w:color w:val="00B0F0"/>
          <w:sz w:val="28"/>
          <w:szCs w:val="28"/>
        </w:rPr>
        <w:t xml:space="preserve">                                                                            </w:t>
      </w:r>
    </w:p>
    <w:p w:rsidR="00DF66C0" w:rsidRDefault="00DF66C0" w:rsidP="00DF66C0">
      <w:pPr>
        <w:jc w:val="both"/>
        <w:rPr>
          <w:b/>
          <w:color w:val="00B0F0"/>
          <w:sz w:val="28"/>
          <w:szCs w:val="28"/>
        </w:rPr>
      </w:pPr>
    </w:p>
    <w:p w:rsidR="00DF66C0" w:rsidRPr="00D91D27" w:rsidRDefault="00DF66C0" w:rsidP="00D91D27">
      <w:pPr>
        <w:jc w:val="center"/>
        <w:rPr>
          <w:b/>
          <w:color w:val="00B0F0"/>
          <w:sz w:val="28"/>
          <w:szCs w:val="28"/>
        </w:rPr>
      </w:pPr>
      <w:r w:rsidRPr="00DC02D7">
        <w:rPr>
          <w:b/>
          <w:color w:val="FF6699"/>
          <w:spacing w:val="30"/>
          <w:sz w:val="32"/>
          <w:szCs w:val="32"/>
          <w:u w:val="single"/>
        </w:rPr>
        <w:t>CERTIFICATE OF ORIGNALITY</w:t>
      </w:r>
    </w:p>
    <w:p w:rsidR="00DF66C0" w:rsidRDefault="00DF66C0" w:rsidP="00DF66C0">
      <w:pPr>
        <w:jc w:val="center"/>
        <w:rPr>
          <w:b/>
          <w:spacing w:val="30"/>
          <w:sz w:val="32"/>
          <w:szCs w:val="32"/>
          <w:u w:val="single"/>
        </w:rPr>
      </w:pPr>
    </w:p>
    <w:p w:rsidR="00DF66C0" w:rsidRPr="00EE2025" w:rsidRDefault="00DF66C0" w:rsidP="00DF66C0">
      <w:pPr>
        <w:jc w:val="center"/>
        <w:rPr>
          <w:b/>
          <w:spacing w:val="30"/>
          <w:sz w:val="32"/>
          <w:szCs w:val="32"/>
          <w:u w:val="single"/>
        </w:rPr>
      </w:pPr>
    </w:p>
    <w:p w:rsidR="00DF66C0" w:rsidRPr="007B5446" w:rsidRDefault="00DF66C0" w:rsidP="00DF66C0">
      <w:pPr>
        <w:spacing w:line="480" w:lineRule="auto"/>
        <w:rPr>
          <w:bCs/>
          <w:sz w:val="24"/>
          <w:szCs w:val="24"/>
        </w:rPr>
      </w:pPr>
      <w:r w:rsidRPr="00DF66C0">
        <w:rPr>
          <w:sz w:val="24"/>
          <w:szCs w:val="24"/>
        </w:rPr>
        <w:t xml:space="preserve">This is certify that the project report entitled </w:t>
      </w:r>
      <w:r w:rsidR="007B5446">
        <w:rPr>
          <w:bCs/>
          <w:sz w:val="24"/>
          <w:szCs w:val="24"/>
        </w:rPr>
        <w:t xml:space="preserve">  </w:t>
      </w:r>
      <w:r w:rsidR="007B5446" w:rsidRPr="007B5446">
        <w:rPr>
          <w:b/>
          <w:bCs/>
          <w:sz w:val="24"/>
          <w:szCs w:val="24"/>
        </w:rPr>
        <w:t xml:space="preserve">SCHOOL MANAGEMENT </w:t>
      </w:r>
      <w:r w:rsidRPr="007B5446">
        <w:rPr>
          <w:b/>
          <w:bCs/>
          <w:sz w:val="24"/>
          <w:szCs w:val="24"/>
        </w:rPr>
        <w:t xml:space="preserve"> SYSTEM</w:t>
      </w:r>
      <w:r w:rsidRPr="00DF66C0">
        <w:rPr>
          <w:sz w:val="24"/>
          <w:szCs w:val="24"/>
        </w:rPr>
        <w:t xml:space="preserve">  Submitted to Catalyst Institute Of </w:t>
      </w:r>
      <w:r w:rsidR="007B5446">
        <w:rPr>
          <w:sz w:val="24"/>
          <w:szCs w:val="24"/>
        </w:rPr>
        <w:t xml:space="preserve"> </w:t>
      </w:r>
      <w:r w:rsidRPr="00DF66C0">
        <w:rPr>
          <w:sz w:val="24"/>
          <w:szCs w:val="24"/>
        </w:rPr>
        <w:t xml:space="preserve">Management And Advance Global Excellence  in partial fulfillment of the requirement for degree of BACHELOR IN COMPUTER APPLICATION (BCA), is an original work carried out by </w:t>
      </w:r>
      <w:r w:rsidRPr="00DF66C0">
        <w:rPr>
          <w:b/>
          <w:sz w:val="24"/>
          <w:szCs w:val="24"/>
        </w:rPr>
        <w:t xml:space="preserve">RISHAV </w:t>
      </w:r>
      <w:r w:rsidRPr="00236C4C">
        <w:rPr>
          <w:rFonts w:ascii="Aharoni" w:hAnsi="Aharoni" w:cs="Aharoni"/>
          <w:sz w:val="24"/>
          <w:szCs w:val="24"/>
        </w:rPr>
        <w:t>KUMAR</w:t>
      </w:r>
      <w:r w:rsidRPr="00DF66C0">
        <w:rPr>
          <w:rFonts w:ascii="Aharoni" w:hAnsi="Aharoni" w:cs="Aharoni"/>
          <w:i/>
          <w:color w:val="ADADAD" w:themeColor="text2" w:themeTint="66"/>
          <w:sz w:val="24"/>
          <w:szCs w:val="24"/>
        </w:rPr>
        <w:t xml:space="preserve"> </w:t>
      </w:r>
      <w:r w:rsidRPr="00DF66C0">
        <w:rPr>
          <w:sz w:val="24"/>
          <w:szCs w:val="24"/>
        </w:rPr>
        <w:t>UNDER THE GUIDANCE OF</w:t>
      </w:r>
      <w:r w:rsidRPr="00DF66C0">
        <w:rPr>
          <w:rFonts w:ascii="Aharoni" w:hAnsi="Aharoni" w:cs="Aharoni"/>
          <w:i/>
          <w:color w:val="ADADAD" w:themeColor="text2" w:themeTint="66"/>
          <w:sz w:val="24"/>
          <w:szCs w:val="24"/>
        </w:rPr>
        <w:t xml:space="preserve"> </w:t>
      </w:r>
      <w:r w:rsidRPr="007B5446">
        <w:rPr>
          <w:b/>
          <w:sz w:val="24"/>
          <w:szCs w:val="24"/>
        </w:rPr>
        <w:t>Mr.  AMIT</w:t>
      </w:r>
      <w:r w:rsidR="007B5446" w:rsidRPr="007B5446">
        <w:rPr>
          <w:b/>
          <w:sz w:val="24"/>
          <w:szCs w:val="24"/>
        </w:rPr>
        <w:t xml:space="preserve"> </w:t>
      </w:r>
      <w:r w:rsidRPr="007B5446">
        <w:rPr>
          <w:b/>
          <w:sz w:val="24"/>
          <w:szCs w:val="24"/>
        </w:rPr>
        <w:t xml:space="preserve"> </w:t>
      </w:r>
      <w:r w:rsidR="007B5446" w:rsidRPr="007B5446">
        <w:rPr>
          <w:b/>
          <w:sz w:val="24"/>
          <w:szCs w:val="24"/>
        </w:rPr>
        <w:t xml:space="preserve">KUMAR </w:t>
      </w:r>
      <w:r w:rsidRPr="007B5446">
        <w:rPr>
          <w:b/>
          <w:sz w:val="24"/>
          <w:szCs w:val="24"/>
        </w:rPr>
        <w:t>SHUKLA</w:t>
      </w:r>
      <w:r w:rsidRPr="00DF66C0">
        <w:rPr>
          <w:sz w:val="24"/>
          <w:szCs w:val="24"/>
        </w:rPr>
        <w:t xml:space="preserve"> </w:t>
      </w:r>
      <w:r w:rsidR="007B5446">
        <w:rPr>
          <w:sz w:val="24"/>
          <w:szCs w:val="24"/>
        </w:rPr>
        <w:t xml:space="preserve"> AND</w:t>
      </w:r>
      <w:r w:rsidR="007B5446" w:rsidRPr="007B5446">
        <w:rPr>
          <w:b/>
          <w:sz w:val="24"/>
          <w:szCs w:val="24"/>
        </w:rPr>
        <w:t xml:space="preserve"> Mr.</w:t>
      </w:r>
      <w:r w:rsidRPr="007B5446">
        <w:rPr>
          <w:b/>
          <w:sz w:val="24"/>
          <w:szCs w:val="24"/>
        </w:rPr>
        <w:t xml:space="preserve"> NIRAJ KUMAR SINGH</w:t>
      </w:r>
      <w:r w:rsidRPr="00DF66C0">
        <w:rPr>
          <w:sz w:val="24"/>
          <w:szCs w:val="24"/>
        </w:rPr>
        <w:t xml:space="preserve"> .  The matter embodied in this project is a genuine work done by the student and has not been submitted whether to this University or to any other University / Institute for the fulfillment of the requirement of any course of study. </w:t>
      </w:r>
    </w:p>
    <w:p w:rsidR="00DF66C0" w:rsidRDefault="00DF66C0" w:rsidP="00DF66C0">
      <w:pPr>
        <w:spacing w:line="480" w:lineRule="auto"/>
      </w:pPr>
    </w:p>
    <w:p w:rsidR="00DF66C0" w:rsidRDefault="00DF66C0" w:rsidP="00DF66C0">
      <w:pPr>
        <w:spacing w:line="480" w:lineRule="auto"/>
      </w:pPr>
    </w:p>
    <w:p w:rsidR="00DF66C0" w:rsidRDefault="00DF66C0" w:rsidP="00DF66C0">
      <w:pPr>
        <w:spacing w:line="480" w:lineRule="auto"/>
      </w:pPr>
    </w:p>
    <w:p w:rsidR="00DF66C0" w:rsidRDefault="00DF66C0" w:rsidP="00DF66C0">
      <w:pPr>
        <w:spacing w:line="480" w:lineRule="auto"/>
      </w:pPr>
      <w:r>
        <w:t>Signature of student   _____________</w:t>
      </w:r>
      <w:r w:rsidR="002A7143">
        <w:t>__</w:t>
      </w:r>
      <w:r w:rsidR="00EB277B">
        <w:t>_</w:t>
      </w:r>
      <w:r>
        <w:t xml:space="preserve">                                       Signature of Guide __________________</w:t>
      </w:r>
      <w:r w:rsidR="002A7143">
        <w:t>___</w:t>
      </w:r>
      <w:r w:rsidR="00EB277B">
        <w:t>___</w:t>
      </w:r>
    </w:p>
    <w:p w:rsidR="00DF66C0" w:rsidRDefault="00DF66C0" w:rsidP="0057508D">
      <w:pPr>
        <w:spacing w:line="480" w:lineRule="auto"/>
      </w:pPr>
      <w:r>
        <w:t xml:space="preserve">                                                                                                                                      </w:t>
      </w:r>
      <w:r w:rsidR="002A7143">
        <w:t xml:space="preserve">    </w:t>
      </w:r>
      <w:r w:rsidR="007513B7">
        <w:t xml:space="preserve"> </w:t>
      </w:r>
    </w:p>
    <w:p w:rsidR="002A7143" w:rsidRDefault="002A7143" w:rsidP="0057508D">
      <w:pPr>
        <w:spacing w:line="480" w:lineRule="auto"/>
      </w:pPr>
    </w:p>
    <w:p w:rsidR="00527989" w:rsidRPr="0057508D" w:rsidRDefault="00527989" w:rsidP="0057508D">
      <w:pPr>
        <w:spacing w:line="480" w:lineRule="auto"/>
      </w:pPr>
    </w:p>
    <w:p w:rsidR="00DF66C0" w:rsidRPr="005C417D" w:rsidRDefault="007B5446" w:rsidP="007B5446">
      <w:pPr>
        <w:pStyle w:val="Heading2"/>
        <w:rPr>
          <w:rFonts w:eastAsia="Adobe Fan Heiti Std B"/>
        </w:rPr>
      </w:pPr>
      <w:r>
        <w:rPr>
          <w:rFonts w:ascii="AR DARLING" w:hAnsi="AR DARLING"/>
        </w:rPr>
        <w:lastRenderedPageBreak/>
        <w:t xml:space="preserve">                </w:t>
      </w:r>
      <w:r w:rsidR="00DF66C0">
        <w:rPr>
          <w:rFonts w:ascii="AR DARLING" w:hAnsi="AR DARLING"/>
        </w:rPr>
        <w:t xml:space="preserve"> </w:t>
      </w:r>
      <w:r>
        <w:rPr>
          <w:rFonts w:ascii="AR DARLING" w:hAnsi="AR DARLING"/>
        </w:rPr>
        <w:t xml:space="preserve">      </w:t>
      </w:r>
      <w:r w:rsidR="00DF66C0" w:rsidRPr="005C417D">
        <w:rPr>
          <w:rFonts w:eastAsia="Adobe Fan Heiti Std B"/>
        </w:rPr>
        <w:t>ACKNOWLEDGEMENT</w:t>
      </w:r>
    </w:p>
    <w:p w:rsidR="00DF66C0" w:rsidRPr="002D008F" w:rsidRDefault="00DF66C0" w:rsidP="00DF66C0">
      <w:pPr>
        <w:jc w:val="center"/>
        <w:rPr>
          <w:rFonts w:ascii="AR DARLING" w:hAnsi="AR DARLING"/>
          <w:b/>
          <w:i/>
          <w:sz w:val="36"/>
          <w:szCs w:val="36"/>
          <w:u w:val="single"/>
        </w:rPr>
      </w:pPr>
    </w:p>
    <w:p w:rsidR="00DF66C0" w:rsidRPr="00E6612D" w:rsidRDefault="00DF66C0" w:rsidP="00DF66C0">
      <w:pPr>
        <w:jc w:val="both"/>
        <w:rPr>
          <w:b/>
        </w:rPr>
      </w:pPr>
    </w:p>
    <w:p w:rsidR="00DF66C0" w:rsidRPr="0057508D" w:rsidRDefault="00DF66C0" w:rsidP="00DF66C0">
      <w:pPr>
        <w:spacing w:line="360" w:lineRule="auto"/>
        <w:jc w:val="both"/>
        <w:rPr>
          <w:i/>
          <w:sz w:val="24"/>
          <w:szCs w:val="22"/>
        </w:rPr>
      </w:pPr>
      <w:r w:rsidRPr="0057508D">
        <w:rPr>
          <w:i/>
          <w:sz w:val="24"/>
          <w:szCs w:val="22"/>
        </w:rPr>
        <w:t>“Task successful” makes everyone happy. But the happiness will be gold without glitter if we didn’t state the persons who have supported us to make it a success.  Success will be crowned to people who made it a reality but the people whose constant guidance and encouragement made it possible will be crowned first on the eve of success.</w:t>
      </w:r>
    </w:p>
    <w:p w:rsidR="00DF66C0" w:rsidRPr="0057508D" w:rsidRDefault="00DF66C0" w:rsidP="00DF66C0">
      <w:pPr>
        <w:spacing w:line="360" w:lineRule="auto"/>
        <w:jc w:val="both"/>
        <w:rPr>
          <w:i/>
          <w:sz w:val="24"/>
          <w:szCs w:val="22"/>
        </w:rPr>
      </w:pPr>
      <w:r w:rsidRPr="0057508D">
        <w:rPr>
          <w:i/>
          <w:sz w:val="24"/>
          <w:szCs w:val="22"/>
        </w:rPr>
        <w:t xml:space="preserve">     </w:t>
      </w:r>
      <w:r w:rsidRPr="0057508D">
        <w:rPr>
          <w:i/>
          <w:sz w:val="24"/>
          <w:szCs w:val="22"/>
        </w:rPr>
        <w:tab/>
        <w:t>This acknowledgment transcends the reality of formality when we would like to express deep gratitude and respect to all those people behind the screen who guided, inspired and helped me for the completion of our project work.  We consider ourselves lucky enough to get such a good project.  This project would add as an asset to my academic profile.</w:t>
      </w:r>
    </w:p>
    <w:p w:rsidR="00DF66C0" w:rsidRPr="0057508D" w:rsidRDefault="00DF66C0" w:rsidP="00DF66C0">
      <w:pPr>
        <w:spacing w:line="360" w:lineRule="auto"/>
        <w:jc w:val="both"/>
        <w:rPr>
          <w:i/>
          <w:sz w:val="24"/>
          <w:szCs w:val="22"/>
        </w:rPr>
      </w:pPr>
      <w:r w:rsidRPr="0057508D">
        <w:rPr>
          <w:i/>
          <w:sz w:val="24"/>
          <w:szCs w:val="22"/>
        </w:rPr>
        <w:t xml:space="preserve">    </w:t>
      </w:r>
      <w:r w:rsidRPr="0057508D">
        <w:rPr>
          <w:i/>
          <w:sz w:val="24"/>
          <w:szCs w:val="22"/>
        </w:rPr>
        <w:tab/>
        <w:t>We express our sincere gratitude to our respectful Teachers Mr Amit Shukla  and  Mr Niraj Kumar  for enabling us to make use of laboratory and library facilities liberally, that helped us a long way in carrying out our project work successfully and</w:t>
      </w:r>
    </w:p>
    <w:p w:rsidR="00DF66C0" w:rsidRPr="0057508D" w:rsidRDefault="00DF66C0" w:rsidP="00DF66C0">
      <w:pPr>
        <w:spacing w:line="360" w:lineRule="auto"/>
        <w:jc w:val="both"/>
        <w:rPr>
          <w:i/>
          <w:sz w:val="24"/>
          <w:szCs w:val="22"/>
        </w:rPr>
      </w:pPr>
      <w:r w:rsidRPr="0057508D">
        <w:rPr>
          <w:i/>
          <w:sz w:val="24"/>
          <w:szCs w:val="22"/>
        </w:rPr>
        <w:t>for there consistent supervision, guidance and co-operation throughout the project and we would like to express our thankfulness to them for there constant motivation and valuable help through the project work.</w:t>
      </w:r>
    </w:p>
    <w:p w:rsidR="00DF66C0" w:rsidRPr="0057508D" w:rsidRDefault="00DF66C0" w:rsidP="00DF66C0">
      <w:pPr>
        <w:spacing w:line="360" w:lineRule="auto"/>
        <w:jc w:val="both"/>
        <w:rPr>
          <w:sz w:val="24"/>
          <w:szCs w:val="22"/>
        </w:rPr>
      </w:pPr>
      <w:r w:rsidRPr="0057508D">
        <w:rPr>
          <w:i/>
          <w:sz w:val="24"/>
          <w:szCs w:val="22"/>
        </w:rPr>
        <w:t>We extend our sincere gratitude to our parents who have encouraged us with their blessings to do this project successfully.  Finally we would like to thank to all our friends, all the teaching and non-teaching staff members of the BCA Department, for all the timely help, ideas and encouragement which helped throughout in the completion of project</w:t>
      </w:r>
      <w:r w:rsidRPr="0057508D">
        <w:rPr>
          <w:sz w:val="24"/>
          <w:szCs w:val="22"/>
        </w:rPr>
        <w:t>.</w:t>
      </w:r>
    </w:p>
    <w:p w:rsidR="00CA1545" w:rsidRDefault="00CA1545">
      <w:pPr>
        <w:rPr>
          <w:b/>
          <w:sz w:val="32"/>
        </w:rPr>
      </w:pPr>
    </w:p>
    <w:p w:rsidR="00CA1545" w:rsidRDefault="00CA1545">
      <w:pPr>
        <w:rPr>
          <w:b/>
          <w:sz w:val="32"/>
        </w:rPr>
      </w:pPr>
    </w:p>
    <w:p w:rsidR="009876BA" w:rsidRDefault="009876BA">
      <w:pPr>
        <w:rPr>
          <w:b/>
          <w:sz w:val="32"/>
        </w:rPr>
      </w:pPr>
    </w:p>
    <w:p w:rsidR="009876BA" w:rsidRDefault="009876BA">
      <w:pPr>
        <w:rPr>
          <w:b/>
          <w:sz w:val="32"/>
        </w:rPr>
      </w:pPr>
    </w:p>
    <w:p w:rsidR="00CA1545" w:rsidRPr="00A05EA0" w:rsidRDefault="00CA1545" w:rsidP="00DE2F44">
      <w:pPr>
        <w:pStyle w:val="Heading2"/>
      </w:pPr>
      <w:bookmarkStart w:id="5" w:name="_Toc421495130"/>
      <w:r w:rsidRPr="00A05EA0">
        <w:t>INTRODUCTION</w:t>
      </w:r>
      <w:bookmarkEnd w:id="5"/>
    </w:p>
    <w:p w:rsidR="002B44F8" w:rsidRPr="00DB7E0D" w:rsidRDefault="00C85067" w:rsidP="002A7143">
      <w:pPr>
        <w:spacing w:line="480" w:lineRule="auto"/>
        <w:ind w:right="144"/>
        <w:jc w:val="both"/>
        <w:rPr>
          <w:rFonts w:ascii="Times New Roman" w:hAnsi="Times New Roman" w:cs="Times New Roman"/>
          <w:sz w:val="32"/>
          <w:szCs w:val="24"/>
        </w:rPr>
      </w:pPr>
      <w:r w:rsidRPr="00DB7E0D">
        <w:rPr>
          <w:rFonts w:ascii="Times New Roman" w:hAnsi="Times New Roman" w:cs="Times New Roman"/>
          <w:sz w:val="32"/>
          <w:szCs w:val="24"/>
        </w:rPr>
        <w:t>The</w:t>
      </w:r>
      <w:r w:rsidR="009C2789" w:rsidRPr="00DB7E0D">
        <w:rPr>
          <w:rFonts w:ascii="Times New Roman" w:hAnsi="Times New Roman" w:cs="Times New Roman"/>
          <w:bCs/>
          <w:sz w:val="32"/>
          <w:szCs w:val="24"/>
        </w:rPr>
        <w:t xml:space="preserve"> </w:t>
      </w:r>
      <w:r w:rsidR="009C2789" w:rsidRPr="00DB7E0D">
        <w:rPr>
          <w:rFonts w:ascii="Times New Roman" w:hAnsi="Times New Roman" w:cs="Times New Roman"/>
          <w:sz w:val="32"/>
          <w:szCs w:val="24"/>
        </w:rPr>
        <w:t>“SCHOOL MANAGEMENT SYSTEM” has been design with the help of two powerful prog</w:t>
      </w:r>
      <w:r w:rsidR="000E0DD2" w:rsidRPr="00DB7E0D">
        <w:rPr>
          <w:rFonts w:ascii="Times New Roman" w:hAnsi="Times New Roman" w:cs="Times New Roman"/>
          <w:sz w:val="32"/>
          <w:szCs w:val="24"/>
        </w:rPr>
        <w:t>ramming languages “JAVA” and “</w:t>
      </w:r>
      <w:r w:rsidR="00F3057D" w:rsidRPr="00DB7E0D">
        <w:rPr>
          <w:rFonts w:ascii="Times New Roman" w:hAnsi="Times New Roman" w:cs="Times New Roman"/>
          <w:sz w:val="32"/>
          <w:szCs w:val="24"/>
        </w:rPr>
        <w:t xml:space="preserve">ORACLE </w:t>
      </w:r>
      <w:r w:rsidR="009C2789" w:rsidRPr="00DB7E0D">
        <w:rPr>
          <w:rFonts w:ascii="Times New Roman" w:hAnsi="Times New Roman" w:cs="Times New Roman"/>
          <w:sz w:val="32"/>
          <w:szCs w:val="24"/>
        </w:rPr>
        <w:t>”. Th</w:t>
      </w:r>
      <w:r w:rsidR="00F3057D" w:rsidRPr="00DB7E0D">
        <w:rPr>
          <w:rFonts w:ascii="Times New Roman" w:hAnsi="Times New Roman" w:cs="Times New Roman"/>
          <w:sz w:val="32"/>
          <w:szCs w:val="24"/>
        </w:rPr>
        <w:t>e “JAVA” being in the forntend</w:t>
      </w:r>
      <w:r w:rsidR="009C2789" w:rsidRPr="00DB7E0D">
        <w:rPr>
          <w:rFonts w:ascii="Times New Roman" w:hAnsi="Times New Roman" w:cs="Times New Roman"/>
          <w:sz w:val="32"/>
          <w:szCs w:val="24"/>
        </w:rPr>
        <w:t xml:space="preserve"> and the “</w:t>
      </w:r>
      <w:r w:rsidR="00F3057D" w:rsidRPr="00DB7E0D">
        <w:rPr>
          <w:rFonts w:ascii="Times New Roman" w:hAnsi="Times New Roman" w:cs="Times New Roman"/>
          <w:sz w:val="32"/>
          <w:szCs w:val="24"/>
        </w:rPr>
        <w:t>ORACLE ” in the backend</w:t>
      </w:r>
      <w:r w:rsidR="009C2789" w:rsidRPr="00DB7E0D">
        <w:rPr>
          <w:rFonts w:ascii="Times New Roman" w:hAnsi="Times New Roman" w:cs="Times New Roman"/>
          <w:sz w:val="32"/>
          <w:szCs w:val="24"/>
        </w:rPr>
        <w:t xml:space="preserve"> respectively.The foreground language is favorite today, due to his interactive user interface and supporting powerful tool for development of interactive software. The background language is favorite many of the programmers because it offers the much wanted structured query facility. The </w:t>
      </w:r>
      <w:r w:rsidR="00F3057D" w:rsidRPr="00DB7E0D">
        <w:rPr>
          <w:rFonts w:ascii="Times New Roman" w:hAnsi="Times New Roman" w:cs="Times New Roman"/>
          <w:sz w:val="32"/>
          <w:szCs w:val="24"/>
        </w:rPr>
        <w:t xml:space="preserve">ORACLE </w:t>
      </w:r>
      <w:r w:rsidR="009C2789" w:rsidRPr="00DB7E0D">
        <w:rPr>
          <w:rFonts w:ascii="Times New Roman" w:hAnsi="Times New Roman" w:cs="Times New Roman"/>
          <w:sz w:val="32"/>
          <w:szCs w:val="24"/>
        </w:rPr>
        <w:t>provides high security, as the database is stored in the logical area called “DB Engine”. As “DB Engine” is created in the virtual memory and end user cannot access that directly it.</w:t>
      </w:r>
    </w:p>
    <w:p w:rsidR="002A7143" w:rsidRDefault="002A7143" w:rsidP="002A7143">
      <w:pPr>
        <w:spacing w:line="480" w:lineRule="auto"/>
        <w:ind w:right="144"/>
        <w:jc w:val="both"/>
        <w:rPr>
          <w:rFonts w:ascii="Times New Roman" w:hAnsi="Times New Roman" w:cs="Times New Roman"/>
          <w:sz w:val="28"/>
          <w:szCs w:val="24"/>
        </w:rPr>
      </w:pPr>
    </w:p>
    <w:p w:rsidR="002A7143" w:rsidRDefault="002A7143" w:rsidP="002A7143">
      <w:pPr>
        <w:spacing w:line="480" w:lineRule="auto"/>
        <w:ind w:right="144"/>
        <w:jc w:val="both"/>
        <w:rPr>
          <w:rFonts w:ascii="Times New Roman" w:hAnsi="Times New Roman" w:cs="Times New Roman"/>
          <w:sz w:val="28"/>
          <w:szCs w:val="24"/>
        </w:rPr>
      </w:pPr>
    </w:p>
    <w:p w:rsidR="002A7143" w:rsidRDefault="002A7143" w:rsidP="002A7143">
      <w:pPr>
        <w:spacing w:line="480" w:lineRule="auto"/>
        <w:ind w:right="144"/>
        <w:jc w:val="both"/>
        <w:rPr>
          <w:rFonts w:ascii="Times New Roman" w:hAnsi="Times New Roman" w:cs="Times New Roman"/>
          <w:sz w:val="28"/>
          <w:szCs w:val="24"/>
        </w:rPr>
      </w:pPr>
    </w:p>
    <w:p w:rsidR="002A7143" w:rsidRDefault="002A7143" w:rsidP="002A7143">
      <w:pPr>
        <w:spacing w:line="480" w:lineRule="auto"/>
        <w:ind w:right="144"/>
        <w:jc w:val="both"/>
        <w:rPr>
          <w:rFonts w:ascii="Times New Roman" w:hAnsi="Times New Roman" w:cs="Times New Roman"/>
          <w:sz w:val="28"/>
          <w:szCs w:val="24"/>
        </w:rPr>
      </w:pPr>
    </w:p>
    <w:p w:rsidR="002B44F8" w:rsidRPr="009876BA" w:rsidRDefault="002B44F8" w:rsidP="009876BA">
      <w:pPr>
        <w:pStyle w:val="NoSpacing"/>
        <w:rPr>
          <w:rStyle w:val="Strong"/>
          <w:sz w:val="28"/>
        </w:rPr>
      </w:pPr>
    </w:p>
    <w:p w:rsidR="00CA1545" w:rsidRPr="00527989" w:rsidRDefault="00CA1545" w:rsidP="009876BA">
      <w:pPr>
        <w:pStyle w:val="NoSpacing"/>
        <w:rPr>
          <w:rStyle w:val="Strong"/>
          <w:sz w:val="32"/>
        </w:rPr>
      </w:pPr>
      <w:bookmarkStart w:id="6" w:name="_Toc421495131"/>
      <w:r w:rsidRPr="00527989">
        <w:rPr>
          <w:rStyle w:val="Strong"/>
          <w:sz w:val="32"/>
        </w:rPr>
        <w:t>OBJECTIVE</w:t>
      </w:r>
      <w:bookmarkEnd w:id="6"/>
      <w:r w:rsidR="009876BA" w:rsidRPr="00527989">
        <w:rPr>
          <w:rStyle w:val="Strong"/>
          <w:sz w:val="32"/>
        </w:rPr>
        <w:t xml:space="preserve"> :</w:t>
      </w:r>
    </w:p>
    <w:p w:rsidR="00E54855" w:rsidRDefault="00E54855" w:rsidP="009C2789">
      <w:pPr>
        <w:overflowPunct w:val="0"/>
        <w:autoSpaceDE w:val="0"/>
        <w:autoSpaceDN w:val="0"/>
        <w:adjustRightInd w:val="0"/>
        <w:jc w:val="both"/>
        <w:rPr>
          <w:color w:val="000000"/>
          <w:sz w:val="28"/>
          <w:szCs w:val="28"/>
        </w:rPr>
      </w:pPr>
    </w:p>
    <w:p w:rsidR="009C2789" w:rsidRPr="0057508D" w:rsidRDefault="009C2789" w:rsidP="009C2789">
      <w:pPr>
        <w:overflowPunct w:val="0"/>
        <w:autoSpaceDE w:val="0"/>
        <w:autoSpaceDN w:val="0"/>
        <w:adjustRightInd w:val="0"/>
        <w:jc w:val="both"/>
        <w:rPr>
          <w:rFonts w:ascii="Times New Roman" w:hAnsi="Times New Roman" w:cs="Times New Roman"/>
          <w:color w:val="000000"/>
          <w:sz w:val="32"/>
          <w:szCs w:val="28"/>
        </w:rPr>
      </w:pPr>
      <w:r w:rsidRPr="0057508D">
        <w:rPr>
          <w:rFonts w:ascii="Times New Roman" w:hAnsi="Times New Roman" w:cs="Times New Roman"/>
          <w:color w:val="000000"/>
          <w:sz w:val="32"/>
          <w:szCs w:val="28"/>
        </w:rPr>
        <w:t>The motive of the project entitled “</w:t>
      </w:r>
      <w:r w:rsidR="00DA3B9F" w:rsidRPr="0057508D">
        <w:rPr>
          <w:rFonts w:ascii="Times New Roman" w:hAnsi="Times New Roman" w:cs="Times New Roman"/>
          <w:b/>
          <w:color w:val="000000"/>
          <w:sz w:val="32"/>
          <w:szCs w:val="28"/>
        </w:rPr>
        <w:t>School</w:t>
      </w:r>
      <w:r w:rsidR="00F3057D" w:rsidRPr="0057508D">
        <w:rPr>
          <w:rFonts w:ascii="Times New Roman" w:hAnsi="Times New Roman" w:cs="Times New Roman"/>
          <w:b/>
          <w:color w:val="000000"/>
          <w:sz w:val="32"/>
          <w:szCs w:val="28"/>
        </w:rPr>
        <w:t xml:space="preserve"> Management</w:t>
      </w:r>
      <w:r w:rsidRPr="0057508D">
        <w:rPr>
          <w:rFonts w:ascii="Times New Roman" w:hAnsi="Times New Roman" w:cs="Times New Roman"/>
          <w:b/>
          <w:color w:val="000000"/>
          <w:sz w:val="32"/>
          <w:szCs w:val="28"/>
        </w:rPr>
        <w:t xml:space="preserve"> System”</w:t>
      </w:r>
      <w:r w:rsidRPr="0057508D">
        <w:rPr>
          <w:rFonts w:ascii="Times New Roman" w:hAnsi="Times New Roman" w:cs="Times New Roman"/>
          <w:color w:val="000000"/>
          <w:sz w:val="32"/>
          <w:szCs w:val="28"/>
        </w:rPr>
        <w:t xml:space="preserve"> is to maintain all the record and activities taken place in the administrative department of the </w:t>
      </w:r>
      <w:r w:rsidR="00DA3B9F" w:rsidRPr="0057508D">
        <w:rPr>
          <w:rFonts w:ascii="Times New Roman" w:hAnsi="Times New Roman" w:cs="Times New Roman"/>
          <w:color w:val="000000"/>
          <w:sz w:val="32"/>
          <w:szCs w:val="28"/>
        </w:rPr>
        <w:t>school</w:t>
      </w:r>
      <w:r w:rsidRPr="0057508D">
        <w:rPr>
          <w:rFonts w:ascii="Times New Roman" w:hAnsi="Times New Roman" w:cs="Times New Roman"/>
          <w:color w:val="000000"/>
          <w:sz w:val="32"/>
          <w:szCs w:val="28"/>
        </w:rPr>
        <w:t xml:space="preserve">. </w:t>
      </w:r>
    </w:p>
    <w:p w:rsidR="0057508D" w:rsidRDefault="0057508D" w:rsidP="00E54855">
      <w:pPr>
        <w:pStyle w:val="NormalWeb"/>
        <w:jc w:val="both"/>
        <w:rPr>
          <w:sz w:val="28"/>
          <w:szCs w:val="28"/>
        </w:rPr>
      </w:pPr>
    </w:p>
    <w:p w:rsidR="009C2789" w:rsidRDefault="009C2789" w:rsidP="00E54855">
      <w:pPr>
        <w:pStyle w:val="NormalWeb"/>
        <w:jc w:val="both"/>
        <w:rPr>
          <w:b/>
          <w:sz w:val="28"/>
          <w:szCs w:val="28"/>
        </w:rPr>
      </w:pPr>
      <w:r w:rsidRPr="00E54855">
        <w:rPr>
          <w:b/>
          <w:sz w:val="28"/>
          <w:szCs w:val="28"/>
        </w:rPr>
        <w:t>The objectives of this system:</w:t>
      </w:r>
    </w:p>
    <w:p w:rsidR="00E54855" w:rsidRPr="00E54855" w:rsidRDefault="00E54855" w:rsidP="00E54855">
      <w:pPr>
        <w:pStyle w:val="NormalWeb"/>
        <w:jc w:val="both"/>
        <w:rPr>
          <w:b/>
          <w:sz w:val="28"/>
          <w:szCs w:val="28"/>
        </w:rPr>
      </w:pPr>
    </w:p>
    <w:p w:rsidR="009C2789" w:rsidRPr="0057508D" w:rsidRDefault="009C2789" w:rsidP="009C2789">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Maintain the information about students.</w:t>
      </w:r>
    </w:p>
    <w:p w:rsidR="009C2789" w:rsidRPr="0057508D" w:rsidRDefault="009C2789" w:rsidP="009C2789">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Maintain the details of staff members.</w:t>
      </w:r>
    </w:p>
    <w:p w:rsidR="009C2789" w:rsidRPr="0057508D" w:rsidRDefault="00E54855" w:rsidP="009C2789">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Maintain the Software user details</w:t>
      </w:r>
    </w:p>
    <w:p w:rsidR="009C2789" w:rsidRPr="0057508D" w:rsidRDefault="009C2789" w:rsidP="009C2789">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Record the various kinds of fees details.</w:t>
      </w:r>
    </w:p>
    <w:p w:rsidR="009C2789" w:rsidRPr="0057508D" w:rsidRDefault="00E54855" w:rsidP="00E54855">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Maintain the back-up o of software.</w:t>
      </w:r>
    </w:p>
    <w:p w:rsidR="009C2789" w:rsidRPr="0057508D" w:rsidRDefault="009C2789" w:rsidP="009C2789">
      <w:pPr>
        <w:numPr>
          <w:ilvl w:val="0"/>
          <w:numId w:val="21"/>
        </w:numPr>
        <w:overflowPunct w:val="0"/>
        <w:autoSpaceDE w:val="0"/>
        <w:autoSpaceDN w:val="0"/>
        <w:adjustRightInd w:val="0"/>
        <w:spacing w:before="100" w:beforeAutospacing="1" w:after="480" w:line="240" w:lineRule="auto"/>
        <w:rPr>
          <w:rFonts w:ascii="Times New Roman" w:hAnsi="Times New Roman" w:cs="Times New Roman"/>
          <w:bCs/>
          <w:sz w:val="32"/>
          <w:szCs w:val="28"/>
        </w:rPr>
      </w:pPr>
      <w:r w:rsidRPr="0057508D">
        <w:rPr>
          <w:rFonts w:ascii="Times New Roman" w:hAnsi="Times New Roman" w:cs="Times New Roman"/>
          <w:bCs/>
          <w:sz w:val="32"/>
          <w:szCs w:val="28"/>
        </w:rPr>
        <w:t>Provide various reports like fee report, student report etc.</w:t>
      </w:r>
    </w:p>
    <w:p w:rsidR="009F272A" w:rsidRDefault="009F272A" w:rsidP="009F272A">
      <w:pPr>
        <w:spacing w:before="0" w:line="240" w:lineRule="auto"/>
        <w:jc w:val="both"/>
        <w:rPr>
          <w:rFonts w:cs="Verdana"/>
          <w:sz w:val="28"/>
          <w:szCs w:val="28"/>
        </w:rPr>
      </w:pPr>
    </w:p>
    <w:p w:rsidR="002B44F8" w:rsidRDefault="002B44F8" w:rsidP="009F272A">
      <w:pPr>
        <w:spacing w:before="0" w:line="240" w:lineRule="auto"/>
        <w:jc w:val="both"/>
        <w:rPr>
          <w:rFonts w:cs="Verdana"/>
          <w:sz w:val="28"/>
          <w:szCs w:val="28"/>
        </w:rPr>
      </w:pPr>
    </w:p>
    <w:p w:rsidR="002B44F8" w:rsidRDefault="002B44F8" w:rsidP="009F272A">
      <w:pPr>
        <w:spacing w:before="0" w:line="240" w:lineRule="auto"/>
        <w:jc w:val="both"/>
        <w:rPr>
          <w:rFonts w:cs="Verdana"/>
          <w:sz w:val="28"/>
          <w:szCs w:val="28"/>
        </w:rPr>
      </w:pPr>
    </w:p>
    <w:p w:rsidR="002B44F8" w:rsidRPr="00473F29" w:rsidRDefault="002B44F8" w:rsidP="009F272A">
      <w:pPr>
        <w:spacing w:before="0" w:line="240" w:lineRule="auto"/>
        <w:jc w:val="both"/>
        <w:rPr>
          <w:rFonts w:cs="Verdana"/>
          <w:sz w:val="28"/>
          <w:szCs w:val="28"/>
        </w:rPr>
      </w:pPr>
    </w:p>
    <w:p w:rsidR="009F272A" w:rsidRPr="002B44F8" w:rsidRDefault="009F272A" w:rsidP="002B44F8">
      <w:pPr>
        <w:pStyle w:val="Heading2"/>
      </w:pPr>
      <w:bookmarkStart w:id="7" w:name="_Toc421495132"/>
      <w:r>
        <w:lastRenderedPageBreak/>
        <w:t>PROJECT cATEGORY JAVA</w:t>
      </w:r>
      <w:bookmarkEnd w:id="7"/>
    </w:p>
    <w:p w:rsidR="00DB7E0D" w:rsidRDefault="00DB7E0D" w:rsidP="009F272A">
      <w:pPr>
        <w:jc w:val="both"/>
        <w:rPr>
          <w:rFonts w:ascii="Times New Roman" w:hAnsi="Times New Roman" w:cs="Times New Roman"/>
          <w:color w:val="000000"/>
          <w:sz w:val="28"/>
          <w:szCs w:val="28"/>
        </w:rPr>
      </w:pPr>
    </w:p>
    <w:p w:rsidR="009F272A" w:rsidRPr="0057508D" w:rsidRDefault="009F272A" w:rsidP="009F272A">
      <w:pPr>
        <w:jc w:val="both"/>
        <w:rPr>
          <w:rFonts w:ascii="Times New Roman" w:hAnsi="Times New Roman" w:cs="Times New Roman"/>
          <w:color w:val="000000"/>
          <w:sz w:val="28"/>
          <w:szCs w:val="28"/>
        </w:rPr>
      </w:pPr>
      <w:r w:rsidRPr="0057508D">
        <w:rPr>
          <w:rFonts w:ascii="Times New Roman" w:hAnsi="Times New Roman" w:cs="Times New Roman"/>
          <w:color w:val="000000"/>
          <w:sz w:val="28"/>
          <w:szCs w:val="28"/>
        </w:rPr>
        <w:t>The Java is a programming language originally developed by James Gosling at Sun Microsystems (which is now a subsidiary of Oracle Corporation) and released in 1995 as a core component of Sun Microsystems' Java platform. The language derives much of its syntax from C and C++ but has a simpler object model and fewer low-level facilities. Java applications are typically compiled to bytecode (class file) that can run on any Java Virtual Machine (JVM) regardless of computer architecture. Java is general-purpose, concurrent, class-based, and object-oriented, and is specifically designed to have as few implementation dependencies as possible. It is intended to let application developers "write once, run anywhere". Java is considered by many as one of the most influential programming languages of the 20th century, and widely used from application software to web application.[9][10]</w:t>
      </w:r>
    </w:p>
    <w:p w:rsidR="009568B1" w:rsidRDefault="009F272A" w:rsidP="009568B1">
      <w:pPr>
        <w:jc w:val="both"/>
        <w:rPr>
          <w:color w:val="000000"/>
          <w:sz w:val="28"/>
          <w:szCs w:val="28"/>
        </w:rPr>
      </w:pPr>
      <w:r w:rsidRPr="0057508D">
        <w:rPr>
          <w:rFonts w:ascii="Times New Roman" w:hAnsi="Times New Roman" w:cs="Times New Roman"/>
          <w:color w:val="000000"/>
          <w:sz w:val="28"/>
          <w:szCs w:val="28"/>
        </w:rPr>
        <w:t>The original and reference implementation Java compilers, virtual machines, and class libraries were developed by Sun from 1995. As of May 2007, in compliance with the specifications of the Java Community Process, Sun relicensed most of their Java technologies under the GNU General Public License. Others have also developed alternative implementations of these Sun technologies, such as the GNU Compiler for Java and GNU Classpath.</w:t>
      </w:r>
      <w:r>
        <w:rPr>
          <w:color w:val="000000"/>
          <w:sz w:val="28"/>
          <w:szCs w:val="28"/>
        </w:rPr>
        <w:t xml:space="preserve"> </w:t>
      </w:r>
      <w:bookmarkStart w:id="8" w:name="_Toc421495133"/>
    </w:p>
    <w:p w:rsidR="009876BA" w:rsidRDefault="009876BA" w:rsidP="009568B1">
      <w:pPr>
        <w:jc w:val="both"/>
        <w:rPr>
          <w:color w:val="000000"/>
          <w:sz w:val="28"/>
          <w:szCs w:val="28"/>
        </w:rPr>
      </w:pPr>
    </w:p>
    <w:p w:rsidR="00CE199E" w:rsidRPr="009568B1" w:rsidRDefault="00483FF3" w:rsidP="009568B1">
      <w:pPr>
        <w:pStyle w:val="Heading2"/>
        <w:rPr>
          <w:color w:val="000000"/>
          <w:szCs w:val="28"/>
        </w:rPr>
      </w:pPr>
      <w:r>
        <w:t>ADVANTAGES OF JAVA</w:t>
      </w:r>
      <w:bookmarkEnd w:id="8"/>
    </w:p>
    <w:p w:rsidR="009F272A" w:rsidRDefault="009F272A" w:rsidP="009F272A">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t>Java is simple:</w:t>
      </w:r>
      <w:r w:rsidRPr="009F272A">
        <w:rPr>
          <w:color w:val="000000"/>
          <w:sz w:val="28"/>
          <w:szCs w:val="28"/>
        </w:rPr>
        <w:t xml:space="preserve"> </w:t>
      </w:r>
      <w:r w:rsidRPr="0057508D">
        <w:rPr>
          <w:rFonts w:ascii="Times New Roman" w:hAnsi="Times New Roman" w:cs="Times New Roman"/>
          <w:color w:val="000000"/>
          <w:sz w:val="28"/>
          <w:szCs w:val="28"/>
        </w:rPr>
        <w:t>Java was designed to be easy to use and is therefore easy to write, compile, debug, and learn than other programming languages. The reason that why Java is much simpler than C++ is because Java uses automatic memory allocation and garbage collection where else C++ requires the programmer to allocate memory and to collect garbage.</w:t>
      </w:r>
      <w:r w:rsidRPr="009F272A">
        <w:rPr>
          <w:color w:val="000000"/>
          <w:sz w:val="28"/>
          <w:szCs w:val="28"/>
        </w:rPr>
        <w:t xml:space="preserve"> </w:t>
      </w:r>
    </w:p>
    <w:p w:rsidR="009F272A" w:rsidRPr="009F272A" w:rsidRDefault="009F272A" w:rsidP="009F272A">
      <w:pPr>
        <w:pStyle w:val="ListParagraph"/>
        <w:overflowPunct w:val="0"/>
        <w:autoSpaceDE w:val="0"/>
        <w:autoSpaceDN w:val="0"/>
        <w:adjustRightInd w:val="0"/>
        <w:spacing w:before="100" w:beforeAutospacing="1" w:after="480" w:line="360" w:lineRule="auto"/>
        <w:jc w:val="both"/>
        <w:rPr>
          <w:color w:val="000000"/>
          <w:sz w:val="28"/>
          <w:szCs w:val="28"/>
        </w:rPr>
      </w:pPr>
    </w:p>
    <w:p w:rsidR="009F272A" w:rsidRPr="009F272A" w:rsidRDefault="009F272A" w:rsidP="009F272A">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lastRenderedPageBreak/>
        <w:t>Java is object-oriented:</w:t>
      </w:r>
      <w:r w:rsidRPr="009F272A">
        <w:rPr>
          <w:color w:val="000000"/>
          <w:sz w:val="28"/>
          <w:szCs w:val="28"/>
        </w:rPr>
        <w:t xml:space="preserve"> </w:t>
      </w:r>
      <w:r w:rsidRPr="0057508D">
        <w:rPr>
          <w:rFonts w:ascii="Times New Roman" w:hAnsi="Times New Roman" w:cs="Times New Roman"/>
          <w:color w:val="000000"/>
          <w:sz w:val="28"/>
          <w:szCs w:val="28"/>
        </w:rPr>
        <w:t>Java is object-oriented because programming in Java is centered on creating objects, manipulating objects, and making objects work together. This allows you to create modular programs and reusable code.</w:t>
      </w:r>
    </w:p>
    <w:p w:rsidR="009F272A" w:rsidRPr="009F272A" w:rsidRDefault="009F272A" w:rsidP="009F272A">
      <w:pPr>
        <w:pStyle w:val="ListParagraph"/>
        <w:overflowPunct w:val="0"/>
        <w:autoSpaceDE w:val="0"/>
        <w:autoSpaceDN w:val="0"/>
        <w:adjustRightInd w:val="0"/>
        <w:spacing w:before="100" w:beforeAutospacing="1" w:after="480" w:line="360" w:lineRule="auto"/>
        <w:jc w:val="both"/>
        <w:rPr>
          <w:color w:val="000000"/>
          <w:sz w:val="28"/>
          <w:szCs w:val="28"/>
        </w:rPr>
      </w:pPr>
    </w:p>
    <w:p w:rsidR="009F272A" w:rsidRPr="0057508D" w:rsidRDefault="009F272A" w:rsidP="009F272A">
      <w:pPr>
        <w:pStyle w:val="ListParagraph"/>
        <w:numPr>
          <w:ilvl w:val="0"/>
          <w:numId w:val="24"/>
        </w:numPr>
        <w:overflowPunct w:val="0"/>
        <w:autoSpaceDE w:val="0"/>
        <w:autoSpaceDN w:val="0"/>
        <w:adjustRightInd w:val="0"/>
        <w:spacing w:before="100" w:beforeAutospacing="1" w:after="480" w:line="360" w:lineRule="auto"/>
        <w:jc w:val="both"/>
        <w:rPr>
          <w:rFonts w:ascii="Times New Roman" w:hAnsi="Times New Roman" w:cs="Times New Roman"/>
          <w:color w:val="000000"/>
          <w:sz w:val="28"/>
          <w:szCs w:val="28"/>
        </w:rPr>
      </w:pPr>
      <w:r w:rsidRPr="00A102FB">
        <w:rPr>
          <w:b/>
          <w:color w:val="000000"/>
          <w:sz w:val="28"/>
          <w:szCs w:val="28"/>
        </w:rPr>
        <w:t>Java is platform-independent:</w:t>
      </w:r>
      <w:r w:rsidRPr="009F272A">
        <w:rPr>
          <w:color w:val="000000"/>
          <w:sz w:val="28"/>
          <w:szCs w:val="28"/>
        </w:rPr>
        <w:t xml:space="preserve"> </w:t>
      </w:r>
      <w:r w:rsidRPr="0057508D">
        <w:rPr>
          <w:rFonts w:ascii="Times New Roman" w:hAnsi="Times New Roman" w:cs="Times New Roman"/>
          <w:color w:val="000000"/>
          <w:sz w:val="28"/>
          <w:szCs w:val="28"/>
        </w:rPr>
        <w:t xml:space="preserve">One of the most significant advantages of Java is its ability to move easily from one computer system to another. </w:t>
      </w:r>
    </w:p>
    <w:p w:rsidR="00A102FB" w:rsidRPr="00A102FB" w:rsidRDefault="00A102FB" w:rsidP="00A102FB">
      <w:pPr>
        <w:pStyle w:val="ListParagraph"/>
        <w:rPr>
          <w:color w:val="000000"/>
          <w:sz w:val="28"/>
          <w:szCs w:val="28"/>
        </w:rPr>
      </w:pPr>
    </w:p>
    <w:p w:rsidR="00A102FB" w:rsidRPr="00A102FB" w:rsidRDefault="00A102FB" w:rsidP="00A102FB">
      <w:pPr>
        <w:pStyle w:val="ListParagraph"/>
        <w:overflowPunct w:val="0"/>
        <w:autoSpaceDE w:val="0"/>
        <w:autoSpaceDN w:val="0"/>
        <w:adjustRightInd w:val="0"/>
        <w:spacing w:before="100" w:beforeAutospacing="1" w:after="480" w:line="360" w:lineRule="auto"/>
        <w:jc w:val="both"/>
        <w:rPr>
          <w:color w:val="000000"/>
          <w:sz w:val="28"/>
          <w:szCs w:val="28"/>
        </w:rPr>
      </w:pPr>
    </w:p>
    <w:p w:rsidR="009F272A" w:rsidRPr="009F272A" w:rsidRDefault="009F272A" w:rsidP="009F272A">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t>Java is distributed</w:t>
      </w:r>
      <w:r w:rsidRPr="009F272A">
        <w:rPr>
          <w:color w:val="000000"/>
          <w:sz w:val="28"/>
          <w:szCs w:val="28"/>
        </w:rPr>
        <w:t xml:space="preserve">: </w:t>
      </w:r>
      <w:r w:rsidRPr="0057508D">
        <w:rPr>
          <w:rFonts w:ascii="Times New Roman" w:hAnsi="Times New Roman" w:cs="Times New Roman"/>
          <w:color w:val="000000"/>
          <w:sz w:val="28"/>
          <w:szCs w:val="28"/>
        </w:rPr>
        <w:t>Distributed computing involves several computers on a network working together. Java is designed to make distributed computing easy with the networking capability that is inherently integrated into it.</w:t>
      </w:r>
      <w:r w:rsidRPr="009F272A">
        <w:rPr>
          <w:color w:val="000000"/>
          <w:sz w:val="28"/>
          <w:szCs w:val="28"/>
        </w:rPr>
        <w:t xml:space="preserve"> </w:t>
      </w:r>
    </w:p>
    <w:p w:rsidR="009F272A" w:rsidRPr="009F272A" w:rsidRDefault="009F272A" w:rsidP="009F272A">
      <w:pPr>
        <w:pStyle w:val="ListParagraph"/>
        <w:overflowPunct w:val="0"/>
        <w:autoSpaceDE w:val="0"/>
        <w:autoSpaceDN w:val="0"/>
        <w:adjustRightInd w:val="0"/>
        <w:spacing w:before="100" w:beforeAutospacing="1" w:after="480" w:line="360" w:lineRule="auto"/>
        <w:jc w:val="both"/>
        <w:rPr>
          <w:color w:val="000000"/>
          <w:sz w:val="28"/>
          <w:szCs w:val="28"/>
        </w:rPr>
      </w:pPr>
    </w:p>
    <w:p w:rsidR="009F272A" w:rsidRDefault="009F272A" w:rsidP="00A102FB">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t>Java is interpreted</w:t>
      </w:r>
      <w:r w:rsidRPr="0057508D">
        <w:rPr>
          <w:rFonts w:ascii="Times New Roman" w:hAnsi="Times New Roman" w:cs="Times New Roman"/>
          <w:color w:val="000000"/>
          <w:sz w:val="28"/>
          <w:szCs w:val="28"/>
        </w:rPr>
        <w:t>: An interpreter is needed in order to run Java programs. The programs are compiled into Java Virtual Machine code called bytecode</w:t>
      </w:r>
      <w:r w:rsidRPr="009F272A">
        <w:rPr>
          <w:color w:val="000000"/>
          <w:sz w:val="28"/>
          <w:szCs w:val="28"/>
        </w:rPr>
        <w:t>.</w:t>
      </w:r>
      <w:r w:rsidRPr="00A102FB">
        <w:rPr>
          <w:color w:val="000000"/>
          <w:sz w:val="28"/>
          <w:szCs w:val="28"/>
        </w:rPr>
        <w:t xml:space="preserve"> </w:t>
      </w:r>
    </w:p>
    <w:p w:rsidR="00A102FB" w:rsidRPr="00A102FB" w:rsidRDefault="00A102FB" w:rsidP="00A102FB">
      <w:pPr>
        <w:pStyle w:val="ListParagraph"/>
        <w:rPr>
          <w:color w:val="000000"/>
          <w:sz w:val="28"/>
          <w:szCs w:val="28"/>
        </w:rPr>
      </w:pPr>
    </w:p>
    <w:p w:rsidR="00A102FB" w:rsidRPr="00A102FB" w:rsidRDefault="00A102FB" w:rsidP="00A102FB">
      <w:pPr>
        <w:pStyle w:val="ListParagraph"/>
        <w:overflowPunct w:val="0"/>
        <w:autoSpaceDE w:val="0"/>
        <w:autoSpaceDN w:val="0"/>
        <w:adjustRightInd w:val="0"/>
        <w:spacing w:before="100" w:beforeAutospacing="1" w:after="480" w:line="360" w:lineRule="auto"/>
        <w:jc w:val="both"/>
        <w:rPr>
          <w:b/>
          <w:color w:val="000000"/>
          <w:sz w:val="28"/>
          <w:szCs w:val="28"/>
        </w:rPr>
      </w:pPr>
    </w:p>
    <w:p w:rsidR="00A102FB" w:rsidRPr="0057508D" w:rsidRDefault="009F272A" w:rsidP="00A102FB">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t>Java is secure</w:t>
      </w:r>
      <w:r w:rsidRPr="0057508D">
        <w:rPr>
          <w:rFonts w:ascii="Times New Roman" w:hAnsi="Times New Roman" w:cs="Times New Roman"/>
          <w:b/>
          <w:color w:val="000000"/>
          <w:sz w:val="28"/>
          <w:szCs w:val="28"/>
        </w:rPr>
        <w:t>:</w:t>
      </w:r>
      <w:r w:rsidRPr="0057508D">
        <w:rPr>
          <w:rFonts w:ascii="Times New Roman" w:hAnsi="Times New Roman" w:cs="Times New Roman"/>
          <w:color w:val="000000"/>
          <w:sz w:val="28"/>
          <w:szCs w:val="28"/>
        </w:rPr>
        <w:t xml:space="preserve"> Java is one of the first programming languages to consider security as part of its design. The Java language, compiler, interpreter, and runtime environment were each developed with security in mind</w:t>
      </w:r>
      <w:r w:rsidRPr="009F272A">
        <w:rPr>
          <w:color w:val="000000"/>
          <w:sz w:val="28"/>
          <w:szCs w:val="28"/>
        </w:rPr>
        <w:t xml:space="preserve">. </w:t>
      </w:r>
    </w:p>
    <w:p w:rsidR="009F272A" w:rsidRDefault="009F272A" w:rsidP="0057508D">
      <w:pPr>
        <w:pStyle w:val="ListParagraph"/>
        <w:numPr>
          <w:ilvl w:val="0"/>
          <w:numId w:val="24"/>
        </w:numPr>
        <w:overflowPunct w:val="0"/>
        <w:autoSpaceDE w:val="0"/>
        <w:autoSpaceDN w:val="0"/>
        <w:adjustRightInd w:val="0"/>
        <w:spacing w:before="100" w:beforeAutospacing="1" w:after="480" w:line="360" w:lineRule="auto"/>
        <w:jc w:val="both"/>
        <w:rPr>
          <w:color w:val="000000"/>
          <w:sz w:val="28"/>
          <w:szCs w:val="28"/>
        </w:rPr>
      </w:pPr>
      <w:r w:rsidRPr="00A102FB">
        <w:rPr>
          <w:b/>
          <w:color w:val="000000"/>
          <w:sz w:val="28"/>
          <w:szCs w:val="28"/>
        </w:rPr>
        <w:t>Java is robust:</w:t>
      </w:r>
      <w:r w:rsidRPr="009F272A">
        <w:rPr>
          <w:color w:val="000000"/>
          <w:sz w:val="28"/>
          <w:szCs w:val="28"/>
        </w:rPr>
        <w:t xml:space="preserve"> </w:t>
      </w:r>
      <w:r w:rsidRPr="0057508D">
        <w:rPr>
          <w:rFonts w:ascii="Times New Roman" w:hAnsi="Times New Roman" w:cs="Times New Roman"/>
          <w:color w:val="000000"/>
          <w:sz w:val="28"/>
          <w:szCs w:val="28"/>
        </w:rPr>
        <w:t>Robust means reliable and no programming language can really assure reliability. Java puts a lot of emphasis on early checking for possible errors, as Java compilers are able to detect many problems that would first show up during execution time in other languages</w:t>
      </w:r>
      <w:r w:rsidRPr="009F272A">
        <w:rPr>
          <w:color w:val="000000"/>
          <w:sz w:val="28"/>
          <w:szCs w:val="28"/>
        </w:rPr>
        <w:t>.</w:t>
      </w:r>
      <w:r w:rsidRPr="0057508D">
        <w:rPr>
          <w:color w:val="000000"/>
          <w:sz w:val="28"/>
          <w:szCs w:val="28"/>
        </w:rPr>
        <w:t xml:space="preserve"> </w:t>
      </w:r>
    </w:p>
    <w:p w:rsidR="00345A3D" w:rsidRPr="0057508D" w:rsidRDefault="00345A3D" w:rsidP="00345A3D">
      <w:pPr>
        <w:pStyle w:val="ListParagraph"/>
        <w:overflowPunct w:val="0"/>
        <w:autoSpaceDE w:val="0"/>
        <w:autoSpaceDN w:val="0"/>
        <w:adjustRightInd w:val="0"/>
        <w:spacing w:before="100" w:beforeAutospacing="1" w:after="480" w:line="360" w:lineRule="auto"/>
        <w:jc w:val="both"/>
        <w:rPr>
          <w:color w:val="000000"/>
          <w:sz w:val="28"/>
          <w:szCs w:val="28"/>
        </w:rPr>
      </w:pPr>
    </w:p>
    <w:p w:rsidR="00274DC7" w:rsidRPr="00345A3D" w:rsidRDefault="009F272A" w:rsidP="00345A3D">
      <w:pPr>
        <w:pStyle w:val="ListParagraph"/>
        <w:numPr>
          <w:ilvl w:val="0"/>
          <w:numId w:val="24"/>
        </w:numPr>
        <w:overflowPunct w:val="0"/>
        <w:autoSpaceDE w:val="0"/>
        <w:autoSpaceDN w:val="0"/>
        <w:adjustRightInd w:val="0"/>
        <w:spacing w:before="100" w:beforeAutospacing="1" w:after="480" w:line="360" w:lineRule="auto"/>
        <w:jc w:val="both"/>
        <w:rPr>
          <w:rFonts w:ascii="Times New Roman" w:hAnsi="Times New Roman" w:cs="Times New Roman"/>
          <w:color w:val="000000"/>
          <w:sz w:val="28"/>
          <w:szCs w:val="28"/>
        </w:rPr>
      </w:pPr>
      <w:r w:rsidRPr="00345A3D">
        <w:rPr>
          <w:b/>
          <w:color w:val="000000"/>
          <w:sz w:val="28"/>
          <w:szCs w:val="28"/>
        </w:rPr>
        <w:lastRenderedPageBreak/>
        <w:t>Java is multithreaded:</w:t>
      </w:r>
      <w:r w:rsidRPr="00345A3D">
        <w:rPr>
          <w:color w:val="000000"/>
          <w:sz w:val="28"/>
          <w:szCs w:val="28"/>
        </w:rPr>
        <w:t xml:space="preserve"> </w:t>
      </w:r>
      <w:r w:rsidRPr="00345A3D">
        <w:rPr>
          <w:rFonts w:ascii="Times New Roman" w:hAnsi="Times New Roman" w:cs="Times New Roman"/>
          <w:color w:val="000000"/>
          <w:sz w:val="28"/>
          <w:szCs w:val="28"/>
        </w:rPr>
        <w:t>Multithreaded is the capability for a program to perform several tasks simultaneously within a program. In Java, multithreaded programming has been smoothly integrated into it, while in other languages, operating system-specific procedures have to be called in o</w:t>
      </w:r>
      <w:r w:rsidR="00A102FB" w:rsidRPr="00345A3D">
        <w:rPr>
          <w:rFonts w:ascii="Times New Roman" w:hAnsi="Times New Roman" w:cs="Times New Roman"/>
          <w:color w:val="000000"/>
          <w:sz w:val="28"/>
          <w:szCs w:val="28"/>
        </w:rPr>
        <w:t>rder to enable multithreading.</w:t>
      </w:r>
    </w:p>
    <w:p w:rsidR="00CA1545" w:rsidRPr="00345A3D" w:rsidRDefault="00CA1545" w:rsidP="00345A3D">
      <w:pPr>
        <w:pStyle w:val="Heading2"/>
      </w:pPr>
      <w:bookmarkStart w:id="9" w:name="_Toc421495134"/>
      <w:r w:rsidRPr="00A05EA0">
        <w:t>TOOLS/PLATFORM</w:t>
      </w:r>
      <w:r w:rsidR="003C7BC4">
        <w:t xml:space="preserve"> required</w:t>
      </w:r>
      <w:bookmarkEnd w:id="9"/>
    </w:p>
    <w:p w:rsidR="00CA1545" w:rsidRPr="00387D78" w:rsidRDefault="0057508D" w:rsidP="003C7BC4">
      <w:pPr>
        <w:overflowPunct w:val="0"/>
        <w:autoSpaceDE w:val="0"/>
        <w:autoSpaceDN w:val="0"/>
        <w:adjustRightInd w:val="0"/>
        <w:spacing w:after="240"/>
        <w:jc w:val="both"/>
        <w:rPr>
          <w:b/>
          <w:sz w:val="28"/>
          <w:szCs w:val="28"/>
        </w:rPr>
      </w:pPr>
      <w:r>
        <w:rPr>
          <w:b/>
          <w:sz w:val="28"/>
          <w:szCs w:val="28"/>
        </w:rPr>
        <w:t xml:space="preserve">   </w:t>
      </w:r>
      <w:r w:rsidR="00CA1545" w:rsidRPr="00387D78">
        <w:rPr>
          <w:b/>
          <w:sz w:val="28"/>
          <w:szCs w:val="28"/>
        </w:rPr>
        <w:t>Operating System</w:t>
      </w:r>
    </w:p>
    <w:p w:rsidR="00CA1545" w:rsidRDefault="00653B1F" w:rsidP="003C7BC4">
      <w:pPr>
        <w:numPr>
          <w:ilvl w:val="0"/>
          <w:numId w:val="6"/>
        </w:numPr>
        <w:overflowPunct w:val="0"/>
        <w:autoSpaceDE w:val="0"/>
        <w:autoSpaceDN w:val="0"/>
        <w:adjustRightInd w:val="0"/>
        <w:spacing w:before="0" w:after="240" w:line="240" w:lineRule="auto"/>
        <w:jc w:val="both"/>
        <w:rPr>
          <w:bCs/>
          <w:sz w:val="28"/>
          <w:szCs w:val="28"/>
        </w:rPr>
      </w:pPr>
      <w:r>
        <w:rPr>
          <w:bCs/>
          <w:sz w:val="28"/>
          <w:szCs w:val="28"/>
        </w:rPr>
        <w:t>Windows XP,7,8,8.1</w:t>
      </w:r>
      <w:r w:rsidR="003C7BC4">
        <w:rPr>
          <w:bCs/>
          <w:sz w:val="28"/>
          <w:szCs w:val="28"/>
        </w:rPr>
        <w:t>.</w:t>
      </w:r>
    </w:p>
    <w:p w:rsidR="003C7BC4" w:rsidRDefault="003C7BC4" w:rsidP="00274DC7">
      <w:pPr>
        <w:overflowPunct w:val="0"/>
        <w:autoSpaceDE w:val="0"/>
        <w:autoSpaceDN w:val="0"/>
        <w:adjustRightInd w:val="0"/>
        <w:spacing w:before="0" w:after="240" w:line="240" w:lineRule="auto"/>
        <w:ind w:left="720"/>
        <w:jc w:val="both"/>
        <w:rPr>
          <w:bCs/>
          <w:sz w:val="28"/>
          <w:szCs w:val="28"/>
        </w:rPr>
      </w:pPr>
    </w:p>
    <w:p w:rsidR="003C7BC4" w:rsidRPr="009568B1" w:rsidRDefault="00CA1545" w:rsidP="009568B1">
      <w:pPr>
        <w:pStyle w:val="Heading2"/>
        <w:spacing w:after="240"/>
        <w:rPr>
          <w:b w:val="0"/>
          <w:bCs/>
          <w:szCs w:val="28"/>
        </w:rPr>
      </w:pPr>
      <w:bookmarkStart w:id="10" w:name="_Toc421495135"/>
      <w:r w:rsidRPr="00A05EA0">
        <w:rPr>
          <w:b w:val="0"/>
          <w:bCs/>
          <w:szCs w:val="28"/>
        </w:rPr>
        <w:t>HARDWARE &amp; SOFTWARE REQUIREMENT</w:t>
      </w:r>
      <w:bookmarkEnd w:id="10"/>
    </w:p>
    <w:p w:rsidR="00CA1545" w:rsidRPr="00387D78" w:rsidRDefault="00CA1545" w:rsidP="003C7BC4">
      <w:pPr>
        <w:overflowPunct w:val="0"/>
        <w:autoSpaceDE w:val="0"/>
        <w:autoSpaceDN w:val="0"/>
        <w:adjustRightInd w:val="0"/>
        <w:spacing w:after="240"/>
        <w:jc w:val="both"/>
        <w:rPr>
          <w:b/>
          <w:sz w:val="28"/>
          <w:szCs w:val="28"/>
        </w:rPr>
      </w:pPr>
      <w:r w:rsidRPr="00387D78">
        <w:rPr>
          <w:b/>
          <w:sz w:val="28"/>
          <w:szCs w:val="28"/>
        </w:rPr>
        <w:t>Hardware Requirements:</w:t>
      </w:r>
    </w:p>
    <w:p w:rsidR="00345A3D" w:rsidRDefault="00267211" w:rsidP="00345A3D">
      <w:pPr>
        <w:numPr>
          <w:ilvl w:val="0"/>
          <w:numId w:val="5"/>
        </w:numPr>
        <w:overflowPunct w:val="0"/>
        <w:autoSpaceDE w:val="0"/>
        <w:autoSpaceDN w:val="0"/>
        <w:adjustRightInd w:val="0"/>
        <w:spacing w:before="0" w:after="240" w:line="240" w:lineRule="auto"/>
        <w:jc w:val="both"/>
        <w:rPr>
          <w:bCs/>
          <w:sz w:val="28"/>
          <w:szCs w:val="28"/>
        </w:rPr>
      </w:pPr>
      <w:r>
        <w:rPr>
          <w:bCs/>
          <w:sz w:val="28"/>
          <w:szCs w:val="28"/>
        </w:rPr>
        <w:t>Dual Core</w:t>
      </w:r>
      <w:r w:rsidR="00CA1545" w:rsidRPr="007A166F">
        <w:rPr>
          <w:bCs/>
          <w:sz w:val="28"/>
          <w:szCs w:val="28"/>
        </w:rPr>
        <w:t xml:space="preserve"> Processor</w:t>
      </w:r>
    </w:p>
    <w:p w:rsidR="00CA1545" w:rsidRPr="00345A3D" w:rsidRDefault="00267211" w:rsidP="00345A3D">
      <w:pPr>
        <w:numPr>
          <w:ilvl w:val="0"/>
          <w:numId w:val="5"/>
        </w:numPr>
        <w:overflowPunct w:val="0"/>
        <w:autoSpaceDE w:val="0"/>
        <w:autoSpaceDN w:val="0"/>
        <w:adjustRightInd w:val="0"/>
        <w:spacing w:before="0" w:after="240" w:line="240" w:lineRule="auto"/>
        <w:jc w:val="both"/>
        <w:rPr>
          <w:bCs/>
          <w:sz w:val="28"/>
          <w:szCs w:val="28"/>
        </w:rPr>
      </w:pPr>
      <w:r w:rsidRPr="00345A3D">
        <w:rPr>
          <w:bCs/>
          <w:sz w:val="48"/>
          <w:szCs w:val="48"/>
        </w:rPr>
        <w:t>1</w:t>
      </w:r>
      <w:r w:rsidR="00CA1545" w:rsidRPr="00345A3D">
        <w:rPr>
          <w:bCs/>
          <w:sz w:val="48"/>
          <w:szCs w:val="48"/>
        </w:rPr>
        <w:t xml:space="preserve"> </w:t>
      </w:r>
      <w:r w:rsidRPr="00345A3D">
        <w:rPr>
          <w:bCs/>
          <w:sz w:val="28"/>
          <w:szCs w:val="28"/>
        </w:rPr>
        <w:t>GB</w:t>
      </w:r>
      <w:r w:rsidR="00CA1545" w:rsidRPr="00345A3D">
        <w:rPr>
          <w:bCs/>
          <w:sz w:val="28"/>
          <w:szCs w:val="28"/>
        </w:rPr>
        <w:t xml:space="preserve"> RAM</w:t>
      </w:r>
    </w:p>
    <w:p w:rsidR="002B44F8" w:rsidRPr="00345A3D" w:rsidRDefault="00267211" w:rsidP="00345A3D">
      <w:pPr>
        <w:numPr>
          <w:ilvl w:val="0"/>
          <w:numId w:val="5"/>
        </w:numPr>
        <w:overflowPunct w:val="0"/>
        <w:autoSpaceDE w:val="0"/>
        <w:autoSpaceDN w:val="0"/>
        <w:adjustRightInd w:val="0"/>
        <w:spacing w:before="0" w:after="240" w:line="240" w:lineRule="auto"/>
        <w:jc w:val="both"/>
        <w:rPr>
          <w:bCs/>
          <w:sz w:val="28"/>
          <w:szCs w:val="28"/>
        </w:rPr>
      </w:pPr>
      <w:r w:rsidRPr="00267211">
        <w:rPr>
          <w:bCs/>
          <w:sz w:val="32"/>
          <w:szCs w:val="32"/>
        </w:rPr>
        <w:t>160</w:t>
      </w:r>
      <w:r w:rsidR="00CA1545" w:rsidRPr="007A166F">
        <w:rPr>
          <w:bCs/>
          <w:sz w:val="28"/>
          <w:szCs w:val="28"/>
        </w:rPr>
        <w:t xml:space="preserve"> GB Hard Disk</w:t>
      </w:r>
    </w:p>
    <w:p w:rsidR="00CA1545" w:rsidRPr="00387D78" w:rsidRDefault="00CA1545" w:rsidP="003C7BC4">
      <w:pPr>
        <w:overflowPunct w:val="0"/>
        <w:autoSpaceDE w:val="0"/>
        <w:autoSpaceDN w:val="0"/>
        <w:adjustRightInd w:val="0"/>
        <w:spacing w:after="240"/>
        <w:jc w:val="both"/>
        <w:rPr>
          <w:b/>
          <w:sz w:val="28"/>
          <w:szCs w:val="28"/>
        </w:rPr>
      </w:pPr>
      <w:r w:rsidRPr="00387D78">
        <w:rPr>
          <w:b/>
          <w:sz w:val="28"/>
          <w:szCs w:val="28"/>
        </w:rPr>
        <w:t>Software Requirements:</w:t>
      </w:r>
    </w:p>
    <w:p w:rsidR="00CA1545" w:rsidRPr="007A166F" w:rsidRDefault="00790B81" w:rsidP="003C7BC4">
      <w:pPr>
        <w:numPr>
          <w:ilvl w:val="0"/>
          <w:numId w:val="4"/>
        </w:numPr>
        <w:overflowPunct w:val="0"/>
        <w:autoSpaceDE w:val="0"/>
        <w:autoSpaceDN w:val="0"/>
        <w:adjustRightInd w:val="0"/>
        <w:spacing w:before="0" w:after="240" w:line="240" w:lineRule="auto"/>
        <w:jc w:val="both"/>
        <w:rPr>
          <w:bCs/>
          <w:sz w:val="28"/>
          <w:szCs w:val="28"/>
        </w:rPr>
      </w:pPr>
      <w:r>
        <w:rPr>
          <w:bCs/>
          <w:sz w:val="28"/>
          <w:szCs w:val="28"/>
        </w:rPr>
        <w:t xml:space="preserve">JDK </w:t>
      </w:r>
    </w:p>
    <w:p w:rsidR="00CA1545" w:rsidRDefault="00790B81" w:rsidP="003C7BC4">
      <w:pPr>
        <w:numPr>
          <w:ilvl w:val="0"/>
          <w:numId w:val="4"/>
        </w:numPr>
        <w:overflowPunct w:val="0"/>
        <w:autoSpaceDE w:val="0"/>
        <w:autoSpaceDN w:val="0"/>
        <w:adjustRightInd w:val="0"/>
        <w:spacing w:before="0" w:after="240" w:line="240" w:lineRule="auto"/>
        <w:jc w:val="both"/>
        <w:rPr>
          <w:bCs/>
          <w:sz w:val="28"/>
          <w:szCs w:val="28"/>
        </w:rPr>
      </w:pPr>
      <w:r>
        <w:rPr>
          <w:bCs/>
          <w:sz w:val="28"/>
          <w:szCs w:val="28"/>
        </w:rPr>
        <w:t xml:space="preserve">ORACLE  </w:t>
      </w:r>
    </w:p>
    <w:p w:rsidR="003C7BC4" w:rsidRDefault="003C7BC4" w:rsidP="003C7BC4">
      <w:pPr>
        <w:numPr>
          <w:ilvl w:val="0"/>
          <w:numId w:val="4"/>
        </w:numPr>
        <w:overflowPunct w:val="0"/>
        <w:autoSpaceDE w:val="0"/>
        <w:autoSpaceDN w:val="0"/>
        <w:adjustRightInd w:val="0"/>
        <w:spacing w:before="0" w:after="240" w:line="240" w:lineRule="auto"/>
        <w:jc w:val="both"/>
        <w:rPr>
          <w:bCs/>
          <w:sz w:val="28"/>
          <w:szCs w:val="28"/>
        </w:rPr>
      </w:pPr>
      <w:r>
        <w:rPr>
          <w:bCs/>
          <w:sz w:val="28"/>
          <w:szCs w:val="28"/>
        </w:rPr>
        <w:t>Notepad/Editor</w:t>
      </w:r>
    </w:p>
    <w:p w:rsidR="00274DC7" w:rsidRPr="003C7BC4" w:rsidRDefault="00790B81" w:rsidP="003C7BC4">
      <w:pPr>
        <w:numPr>
          <w:ilvl w:val="0"/>
          <w:numId w:val="4"/>
        </w:numPr>
        <w:overflowPunct w:val="0"/>
        <w:autoSpaceDE w:val="0"/>
        <w:autoSpaceDN w:val="0"/>
        <w:adjustRightInd w:val="0"/>
        <w:spacing w:before="0" w:after="240" w:line="240" w:lineRule="auto"/>
        <w:jc w:val="both"/>
        <w:rPr>
          <w:bCs/>
          <w:sz w:val="28"/>
          <w:szCs w:val="28"/>
        </w:rPr>
      </w:pPr>
      <w:r>
        <w:rPr>
          <w:bCs/>
          <w:sz w:val="28"/>
          <w:szCs w:val="28"/>
        </w:rPr>
        <w:t xml:space="preserve">Netbeans </w:t>
      </w:r>
    </w:p>
    <w:p w:rsidR="009876BA" w:rsidRDefault="009876BA" w:rsidP="003C7BC4">
      <w:pPr>
        <w:spacing w:after="240"/>
        <w:rPr>
          <w:sz w:val="16"/>
          <w:szCs w:val="16"/>
        </w:rPr>
      </w:pPr>
    </w:p>
    <w:p w:rsidR="00653B1F" w:rsidRPr="009B7DA5" w:rsidRDefault="00653B1F" w:rsidP="003C7BC4">
      <w:pPr>
        <w:spacing w:after="240"/>
        <w:rPr>
          <w:sz w:val="16"/>
          <w:szCs w:val="16"/>
        </w:rPr>
      </w:pPr>
    </w:p>
    <w:p w:rsidR="00CA1545" w:rsidRPr="00A05EA0" w:rsidRDefault="00CA1545" w:rsidP="00DE2F44">
      <w:pPr>
        <w:pStyle w:val="Heading2"/>
      </w:pPr>
      <w:bookmarkStart w:id="11" w:name="_Toc421495136"/>
      <w:r w:rsidRPr="00A05EA0">
        <w:lastRenderedPageBreak/>
        <w:t>PROBLEM DEFINITION</w:t>
      </w:r>
      <w:bookmarkEnd w:id="11"/>
    </w:p>
    <w:p w:rsidR="003C7BC4" w:rsidRPr="007A166F" w:rsidRDefault="000C1A04" w:rsidP="003C7BC4">
      <w:pPr>
        <w:overflowPunct w:val="0"/>
        <w:autoSpaceDE w:val="0"/>
        <w:autoSpaceDN w:val="0"/>
        <w:adjustRightInd w:val="0"/>
        <w:ind w:firstLine="720"/>
        <w:jc w:val="both"/>
        <w:rPr>
          <w:bCs/>
          <w:sz w:val="28"/>
          <w:szCs w:val="28"/>
        </w:rPr>
      </w:pPr>
      <w:r w:rsidRPr="000C1A04">
        <w:rPr>
          <w:sz w:val="28"/>
          <w:szCs w:val="28"/>
        </w:rPr>
        <w:t xml:space="preserve"> </w:t>
      </w:r>
      <w:r w:rsidR="003C7BC4" w:rsidRPr="007A166F">
        <w:rPr>
          <w:bCs/>
          <w:sz w:val="28"/>
          <w:szCs w:val="28"/>
        </w:rPr>
        <w:t>To maintain the record of stu</w:t>
      </w:r>
      <w:r w:rsidR="00DA3B9F">
        <w:rPr>
          <w:bCs/>
          <w:sz w:val="28"/>
          <w:szCs w:val="28"/>
        </w:rPr>
        <w:t>dents, staffs, fees,</w:t>
      </w:r>
      <w:r w:rsidR="003C7BC4" w:rsidRPr="007A166F">
        <w:rPr>
          <w:bCs/>
          <w:sz w:val="28"/>
          <w:szCs w:val="28"/>
        </w:rPr>
        <w:t xml:space="preserve"> </w:t>
      </w:r>
      <w:r w:rsidR="00DA3B9F">
        <w:rPr>
          <w:bCs/>
          <w:sz w:val="28"/>
          <w:szCs w:val="28"/>
        </w:rPr>
        <w:t>and various users, in order to help the school</w:t>
      </w:r>
      <w:r w:rsidR="003C7BC4" w:rsidRPr="007A166F">
        <w:rPr>
          <w:bCs/>
          <w:sz w:val="28"/>
          <w:szCs w:val="28"/>
        </w:rPr>
        <w:t xml:space="preserve"> administration.</w:t>
      </w:r>
    </w:p>
    <w:p w:rsidR="00CA1545" w:rsidRDefault="00CA1545" w:rsidP="000C1A04">
      <w:pPr>
        <w:overflowPunct w:val="0"/>
        <w:autoSpaceDE w:val="0"/>
        <w:autoSpaceDN w:val="0"/>
        <w:adjustRightInd w:val="0"/>
        <w:spacing w:line="360" w:lineRule="auto"/>
        <w:ind w:firstLine="720"/>
        <w:jc w:val="both"/>
        <w:rPr>
          <w:sz w:val="28"/>
          <w:szCs w:val="28"/>
        </w:rPr>
      </w:pPr>
    </w:p>
    <w:p w:rsidR="00FE1DBC" w:rsidRPr="00653B1F" w:rsidRDefault="00CA1545" w:rsidP="00653B1F">
      <w:pPr>
        <w:pStyle w:val="Heading2"/>
        <w:rPr>
          <w:b w:val="0"/>
          <w:bCs/>
          <w:szCs w:val="28"/>
        </w:rPr>
      </w:pPr>
      <w:bookmarkStart w:id="12" w:name="_Toc421495137"/>
      <w:r w:rsidRPr="00A05EA0">
        <w:rPr>
          <w:b w:val="0"/>
          <w:bCs/>
          <w:szCs w:val="28"/>
        </w:rPr>
        <w:t>REQUIREMENT SPECIFICATIONS</w:t>
      </w:r>
      <w:bookmarkEnd w:id="12"/>
    </w:p>
    <w:p w:rsidR="003C7BC4" w:rsidRPr="00653B1F" w:rsidRDefault="003C7BC4" w:rsidP="00FE1DBC">
      <w:pPr>
        <w:spacing w:before="100" w:beforeAutospacing="1" w:after="100" w:afterAutospacing="1"/>
        <w:jc w:val="both"/>
        <w:rPr>
          <w:rFonts w:ascii="Times New Roman" w:hAnsi="Times New Roman" w:cs="Times New Roman"/>
          <w:bCs/>
          <w:sz w:val="28"/>
          <w:szCs w:val="28"/>
        </w:rPr>
      </w:pPr>
      <w:r w:rsidRPr="00653B1F">
        <w:rPr>
          <w:rFonts w:ascii="Times New Roman" w:hAnsi="Times New Roman" w:cs="Times New Roman"/>
          <w:bCs/>
          <w:sz w:val="28"/>
          <w:szCs w:val="28"/>
        </w:rPr>
        <w:t xml:space="preserve">A Software Requirements Specification (SRS) is a complete description of the behavior of the system to be developed. It includes a set of </w:t>
      </w:r>
      <w:hyperlink r:id="rId12" w:tooltip="Use case" w:history="1">
        <w:r w:rsidRPr="00653B1F">
          <w:rPr>
            <w:rFonts w:ascii="Times New Roman" w:hAnsi="Times New Roman" w:cs="Times New Roman"/>
            <w:bCs/>
            <w:sz w:val="28"/>
            <w:szCs w:val="28"/>
          </w:rPr>
          <w:t>use cases</w:t>
        </w:r>
      </w:hyperlink>
      <w:r w:rsidRPr="00653B1F">
        <w:rPr>
          <w:rFonts w:ascii="Times New Roman" w:hAnsi="Times New Roman" w:cs="Times New Roman"/>
          <w:bCs/>
          <w:sz w:val="28"/>
          <w:szCs w:val="28"/>
        </w:rPr>
        <w:t xml:space="preserve"> that describe all the interactions the users will have with the software. Use cases are also known as </w:t>
      </w:r>
      <w:hyperlink r:id="rId13" w:tooltip="Functional requirements" w:history="1">
        <w:r w:rsidRPr="00653B1F">
          <w:rPr>
            <w:rFonts w:ascii="Times New Roman" w:hAnsi="Times New Roman" w:cs="Times New Roman"/>
            <w:bCs/>
            <w:sz w:val="28"/>
            <w:szCs w:val="28"/>
          </w:rPr>
          <w:t>functional requirements</w:t>
        </w:r>
      </w:hyperlink>
      <w:r w:rsidRPr="00653B1F">
        <w:rPr>
          <w:rFonts w:ascii="Times New Roman" w:hAnsi="Times New Roman" w:cs="Times New Roman"/>
          <w:bCs/>
          <w:sz w:val="28"/>
          <w:szCs w:val="28"/>
        </w:rPr>
        <w:t xml:space="preserve">. In addition to use cases, the SRS also contains non-functional (or supplementary) requirements. </w:t>
      </w:r>
      <w:hyperlink r:id="rId14" w:tooltip="Non-functional requirements" w:history="1">
        <w:r w:rsidRPr="00653B1F">
          <w:rPr>
            <w:rFonts w:ascii="Times New Roman" w:hAnsi="Times New Roman" w:cs="Times New Roman"/>
            <w:bCs/>
            <w:sz w:val="28"/>
            <w:szCs w:val="28"/>
          </w:rPr>
          <w:t>Non-functional requirements</w:t>
        </w:r>
      </w:hyperlink>
      <w:r w:rsidRPr="00653B1F">
        <w:rPr>
          <w:rFonts w:ascii="Times New Roman" w:hAnsi="Times New Roman" w:cs="Times New Roman"/>
          <w:bCs/>
          <w:sz w:val="28"/>
          <w:szCs w:val="28"/>
        </w:rPr>
        <w:t xml:space="preserve"> are requirements which impose constraints on the design or implementation (such as </w:t>
      </w:r>
      <w:hyperlink r:id="rId15" w:tooltip="Performance engineering" w:history="1">
        <w:r w:rsidRPr="00653B1F">
          <w:rPr>
            <w:rFonts w:ascii="Times New Roman" w:hAnsi="Times New Roman" w:cs="Times New Roman"/>
            <w:bCs/>
            <w:sz w:val="28"/>
            <w:szCs w:val="28"/>
          </w:rPr>
          <w:t>performance engineering</w:t>
        </w:r>
      </w:hyperlink>
      <w:r w:rsidRPr="00653B1F">
        <w:rPr>
          <w:rFonts w:ascii="Times New Roman" w:hAnsi="Times New Roman" w:cs="Times New Roman"/>
          <w:bCs/>
          <w:sz w:val="28"/>
          <w:szCs w:val="28"/>
        </w:rPr>
        <w:t xml:space="preserve"> requirements, </w:t>
      </w:r>
      <w:hyperlink r:id="rId16" w:tooltip="Quality (business)" w:history="1">
        <w:r w:rsidRPr="00653B1F">
          <w:rPr>
            <w:rFonts w:ascii="Times New Roman" w:hAnsi="Times New Roman" w:cs="Times New Roman"/>
            <w:bCs/>
            <w:sz w:val="28"/>
            <w:szCs w:val="28"/>
          </w:rPr>
          <w:t>quality</w:t>
        </w:r>
      </w:hyperlink>
      <w:r w:rsidRPr="00653B1F">
        <w:rPr>
          <w:rFonts w:ascii="Times New Roman" w:hAnsi="Times New Roman" w:cs="Times New Roman"/>
          <w:bCs/>
          <w:sz w:val="28"/>
          <w:szCs w:val="28"/>
        </w:rPr>
        <w:t xml:space="preserve"> standards, or design constraints).</w:t>
      </w:r>
    </w:p>
    <w:p w:rsidR="00FE1DBC" w:rsidRDefault="00FE1DBC" w:rsidP="00FE1DBC">
      <w:pPr>
        <w:spacing w:before="100" w:beforeAutospacing="1" w:after="100" w:afterAutospacing="1"/>
        <w:jc w:val="both"/>
        <w:rPr>
          <w:color w:val="000000"/>
          <w:sz w:val="28"/>
          <w:szCs w:val="28"/>
        </w:rPr>
      </w:pPr>
    </w:p>
    <w:p w:rsidR="002B44F8" w:rsidRDefault="003C7BC4" w:rsidP="00FE1DBC">
      <w:pPr>
        <w:spacing w:before="100" w:beforeAutospacing="1" w:after="100" w:afterAutospacing="1"/>
        <w:jc w:val="both"/>
        <w:rPr>
          <w:color w:val="000000"/>
          <w:sz w:val="28"/>
          <w:szCs w:val="28"/>
        </w:rPr>
      </w:pPr>
      <w:r>
        <w:rPr>
          <w:color w:val="000000"/>
          <w:sz w:val="28"/>
          <w:szCs w:val="28"/>
        </w:rPr>
        <w:t>The general requirements of the project are:</w:t>
      </w:r>
    </w:p>
    <w:p w:rsidR="003C7BC4" w:rsidRPr="00FE1DBC" w:rsidRDefault="003C7BC4" w:rsidP="00F87C37">
      <w:pPr>
        <w:numPr>
          <w:ilvl w:val="0"/>
          <w:numId w:val="8"/>
        </w:numPr>
        <w:spacing w:before="100" w:beforeAutospacing="1" w:after="240" w:line="240" w:lineRule="auto"/>
        <w:jc w:val="both"/>
        <w:rPr>
          <w:b/>
          <w:color w:val="000000"/>
          <w:sz w:val="28"/>
          <w:szCs w:val="28"/>
        </w:rPr>
      </w:pPr>
      <w:r w:rsidRPr="00FE1DBC">
        <w:rPr>
          <w:b/>
          <w:color w:val="000000"/>
          <w:sz w:val="28"/>
          <w:szCs w:val="28"/>
        </w:rPr>
        <w:t>To maintain the admission details.</w:t>
      </w:r>
    </w:p>
    <w:p w:rsidR="003C7BC4" w:rsidRPr="00FE1DBC" w:rsidRDefault="003C7BC4" w:rsidP="00F87C37">
      <w:pPr>
        <w:numPr>
          <w:ilvl w:val="0"/>
          <w:numId w:val="8"/>
        </w:numPr>
        <w:spacing w:before="100" w:beforeAutospacing="1" w:after="240" w:line="240" w:lineRule="auto"/>
        <w:jc w:val="both"/>
        <w:rPr>
          <w:b/>
          <w:color w:val="000000"/>
          <w:sz w:val="28"/>
          <w:szCs w:val="28"/>
        </w:rPr>
      </w:pPr>
      <w:r w:rsidRPr="00FE1DBC">
        <w:rPr>
          <w:b/>
          <w:color w:val="000000"/>
          <w:sz w:val="28"/>
          <w:szCs w:val="28"/>
        </w:rPr>
        <w:t>To keep track the staff and students details.</w:t>
      </w:r>
    </w:p>
    <w:p w:rsidR="003C7BC4" w:rsidRPr="00FE1DBC" w:rsidRDefault="00F87C37" w:rsidP="00F87C37">
      <w:pPr>
        <w:numPr>
          <w:ilvl w:val="0"/>
          <w:numId w:val="8"/>
        </w:numPr>
        <w:spacing w:before="100" w:beforeAutospacing="1" w:after="240" w:line="240" w:lineRule="auto"/>
        <w:jc w:val="both"/>
        <w:rPr>
          <w:b/>
          <w:color w:val="000000"/>
          <w:sz w:val="28"/>
          <w:szCs w:val="28"/>
        </w:rPr>
      </w:pPr>
      <w:r w:rsidRPr="00FE1DBC">
        <w:rPr>
          <w:b/>
          <w:color w:val="000000"/>
          <w:sz w:val="28"/>
          <w:szCs w:val="28"/>
        </w:rPr>
        <w:t>To record User details.</w:t>
      </w:r>
    </w:p>
    <w:p w:rsidR="003C7BC4" w:rsidRPr="00FE1DBC" w:rsidRDefault="00F87C37" w:rsidP="00F87C37">
      <w:pPr>
        <w:numPr>
          <w:ilvl w:val="0"/>
          <w:numId w:val="8"/>
        </w:numPr>
        <w:spacing w:before="100" w:beforeAutospacing="1" w:after="240" w:line="240" w:lineRule="auto"/>
        <w:jc w:val="both"/>
        <w:rPr>
          <w:b/>
          <w:color w:val="000000"/>
          <w:sz w:val="28"/>
          <w:szCs w:val="28"/>
        </w:rPr>
      </w:pPr>
      <w:r w:rsidRPr="00FE1DBC">
        <w:rPr>
          <w:b/>
          <w:color w:val="000000"/>
          <w:sz w:val="28"/>
          <w:szCs w:val="28"/>
        </w:rPr>
        <w:t>To keep the record of various types of fee details</w:t>
      </w:r>
      <w:r w:rsidR="003C7BC4" w:rsidRPr="00FE1DBC">
        <w:rPr>
          <w:b/>
          <w:color w:val="000000"/>
          <w:sz w:val="28"/>
          <w:szCs w:val="28"/>
        </w:rPr>
        <w:t>.</w:t>
      </w:r>
    </w:p>
    <w:p w:rsidR="000C1A04" w:rsidRDefault="00F87C37" w:rsidP="009B7DA5">
      <w:pPr>
        <w:numPr>
          <w:ilvl w:val="0"/>
          <w:numId w:val="8"/>
        </w:numPr>
        <w:spacing w:before="100" w:beforeAutospacing="1" w:after="240" w:line="240" w:lineRule="auto"/>
        <w:jc w:val="both"/>
        <w:rPr>
          <w:b/>
          <w:color w:val="000000"/>
          <w:sz w:val="28"/>
          <w:szCs w:val="28"/>
        </w:rPr>
      </w:pPr>
      <w:r w:rsidRPr="00FE1DBC">
        <w:rPr>
          <w:b/>
          <w:color w:val="000000"/>
          <w:sz w:val="28"/>
          <w:szCs w:val="28"/>
        </w:rPr>
        <w:t>To keep the back-up of  important data.</w:t>
      </w:r>
    </w:p>
    <w:p w:rsidR="009568B1" w:rsidRDefault="009568B1" w:rsidP="009568B1">
      <w:pPr>
        <w:spacing w:before="100" w:beforeAutospacing="1" w:after="240" w:line="240" w:lineRule="auto"/>
        <w:jc w:val="both"/>
        <w:rPr>
          <w:b/>
          <w:color w:val="000000"/>
          <w:sz w:val="28"/>
          <w:szCs w:val="28"/>
        </w:rPr>
      </w:pPr>
    </w:p>
    <w:p w:rsidR="00653B1F" w:rsidRDefault="00653B1F" w:rsidP="009568B1">
      <w:pPr>
        <w:spacing w:before="100" w:beforeAutospacing="1" w:after="240" w:line="240" w:lineRule="auto"/>
        <w:jc w:val="both"/>
        <w:rPr>
          <w:b/>
          <w:color w:val="000000"/>
          <w:sz w:val="28"/>
          <w:szCs w:val="28"/>
        </w:rPr>
      </w:pPr>
    </w:p>
    <w:p w:rsidR="00DB7E0D" w:rsidRPr="009B7DA5" w:rsidRDefault="00DB7E0D" w:rsidP="009568B1">
      <w:pPr>
        <w:spacing w:before="100" w:beforeAutospacing="1" w:after="240" w:line="240" w:lineRule="auto"/>
        <w:jc w:val="both"/>
        <w:rPr>
          <w:b/>
          <w:color w:val="000000"/>
          <w:sz w:val="28"/>
          <w:szCs w:val="28"/>
        </w:rPr>
      </w:pPr>
    </w:p>
    <w:p w:rsidR="00CA1545" w:rsidRPr="00A05EA0" w:rsidRDefault="00CA1545" w:rsidP="00DE2F44">
      <w:pPr>
        <w:pStyle w:val="Heading2"/>
      </w:pPr>
      <w:bookmarkStart w:id="13" w:name="_Toc421495138"/>
      <w:r w:rsidRPr="00A05EA0">
        <w:lastRenderedPageBreak/>
        <w:t>PROJECT PLANNING &amp; SCHEDULING</w:t>
      </w:r>
      <w:bookmarkEnd w:id="13"/>
    </w:p>
    <w:p w:rsidR="00FE1DBC" w:rsidRPr="00653B1F" w:rsidRDefault="00FE1DBC" w:rsidP="00FE1DBC">
      <w:pPr>
        <w:spacing w:before="100" w:beforeAutospacing="1" w:after="100" w:afterAutospacing="1"/>
        <w:jc w:val="both"/>
        <w:rPr>
          <w:rFonts w:ascii="Times New Roman" w:hAnsi="Times New Roman" w:cs="Times New Roman"/>
          <w:color w:val="000000"/>
          <w:sz w:val="28"/>
          <w:szCs w:val="28"/>
        </w:rPr>
      </w:pPr>
      <w:bookmarkStart w:id="14" w:name="_Toc367803910"/>
      <w:r w:rsidRPr="00653B1F">
        <w:rPr>
          <w:rFonts w:ascii="Times New Roman" w:hAnsi="Times New Roman" w:cs="Times New Roman"/>
          <w:bCs/>
          <w:color w:val="000000"/>
          <w:sz w:val="28"/>
          <w:szCs w:val="28"/>
        </w:rPr>
        <w:t>Project planning</w:t>
      </w:r>
      <w:r w:rsidRPr="00653B1F">
        <w:rPr>
          <w:rFonts w:ascii="Times New Roman" w:hAnsi="Times New Roman" w:cs="Times New Roman"/>
          <w:color w:val="000000"/>
          <w:sz w:val="28"/>
          <w:szCs w:val="28"/>
        </w:rPr>
        <w:t xml:space="preserve"> is part of project management, which relates to the use of </w:t>
      </w:r>
      <w:hyperlink r:id="rId17" w:tooltip="Schedule (project management)" w:history="1">
        <w:r w:rsidRPr="00653B1F">
          <w:rPr>
            <w:rFonts w:ascii="Times New Roman" w:hAnsi="Times New Roman" w:cs="Times New Roman"/>
            <w:color w:val="000000"/>
            <w:sz w:val="28"/>
            <w:szCs w:val="28"/>
          </w:rPr>
          <w:t>schedules</w:t>
        </w:r>
      </w:hyperlink>
      <w:r w:rsidRPr="00653B1F">
        <w:rPr>
          <w:rFonts w:ascii="Times New Roman" w:hAnsi="Times New Roman" w:cs="Times New Roman"/>
          <w:color w:val="000000"/>
          <w:sz w:val="28"/>
          <w:szCs w:val="28"/>
        </w:rPr>
        <w:t xml:space="preserve"> such as </w:t>
      </w:r>
      <w:hyperlink r:id="rId18" w:tooltip="Gantt chart" w:history="1">
        <w:r w:rsidRPr="00653B1F">
          <w:rPr>
            <w:rFonts w:ascii="Times New Roman" w:hAnsi="Times New Roman" w:cs="Times New Roman"/>
            <w:color w:val="000000"/>
            <w:sz w:val="28"/>
            <w:szCs w:val="28"/>
          </w:rPr>
          <w:t>Gantt charts</w:t>
        </w:r>
      </w:hyperlink>
      <w:r w:rsidRPr="00653B1F">
        <w:rPr>
          <w:rFonts w:ascii="Times New Roman" w:hAnsi="Times New Roman" w:cs="Times New Roman"/>
          <w:color w:val="000000"/>
          <w:sz w:val="28"/>
          <w:szCs w:val="28"/>
        </w:rPr>
        <w:t xml:space="preserve"> to plan and subsequently report progress within the project environment.</w:t>
      </w:r>
    </w:p>
    <w:p w:rsidR="00FE1DBC" w:rsidRPr="00653B1F" w:rsidRDefault="00FE1DBC" w:rsidP="00FE1DBC">
      <w:pPr>
        <w:spacing w:before="100" w:beforeAutospacing="1" w:after="100" w:afterAutospacing="1"/>
        <w:jc w:val="both"/>
        <w:rPr>
          <w:rFonts w:ascii="Times New Roman" w:hAnsi="Times New Roman" w:cs="Times New Roman"/>
          <w:color w:val="000000"/>
          <w:sz w:val="28"/>
          <w:szCs w:val="28"/>
        </w:rPr>
      </w:pPr>
      <w:r w:rsidRPr="00653B1F">
        <w:rPr>
          <w:rFonts w:ascii="Times New Roman" w:hAnsi="Times New Roman" w:cs="Times New Roman"/>
          <w:color w:val="000000"/>
          <w:sz w:val="28"/>
          <w:szCs w:val="28"/>
        </w:rPr>
        <w:t xml:space="preserve">Initially, the </w:t>
      </w:r>
      <w:hyperlink r:id="rId19" w:tooltip="Scope (project management)" w:history="1">
        <w:r w:rsidRPr="00653B1F">
          <w:rPr>
            <w:rFonts w:ascii="Times New Roman" w:hAnsi="Times New Roman" w:cs="Times New Roman"/>
            <w:color w:val="000000"/>
            <w:sz w:val="28"/>
            <w:szCs w:val="28"/>
          </w:rPr>
          <w:t>project scope</w:t>
        </w:r>
      </w:hyperlink>
      <w:r w:rsidRPr="00653B1F">
        <w:rPr>
          <w:rFonts w:ascii="Times New Roman" w:hAnsi="Times New Roman" w:cs="Times New Roman"/>
          <w:color w:val="000000"/>
          <w:sz w:val="28"/>
          <w:szCs w:val="28"/>
        </w:rPr>
        <w:t xml:space="preserve"> is defined and the appropriate methods for completing the project are determined. Following this step, the </w:t>
      </w:r>
      <w:hyperlink r:id="rId20" w:tooltip="Duration (project management)" w:history="1">
        <w:r w:rsidRPr="00653B1F">
          <w:rPr>
            <w:rFonts w:ascii="Times New Roman" w:hAnsi="Times New Roman" w:cs="Times New Roman"/>
            <w:color w:val="000000"/>
            <w:sz w:val="28"/>
            <w:szCs w:val="28"/>
          </w:rPr>
          <w:t>durations</w:t>
        </w:r>
      </w:hyperlink>
      <w:r w:rsidRPr="00653B1F">
        <w:rPr>
          <w:rFonts w:ascii="Times New Roman" w:hAnsi="Times New Roman" w:cs="Times New Roman"/>
          <w:color w:val="000000"/>
          <w:sz w:val="28"/>
          <w:szCs w:val="28"/>
        </w:rPr>
        <w:t xml:space="preserve"> for the various </w:t>
      </w:r>
      <w:hyperlink r:id="rId21" w:tooltip="Task (project management)" w:history="1">
        <w:r w:rsidRPr="00653B1F">
          <w:rPr>
            <w:rFonts w:ascii="Times New Roman" w:hAnsi="Times New Roman" w:cs="Times New Roman"/>
            <w:color w:val="000000"/>
            <w:sz w:val="28"/>
            <w:szCs w:val="28"/>
          </w:rPr>
          <w:t>tasks</w:t>
        </w:r>
      </w:hyperlink>
      <w:r w:rsidRPr="00653B1F">
        <w:rPr>
          <w:rFonts w:ascii="Times New Roman" w:hAnsi="Times New Roman" w:cs="Times New Roman"/>
          <w:color w:val="000000"/>
          <w:sz w:val="28"/>
          <w:szCs w:val="28"/>
        </w:rPr>
        <w:t xml:space="preserve"> necessary to complete the </w:t>
      </w:r>
      <w:hyperlink r:id="rId22" w:tooltip="Work (project management)" w:history="1">
        <w:r w:rsidRPr="00653B1F">
          <w:rPr>
            <w:rFonts w:ascii="Times New Roman" w:hAnsi="Times New Roman" w:cs="Times New Roman"/>
            <w:color w:val="000000"/>
            <w:sz w:val="28"/>
            <w:szCs w:val="28"/>
          </w:rPr>
          <w:t>work</w:t>
        </w:r>
      </w:hyperlink>
      <w:r w:rsidRPr="00653B1F">
        <w:rPr>
          <w:rFonts w:ascii="Times New Roman" w:hAnsi="Times New Roman" w:cs="Times New Roman"/>
          <w:color w:val="000000"/>
          <w:sz w:val="28"/>
          <w:szCs w:val="28"/>
        </w:rPr>
        <w:t xml:space="preserve"> are listed and grouped into a </w:t>
      </w:r>
      <w:hyperlink r:id="rId23" w:tooltip="Work breakdown structure" w:history="1">
        <w:r w:rsidRPr="00653B1F">
          <w:rPr>
            <w:rFonts w:ascii="Times New Roman" w:hAnsi="Times New Roman" w:cs="Times New Roman"/>
            <w:color w:val="000000"/>
            <w:sz w:val="28"/>
            <w:szCs w:val="28"/>
          </w:rPr>
          <w:t>work breakdown structure</w:t>
        </w:r>
      </w:hyperlink>
      <w:r w:rsidRPr="00653B1F">
        <w:rPr>
          <w:rFonts w:ascii="Times New Roman" w:hAnsi="Times New Roman" w:cs="Times New Roman"/>
          <w:color w:val="000000"/>
          <w:sz w:val="28"/>
          <w:szCs w:val="28"/>
        </w:rPr>
        <w:t xml:space="preserve">. The logical </w:t>
      </w:r>
      <w:hyperlink r:id="rId24" w:tooltip="Dependency (project management)" w:history="1">
        <w:r w:rsidRPr="00653B1F">
          <w:rPr>
            <w:rFonts w:ascii="Times New Roman" w:hAnsi="Times New Roman" w:cs="Times New Roman"/>
            <w:color w:val="000000"/>
            <w:sz w:val="28"/>
            <w:szCs w:val="28"/>
          </w:rPr>
          <w:t>dependencies</w:t>
        </w:r>
      </w:hyperlink>
      <w:r w:rsidRPr="00653B1F">
        <w:rPr>
          <w:rFonts w:ascii="Times New Roman" w:hAnsi="Times New Roman" w:cs="Times New Roman"/>
          <w:color w:val="000000"/>
          <w:sz w:val="28"/>
          <w:szCs w:val="28"/>
        </w:rPr>
        <w:t xml:space="preserve"> between tasks are defined using an </w:t>
      </w:r>
      <w:hyperlink r:id="rId25" w:tooltip="Activity network diagram" w:history="1">
        <w:r w:rsidRPr="00653B1F">
          <w:rPr>
            <w:rFonts w:ascii="Times New Roman" w:hAnsi="Times New Roman" w:cs="Times New Roman"/>
            <w:color w:val="000000"/>
            <w:sz w:val="28"/>
            <w:szCs w:val="28"/>
          </w:rPr>
          <w:t>activity network diagram</w:t>
        </w:r>
      </w:hyperlink>
      <w:r w:rsidRPr="00653B1F">
        <w:rPr>
          <w:rFonts w:ascii="Times New Roman" w:hAnsi="Times New Roman" w:cs="Times New Roman"/>
          <w:color w:val="000000"/>
          <w:sz w:val="28"/>
          <w:szCs w:val="28"/>
        </w:rPr>
        <w:t xml:space="preserve"> that enables identification of the </w:t>
      </w:r>
      <w:hyperlink r:id="rId26" w:tooltip="Critical path method" w:history="1">
        <w:r w:rsidRPr="00653B1F">
          <w:rPr>
            <w:rFonts w:ascii="Times New Roman" w:hAnsi="Times New Roman" w:cs="Times New Roman"/>
            <w:color w:val="000000"/>
            <w:sz w:val="28"/>
            <w:szCs w:val="28"/>
          </w:rPr>
          <w:t>critical path</w:t>
        </w:r>
      </w:hyperlink>
      <w:r w:rsidRPr="00653B1F">
        <w:rPr>
          <w:rFonts w:ascii="Times New Roman" w:hAnsi="Times New Roman" w:cs="Times New Roman"/>
          <w:color w:val="000000"/>
          <w:sz w:val="28"/>
          <w:szCs w:val="28"/>
        </w:rPr>
        <w:t xml:space="preserve">. </w:t>
      </w:r>
      <w:hyperlink r:id="rId27" w:tooltip="Float (project management)" w:history="1">
        <w:r w:rsidRPr="00653B1F">
          <w:rPr>
            <w:rFonts w:ascii="Times New Roman" w:hAnsi="Times New Roman" w:cs="Times New Roman"/>
            <w:color w:val="000000"/>
            <w:sz w:val="28"/>
            <w:szCs w:val="28"/>
          </w:rPr>
          <w:t>Float</w:t>
        </w:r>
      </w:hyperlink>
      <w:r w:rsidRPr="00653B1F">
        <w:rPr>
          <w:rFonts w:ascii="Times New Roman" w:hAnsi="Times New Roman" w:cs="Times New Roman"/>
          <w:color w:val="000000"/>
          <w:sz w:val="28"/>
          <w:szCs w:val="28"/>
        </w:rPr>
        <w:t xml:space="preserve"> or slack time in the schedule can be calculated using software. Then the necessary </w:t>
      </w:r>
      <w:hyperlink r:id="rId28" w:tooltip="Resource (project management)" w:history="1">
        <w:r w:rsidRPr="00653B1F">
          <w:rPr>
            <w:rFonts w:ascii="Times New Roman" w:hAnsi="Times New Roman" w:cs="Times New Roman"/>
            <w:color w:val="000000"/>
            <w:sz w:val="28"/>
            <w:szCs w:val="28"/>
          </w:rPr>
          <w:t>resources</w:t>
        </w:r>
      </w:hyperlink>
      <w:r w:rsidRPr="00653B1F">
        <w:rPr>
          <w:rFonts w:ascii="Times New Roman" w:hAnsi="Times New Roman" w:cs="Times New Roman"/>
          <w:color w:val="000000"/>
          <w:sz w:val="28"/>
          <w:szCs w:val="28"/>
        </w:rPr>
        <w:t xml:space="preserve"> can be </w:t>
      </w:r>
      <w:hyperlink r:id="rId29" w:tooltip="Estimate" w:history="1">
        <w:r w:rsidRPr="00653B1F">
          <w:rPr>
            <w:rFonts w:ascii="Times New Roman" w:hAnsi="Times New Roman" w:cs="Times New Roman"/>
            <w:color w:val="000000"/>
            <w:sz w:val="28"/>
            <w:szCs w:val="28"/>
          </w:rPr>
          <w:t>estimated</w:t>
        </w:r>
      </w:hyperlink>
      <w:r w:rsidRPr="00653B1F">
        <w:rPr>
          <w:rFonts w:ascii="Times New Roman" w:hAnsi="Times New Roman" w:cs="Times New Roman"/>
          <w:color w:val="000000"/>
          <w:sz w:val="28"/>
          <w:szCs w:val="28"/>
        </w:rPr>
        <w:t xml:space="preserve"> and </w:t>
      </w:r>
      <w:hyperlink r:id="rId30" w:tooltip="Cost" w:history="1">
        <w:r w:rsidRPr="00653B1F">
          <w:rPr>
            <w:rFonts w:ascii="Times New Roman" w:hAnsi="Times New Roman" w:cs="Times New Roman"/>
            <w:color w:val="000000"/>
            <w:sz w:val="28"/>
            <w:szCs w:val="28"/>
          </w:rPr>
          <w:t>costs</w:t>
        </w:r>
      </w:hyperlink>
      <w:r w:rsidRPr="00653B1F">
        <w:rPr>
          <w:rFonts w:ascii="Times New Roman" w:hAnsi="Times New Roman" w:cs="Times New Roman"/>
          <w:color w:val="000000"/>
          <w:sz w:val="28"/>
          <w:szCs w:val="28"/>
        </w:rPr>
        <w:t xml:space="preserve"> for each activity can be allocated to each resource, giving the total project cost. At this stage, the </w:t>
      </w:r>
      <w:hyperlink r:id="rId31" w:tooltip="Project plan" w:history="1">
        <w:r w:rsidRPr="00653B1F">
          <w:rPr>
            <w:rFonts w:ascii="Times New Roman" w:hAnsi="Times New Roman" w:cs="Times New Roman"/>
            <w:color w:val="000000"/>
            <w:sz w:val="28"/>
            <w:szCs w:val="28"/>
          </w:rPr>
          <w:t>project plan</w:t>
        </w:r>
      </w:hyperlink>
      <w:r w:rsidRPr="00653B1F">
        <w:rPr>
          <w:rFonts w:ascii="Times New Roman" w:hAnsi="Times New Roman" w:cs="Times New Roman"/>
          <w:color w:val="000000"/>
          <w:sz w:val="28"/>
          <w:szCs w:val="28"/>
        </w:rPr>
        <w:t xml:space="preserve"> may be optimized to achieve the appropriate balance between </w:t>
      </w:r>
      <w:hyperlink r:id="rId32" w:tooltip="Resource management" w:history="1">
        <w:r w:rsidRPr="00653B1F">
          <w:rPr>
            <w:rFonts w:ascii="Times New Roman" w:hAnsi="Times New Roman" w:cs="Times New Roman"/>
            <w:color w:val="000000"/>
            <w:sz w:val="28"/>
            <w:szCs w:val="28"/>
          </w:rPr>
          <w:t>resource usage</w:t>
        </w:r>
      </w:hyperlink>
      <w:r w:rsidRPr="00653B1F">
        <w:rPr>
          <w:rFonts w:ascii="Times New Roman" w:hAnsi="Times New Roman" w:cs="Times New Roman"/>
          <w:color w:val="000000"/>
          <w:sz w:val="28"/>
          <w:szCs w:val="28"/>
        </w:rPr>
        <w:t xml:space="preserve"> and project duration to comply with the project objectives. Once established and agreed, the plan becomes what is known as the baseline. Progress will be measured against the baseline throughout the life of the project. Analyzing progress compared to the baseline is known as </w:t>
      </w:r>
      <w:hyperlink r:id="rId33" w:tooltip="Earned value management" w:history="1">
        <w:r w:rsidRPr="00653B1F">
          <w:rPr>
            <w:rFonts w:ascii="Times New Roman" w:hAnsi="Times New Roman" w:cs="Times New Roman"/>
            <w:color w:val="000000"/>
            <w:sz w:val="28"/>
            <w:szCs w:val="28"/>
          </w:rPr>
          <w:t>earned value management</w:t>
        </w:r>
      </w:hyperlink>
      <w:r w:rsidRPr="00653B1F">
        <w:rPr>
          <w:rFonts w:ascii="Times New Roman" w:hAnsi="Times New Roman" w:cs="Times New Roman"/>
          <w:color w:val="000000"/>
          <w:sz w:val="28"/>
          <w:szCs w:val="28"/>
        </w:rPr>
        <w:t xml:space="preserve">. </w:t>
      </w:r>
    </w:p>
    <w:p w:rsidR="009568B1" w:rsidRDefault="00FE1DBC" w:rsidP="00FE1DBC">
      <w:pPr>
        <w:overflowPunct w:val="0"/>
        <w:autoSpaceDE w:val="0"/>
        <w:autoSpaceDN w:val="0"/>
        <w:adjustRightInd w:val="0"/>
        <w:jc w:val="both"/>
        <w:rPr>
          <w:rFonts w:ascii="Times New Roman" w:hAnsi="Times New Roman" w:cs="Times New Roman"/>
          <w:color w:val="000000"/>
          <w:sz w:val="28"/>
          <w:szCs w:val="28"/>
        </w:rPr>
      </w:pPr>
      <w:r w:rsidRPr="00653B1F">
        <w:rPr>
          <w:rFonts w:ascii="Times New Roman" w:hAnsi="Times New Roman" w:cs="Times New Roman"/>
          <w:color w:val="000000"/>
          <w:sz w:val="28"/>
          <w:szCs w:val="28"/>
        </w:rPr>
        <w:t xml:space="preserve">                        The </w:t>
      </w:r>
      <w:r w:rsidRPr="00653B1F">
        <w:rPr>
          <w:rStyle w:val="Emphasis"/>
          <w:rFonts w:ascii="Times New Roman" w:hAnsi="Times New Roman" w:cs="Times New Roman"/>
          <w:color w:val="000000"/>
          <w:sz w:val="28"/>
          <w:szCs w:val="28"/>
        </w:rPr>
        <w:t>project schedule</w:t>
      </w:r>
      <w:r w:rsidRPr="00653B1F">
        <w:rPr>
          <w:rFonts w:ascii="Times New Roman" w:hAnsi="Times New Roman" w:cs="Times New Roman"/>
          <w:color w:val="000000"/>
          <w:sz w:val="28"/>
          <w:szCs w:val="28"/>
        </w:rPr>
        <w:t xml:space="preserve"> is a calendar that links the tasks to be done with the resources that will do them. Before a project schedule can be created, the project manager must have a work breakdown structure (WBS), an effort estimate for each task, and a resource list with availability for each resource. If these are not yet available, it may be possible to create something that looks like a schedule, but it will essentially be a work of fiction. A project manager’s time is better spent on working with the team to create a WBS and estimates (using a consensus-driven estimation method like Wideband Delphi than on trying to build a project schedule without them. The reason for this is that a schedule itself is an estimate: each date in the schedule is estimated, and if those dates do not have the buy-in of the people who are going to do the work, the schedule will almost certainly be inaccurate</w:t>
      </w:r>
      <w:r w:rsidR="00EB277B">
        <w:rPr>
          <w:rFonts w:ascii="Times New Roman" w:hAnsi="Times New Roman" w:cs="Times New Roman"/>
          <w:color w:val="000000"/>
          <w:sz w:val="28"/>
          <w:szCs w:val="28"/>
        </w:rPr>
        <w:t>.</w:t>
      </w:r>
    </w:p>
    <w:p w:rsidR="00EB277B" w:rsidRPr="00653B1F" w:rsidRDefault="00EB277B" w:rsidP="00FE1DBC">
      <w:pPr>
        <w:overflowPunct w:val="0"/>
        <w:autoSpaceDE w:val="0"/>
        <w:autoSpaceDN w:val="0"/>
        <w:adjustRightInd w:val="0"/>
        <w:jc w:val="both"/>
        <w:rPr>
          <w:rFonts w:ascii="Times New Roman" w:hAnsi="Times New Roman" w:cs="Times New Roman"/>
          <w:color w:val="000000"/>
          <w:sz w:val="28"/>
          <w:szCs w:val="28"/>
        </w:rPr>
      </w:pPr>
    </w:p>
    <w:p w:rsidR="00096D1D" w:rsidRPr="00DE2F44" w:rsidRDefault="00096D1D" w:rsidP="00DE2F44">
      <w:pPr>
        <w:pStyle w:val="Heading2"/>
      </w:pPr>
      <w:bookmarkStart w:id="15" w:name="_Toc421495139"/>
      <w:r w:rsidRPr="00DE2F44">
        <w:lastRenderedPageBreak/>
        <w:t>GANTT CHART</w:t>
      </w:r>
      <w:bookmarkEnd w:id="14"/>
      <w:bookmarkEnd w:id="15"/>
    </w:p>
    <w:p w:rsidR="00943F2F" w:rsidRDefault="00943F2F" w:rsidP="00FE1DBC">
      <w:pPr>
        <w:spacing w:line="360" w:lineRule="auto"/>
        <w:jc w:val="both"/>
        <w:rPr>
          <w:sz w:val="28"/>
          <w:szCs w:val="28"/>
        </w:rPr>
      </w:pPr>
      <w:bookmarkStart w:id="16" w:name="_Toc367803911"/>
    </w:p>
    <w:p w:rsidR="00FE1DBC" w:rsidRPr="00653B1F" w:rsidRDefault="00FE1DBC" w:rsidP="00FE1DBC">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Gantt charts (developed by Henry L. Gantt) are a project control technique that can be used for several purposes including scheduling, budgeting and resource planning. A Gantt chart is a bar chart with each bar representing an activity.</w:t>
      </w:r>
    </w:p>
    <w:p w:rsidR="00345A3D" w:rsidRDefault="00FE1DBC" w:rsidP="00345A3D">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The bars are drawn against a time line. The length of each bar is proportional to the length of time planned for the activity. Gantt chart can take different phase depending on their intended use. The Gantt chart of </w:t>
      </w:r>
      <w:r w:rsidR="00DA3B9F" w:rsidRPr="00653B1F">
        <w:rPr>
          <w:rFonts w:ascii="Times New Roman" w:hAnsi="Times New Roman" w:cs="Times New Roman"/>
          <w:b/>
          <w:bCs/>
          <w:sz w:val="28"/>
          <w:szCs w:val="28"/>
        </w:rPr>
        <w:t>School</w:t>
      </w:r>
      <w:r w:rsidRPr="00653B1F">
        <w:rPr>
          <w:rFonts w:ascii="Times New Roman" w:hAnsi="Times New Roman" w:cs="Times New Roman"/>
          <w:b/>
          <w:bCs/>
          <w:sz w:val="28"/>
          <w:szCs w:val="28"/>
        </w:rPr>
        <w:t xml:space="preserve"> Management System</w:t>
      </w:r>
      <w:r w:rsidRPr="00653B1F">
        <w:rPr>
          <w:rFonts w:ascii="Times New Roman" w:hAnsi="Times New Roman" w:cs="Times New Roman"/>
          <w:sz w:val="28"/>
          <w:szCs w:val="28"/>
        </w:rPr>
        <w:t xml:space="preserve"> is drawn for the time management. The Gantt chart is drawn below:</w:t>
      </w: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7105E1" w:rsidP="00345A3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n-US"/>
        </w:rPr>
        <w:lastRenderedPageBreak/>
        <w:pict>
          <v:group id="Group 494" o:spid="_x0000_s1910" style="position:absolute;left:0;text-align:left;margin-left:-.75pt;margin-top:6.75pt;width:440.85pt;height:597.15pt;z-index:251850240" coordorigin="1260,1620" coordsize="9281,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">
            <v:line id="Line 10" o:spid="_x0000_s1911" style="position:absolute;flip:x;visibility:visible" from="1576,2882" to="158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Sf8IAAADcAAAADwAAAGRycy9kb3ducmV2LnhtbESP0YrCMBRE3xf2H8Jd8G1NV1S2XaOI&#10;IPgiuLofcGmuaWlzU5Oo7d8bQdjHYWbOMItVb1txIx9qxwq+xhkI4tLpmo2Cv9P28xtEiMgaW8ek&#10;YKAAq+X72wIL7e78S7djNCJBOBSooIqxK6QMZUUWw9h1xMk7O28xJumN1B7vCW5bOcmyubRYc1qo&#10;sKNNRWVzvFoFBnG4TOYNNpvTEPc+3x/OJldq9NGvf0BE6uN/+NXeaQXTfAbP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KSf8IAAADcAAAADwAAAAAAAAAAAAAA&#10;AAChAgAAZHJzL2Rvd25yZXYueG1sUEsFBgAAAAAEAAQA+QAAAJADAAAAAA==&#10;" strokecolor="#333"/>
            <v:line id="Line 11" o:spid="_x0000_s1912" style="position:absolute;visibility:visible" from="3200,2882" to="320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H8IAAADcAAAADwAAAGRycy9kb3ducmV2LnhtbESPQYvCMBSE78L+h/AEb5oqS6nVKLIg&#10;u3jSKgt7ezTPtti8hCar9d8bQfA4zMw3zHLdm1ZcqfONZQXTSQKCuLS64UrB6bgdZyB8QNbYWiYF&#10;d/KwXn0Mlphre+MDXYtQiQhhn6OCOgSXS+nLmgz6iXXE0TvbzmCIsquk7vAW4aaVsyRJpcGG40KN&#10;jr5qKi/Fv1GQ3uf0m+13G3lyxZ/1CWdn963UaNhvFiAC9eEdfrV/tILPeQ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jH8IAAADcAAAADwAAAAAAAAAAAAAA&#10;AAChAgAAZHJzL2Rvd25yZXYueG1sUEsFBgAAAAAEAAQA+QAAAJADAAAAAA==&#10;" strokecolor="#333"/>
            <v:line id="Line 12" o:spid="_x0000_s1913" style="position:absolute;visibility:visible" from="4820,2882" to="4820,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NGhMMAAADcAAAADwAAAGRycy9kb3ducmV2LnhtbESPQYvCMBSE7wv+h/AEb2uqiFurUURY&#10;FE+7VQRvj+bZFpuX0GS1/nuzIHgcZuYbZrHqTCNu1PrasoLRMAFBXFhdc6ngePj+TEH4gKyxsUwK&#10;HuRhtex9LDDT9s6/dMtDKSKEfYYKqhBcJqUvKjLoh9YRR+9iW4MhyraUusV7hJtGjpNkKg3WHBcq&#10;dLSpqLjmf0bB9DGjU/qzX8ujy8/WJ5xe3FapQb9bz0EE6sI7/GrvtILJ7Av+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DRoTDAAAA3AAAAA8AAAAAAAAAAAAA&#10;AAAAoQIAAGRycy9kb3ducmV2LnhtbFBLBQYAAAAABAAEAPkAAACRAwAAAAA=&#10;" strokecolor="#333"/>
            <v:line id="Line 13" o:spid="_x0000_s1914" style="position:absolute;visibility:visible" from="6629,2880" to="6629,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S9sAAAADcAAAADwAAAGRycy9kb3ducmV2LnhtbERPy4rCMBTdD/gP4QruxnREpHZMRQRR&#10;XGlHBmZ3aW4fTHMTmqj1781CcHk479V6MJ24Ue9bywq+pgkI4tLqlmsFl5/dZwrCB2SNnWVS8CAP&#10;63z0scJM2zuf6VaEWsQQ9hkqaEJwmZS+bMign1pHHLnK9gZDhH0tdY/3GG46OUuShTTYcmxo0NG2&#10;ofK/uBoFi8eSftPTcSMvrvizPuG0cnulJuNh8w0i0BDe4pf7oBXMl3FtPBOPgM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c0vbAAAAA3AAAAA8AAAAAAAAAAAAAAAAA&#10;oQIAAGRycy9kb3ducmV2LnhtbFBLBQYAAAAABAAEAPkAAACOAwAAAAA=&#10;" strokecolor="#333"/>
            <v:line id="Line 14" o:spid="_x0000_s1915" style="position:absolute;visibility:visible" from="8240,2888" to="824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3bcQAAADcAAAADwAAAGRycy9kb3ducmV2LnhtbESPwWrDMBBE74X+g9hAbrWcUoLtRAmm&#10;UFJyah1T6G2xNraJtRKW4jh/XxUKPQ4z84bZ7mcziIlG31tWsEpSEMSN1T23CurT21MGwgdkjYNl&#10;UnAnD/vd48MWC21v/ElTFVoRIewLVNCF4AopfdORQZ9YRxy9sx0NhijHVuoRbxFuBvmcpmtpsOe4&#10;0KGj146aS3U1Ctb3nL6yj2Mpa1d9W59ydnYHpZaLudyACDSH//Bf+10reMlz+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HdtxAAAANwAAAAPAAAAAAAAAAAA&#10;AAAAAKECAABkcnMvZG93bnJldi54bWxQSwUGAAAAAAQABAD5AAAAkgMAAAAA&#10;" strokecolor="#333"/>
            <v:line id="Line 15" o:spid="_x0000_s1916" style="position:absolute;visibility:visible" from="10220,2848" to="10220,1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FE6sEAAADcAAAADwAAAGRycy9kb3ducmV2LnhtbERPyWrDMBC9F/IPYgK9NVILDY4bJZhA&#10;aMmpdUKgt8Ga2KbWSFiql7+PDoUeH2/f7ifbiYH60DrW8LxSIIgrZ1quNVzOx6cMRIjIBjvHpGGm&#10;APvd4mGLuXEjf9FQxlqkEA45amhi9LmUoWrIYlg5T5y4m+stxgT7WpoexxRuO/mi1FpabDk1NOjp&#10;0FD1U/5aDet5Q9fs81TIiy+/XVCc3fy71o/LqXgDEWmK/+I/94fR8KrS/HQmHQ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UTqwQAAANwAAAAPAAAAAAAAAAAAAAAA&#10;AKECAABkcnMvZG93bnJldi54bWxQSwUGAAAAAAQABAD5AAAAjwMAAAAA&#10;" strokecolor="#333"/>
            <v:rect id="Rectangle 16" o:spid="_x0000_s1917" style="position:absolute;left:1260;top:1620;width:9281;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Ve8UA&#10;AADcAAAADwAAAGRycy9kb3ducmV2LnhtbESPT2sCMRTE74V+h/AKvRRNLFjKahQrLfSmtYLXx+bt&#10;ZnXzsmyyf9pPbwoFj8PM/IZZrkdXi57aUHnWMJsqEMS5NxWXGo7fH5NXECEiG6w9k4YfCrBe3d8t&#10;MTN+4C/qD7EUCcIhQw02xiaTMuSWHIapb4iTV/jWYUyyLaVpcUhwV8tnpV6kw4rTgsWGtpbyy6Fz&#10;Gs5FOJ2Lods99Z3db8vf9zcaldaPD+NmASLSGG/h//an0TBXM/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VV7xQAAANwAAAAPAAAAAAAAAAAAAAAAAJgCAABkcnMv&#10;ZG93bnJldi54bWxQSwUGAAAAAAQABAD1AAAAigMAAAAA&#10;" strokecolor="#333">
              <v:textbox>
                <w:txbxContent>
                  <w:p w:rsidR="00DD33E8" w:rsidRPr="00857F11" w:rsidRDefault="00DD33E8" w:rsidP="0048461F">
                    <w:pPr>
                      <w:pStyle w:val="Heading7"/>
                      <w:spacing w:line="240" w:lineRule="auto"/>
                      <w:ind w:right="-582"/>
                      <w:jc w:val="center"/>
                      <w:rPr>
                        <w:rFonts w:ascii="Times New Roman" w:hAnsi="Times New Roman" w:cs="Times New Roman"/>
                        <w:b/>
                        <w:color w:val="999999"/>
                        <w:sz w:val="28"/>
                        <w:szCs w:val="28"/>
                      </w:rPr>
                    </w:pPr>
                    <w:r>
                      <w:rPr>
                        <w:rFonts w:ascii="Times New Roman" w:hAnsi="Times New Roman" w:cs="Times New Roman"/>
                        <w:b/>
                        <w:sz w:val="28"/>
                        <w:szCs w:val="28"/>
                      </w:rPr>
                      <w:t>YEAR 2015</w:t>
                    </w:r>
                  </w:p>
                  <w:p w:rsidR="00DD33E8" w:rsidRPr="007B05D8" w:rsidRDefault="00DD33E8" w:rsidP="00345A3D">
                    <w:pPr>
                      <w:rPr>
                        <w:b/>
                      </w:rPr>
                    </w:pPr>
                    <w:r>
                      <w:rPr>
                        <w:b/>
                      </w:rPr>
                      <w:t>26</w:t>
                    </w:r>
                    <w:r>
                      <w:rPr>
                        <w:b/>
                        <w:vertAlign w:val="superscript"/>
                      </w:rPr>
                      <w:t xml:space="preserve">st </w:t>
                    </w:r>
                    <w:r>
                      <w:rPr>
                        <w:b/>
                      </w:rPr>
                      <w:t>Aug</w:t>
                    </w:r>
                    <w:r>
                      <w:rPr>
                        <w:b/>
                        <w:sz w:val="22"/>
                      </w:rPr>
                      <w:tab/>
                      <w:t xml:space="preserve"> </w:t>
                    </w:r>
                    <w:r>
                      <w:rPr>
                        <w:b/>
                      </w:rPr>
                      <w:t>11</w:t>
                    </w:r>
                    <w:r>
                      <w:rPr>
                        <w:b/>
                        <w:vertAlign w:val="superscript"/>
                      </w:rPr>
                      <w:t>th</w:t>
                    </w:r>
                    <w:r>
                      <w:rPr>
                        <w:b/>
                      </w:rPr>
                      <w:t xml:space="preserve"> September  25</w:t>
                    </w:r>
                    <w:r>
                      <w:rPr>
                        <w:b/>
                        <w:vertAlign w:val="superscript"/>
                      </w:rPr>
                      <w:t xml:space="preserve">th </w:t>
                    </w:r>
                    <w:r>
                      <w:rPr>
                        <w:b/>
                      </w:rPr>
                      <w:t>September   10</w:t>
                    </w:r>
                    <w:r>
                      <w:rPr>
                        <w:b/>
                        <w:vertAlign w:val="superscript"/>
                      </w:rPr>
                      <w:t>th</w:t>
                    </w:r>
                    <w:r>
                      <w:rPr>
                        <w:b/>
                      </w:rPr>
                      <w:t>october        30</w:t>
                    </w:r>
                    <w:r>
                      <w:rPr>
                        <w:b/>
                        <w:vertAlign w:val="superscript"/>
                      </w:rPr>
                      <w:t>th</w:t>
                    </w:r>
                    <w:r>
                      <w:t>October</w:t>
                    </w:r>
                    <w:r>
                      <w:rPr>
                        <w:b/>
                      </w:rPr>
                      <w:t xml:space="preserve">                15</w:t>
                    </w:r>
                    <w:r>
                      <w:rPr>
                        <w:b/>
                        <w:vertAlign w:val="superscript"/>
                      </w:rPr>
                      <w:t xml:space="preserve">th </w:t>
                    </w:r>
                    <w:r>
                      <w:rPr>
                        <w:b/>
                      </w:rPr>
                      <w:t>November</w:t>
                    </w:r>
                  </w:p>
                  <w:p w:rsidR="00DD33E8" w:rsidRDefault="00DD33E8" w:rsidP="00345A3D">
                    <w:pPr>
                      <w:rPr>
                        <w:b/>
                        <w:vertAlign w:val="superscript"/>
                      </w:rPr>
                    </w:pPr>
                  </w:p>
                  <w:p w:rsidR="00DD33E8" w:rsidRDefault="00DD33E8" w:rsidP="00345A3D">
                    <w:pPr>
                      <w:ind w:left="360" w:hanging="180"/>
                      <w:rPr>
                        <w:b/>
                      </w:rPr>
                    </w:pPr>
                    <w:r>
                      <w:rPr>
                        <w:b/>
                      </w:rPr>
                      <w:tab/>
                    </w:r>
                  </w:p>
                  <w:p w:rsidR="00DD33E8" w:rsidRDefault="00DD33E8" w:rsidP="00345A3D">
                    <w:pPr>
                      <w:ind w:left="180" w:hanging="180"/>
                      <w:rPr>
                        <w:b/>
                      </w:rPr>
                    </w:pPr>
                    <w:r>
                      <w:rPr>
                        <w:b/>
                      </w:rPr>
                      <w:tab/>
                    </w:r>
                    <w:r>
                      <w:rPr>
                        <w:b/>
                      </w:rPr>
                      <w:tab/>
                    </w:r>
                    <w:r>
                      <w:rPr>
                        <w:b/>
                      </w:rPr>
                      <w:tab/>
                    </w:r>
                    <w:r>
                      <w:rPr>
                        <w:b/>
                      </w:rPr>
                      <w:tab/>
                    </w:r>
                    <w:r>
                      <w:rPr>
                        <w:b/>
                      </w:rPr>
                      <w:tab/>
                    </w:r>
                  </w:p>
                </w:txbxContent>
              </v:textbox>
            </v:rect>
            <v:rect id="Rectangle 17" o:spid="_x0000_s1918" style="position:absolute;left:1576;top:3060;width:900;height:54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zcQA&#10;AADcAAAADwAAAGRycy9kb3ducmV2LnhtbESPwWrDMBBE74X8g9hCbo3ckITUtRyCIaT0VqfQHhdr&#10;Y5lKK2MpjvP3VaGQ4zAzb5hiNzkrRhpC51nB8yIDQdx43XGr4PN0eNqCCBFZo/VMCm4UYFfOHgrM&#10;tb/yB411bEWCcMhRgYmxz6UMjSGHYeF74uSd/eAwJjm0Ug94TXBn5TLLNtJhx2nBYE+VoeanvjgF&#10;X2jX9uXIdfVt3k+r1bYaL+daqfnjtH8FEWmK9/B/+00rWGdL+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v83EAAAA3AAAAA8AAAAAAAAAAAAAAAAAmAIAAGRycy9k&#10;b3ducmV2LnhtbFBLBQYAAAAABAAEAPUAAACJAwAAAAA=&#10;" strokecolor="#333">
              <v:textbox>
                <w:txbxContent>
                  <w:p w:rsidR="00DD33E8" w:rsidRDefault="00DD33E8" w:rsidP="00345A3D">
                    <w:pPr>
                      <w:rPr>
                        <w:sz w:val="18"/>
                      </w:rPr>
                    </w:pPr>
                    <w:r>
                      <w:rPr>
                        <w:sz w:val="18"/>
                      </w:rPr>
                      <w:t>Start</w:t>
                    </w:r>
                  </w:p>
                </w:txbxContent>
              </v:textbox>
            </v:rect>
            <v:rect id="Rectangle 18" o:spid="_x0000_s1919" style="position:absolute;left:1980;top:3780;width:121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l8UA&#10;AADcAAAADwAAAGRycy9kb3ducmV2LnhtbESPT0sDMRTE74LfITzBi7SJilK2TYsWBW+1tdDrY/N2&#10;s+3mZdlk/9hP3xQEj8PM/IZZrEZXi57aUHnW8DhVIIhzbyouNex/PiczECEiG6w9k4ZfCrBa3t4s&#10;MDN+4C31u1iKBOGQoQYbY5NJGXJLDsPUN8TJK3zrMCbZltK0OCS4q+WTUq/SYcVpwWJDa0v5adc5&#10;DcciHI7F0G0e+s5+r8vzxzuNSuv7u/FtDiLSGP/Df+0vo+FFPc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26XxQAAANwAAAAPAAAAAAAAAAAAAAAAAJgCAABkcnMv&#10;ZG93bnJldi54bWxQSwUGAAAAAAQABAD1AAAAigMAAAAA&#10;" strokecolor="#333">
              <v:textbox>
                <w:txbxContent>
                  <w:p w:rsidR="00DD33E8" w:rsidRDefault="00DD33E8" w:rsidP="00345A3D">
                    <w:pPr>
                      <w:pStyle w:val="Heading8"/>
                      <w:rPr>
                        <w:b/>
                        <w:bCs/>
                      </w:rPr>
                    </w:pPr>
                    <w:r>
                      <w:rPr>
                        <w:b/>
                        <w:bCs/>
                      </w:rPr>
                      <w:t>Analysis</w:t>
                    </w:r>
                  </w:p>
                </w:txbxContent>
              </v:textbox>
            </v:rect>
            <v:rect id="Rectangle 19" o:spid="_x0000_s1920" style="position:absolute;left:3223;top:4680;width:4157;height: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248UA&#10;AADcAAAADwAAAGRycy9kb3ducmV2LnhtbESPT0sDMRTE74LfITzBi7SJolK2TYsWBW+1tdDrY/N2&#10;s+3mZdlk/9hP3xQEj8PM/IZZrEZXi57aUHnW8DhVIIhzbyouNex/PiczECEiG6w9k4ZfCrBa3t4s&#10;MDN+4C31u1iKBOGQoQYbY5NJGXJLDsPUN8TJK3zrMCbZltK0OCS4q+WTUq/SYcVpwWJDa0v5adc5&#10;DcciHI7F0G0e+s5+r8vzxzuNSuv7u/FtDiLSGP/Df+0vo+FFPc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vbjxQAAANwAAAAPAAAAAAAAAAAAAAAAAJgCAABkcnMv&#10;ZG93bnJldi54bWxQSwUGAAAAAAQABAD1AAAAigMAAAAA&#10;" strokecolor="#333">
              <v:textbox>
                <w:txbxContent>
                  <w:p w:rsidR="00DD33E8" w:rsidRDefault="00DD33E8" w:rsidP="00345A3D">
                    <w:pPr>
                      <w:pStyle w:val="Heading8"/>
                      <w:rPr>
                        <w:b/>
                        <w:bCs/>
                      </w:rPr>
                    </w:pPr>
                    <w:r>
                      <w:rPr>
                        <w:b/>
                        <w:bCs/>
                      </w:rPr>
                      <w:t>Design Database(BackEnd)</w:t>
                    </w:r>
                  </w:p>
                </w:txbxContent>
              </v:textbox>
            </v:rect>
            <v:rect id="_x0000_s1921" style="position:absolute;left:3195;top:5760;width:418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TeMUA&#10;AADcAAAADwAAAGRycy9kb3ducmV2LnhtbESPT2sCMRTE74V+h/AKXoomFSyyGqWVFnqr1UKvj83b&#10;zdrNy7LJ/mk/vREEj8PM/IZZb0dXi57aUHnW8DRTIIhzbyouNXwf36dLECEiG6w9k4Y/CrDd3N+t&#10;MTN+4C/qD7EUCcIhQw02xiaTMuSWHIaZb4iTV/jWYUyyLaVpcUhwV8u5Us/SYcVpwWJDO0v576Fz&#10;Gk5F+DkVQ/f52Hd2vyv/315pVFpPHsaXFYhIY7yFr+0Po2GhFnA5k46A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lN4xQAAANwAAAAPAAAAAAAAAAAAAAAAAJgCAABkcnMv&#10;ZG93bnJldi54bWxQSwUGAAAAAAQABAD1AAAAigMAAAAA&#10;" strokecolor="#333">
              <v:textbox>
                <w:txbxContent>
                  <w:p w:rsidR="00DD33E8" w:rsidRPr="00825EF9" w:rsidRDefault="00DD33E8" w:rsidP="00345A3D">
                    <w:pPr>
                      <w:rPr>
                        <w:sz w:val="16"/>
                      </w:rPr>
                    </w:pPr>
                    <w:r w:rsidRPr="00825EF9">
                      <w:rPr>
                        <w:sz w:val="16"/>
                      </w:rPr>
                      <w:t>Design of NMS different form (Front End) Part</w:t>
                    </w:r>
                  </w:p>
                </w:txbxContent>
              </v:textbox>
            </v:rect>
            <v:rect id="Rectangle 21" o:spid="_x0000_s1922" style="position:absolute;left:4500;top:7740;width:3360;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j2sQA&#10;AADcAAAADwAAAGRycy9kb3ducmV2LnhtbESPUWvCMBSF3wf7D+EOfJupgkU6Yxlj4iY+qNsPuDR3&#10;TdfmJjSZdv56Iwg+Hs453+EsysF24kh9aBwrmIwzEMSV0w3XCr6/Vs9zECEia+wck4J/ClAuHx8W&#10;WGh34j0dD7EWCcKhQAUmRl9IGSpDFsPYeeLk/bjeYkyyr6Xu8ZTgtpPTLMulxYbTgkFPb4aq9vBn&#10;Fezyybs3c735XId26/WZfrcrUmr0NLy+gIg0xHv41v7QCmZZDtcz6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9rEAAAA3AAAAA8AAAAAAAAAAAAAAAAAmAIAAGRycy9k&#10;b3ducmV2LnhtbFBLBQYAAAAABAAEAPUAAACJAwAAAAA=&#10;" strokecolor="#333">
              <v:textbox>
                <w:txbxContent>
                  <w:p w:rsidR="00DD33E8" w:rsidRDefault="00DD33E8" w:rsidP="00345A3D">
                    <w:pPr>
                      <w:spacing w:before="0" w:after="0"/>
                    </w:pPr>
                    <w:r>
                      <w:t>Code Part of NMS</w:t>
                    </w:r>
                  </w:p>
                  <w:p w:rsidR="00DD33E8" w:rsidRDefault="00DD33E8" w:rsidP="00345A3D"/>
                </w:txbxContent>
              </v:textbox>
            </v:rect>
            <v:rect id="Rectangle 22" o:spid="_x0000_s1923" style="position:absolute;left:7142;top:8283;width:18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lMUA&#10;AADcAAAADwAAAGRycy9kb3ducmV2LnhtbESPT0sDMRTE74LfITzBi7SJglq2TYsWBW+1tdDrY/N2&#10;s+3mZdlk/9hP3xQEj8PM/IZZrEZXi57aUHnW8DhVIIhzbyouNex/PiczECEiG6w9k4ZfCrBa3t4s&#10;MDN+4C31u1iKBOGQoQYbY5NJGXJLDsPUN8TJK3zrMCbZltK0OCS4q+WTUi/SYcVpwWJDa0v5adc5&#10;DcciHI7F0G0e+s5+r8vzxzuNSuv7u/FtDiLSGP/Df+0vo+FZvcL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GiUxQAAANwAAAAPAAAAAAAAAAAAAAAAAJgCAABkcnMv&#10;ZG93bnJldi54bWxQSwUGAAAAAAQABAD1AAAAigMAAAAA&#10;" strokecolor="#333">
              <v:textbox>
                <w:txbxContent>
                  <w:p w:rsidR="00DD33E8" w:rsidRPr="00825EF9" w:rsidRDefault="00DD33E8" w:rsidP="00345A3D">
                    <w:pPr>
                      <w:jc w:val="center"/>
                      <w:rPr>
                        <w:sz w:val="16"/>
                      </w:rPr>
                    </w:pPr>
                    <w:r w:rsidRPr="00825EF9">
                      <w:rPr>
                        <w:sz w:val="16"/>
                      </w:rPr>
                      <w:t>Report Generation</w:t>
                    </w:r>
                  </w:p>
                </w:txbxContent>
              </v:textbox>
            </v:rect>
            <v:rect id="Rectangle 23" o:spid="_x0000_s1924" style="position:absolute;left:3407;top:9273;width:632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5sIA&#10;AADcAAAADwAAAGRycy9kb3ducmV2LnhtbERPy2oCMRTdC/2HcAvdiCYVKjIapZUK3bU+wO1lcmcy&#10;OrkZJplH+/XNotDl4bw3u9HVoqc2VJ41PM8VCOLcm4pLDZfzYbYCESKywdozafimALvtw2SDmfED&#10;H6k/xVKkEA4ZarAxNpmUIbfkMMx9Q5y4wrcOY4JtKU2LQwp3tVwotZQOK04NFhvaW8rvp85puBXh&#10;eiuG7nPad/ZrX/68v9GotH56HF/XICKN8V/85/4wGl5UWpv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zmwgAAANwAAAAPAAAAAAAAAAAAAAAAAJgCAABkcnMvZG93&#10;bnJldi54bWxQSwUGAAAAAAQABAD1AAAAhwMAAAAA&#10;" strokecolor="#333">
              <v:textbox>
                <w:txbxContent>
                  <w:p w:rsidR="00DD33E8" w:rsidRPr="00825EF9" w:rsidRDefault="00DD33E8" w:rsidP="00345A3D">
                    <w:pPr>
                      <w:jc w:val="center"/>
                      <w:rPr>
                        <w:sz w:val="14"/>
                      </w:rPr>
                    </w:pPr>
                    <w:r w:rsidRPr="00825EF9">
                      <w:rPr>
                        <w:sz w:val="14"/>
                      </w:rPr>
                      <w:t>Write Manual</w:t>
                    </w:r>
                  </w:p>
                </w:txbxContent>
              </v:textbox>
            </v:rect>
            <v:rect id="Rectangle 24" o:spid="_x0000_s1925" style="position:absolute;left:5760;top:10800;width:262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ZfcUA&#10;AADcAAAADwAAAGRycy9kb3ducmV2LnhtbESPT0sDMRTE74LfITzBi7SJgmK3TYsWBW+1tdDrY/N2&#10;s+3mZdlk/9hP3xQEj8PM/IZZrEZXi57aUHnW8DhVIIhzbyouNex/PievIEJENlh7Jg2/FGC1vL1Z&#10;YGb8wFvqd7EUCcIhQw02xiaTMuSWHIapb4iTV/jWYUyyLaVpcUhwV8snpV6kw4rTgsWG1pby065z&#10;Go5FOByLods89J39Xpfnj3caldb3d+PbHESkMf6H/9pfRsOzmsH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1l9xQAAANwAAAAPAAAAAAAAAAAAAAAAAJgCAABkcnMv&#10;ZG93bnJldi54bWxQSwUGAAAAAAQABAD1AAAAigMAAAAA&#10;" strokecolor="#333">
              <v:textbox>
                <w:txbxContent>
                  <w:p w:rsidR="00DD33E8" w:rsidRPr="00825EF9" w:rsidRDefault="00DD33E8" w:rsidP="00345A3D">
                    <w:pPr>
                      <w:jc w:val="center"/>
                      <w:rPr>
                        <w:sz w:val="16"/>
                      </w:rPr>
                    </w:pPr>
                    <w:r w:rsidRPr="00825EF9">
                      <w:rPr>
                        <w:sz w:val="16"/>
                      </w:rPr>
                      <w:t>Integration &amp; Testing</w:t>
                    </w:r>
                  </w:p>
                </w:txbxContent>
              </v:textbox>
            </v:rect>
            <v:rect id="Rectangle 25" o:spid="_x0000_s1926" style="position:absolute;left:8736;top:13089;width:1508;height: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mPcIA&#10;AADcAAAADwAAAGRycy9kb3ducmV2LnhtbERPy2rCQBTdF/yH4QpuSp0otJTUMVRRcNfWCm4vmZtM&#10;0sydkJk89Os7i0KXh/PeZJNtxECdrxwrWC0TEMS50xWXCi7fx6dXED4ga2wck4Ibeci2s4cNptqN&#10;/EXDOZQihrBPUYEJoU2l9Lkhi37pWuLIFa6zGCLsSqk7HGO4beQ6SV6kxYpjg8GW9obyn3NvFdSF&#10;v9bF2H88Dr353Jf3w46mRKnFfHp/AxFoCv/iP/dJK3hexf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GY9wgAAANwAAAAPAAAAAAAAAAAAAAAAAJgCAABkcnMvZG93&#10;bnJldi54bWxQSwUGAAAAAAQABAD1AAAAhwMAAAAA&#10;" strokecolor="#333">
              <v:textbox>
                <w:txbxContent>
                  <w:p w:rsidR="00DD33E8" w:rsidRDefault="00DD33E8" w:rsidP="00345A3D">
                    <w:pPr>
                      <w:rPr>
                        <w:noProof/>
                      </w:rPr>
                    </w:pPr>
                    <w:r>
                      <w:rPr>
                        <w:noProof/>
                      </w:rPr>
                      <w:t>Finish</w:t>
                    </w:r>
                  </w:p>
                </w:txbxContent>
              </v:textbox>
            </v:rect>
            <v:rect id="Rectangle 26" o:spid="_x0000_s1927" style="position:absolute;left:4500;top:6660;width:3780;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GEsUA&#10;AADcAAAADwAAAGRycy9kb3ducmV2LnhtbESPQWvCQBSE7wX/w/IEL0U3EVpKdJUgFi3toYlevD2y&#10;z2ww+zZktzH9991CocdhZr5h1tvRtmKg3jeOFaSLBARx5XTDtYLz6XX+AsIHZI2tY1LwTR62m8nD&#10;GjPt7lzQUIZaRAj7DBWYELpMSl8ZsugXriOO3tX1FkOUfS11j/cIt61cJsmztNhwXDDY0c5QdSu/&#10;rIKL+3D7PKFDZ05vYXjMi/fPslBqNh3zFYhAY/gP/7WPWsFT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sYSxQAAANwAAAAPAAAAAAAAAAAAAAAAAJgCAABkcnMv&#10;ZG93bnJldi54bWxQSwUGAAAAAAQABAD1AAAAigMAAAAA&#10;">
              <v:textbox>
                <w:txbxContent>
                  <w:p w:rsidR="00DD33E8" w:rsidRDefault="00DD33E8" w:rsidP="00345A3D">
                    <w:pPr>
                      <w:spacing w:before="0"/>
                      <w:rPr>
                        <w:i/>
                      </w:rPr>
                    </w:pPr>
                    <w:r>
                      <w:rPr>
                        <w:i/>
                      </w:rPr>
                      <w:t>Code data base part</w:t>
                    </w:r>
                  </w:p>
                </w:txbxContent>
              </v:textbox>
            </v:rect>
            <w10:wrap type="square"/>
          </v:group>
        </w:pict>
      </w: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455CF5" w:rsidRDefault="00455CF5"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Default="00345A3D" w:rsidP="00345A3D">
      <w:pPr>
        <w:spacing w:line="360" w:lineRule="auto"/>
        <w:jc w:val="both"/>
        <w:rPr>
          <w:rFonts w:ascii="Times New Roman" w:hAnsi="Times New Roman" w:cs="Times New Roman"/>
          <w:sz w:val="28"/>
          <w:szCs w:val="28"/>
        </w:rPr>
      </w:pPr>
    </w:p>
    <w:p w:rsidR="00345A3D" w:rsidRPr="00345A3D" w:rsidRDefault="007105E1" w:rsidP="00345A3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n-US"/>
        </w:rPr>
        <w:pict>
          <v:shapetype id="_x0000_t32" coordsize="21600,21600" o:spt="32" o:oned="t" path="m,l21600,21600e" filled="f">
            <v:path arrowok="t" fillok="f" o:connecttype="none"/>
            <o:lock v:ext="edit" shapetype="t"/>
          </v:shapetype>
          <v:shape id="_x0000_s1929" type="#_x0000_t32" style="position:absolute;left:0;text-align:left;margin-left:-435.25pt;margin-top:23.4pt;width:410.6pt;height:0;z-index:251851264" o:connectortype="straight"/>
        </w:pict>
      </w:r>
    </w:p>
    <w:p w:rsidR="00096D1D" w:rsidRDefault="00096D1D" w:rsidP="00096D1D">
      <w:pPr>
        <w:pStyle w:val="Heading2"/>
        <w:rPr>
          <w:b w:val="0"/>
          <w:bCs/>
          <w:szCs w:val="28"/>
        </w:rPr>
      </w:pPr>
      <w:bookmarkStart w:id="17" w:name="_Toc421495140"/>
      <w:r w:rsidRPr="00A05EA0">
        <w:rPr>
          <w:b w:val="0"/>
          <w:bCs/>
          <w:szCs w:val="28"/>
        </w:rPr>
        <w:lastRenderedPageBreak/>
        <w:t>PERT CHART</w:t>
      </w:r>
      <w:bookmarkEnd w:id="16"/>
      <w:bookmarkEnd w:id="17"/>
    </w:p>
    <w:p w:rsidR="00943F2F" w:rsidRPr="00943F2F" w:rsidRDefault="00943F2F" w:rsidP="00943F2F"/>
    <w:p w:rsidR="002F0204" w:rsidRPr="00653B1F" w:rsidRDefault="002F0204" w:rsidP="00D832BD">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PERT (Project Evaluation and Review Technique) charts consist of a network of boxes and arrows. The boxes represent activities and the arrows represent task dependencies. </w:t>
      </w:r>
    </w:p>
    <w:p w:rsidR="002F0204" w:rsidRPr="00653B1F" w:rsidRDefault="002F0204" w:rsidP="00D832BD">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PERT is organized by events and activities or tasks. PERT have more advantages and they are likely to be used for more complex projects. Through PERT chart the various task paths are defined. PERT enables the calculation of critical path. Each path consists of combination of tasks, which must be completed. The time and the cost associated with each task along a path are calculated, and the path that requires the greatest amount of elapsed time is the critical path. Calculation of the critical path enables project manager to monitor this series of task more closely than others to shift resources to it, if it begins to fall behind schedule.</w:t>
      </w:r>
    </w:p>
    <w:p w:rsidR="002F0204" w:rsidRPr="00653B1F" w:rsidRDefault="002F0204" w:rsidP="00D832BD">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PERT controls time and cost during the project and also facilitate finding the right balance between completing a project on time and completing it within the budget. There are thus not one but many critical paths, depending on the permutations of the estimates for each task. This makes analysis of critical path in PERT charts very complex. The PERT chart representation of the </w:t>
      </w:r>
      <w:fldSimple w:instr=" TITLE  \* Caps  \* MERGEFORMAT ">
        <w:r w:rsidR="00DA3B9F" w:rsidRPr="00653B1F">
          <w:rPr>
            <w:rFonts w:ascii="Times New Roman" w:hAnsi="Times New Roman" w:cs="Times New Roman"/>
            <w:b/>
            <w:bCs/>
            <w:sz w:val="28"/>
            <w:szCs w:val="28"/>
          </w:rPr>
          <w:t>School</w:t>
        </w:r>
        <w:r w:rsidRPr="00653B1F">
          <w:rPr>
            <w:rFonts w:ascii="Times New Roman" w:hAnsi="Times New Roman" w:cs="Times New Roman"/>
            <w:b/>
            <w:bCs/>
            <w:sz w:val="28"/>
            <w:szCs w:val="28"/>
          </w:rPr>
          <w:t xml:space="preserve"> Management System</w:t>
        </w:r>
      </w:fldSimple>
      <w:r w:rsidRPr="00653B1F">
        <w:rPr>
          <w:rFonts w:ascii="Times New Roman" w:hAnsi="Times New Roman" w:cs="Times New Roman"/>
          <w:b/>
          <w:bCs/>
          <w:sz w:val="28"/>
          <w:szCs w:val="28"/>
        </w:rPr>
        <w:t xml:space="preserve"> </w:t>
      </w:r>
      <w:r w:rsidRPr="00653B1F">
        <w:rPr>
          <w:rFonts w:ascii="Times New Roman" w:hAnsi="Times New Roman" w:cs="Times New Roman"/>
          <w:sz w:val="28"/>
          <w:szCs w:val="28"/>
        </w:rPr>
        <w:t xml:space="preserve">is shown below. </w:t>
      </w:r>
    </w:p>
    <w:p w:rsidR="00943F2F" w:rsidRDefault="00943F2F">
      <w:pPr>
        <w:rPr>
          <w:rFonts w:ascii="Book Antiqua" w:hAnsi="Book Antiqua"/>
          <w:sz w:val="28"/>
        </w:rPr>
      </w:pPr>
    </w:p>
    <w:p w:rsidR="00653B1F" w:rsidRDefault="00653B1F">
      <w:pPr>
        <w:rPr>
          <w:rFonts w:ascii="Book Antiqua" w:hAnsi="Book Antiqua"/>
          <w:sz w:val="28"/>
        </w:rPr>
      </w:pPr>
    </w:p>
    <w:p w:rsidR="00653B1F" w:rsidRDefault="00653B1F">
      <w:pPr>
        <w:rPr>
          <w:rFonts w:ascii="Book Antiqua" w:hAnsi="Book Antiqua"/>
          <w:sz w:val="28"/>
        </w:rPr>
      </w:pPr>
    </w:p>
    <w:p w:rsidR="00653B1F" w:rsidRDefault="00653B1F">
      <w:pPr>
        <w:rPr>
          <w:rFonts w:ascii="Book Antiqua" w:hAnsi="Book Antiqua"/>
          <w:sz w:val="28"/>
        </w:rPr>
        <w:sectPr w:rsidR="00653B1F" w:rsidSect="002A7143">
          <w:headerReference w:type="even" r:id="rId34"/>
          <w:headerReference w:type="default" r:id="rId35"/>
          <w:footerReference w:type="default" r:id="rId36"/>
          <w:headerReference w:type="first" r:id="rId37"/>
          <w:pgSz w:w="12240" w:h="15840"/>
          <w:pgMar w:top="1260" w:right="900" w:bottom="1440" w:left="1800" w:header="720" w:footer="720" w:gutter="0"/>
          <w:pgBorders w:offsetFrom="page">
            <w:top w:val="wave" w:sz="6" w:space="24" w:color="auto"/>
            <w:left w:val="wave" w:sz="6" w:space="24" w:color="auto"/>
            <w:bottom w:val="wave" w:sz="6" w:space="24" w:color="auto"/>
            <w:right w:val="wave" w:sz="6" w:space="24" w:color="auto"/>
          </w:pgBorders>
          <w:pgNumType w:start="0"/>
          <w:cols w:space="720"/>
          <w:docGrid w:linePitch="360"/>
        </w:sectPr>
      </w:pPr>
    </w:p>
    <w:p w:rsidR="00096D1D" w:rsidRDefault="00096D1D" w:rsidP="00096D1D"/>
    <w:p w:rsidR="00810BF6" w:rsidRDefault="007105E1" w:rsidP="00CA1545">
      <w:pPr>
        <w:overflowPunct w:val="0"/>
        <w:autoSpaceDE w:val="0"/>
        <w:autoSpaceDN w:val="0"/>
        <w:adjustRightInd w:val="0"/>
        <w:jc w:val="both"/>
        <w:rPr>
          <w:bCs/>
          <w:color w:val="000000"/>
          <w:sz w:val="28"/>
          <w:szCs w:val="28"/>
        </w:rPr>
      </w:pPr>
      <w:r>
        <w:rPr>
          <w:bCs/>
          <w:noProof/>
          <w:color w:val="000000"/>
          <w:sz w:val="28"/>
          <w:szCs w:val="28"/>
          <w:lang w:eastAsia="en-US"/>
        </w:rPr>
        <w:lastRenderedPageBreak/>
        <w:pict>
          <v:group id="Group 30" o:spid="_x0000_s1177" style="position:absolute;left:0;text-align:left;margin-left:0;margin-top:38.15pt;width:455.9pt;height:220.3pt;z-index:251683840" coordorigin="620,5813" coordsize="9658,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">
            <v:shapetype id="_x0000_t202" coordsize="21600,21600" o:spt="202" path="m,l,21600r21600,l21600,xe">
              <v:stroke joinstyle="miter"/>
              <v:path gradientshapeok="t" o:connecttype="rect"/>
            </v:shapetype>
            <v:shape id="Text Box 28" o:spid="_x0000_s1178" type="#_x0000_t202" style="position:absolute;left:6561;top:7973;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cEA&#10;AADbAAAADwAAAGRycy9kb3ducmV2LnhtbESPQYvCMBSE7wv+h/AEL4umVli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EP83BAAAA2wAAAA8AAAAAAAAAAAAAAAAAmAIAAGRycy9kb3du&#10;cmV2LnhtbFBLBQYAAAAABAAEAPUAAACGAwAAAAA=&#10;" strokecolor="white">
              <v:textbox style="mso-next-textbox:#Text Box 28">
                <w:txbxContent>
                  <w:p w:rsidR="00DD33E8" w:rsidRPr="00013058" w:rsidRDefault="00DD33E8" w:rsidP="003C355E">
                    <w:pPr>
                      <w:spacing w:before="0" w:after="0"/>
                      <w:jc w:val="center"/>
                      <w:rPr>
                        <w:sz w:val="18"/>
                        <w:lang w:val="en-IN"/>
                      </w:rPr>
                    </w:pPr>
                    <w:r>
                      <w:rPr>
                        <w:sz w:val="18"/>
                        <w:lang w:val="en-IN"/>
                      </w:rPr>
                      <w:t>6</w:t>
                    </w:r>
                    <w:r w:rsidRPr="00013058">
                      <w:rPr>
                        <w:sz w:val="18"/>
                        <w:vertAlign w:val="superscript"/>
                        <w:lang w:val="en-IN"/>
                      </w:rPr>
                      <w:t>th</w:t>
                    </w:r>
                    <w:r>
                      <w:rPr>
                        <w:sz w:val="18"/>
                        <w:lang w:val="en-IN"/>
                      </w:rPr>
                      <w:t xml:space="preserve"> Jun</w:t>
                    </w:r>
                  </w:p>
                </w:txbxContent>
              </v:textbox>
            </v:shape>
            <v:rect id="Rectangle 29" o:spid="_x0000_s1179" style="position:absolute;left:8001;top:5813;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sQA&#10;AADbAAAADwAAAGRycy9kb3ducmV2LnhtbESPT2vCQBTE74V+h+UJ3upGLUWim2A1Yg89WP/cH7vP&#10;JJh9G7Krxn76bqHQ4zAzv2EWeW8bcaPO144VjEcJCGLtTM2lguNh8zID4QOywcYxKXiQhzx7flpg&#10;atydv+i2D6WIEPYpKqhCaFMpva7Ioh+5ljh6Z9dZDFF2pTQd3iPcNnKSJG/SYs1xocKWVhXpy/5q&#10;FewQ17vvrdbvxePztaDVqSDXKDUc9Ms5iEB9+A//tT+Mguk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5vrEAAAA2wAAAA8AAAAAAAAAAAAAAAAAmAIAAGRycy9k&#10;b3ducmV2LnhtbFBLBQYAAAAABAAEAPUAAACJAwAAAAA=&#10;" strokecolor="white">
              <v:textbox style="mso-next-textbox:#Rectangle 29">
                <w:txbxContent>
                  <w:p w:rsidR="00DD33E8" w:rsidRPr="00013058" w:rsidRDefault="00DD33E8" w:rsidP="003C355E">
                    <w:pPr>
                      <w:pStyle w:val="NormalWeb"/>
                      <w:spacing w:before="0" w:after="0"/>
                      <w:jc w:val="center"/>
                      <w:rPr>
                        <w:sz w:val="18"/>
                        <w:lang w:val="en-IN"/>
                      </w:rPr>
                    </w:pPr>
                    <w:r>
                      <w:rPr>
                        <w:sz w:val="18"/>
                        <w:lang w:val="en-IN"/>
                      </w:rPr>
                      <w:t>15</w:t>
                    </w:r>
                    <w:r>
                      <w:rPr>
                        <w:sz w:val="18"/>
                        <w:vertAlign w:val="superscript"/>
                        <w:lang w:val="en-IN"/>
                      </w:rPr>
                      <w:t>th</w:t>
                    </w:r>
                    <w:r>
                      <w:rPr>
                        <w:sz w:val="18"/>
                        <w:lang w:val="en-IN"/>
                      </w:rPr>
                      <w:t xml:space="preserve"> Novenber</w:t>
                    </w:r>
                  </w:p>
                </w:txbxContent>
              </v:textbox>
            </v:rect>
            <v:rect id="Rectangle 30" o:spid="_x0000_s1180" style="position:absolute;left:6021;top:5813;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DYcMA&#10;AADbAAAADwAAAGRycy9kb3ducmV2LnhtbESPT2vCQBTE70K/w/IEb7rxDyKpq1hNaQ8ebGzvj93X&#10;JJh9G7KrRj99VxB6HGbmN8xy3dlaXKj1lWMF41ECglg7U3Gh4Pv4PlyA8AHZYO2YFNzIw3r10lti&#10;atyVv+iSh0JECPsUFZQhNKmUXpdk0Y9cQxy9X9daDFG2hTQtXiPc1nKSJHNpseK4UGJD25L0KT9b&#10;BQfE3eH+ofVbdtvPMtr+ZORqpQb9bvMKIlAX/sPP9qdRMJ3C4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tDYcMAAADbAAAADwAAAAAAAAAAAAAAAACYAgAAZHJzL2Rv&#10;d25yZXYueG1sUEsFBgAAAAAEAAQA9QAAAIgDAAAAAA==&#10;" strokecolor="white">
              <v:textbox style="mso-next-textbox:#Rectangle 30">
                <w:txbxContent>
                  <w:p w:rsidR="00DD33E8" w:rsidRPr="00013058" w:rsidRDefault="00DD33E8" w:rsidP="003C355E">
                    <w:pPr>
                      <w:pStyle w:val="NormalWeb"/>
                      <w:spacing w:before="0" w:after="0"/>
                      <w:jc w:val="center"/>
                      <w:rPr>
                        <w:sz w:val="18"/>
                        <w:lang w:val="en-IN"/>
                      </w:rPr>
                    </w:pPr>
                    <w:r>
                      <w:rPr>
                        <w:sz w:val="18"/>
                        <w:lang w:val="en-IN"/>
                      </w:rPr>
                      <w:t>1</w:t>
                    </w:r>
                    <w:r>
                      <w:rPr>
                        <w:sz w:val="18"/>
                        <w:vertAlign w:val="superscript"/>
                        <w:lang w:val="en-IN"/>
                      </w:rPr>
                      <w:t xml:space="preserve">st </w:t>
                    </w:r>
                    <w:r>
                      <w:rPr>
                        <w:sz w:val="18"/>
                        <w:lang w:val="en-IN"/>
                      </w:rPr>
                      <w:t>October</w:t>
                    </w:r>
                  </w:p>
                </w:txbxContent>
              </v:textbox>
            </v:rect>
            <v:rect id="Rectangle 31" o:spid="_x0000_s1181" style="position:absolute;left:4041;top:5813;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bFcQA&#10;AADbAAAADwAAAGRycy9kb3ducmV2LnhtbESPQWvCQBSE74L/YXlCb7rRSinRTaia0h482FTvj91n&#10;Epp9G7Jbjf31XaHQ4zAz3zDrfLCtuFDvG8cK5rMEBLF2puFKwfHzdfoMwgdkg61jUnAjD3k2Hq0x&#10;Ne7KH3QpQyUihH2KCuoQulRKr2uy6GeuI47e2fUWQ5R9JU2P1wi3rVwkyZO02HBcqLGjbU36q/y2&#10;Cg6Iu8PPm9ab4rZfFrQ9FeRapR4mw8sKRKAh/If/2u9GweMS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2xXEAAAA2wAAAA8AAAAAAAAAAAAAAAAAmAIAAGRycy9k&#10;b3ducmV2LnhtbFBLBQYAAAAABAAEAPUAAACJAwAAAAA=&#10;" strokecolor="white">
              <v:textbox style="mso-next-textbox:#Rectangle 31">
                <w:txbxContent>
                  <w:p w:rsidR="00DD33E8" w:rsidRPr="00013058" w:rsidRDefault="00DD33E8" w:rsidP="003C355E">
                    <w:pPr>
                      <w:spacing w:before="0" w:after="0"/>
                      <w:jc w:val="center"/>
                      <w:rPr>
                        <w:sz w:val="18"/>
                        <w:lang w:val="en-IN"/>
                      </w:rPr>
                    </w:pPr>
                    <w:r>
                      <w:rPr>
                        <w:sz w:val="18"/>
                        <w:lang w:val="en-IN"/>
                      </w:rPr>
                      <w:t>30</w:t>
                    </w:r>
                    <w:r>
                      <w:rPr>
                        <w:sz w:val="18"/>
                        <w:vertAlign w:val="superscript"/>
                        <w:lang w:val="en-IN"/>
                      </w:rPr>
                      <w:t xml:space="preserve">th </w:t>
                    </w:r>
                    <w:r>
                      <w:rPr>
                        <w:sz w:val="18"/>
                        <w:lang w:val="en-IN"/>
                      </w:rPr>
                      <w:t>September</w:t>
                    </w:r>
                  </w:p>
                </w:txbxContent>
              </v:textbox>
            </v:rect>
            <v:rect id="Rectangle 32" o:spid="_x0000_s1182" style="position:absolute;left:2241;top:5813;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sMA&#10;AADbAAAADwAAAGRycy9kb3ducmV2LnhtbESPzW7CMBCE70i8g7VI3MChFIQCBrU0qD30wO99ZS9J&#10;RLyOYgOhT19XQupxNDPfaBar1lbiRo0vHSsYDRMQxNqZknMFx8NmMAPhA7LByjEpeJCH1bLbWWBq&#10;3J13dNuHXEQI+xQVFCHUqZReF2TRD11NHL2zayyGKJtcmgbvEW4r+ZIkU2mx5LhQYE3rgvRlf7UK&#10;togf259Prd+zx/drRutTRq5Sqt9r3+YgArXhP/xsfxkF4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sMAAADbAAAADwAAAAAAAAAAAAAAAACYAgAAZHJzL2Rv&#10;d25yZXYueG1sUEsFBgAAAAAEAAQA9QAAAIgDAAAAAA==&#10;" strokecolor="white">
              <v:textbox style="mso-next-textbox:#Rectangle 32">
                <w:txbxContent>
                  <w:p w:rsidR="00DD33E8" w:rsidRDefault="00DD33E8" w:rsidP="003C355E">
                    <w:pPr>
                      <w:spacing w:before="0" w:after="0"/>
                      <w:ind w:left="360" w:right="-46"/>
                    </w:pPr>
                    <w:r>
                      <w:t>31</w:t>
                    </w:r>
                    <w:r>
                      <w:rPr>
                        <w:sz w:val="18"/>
                        <w:vertAlign w:val="superscript"/>
                      </w:rPr>
                      <w:t>st</w:t>
                    </w:r>
                    <w:r>
                      <w:rPr>
                        <w:sz w:val="18"/>
                      </w:rPr>
                      <w:t xml:space="preserve"> August</w:t>
                    </w:r>
                  </w:p>
                </w:txbxContent>
              </v:textbox>
            </v:rect>
            <v:rect id="Rectangle 33" o:spid="_x0000_s1183" style="position:absolute;left:2601;top:9594;width:172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g+cQA&#10;AADbAAAADwAAAGRycy9kb3ducmV2LnhtbESPQWvCQBSE7wX/w/KE3upGW6REN6FqSnvwYFO9P3af&#10;SWj2bchuNfrr3YLQ4zAz3zDLfLCtOFHvG8cKppMEBLF2puFKwf77/ekVhA/IBlvHpOBCHvJs9LDE&#10;1Lgzf9GpDJWIEPYpKqhD6FIpva7Jop+4jjh6R9dbDFH2lTQ9niPctnKWJHNpseG4UGNH65r0T/lr&#10;FewQN7vrh9ar4rJ9KWh9KMi1Sj2Oh7cFiEBD+A/f259GwfMc/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4PnEAAAA2wAAAA8AAAAAAAAAAAAAAAAAmAIAAGRycy9k&#10;b3ducmV2LnhtbFBLBQYAAAAABAAEAPUAAACJAwAAAAA=&#10;" strokecolor="white">
              <v:textbox style="mso-next-textbox:#Rectangle 33">
                <w:txbxContent>
                  <w:p w:rsidR="00DD33E8" w:rsidRDefault="00DD33E8" w:rsidP="003C355E">
                    <w:pPr>
                      <w:rPr>
                        <w:sz w:val="18"/>
                        <w:szCs w:val="18"/>
                      </w:rPr>
                    </w:pPr>
                  </w:p>
                </w:txbxContent>
              </v:textbox>
            </v:rect>
            <v:rect id="Rectangle 34" o:spid="_x0000_s1184" style="position:absolute;left:4581;top:959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FYsMA&#10;AADbAAAADwAAAGRycy9kb3ducmV2LnhtbESPzW7CMBCE70i8g7VI3MChVIACBrU0qD30wO99ZS9J&#10;RLyOYgOhT19XQupxNDPfaBar1lbiRo0vHSsYDRMQxNqZknMFx8NmMAPhA7LByjEpeJCH1bLbWWBq&#10;3J13dNuHXEQI+xQVFCHUqZReF2TRD11NHL2zayyGKJtcmgbvEW4r+ZIkE2mx5LhQYE3rgvRlf7UK&#10;togf259Prd+zx/drRutTRq5Sqt9r3+YgArXhP/xsfxkF4y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FYsMAAADbAAAADwAAAAAAAAAAAAAAAACYAgAAZHJzL2Rv&#10;d25yZXYueG1sUEsFBgAAAAAEAAQA9QAAAIgDAAAAAA==&#10;" strokecolor="white">
              <v:textbox style="mso-next-textbox:#Rectangle 34">
                <w:txbxContent>
                  <w:p w:rsidR="00DD33E8" w:rsidRDefault="00DD33E8" w:rsidP="003C355E">
                    <w:pPr>
                      <w:pStyle w:val="NormalWeb"/>
                      <w:spacing w:before="0" w:after="0"/>
                      <w:rPr>
                        <w:sz w:val="20"/>
                      </w:rPr>
                    </w:pPr>
                  </w:p>
                  <w:p w:rsidR="00DD33E8" w:rsidRDefault="00DD33E8" w:rsidP="003C355E">
                    <w:pPr>
                      <w:rPr>
                        <w:sz w:val="16"/>
                      </w:rPr>
                    </w:pPr>
                  </w:p>
                </w:txbxContent>
              </v:textbox>
            </v:rect>
            <v:rect id="Rectangle 35" o:spid="_x0000_s1185" style="position:absolute;left:6741;top:9594;width:18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MAA&#10;AADbAAAADwAAAGRycy9kb3ducmV2LnhtbERPyW7CMBC9I/EP1iD1Bg6LKhQwiCUVHHqgLPeRPSQR&#10;8TiKDYR+fX1A6vHp7fNlayvxoMaXjhUMBwkIYu1MybmC8+mrPwXhA7LByjEpeJGH5aLbmWNq3JN/&#10;6HEMuYgh7FNUUIRQp1J6XZBFP3A1ceSurrEYImxyaRp8xnBbyVGSfEqLJceGAmvaFKRvx7tVcEDc&#10;Hn53Wq+z1/cko80lI1cp9dFrVzMQgdrwL36790bBO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EMAAAADbAAAADwAAAAAAAAAAAAAAAACYAgAAZHJzL2Rvd25y&#10;ZXYueG1sUEsFBgAAAAAEAAQA9QAAAIUDAAAAAA==&#10;" strokecolor="white">
              <v:textbox style="mso-next-textbox:#Rectangle 35">
                <w:txbxContent>
                  <w:p w:rsidR="00DD33E8" w:rsidRDefault="00DD33E8" w:rsidP="003C355E">
                    <w:pPr>
                      <w:rPr>
                        <w:sz w:val="18"/>
                        <w:szCs w:val="18"/>
                      </w:rPr>
                    </w:pPr>
                  </w:p>
                </w:txbxContent>
              </v:textbox>
            </v:rect>
            <v:rect id="Rectangle 36" o:spid="_x0000_s1186" style="position:absolute;left:8541;top:9594;width:1737;height:4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0i8MA&#10;AADbAAAADwAAAGRycy9kb3ducmV2LnhtbESPzW7CMBCE70i8g7VI3MChVAgCBrU0qD30wO99ZS9J&#10;RLyOYgOhT19XQupxNDPfaBar1lbiRo0vHSsYDRMQxNqZknMFx8NmMAXhA7LByjEpeJCH1bLbWWBq&#10;3J13dNuHXEQI+xQVFCHUqZReF2TRD11NHL2zayyGKJtcmgbvEW4r+ZIkE2mx5LhQYE3rgvRlf7UK&#10;togf259Prd+zx/drRutTRq5Sqt9r3+YgArXhP/xsfxkF4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0i8MAAADbAAAADwAAAAAAAAAAAAAAAACYAgAAZHJzL2Rv&#10;d25yZXYueG1sUEsFBgAAAAAEAAQA9QAAAIgDAAAAAA==&#10;" strokecolor="white">
              <v:textbox style="mso-next-textbox:#Rectangle 36">
                <w:txbxContent>
                  <w:p w:rsidR="00DD33E8" w:rsidRDefault="00DD33E8" w:rsidP="003C355E">
                    <w:pPr>
                      <w:pStyle w:val="Header"/>
                      <w:rPr>
                        <w:sz w:val="18"/>
                      </w:rPr>
                    </w:pPr>
                  </w:p>
                </w:txbxContent>
              </v:textbox>
            </v:rect>
            <v:rect id="Rectangle 37" o:spid="_x0000_s1187" style="position:absolute;left:6360;top:6725;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37">
                <w:txbxContent>
                  <w:p w:rsidR="00DD33E8" w:rsidRDefault="00DD33E8" w:rsidP="003C355E">
                    <w:pPr>
                      <w:pStyle w:val="NormalWeb"/>
                      <w:rPr>
                        <w:sz w:val="22"/>
                      </w:rPr>
                    </w:pPr>
                    <w:r>
                      <w:rPr>
                        <w:sz w:val="22"/>
                      </w:rPr>
                      <w:t>Code Database Part</w:t>
                    </w:r>
                  </w:p>
                </w:txbxContent>
              </v:textbox>
            </v:rect>
            <v:rect id="Rectangle 38" o:spid="_x0000_s1188" style="position:absolute;left:2781;top:8674;width:14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38">
                <w:txbxContent>
                  <w:p w:rsidR="00DD33E8" w:rsidRDefault="00DD33E8" w:rsidP="003C355E">
                    <w:pPr>
                      <w:pStyle w:val="NormalWeb"/>
                      <w:spacing w:before="0" w:after="0"/>
                    </w:pPr>
                    <w:r>
                      <w:t xml:space="preserve">  Design OIC Part</w:t>
                    </w:r>
                  </w:p>
                </w:txbxContent>
              </v:textbox>
            </v:rect>
            <v:rect id="Rectangle 39" o:spid="_x0000_s1189" style="position:absolute;left:8440;top:7785;width:10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39">
                <w:txbxContent>
                  <w:p w:rsidR="00DD33E8" w:rsidRDefault="00DD33E8" w:rsidP="003C355E">
                    <w:pPr>
                      <w:pStyle w:val="NormalWeb"/>
                      <w:spacing w:before="0" w:after="0"/>
                    </w:pPr>
                    <w:r>
                      <w:t xml:space="preserve">     Finish</w:t>
                    </w:r>
                  </w:p>
                </w:txbxContent>
              </v:textbox>
            </v:rect>
            <v:rect id="Rectangle 40" o:spid="_x0000_s1190" style="position:absolute;left:8180;top:6705;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40">
                <w:txbxContent>
                  <w:p w:rsidR="00DD33E8" w:rsidRDefault="00DD33E8" w:rsidP="003C355E">
                    <w:pPr>
                      <w:pStyle w:val="NormalWeb"/>
                    </w:pPr>
                    <w:r>
                      <w:t>Integrate and Test</w:t>
                    </w:r>
                  </w:p>
                </w:txbxContent>
              </v:textbox>
            </v:rect>
            <v:rect id="Rectangle 41" o:spid="_x0000_s1191" style="position:absolute;left:4420;top:6689;width:1260;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style="mso-next-textbox:#Rectangle 41">
                <w:txbxContent>
                  <w:p w:rsidR="00DD33E8" w:rsidRDefault="00DD33E8" w:rsidP="003C355E">
                    <w:pPr>
                      <w:pStyle w:val="NormalWeb"/>
                      <w:spacing w:before="0" w:after="0"/>
                      <w:rPr>
                        <w:sz w:val="22"/>
                      </w:rPr>
                    </w:pPr>
                    <w:r>
                      <w:rPr>
                        <w:sz w:val="22"/>
                      </w:rPr>
                      <w:t>Design Part</w:t>
                    </w:r>
                  </w:p>
                </w:txbxContent>
              </v:textbox>
            </v:rect>
            <v:rect id="Rectangle 42" o:spid="_x0000_s1192" style="position:absolute;left:900;top:8046;width:111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style="mso-next-textbox:#Rectangle 42">
                <w:txbxContent>
                  <w:p w:rsidR="00DD33E8" w:rsidRDefault="00DD33E8" w:rsidP="003C355E">
                    <w:pPr>
                      <w:pStyle w:val="Footer"/>
                    </w:pPr>
                    <w:r>
                      <w:t xml:space="preserve"> Start</w:t>
                    </w:r>
                  </w:p>
                </w:txbxContent>
              </v:textbox>
            </v:rect>
            <v:rect id="Rectangle 43" o:spid="_x0000_s1193" style="position:absolute;left:6801;top:8694;width:14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style="mso-next-textbox:#Rectangle 43">
                <w:txbxContent>
                  <w:p w:rsidR="00DD33E8" w:rsidRDefault="00DD33E8" w:rsidP="003C355E">
                    <w:r>
                      <w:t>Report Generation Part</w:t>
                    </w:r>
                  </w:p>
                </w:txbxContent>
              </v:textbox>
            </v:rect>
            <v:rect id="Rectangle 44" o:spid="_x0000_s1194" style="position:absolute;left:4761;top:8654;width:14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style="mso-next-textbox:#Rectangle 44">
                <w:txbxContent>
                  <w:p w:rsidR="00DD33E8" w:rsidRDefault="00DD33E8" w:rsidP="003C355E">
                    <w:pPr>
                      <w:pStyle w:val="NormalWeb"/>
                      <w:spacing w:before="0" w:after="0"/>
                    </w:pPr>
                    <w:r>
                      <w:t xml:space="preserve">Code Part </w:t>
                    </w:r>
                  </w:p>
                </w:txbxContent>
              </v:textbox>
            </v:rect>
            <v:line id="Line 45" o:spid="_x0000_s1195" style="position:absolute;visibility:visible" from="4160,9130" to="4700,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46" o:spid="_x0000_s1196" style="position:absolute;visibility:visible" from="6100,9130" to="6820,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47" o:spid="_x0000_s1197" style="position:absolute;visibility:visible" from="5680,7189" to="6400,7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48" o:spid="_x0000_s1198" style="position:absolute;visibility:visible" from="7620,7169" to="8160,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49" o:spid="_x0000_s1199" style="position:absolute;visibility:visible" from="1992,8517" to="2816,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rect id="Rectangle 50" o:spid="_x0000_s1200" style="position:absolute;left:8620;top:8690;width:126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50">
                <w:txbxContent>
                  <w:p w:rsidR="00DD33E8" w:rsidRDefault="00DD33E8" w:rsidP="003C355E">
                    <w:pPr>
                      <w:pStyle w:val="NormalWeb"/>
                      <w:rPr>
                        <w:sz w:val="22"/>
                      </w:rPr>
                    </w:pPr>
                    <w:r>
                      <w:rPr>
                        <w:sz w:val="22"/>
                      </w:rPr>
                      <w:t>Write User Manual</w:t>
                    </w:r>
                  </w:p>
                </w:txbxContent>
              </v:textbox>
            </v:rect>
            <v:line id="Line 51" o:spid="_x0000_s1201" style="position:absolute;visibility:visible" from="8280,9110" to="8640,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rect id="Rectangle 52" o:spid="_x0000_s1202" style="position:absolute;left:2592;top:6725;width:1296;height: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style="mso-next-textbox:#Rectangle 52">
                <w:txbxContent>
                  <w:p w:rsidR="00DD33E8" w:rsidRDefault="00DD33E8" w:rsidP="003C355E">
                    <w:pPr>
                      <w:pStyle w:val="NormalWeb"/>
                      <w:spacing w:before="0" w:after="0"/>
                    </w:pPr>
                    <w:r>
                      <w:t>Analysis Part</w:t>
                    </w:r>
                  </w:p>
                </w:txbxContent>
              </v:textbox>
            </v:rect>
            <v:line id="Line 53" o:spid="_x0000_s1203" style="position:absolute;visibility:visible" from="3888,7205" to="4428,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54" o:spid="_x0000_s1204" style="position:absolute;flip:y;visibility:visible" from="2040,7630" to="2760,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rect id="Rectangle 55" o:spid="_x0000_s1205" style="position:absolute;left:620;top:7466;width:1728;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0sMAA&#10;AADbAAAADwAAAGRycy9kb3ducmV2LnhtbERPy4rCMBTdC/5DuMLsNFV0kGoUHx10MQvHx/6SXNti&#10;c1OaqHW+frIQZnk47/mytZV4UONLxwqGgwQEsXam5FzB+fTVn4LwAdlg5ZgUvMjDctHtzDE17sk/&#10;9DiGXMQQ9ikqKEKoUym9LsiiH7iaOHJX11gMETa5NA0+Y7it5ChJPqXFkmNDgTVtCtK3490qOCBu&#10;D787rdfZ63uc0eaSkauU+ui1qxmIQG34F7/de6NgEsfGL/E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A0sMAAAADbAAAADwAAAAAAAAAAAAAAAACYAgAAZHJzL2Rvd25y&#10;ZXYueG1sUEsFBgAAAAAEAAQA9QAAAIUDAAAAAA==&#10;" strokecolor="white">
              <v:textbox style="mso-next-textbox:#Rectangle 55">
                <w:txbxContent>
                  <w:p w:rsidR="00DD33E8" w:rsidRPr="00013058" w:rsidRDefault="00DD33E8" w:rsidP="003C355E">
                    <w:pPr>
                      <w:spacing w:before="0" w:after="0"/>
                      <w:rPr>
                        <w:sz w:val="18"/>
                        <w:lang w:val="en-IN"/>
                      </w:rPr>
                    </w:pPr>
                    <w:r>
                      <w:rPr>
                        <w:sz w:val="18"/>
                        <w:lang w:val="en-IN"/>
                      </w:rPr>
                      <w:t>15</w:t>
                    </w:r>
                    <w:r>
                      <w:rPr>
                        <w:sz w:val="18"/>
                        <w:vertAlign w:val="superscript"/>
                        <w:lang w:val="en-IN"/>
                      </w:rPr>
                      <w:t>th</w:t>
                    </w:r>
                    <w:r>
                      <w:rPr>
                        <w:sz w:val="18"/>
                        <w:lang w:val="en-IN"/>
                      </w:rPr>
                      <w:t xml:space="preserve"> August</w:t>
                    </w:r>
                  </w:p>
                </w:txbxContent>
              </v:textbox>
            </v:rect>
            <v:line id="Line 56" o:spid="_x0000_s1206" style="position:absolute;flip:y;visibility:visible" from="9424,7205" to="971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7" o:spid="_x0000_s1207" style="position:absolute;visibility:visible" from="9708,7205" to="970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8" o:spid="_x0000_s1208" style="position:absolute;flip:x;visibility:visible" from="9440,7925" to="972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59" o:spid="_x0000_s1209" style="position:absolute;flip:x y;visibility:visible" from="9440,8377" to="9872,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qcQAAADbAAAADwAAAGRycy9kb3ducmV2LnhtbESPQWvCQBSE70L/w/IKvZmNHoKmriJC&#10;oQcv2qLXl+xrNpp9m2TXmP77riD0OMzMN8xqM9pGDNT72rGCWZKCIC6drrlS8P31MV2A8AFZY+OY&#10;FPySh836ZbLCXLs7H2g4hkpECPscFZgQ2lxKXxqy6BPXEkfvx/UWQ5R9JXWP9wi3jZynaSYt1hwX&#10;DLa0M1RejzerYChus8tpf7j64twti4XpdvsuU+rtddy+gwg0hv/ws/2pFWRzeHyJP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6jOpxAAAANsAAAAPAAAAAAAAAAAA&#10;AAAAAKECAABkcnMvZG93bnJldi54bWxQSwUGAAAAAAQABAD5AAAAkgMAAAAA&#10;">
              <v:stroke endarrow="block"/>
            </v:line>
          </v:group>
        </w:pict>
      </w: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653B1F" w:rsidRDefault="00653B1F" w:rsidP="00CA1545">
      <w:pPr>
        <w:overflowPunct w:val="0"/>
        <w:autoSpaceDE w:val="0"/>
        <w:autoSpaceDN w:val="0"/>
        <w:adjustRightInd w:val="0"/>
        <w:jc w:val="both"/>
        <w:rPr>
          <w:bCs/>
          <w:color w:val="000000"/>
          <w:sz w:val="28"/>
          <w:szCs w:val="28"/>
        </w:rPr>
      </w:pPr>
    </w:p>
    <w:p w:rsidR="00653B1F" w:rsidRDefault="00653B1F" w:rsidP="00CA1545">
      <w:pPr>
        <w:overflowPunct w:val="0"/>
        <w:autoSpaceDE w:val="0"/>
        <w:autoSpaceDN w:val="0"/>
        <w:adjustRightInd w:val="0"/>
        <w:jc w:val="both"/>
        <w:rPr>
          <w:bCs/>
          <w:color w:val="000000"/>
          <w:sz w:val="28"/>
          <w:szCs w:val="28"/>
        </w:rPr>
      </w:pPr>
    </w:p>
    <w:p w:rsidR="003C355E" w:rsidRDefault="003C355E" w:rsidP="00CA1545">
      <w:pPr>
        <w:overflowPunct w:val="0"/>
        <w:autoSpaceDE w:val="0"/>
        <w:autoSpaceDN w:val="0"/>
        <w:adjustRightInd w:val="0"/>
        <w:jc w:val="both"/>
        <w:rPr>
          <w:bCs/>
          <w:color w:val="000000"/>
          <w:sz w:val="28"/>
          <w:szCs w:val="28"/>
        </w:rPr>
      </w:pPr>
    </w:p>
    <w:p w:rsidR="0003757E" w:rsidRPr="0071798E" w:rsidRDefault="0003757E" w:rsidP="00DE2F44">
      <w:pPr>
        <w:pStyle w:val="Heading1"/>
      </w:pPr>
      <w:bookmarkStart w:id="18" w:name="_Toc421495141"/>
      <w:r>
        <w:t>SYSTEM ANALYSIS</w:t>
      </w:r>
      <w:bookmarkEnd w:id="18"/>
    </w:p>
    <w:p w:rsidR="009876BA" w:rsidRDefault="009876BA" w:rsidP="009876BA">
      <w:pPr>
        <w:rPr>
          <w:rStyle w:val="Strong"/>
        </w:rPr>
      </w:pPr>
      <w:bookmarkStart w:id="19" w:name="_Toc421495142"/>
    </w:p>
    <w:p w:rsidR="00CE199E" w:rsidRPr="009876BA" w:rsidRDefault="0003757E" w:rsidP="009876BA">
      <w:pPr>
        <w:rPr>
          <w:b/>
          <w:bCs/>
        </w:rPr>
      </w:pPr>
      <w:r w:rsidRPr="009876BA">
        <w:rPr>
          <w:rStyle w:val="Strong"/>
        </w:rPr>
        <w:t>IDENTIFICATION OF NEED</w:t>
      </w:r>
      <w:bookmarkEnd w:id="19"/>
      <w:r w:rsidR="009876BA">
        <w:rPr>
          <w:rStyle w:val="Strong"/>
        </w:rPr>
        <w:t xml:space="preserve"> :</w:t>
      </w:r>
      <w:r w:rsidRPr="0002045E">
        <w:rPr>
          <w:rFonts w:cs="Verdana"/>
          <w:sz w:val="28"/>
          <w:szCs w:val="28"/>
        </w:rPr>
        <w:tab/>
      </w:r>
    </w:p>
    <w:p w:rsidR="0003757E"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To Important Indication for software we use the Principles of Requirement Engineering.  Requirement engineering provides the appropriate mechanism for understanding what the customer wants, analyzing need, assessing feasibility, negotiating a reasonable solution, specifying the solution unambiguously, validating the specification and managing the requirement as they are transformed into an operational system.  The requirement engineering process can be described in five distinct steps: </w:t>
      </w:r>
    </w:p>
    <w:p w:rsidR="00653B1F" w:rsidRPr="00653B1F" w:rsidRDefault="00653B1F" w:rsidP="0003757E">
      <w:pPr>
        <w:spacing w:after="240" w:line="360" w:lineRule="auto"/>
        <w:jc w:val="both"/>
        <w:rPr>
          <w:rFonts w:ascii="Times New Roman" w:hAnsi="Times New Roman" w:cs="Times New Roman"/>
          <w:sz w:val="28"/>
          <w:szCs w:val="28"/>
        </w:rPr>
      </w:pPr>
    </w:p>
    <w:p w:rsidR="0003757E" w:rsidRPr="0071798E" w:rsidRDefault="0003757E" w:rsidP="0003757E">
      <w:pPr>
        <w:overflowPunct w:val="0"/>
        <w:autoSpaceDE w:val="0"/>
        <w:autoSpaceDN w:val="0"/>
        <w:adjustRightInd w:val="0"/>
        <w:jc w:val="both"/>
        <w:rPr>
          <w:rFonts w:cs="Verdana"/>
          <w:b/>
          <w:bCs/>
          <w:sz w:val="26"/>
          <w:szCs w:val="26"/>
        </w:rPr>
      </w:pPr>
      <w:r w:rsidRPr="0071798E">
        <w:rPr>
          <w:rFonts w:cs="Verdana"/>
          <w:b/>
          <w:bCs/>
          <w:sz w:val="26"/>
          <w:szCs w:val="26"/>
        </w:rPr>
        <w:lastRenderedPageBreak/>
        <w:t xml:space="preserve">Requirement elicitation. </w:t>
      </w:r>
    </w:p>
    <w:p w:rsidR="0003757E" w:rsidRPr="0071798E" w:rsidRDefault="0003757E" w:rsidP="0003757E">
      <w:pPr>
        <w:overflowPunct w:val="0"/>
        <w:autoSpaceDE w:val="0"/>
        <w:autoSpaceDN w:val="0"/>
        <w:adjustRightInd w:val="0"/>
        <w:jc w:val="both"/>
        <w:rPr>
          <w:rFonts w:cs="Verdana"/>
          <w:b/>
          <w:bCs/>
          <w:sz w:val="26"/>
          <w:szCs w:val="26"/>
        </w:rPr>
      </w:pPr>
      <w:r w:rsidRPr="0071798E">
        <w:rPr>
          <w:rFonts w:cs="Verdana"/>
          <w:b/>
          <w:bCs/>
          <w:sz w:val="26"/>
          <w:szCs w:val="26"/>
        </w:rPr>
        <w:t xml:space="preserve">Requirement analysis &amp; negotiation. </w:t>
      </w:r>
    </w:p>
    <w:p w:rsidR="0003757E" w:rsidRPr="0071798E" w:rsidRDefault="0003757E" w:rsidP="0003757E">
      <w:pPr>
        <w:overflowPunct w:val="0"/>
        <w:autoSpaceDE w:val="0"/>
        <w:autoSpaceDN w:val="0"/>
        <w:adjustRightInd w:val="0"/>
        <w:jc w:val="both"/>
        <w:rPr>
          <w:rFonts w:cs="Verdana"/>
          <w:b/>
          <w:bCs/>
          <w:sz w:val="26"/>
          <w:szCs w:val="26"/>
        </w:rPr>
      </w:pPr>
      <w:r w:rsidRPr="0071798E">
        <w:rPr>
          <w:rFonts w:cs="Verdana"/>
          <w:b/>
          <w:bCs/>
          <w:sz w:val="26"/>
          <w:szCs w:val="26"/>
        </w:rPr>
        <w:t>Requirement specification.</w:t>
      </w:r>
    </w:p>
    <w:p w:rsidR="0003757E" w:rsidRPr="0071798E" w:rsidRDefault="0003757E" w:rsidP="0003757E">
      <w:pPr>
        <w:overflowPunct w:val="0"/>
        <w:autoSpaceDE w:val="0"/>
        <w:autoSpaceDN w:val="0"/>
        <w:adjustRightInd w:val="0"/>
        <w:jc w:val="both"/>
        <w:rPr>
          <w:rFonts w:cs="Verdana"/>
          <w:b/>
          <w:bCs/>
          <w:sz w:val="26"/>
          <w:szCs w:val="26"/>
        </w:rPr>
      </w:pPr>
      <w:r w:rsidRPr="0071798E">
        <w:rPr>
          <w:rFonts w:cs="Verdana"/>
          <w:b/>
          <w:bCs/>
          <w:sz w:val="26"/>
          <w:szCs w:val="26"/>
        </w:rPr>
        <w:t>System Modeling.</w:t>
      </w:r>
    </w:p>
    <w:p w:rsidR="0003757E" w:rsidRPr="0071798E" w:rsidRDefault="0003757E" w:rsidP="0003757E">
      <w:pPr>
        <w:overflowPunct w:val="0"/>
        <w:autoSpaceDE w:val="0"/>
        <w:autoSpaceDN w:val="0"/>
        <w:adjustRightInd w:val="0"/>
        <w:jc w:val="both"/>
        <w:rPr>
          <w:rFonts w:cs="Verdana"/>
          <w:b/>
          <w:bCs/>
          <w:sz w:val="26"/>
          <w:szCs w:val="26"/>
        </w:rPr>
      </w:pPr>
      <w:r w:rsidRPr="0071798E">
        <w:rPr>
          <w:rFonts w:cs="Verdana"/>
          <w:b/>
          <w:bCs/>
          <w:sz w:val="26"/>
          <w:szCs w:val="26"/>
        </w:rPr>
        <w:t>Requirement validation.</w:t>
      </w:r>
    </w:p>
    <w:p w:rsidR="0003757E" w:rsidRPr="0071798E" w:rsidRDefault="0003757E" w:rsidP="0003757E">
      <w:pPr>
        <w:overflowPunct w:val="0"/>
        <w:autoSpaceDE w:val="0"/>
        <w:autoSpaceDN w:val="0"/>
        <w:adjustRightInd w:val="0"/>
        <w:spacing w:after="240"/>
        <w:jc w:val="both"/>
        <w:rPr>
          <w:rFonts w:cs="Verdana"/>
          <w:b/>
          <w:bCs/>
          <w:sz w:val="26"/>
          <w:szCs w:val="26"/>
        </w:rPr>
      </w:pPr>
      <w:r w:rsidRPr="0071798E">
        <w:rPr>
          <w:rFonts w:cs="Verdana"/>
          <w:b/>
          <w:bCs/>
          <w:sz w:val="26"/>
          <w:szCs w:val="26"/>
        </w:rPr>
        <w:t xml:space="preserve">Requirement Management. </w:t>
      </w:r>
    </w:p>
    <w:p w:rsidR="0003757E" w:rsidRPr="00653B1F" w:rsidRDefault="0003757E" w:rsidP="0003757E">
      <w:pPr>
        <w:spacing w:after="240" w:line="360" w:lineRule="auto"/>
        <w:jc w:val="both"/>
        <w:rPr>
          <w:rFonts w:ascii="Times New Roman" w:hAnsi="Times New Roman" w:cs="Times New Roman"/>
          <w:sz w:val="28"/>
          <w:szCs w:val="28"/>
        </w:rPr>
      </w:pPr>
      <w:r w:rsidRPr="0002045E">
        <w:rPr>
          <w:rFonts w:cs="Verdana"/>
          <w:sz w:val="28"/>
          <w:szCs w:val="28"/>
        </w:rPr>
        <w:tab/>
      </w:r>
      <w:r w:rsidRPr="00653B1F">
        <w:rPr>
          <w:rFonts w:ascii="Times New Roman" w:hAnsi="Times New Roman" w:cs="Times New Roman"/>
          <w:sz w:val="28"/>
          <w:szCs w:val="28"/>
        </w:rPr>
        <w:t xml:space="preserve">In other words we can say that requirement analysis is a software task that bridges the gap between system level requirement engineering and software design.  </w:t>
      </w:r>
    </w:p>
    <w:p w:rsidR="0003757E" w:rsidRPr="00653B1F" w:rsidRDefault="0003757E" w:rsidP="0003757E">
      <w:pPr>
        <w:spacing w:after="240" w:line="360" w:lineRule="auto"/>
        <w:ind w:firstLine="720"/>
        <w:jc w:val="both"/>
        <w:rPr>
          <w:rFonts w:ascii="Times New Roman" w:hAnsi="Times New Roman" w:cs="Times New Roman"/>
          <w:sz w:val="28"/>
          <w:szCs w:val="28"/>
        </w:rPr>
      </w:pPr>
      <w:r w:rsidRPr="00653B1F">
        <w:rPr>
          <w:rFonts w:ascii="Times New Roman" w:hAnsi="Times New Roman" w:cs="Times New Roman"/>
          <w:sz w:val="28"/>
          <w:szCs w:val="28"/>
        </w:rPr>
        <w:t xml:space="preserve">Requirement analysis allows the software engineering to refine the software allocation and build models of the data, functional and behavioral domains that will be treated by software.  Requirement analysis provides the software designer with a representation of information, function and behavior that can be translated into data, architectural, interface and component level design; finally the requirement specification provides the developer and the customer with the means to assess quality once software is built.  </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ab/>
        <w:t xml:space="preserve">The most commonly used requirement elicitation technique is to conduct a meeting or interview.  The first meeting between a software engineer and customer can be likened to the awareness of a first date between to adolescents.  Neither person knows what to </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say or ask; Both are worried that what they do say will be misinterpreted; both are thinking about where it might lead (Both likely have radically different expectation here); Both want to get the </w:t>
      </w:r>
      <w:r w:rsidR="00243B70" w:rsidRPr="00653B1F">
        <w:rPr>
          <w:rFonts w:ascii="Times New Roman" w:hAnsi="Times New Roman" w:cs="Times New Roman"/>
          <w:sz w:val="28"/>
          <w:szCs w:val="28"/>
        </w:rPr>
        <w:t>[</w:t>
      </w:r>
      <w:r w:rsidRPr="00653B1F">
        <w:rPr>
          <w:rFonts w:ascii="Times New Roman" w:hAnsi="Times New Roman" w:cs="Times New Roman"/>
          <w:sz w:val="28"/>
          <w:szCs w:val="28"/>
        </w:rPr>
        <w:t>think over with, but at the same time, both want it to be a success.</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lastRenderedPageBreak/>
        <w:t>Here according to this principle the analyst starts by asking context-free-questions.  That is a set of question that will lead to a basic understanding of the problem, the people who want a solution, the nature of solution that is desired, and the effectiveness of the first encounter itself.  The first set of Context-free question focuses on the customer, the overall goals, and the benefits. For example, the analyst might ask: -</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Who is behind the request for this Work?</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Who will use the solution?</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What will be economic benefit of a successful solution?</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Is there another source for the solution that you need?</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The next set of questions enables the software engineer to gain a better Understanding of the problem and the customer to voice his or her perceptions about a solution: -</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How would you characterize “good” output that would be generated by a successful solution?</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What problem(s) will this solution address?</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Can you show me (or describe) the environment in which the solution will be     used?</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Will special performance issues or constraints affect the way the solution is approached?</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The final set of question focuses on the effectiveness of the meeting:</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lastRenderedPageBreak/>
        <w:t>Are you the right person to answer these questions? Are your answers? Official”?</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Are my questions relevant to the problem that you have?</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Am I asking too many questions?</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Can anyone else provide additional information?</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Should I be asking you anything else?</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According to the above concepts I went to institution and met its staffs, management, and some persons related with the organizational work, which advised me related with my project such as details of agent, policy related information will be cater this system. </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 Preliminary Investigation: -</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The first step in the system development life cycle is the preliminary investigation to determine the feasibility of the System. The purpose of the preliminary investigation is to evaluate project requests. It is not a design study nor does it includes the collection of details top describe the business system in all respect. Rather, it is collecting of information that helps committee members to evaluate the merits of the project request and make an informed judgment about the feasibility of the proposed project. </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Here for the </w:t>
      </w:r>
      <w:fldSimple w:instr=" TITLE  \* Caps  \* MERGEFORMAT ">
        <w:r w:rsidR="00653B1F">
          <w:rPr>
            <w:rStyle w:val="Strong"/>
            <w:rFonts w:ascii="Times New Roman" w:hAnsi="Times New Roman" w:cs="Times New Roman"/>
          </w:rPr>
          <w:t>School</w:t>
        </w:r>
        <w:r w:rsidRPr="00653B1F">
          <w:rPr>
            <w:rStyle w:val="Strong"/>
            <w:rFonts w:ascii="Times New Roman" w:hAnsi="Times New Roman" w:cs="Times New Roman"/>
          </w:rPr>
          <w:t xml:space="preserve"> Management System</w:t>
        </w:r>
      </w:fldSimple>
      <w:r w:rsidRPr="00653B1F">
        <w:rPr>
          <w:rStyle w:val="Strong"/>
          <w:rFonts w:ascii="Times New Roman" w:hAnsi="Times New Roman" w:cs="Times New Roman"/>
        </w:rPr>
        <w:t>,</w:t>
      </w:r>
      <w:r w:rsidRPr="00653B1F">
        <w:rPr>
          <w:rFonts w:ascii="Times New Roman" w:hAnsi="Times New Roman" w:cs="Times New Roman"/>
          <w:sz w:val="28"/>
          <w:szCs w:val="28"/>
        </w:rPr>
        <w:t xml:space="preserve"> I have worked on the preliminary investigation that accomplished the following objectives: -</w:t>
      </w:r>
    </w:p>
    <w:p w:rsid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Clarify and understand the project request.</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lastRenderedPageBreak/>
        <w:t>Determine the size of the project.</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Assess costs and benefits of alternative approaches.</w:t>
      </w:r>
    </w:p>
    <w:p w:rsidR="0003757E" w:rsidRPr="00653B1F" w:rsidRDefault="0003757E" w:rsidP="00D56D5D">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Determine the technical and operational; feasibility of alternative approaches.</w:t>
      </w:r>
    </w:p>
    <w:p w:rsidR="003A4653" w:rsidRPr="00653B1F" w:rsidRDefault="0003757E" w:rsidP="00653B1F">
      <w:pPr>
        <w:spacing w:before="100" w:beforeAutospacing="1" w:after="100" w:afterAutospacing="1" w:line="360" w:lineRule="auto"/>
        <w:jc w:val="both"/>
        <w:rPr>
          <w:rFonts w:ascii="Times New Roman" w:hAnsi="Times New Roman" w:cs="Times New Roman"/>
          <w:sz w:val="28"/>
          <w:szCs w:val="28"/>
        </w:rPr>
      </w:pPr>
      <w:r w:rsidRPr="00653B1F">
        <w:rPr>
          <w:rFonts w:ascii="Times New Roman" w:hAnsi="Times New Roman" w:cs="Times New Roman"/>
          <w:sz w:val="28"/>
          <w:szCs w:val="28"/>
        </w:rPr>
        <w:t>Report the findings to management, with recommendation outlining the acceptances or rejection of the proposal.</w:t>
      </w:r>
      <w:r w:rsidR="00653B1F">
        <w:rPr>
          <w:rFonts w:ascii="Times New Roman" w:hAnsi="Times New Roman" w:cs="Times New Roman"/>
          <w:sz w:val="28"/>
          <w:szCs w:val="28"/>
        </w:rPr>
        <w:t xml:space="preserve"> </w:t>
      </w:r>
      <w:r w:rsidRPr="00653B1F">
        <w:rPr>
          <w:rFonts w:ascii="Times New Roman" w:hAnsi="Times New Roman" w:cs="Times New Roman"/>
          <w:sz w:val="28"/>
          <w:szCs w:val="28"/>
        </w:rPr>
        <w:t xml:space="preserve">Considering above criteria I also keep in mind that the requirements are clearly understandable when the clarification of project request is enquired. The data of the </w:t>
      </w:r>
      <w:fldSimple w:instr=" TITLE  \* Caps  \* MERGEFORMAT ">
        <w:r w:rsidRPr="00653B1F">
          <w:rPr>
            <w:rFonts w:ascii="Times New Roman" w:hAnsi="Times New Roman" w:cs="Times New Roman"/>
            <w:sz w:val="28"/>
            <w:szCs w:val="28"/>
          </w:rPr>
          <w:t>Ngo Management System</w:t>
        </w:r>
      </w:fldSimple>
      <w:r w:rsidRPr="00653B1F">
        <w:rPr>
          <w:rFonts w:ascii="Times New Roman" w:hAnsi="Times New Roman" w:cs="Times New Roman"/>
          <w:sz w:val="28"/>
          <w:szCs w:val="28"/>
        </w:rPr>
        <w:t>, which are collected by me during preliminary investigation, are through</w:t>
      </w:r>
      <w:r w:rsidR="00D56D5D" w:rsidRPr="00653B1F">
        <w:rPr>
          <w:rFonts w:ascii="Times New Roman" w:hAnsi="Times New Roman" w:cs="Times New Roman"/>
          <w:sz w:val="28"/>
          <w:szCs w:val="28"/>
        </w:rPr>
        <w:t xml:space="preserve"> </w:t>
      </w:r>
      <w:r w:rsidRPr="00653B1F">
        <w:rPr>
          <w:rFonts w:ascii="Times New Roman" w:hAnsi="Times New Roman" w:cs="Times New Roman"/>
          <w:sz w:val="28"/>
          <w:szCs w:val="28"/>
        </w:rPr>
        <w:t>Reviewing organization Documents</w:t>
      </w:r>
      <w:r w:rsidR="00D56D5D" w:rsidRPr="00653B1F">
        <w:rPr>
          <w:rFonts w:ascii="Times New Roman" w:hAnsi="Times New Roman" w:cs="Times New Roman"/>
          <w:sz w:val="28"/>
          <w:szCs w:val="28"/>
        </w:rPr>
        <w:t xml:space="preserve"> Onsite observation and</w:t>
      </w:r>
      <w:r w:rsidR="009876BA" w:rsidRPr="00653B1F">
        <w:rPr>
          <w:rFonts w:ascii="Times New Roman" w:hAnsi="Times New Roman" w:cs="Times New Roman"/>
          <w:sz w:val="28"/>
          <w:szCs w:val="28"/>
        </w:rPr>
        <w:t xml:space="preserve"> </w:t>
      </w:r>
      <w:r w:rsidRPr="00653B1F">
        <w:rPr>
          <w:rFonts w:ascii="Times New Roman" w:hAnsi="Times New Roman" w:cs="Times New Roman"/>
          <w:sz w:val="28"/>
          <w:szCs w:val="28"/>
        </w:rPr>
        <w:t>Conducting interviews.</w:t>
      </w:r>
    </w:p>
    <w:p w:rsidR="0003757E" w:rsidRPr="003A4653" w:rsidRDefault="0003757E" w:rsidP="003A4653">
      <w:pPr>
        <w:pStyle w:val="Heading6"/>
        <w:rPr>
          <w:rFonts w:eastAsia="SimSun"/>
          <w:b/>
          <w:color w:val="363636" w:themeColor="text1"/>
          <w:sz w:val="28"/>
        </w:rPr>
      </w:pPr>
      <w:bookmarkStart w:id="20" w:name="_Toc421495143"/>
      <w:r w:rsidRPr="003A4653">
        <w:rPr>
          <w:rFonts w:eastAsia="SimSun"/>
          <w:b/>
          <w:color w:val="363636" w:themeColor="text1"/>
          <w:sz w:val="28"/>
        </w:rPr>
        <w:t>FEASIBILITY STUDY</w:t>
      </w:r>
      <w:bookmarkEnd w:id="20"/>
      <w:r w:rsidR="003A4653">
        <w:rPr>
          <w:rFonts w:eastAsia="SimSun"/>
          <w:b/>
          <w:color w:val="363636" w:themeColor="text1"/>
          <w:sz w:val="28"/>
        </w:rPr>
        <w:t xml:space="preserve"> :</w:t>
      </w:r>
    </w:p>
    <w:p w:rsidR="0003757E" w:rsidRPr="002B44F8" w:rsidRDefault="0003757E" w:rsidP="00D832BD">
      <w:pPr>
        <w:spacing w:after="240" w:line="360" w:lineRule="auto"/>
        <w:jc w:val="both"/>
        <w:rPr>
          <w:rFonts w:ascii="Times New Roman" w:hAnsi="Times New Roman" w:cs="Times New Roman"/>
          <w:sz w:val="28"/>
          <w:szCs w:val="28"/>
        </w:rPr>
      </w:pPr>
      <w:r w:rsidRPr="002B44F8">
        <w:rPr>
          <w:rFonts w:ascii="Times New Roman" w:hAnsi="Times New Roman" w:cs="Times New Roman"/>
          <w:sz w:val="28"/>
          <w:szCs w:val="28"/>
        </w:rPr>
        <w:t>Not everything imaginable is feasible, not even in software, even as it may appear to outsiders.  Feasibility is the determination of whether or not a project is wrong doing. On the contrary, software feasibility has seven solid dimensions as below: -</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Technical feasibility.</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Operational feasibility.</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Economic feasibility.</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 xml:space="preserve">Social feasibility. </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Management feasibility.</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Legal feasibility.</w:t>
      </w:r>
    </w:p>
    <w:p w:rsidR="0003757E" w:rsidRPr="0002045E" w:rsidRDefault="0003757E" w:rsidP="0003757E">
      <w:pPr>
        <w:pStyle w:val="BodyText2"/>
        <w:numPr>
          <w:ilvl w:val="0"/>
          <w:numId w:val="10"/>
        </w:numPr>
        <w:spacing w:before="0" w:line="360" w:lineRule="auto"/>
        <w:contextualSpacing/>
        <w:rPr>
          <w:rFonts w:eastAsia="SimSun"/>
          <w:b/>
          <w:bCs/>
          <w:sz w:val="28"/>
          <w:szCs w:val="28"/>
        </w:rPr>
      </w:pPr>
      <w:r w:rsidRPr="0002045E">
        <w:rPr>
          <w:rFonts w:eastAsia="SimSun"/>
          <w:b/>
          <w:bCs/>
          <w:sz w:val="28"/>
          <w:szCs w:val="28"/>
        </w:rPr>
        <w:t>Time feasibility.</w:t>
      </w:r>
    </w:p>
    <w:p w:rsidR="0003757E" w:rsidRDefault="0003757E" w:rsidP="0003757E">
      <w:pPr>
        <w:pStyle w:val="BodyText2"/>
        <w:spacing w:line="240" w:lineRule="auto"/>
        <w:contextualSpacing/>
        <w:rPr>
          <w:rFonts w:eastAsia="SimSun"/>
          <w:sz w:val="28"/>
          <w:szCs w:val="28"/>
        </w:rPr>
      </w:pPr>
      <w:r w:rsidRPr="00A45FDA">
        <w:rPr>
          <w:rFonts w:eastAsia="SimSun"/>
          <w:sz w:val="28"/>
          <w:szCs w:val="28"/>
        </w:rPr>
        <w:tab/>
      </w:r>
    </w:p>
    <w:p w:rsidR="0003757E" w:rsidRPr="00653B1F" w:rsidRDefault="0003757E" w:rsidP="00D832BD">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lastRenderedPageBreak/>
        <w:t>The process followed in making this determination is called a feasibility study.  The type of study determines if a project can and should be taken.  Once it has been determined that a project is feasible, that analyst can go ahead and prepare the project specification which finalizes project requirements. Generally, feasibility studies are undertaken within tight time constraints and normally culminate in a written and oral feasibility report.  The contents and recommendation of such a study will be used as a sound basis for deciding whether to proceed, postpone or cancel the project.  Thus, since the feasibility study may lead to the commitment of large resources, it becomes necessary that it should be conducted competently and that no fundamental errors of judgment are made.</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In other words we can say that a feasibility study is conducted to select the best system that meets performance requirement.  This contains and identification description, an evaluation of candidate system and the selection of best system for the job.  The system required a statement of constraints; the identification of specific system objective and a description of outputs define performance.</w:t>
      </w:r>
    </w:p>
    <w:p w:rsidR="0003757E" w:rsidRPr="002B44F8" w:rsidRDefault="0003757E" w:rsidP="009876BA">
      <w:pPr>
        <w:pStyle w:val="Heading6"/>
        <w:rPr>
          <w:rFonts w:ascii="Times New Roman" w:eastAsia="SimSun" w:hAnsi="Times New Roman" w:cs="Times New Roman"/>
          <w:b/>
          <w:color w:val="363636" w:themeColor="text1"/>
          <w:sz w:val="24"/>
        </w:rPr>
      </w:pPr>
      <w:bookmarkStart w:id="21" w:name="_Toc421495144"/>
      <w:r w:rsidRPr="002B44F8">
        <w:rPr>
          <w:rFonts w:ascii="Times New Roman" w:eastAsia="SimSun" w:hAnsi="Times New Roman" w:cs="Times New Roman"/>
          <w:b/>
          <w:color w:val="363636" w:themeColor="text1"/>
          <w:sz w:val="24"/>
        </w:rPr>
        <w:t>TECHNICAL FEASIBILITY: -</w:t>
      </w:r>
      <w:bookmarkEnd w:id="21"/>
    </w:p>
    <w:p w:rsidR="00BF6800"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Technical feasibility is concerned with specifying equipment and software that will successfully satisfy the user requirements.  My project is fit in technical feasibility because it requires neither too much heavy configuration system for its run nor in its development.Following hardware and software components are used in the development of proposed system.The same configuration system is also meets all the requirements to run or for implements to run or for implementation of the system.  Though I have also tested this software for that systems whose configuration is lower than the above specified</w:t>
      </w:r>
      <w:r w:rsidR="003A4653" w:rsidRPr="00653B1F">
        <w:rPr>
          <w:rFonts w:ascii="Times New Roman" w:hAnsi="Times New Roman" w:cs="Times New Roman"/>
          <w:sz w:val="28"/>
          <w:szCs w:val="28"/>
        </w:rPr>
        <w:t>.</w:t>
      </w:r>
    </w:p>
    <w:p w:rsidR="0003757E" w:rsidRPr="003A4653" w:rsidRDefault="0003757E" w:rsidP="003A4653">
      <w:pPr>
        <w:pStyle w:val="Heading6"/>
        <w:rPr>
          <w:rFonts w:eastAsia="SimSun"/>
          <w:b/>
          <w:color w:val="363636" w:themeColor="text1"/>
          <w:sz w:val="24"/>
        </w:rPr>
      </w:pPr>
      <w:bookmarkStart w:id="22" w:name="_Toc421495145"/>
      <w:r w:rsidRPr="003A4653">
        <w:rPr>
          <w:rFonts w:eastAsia="SimSun"/>
          <w:b/>
          <w:color w:val="363636" w:themeColor="text1"/>
          <w:sz w:val="24"/>
        </w:rPr>
        <w:lastRenderedPageBreak/>
        <w:t>ECONOMICAL FEASIBILITY: -</w:t>
      </w:r>
      <w:bookmarkEnd w:id="22"/>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Economic analysis is the most frequently used technique for evaluation of the effectiveness of a proposed system.  More commonly known as Cost/Benefit analysis, the procedure is to determine the benefits and saving that are expected from a proposed system and compare them with costs.  If benefits outweigh costs, a decision is taken to design and implement the system.  Other weight costs, a decision is taken to design and implement the system. Otherwise, further justification or alternative in the proposed system will have to be made if is to have a chance of being approved.  This is an ongoing effort that improves in accuracy at each phase of the system life cycle.</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Before establishing Economical Feasibility so as to justify the expenses that different organization working under this category has to bear for this Software.  It is crystal clear that the user or Customer of this Software has no need to invest heavy amount for this software.  As my project has been written in such a language, which is a platform Independent.  It has also the feature of WORM.  It means it possess the technology of Write Once &amp; Read Many.</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There is no any heavy expense on the maintenance of this Software.  Also there is no need to expense a heavy amount on the set of “Very Expert Personals” because it is very easy and user-friendly software.  It is fully tighten protection of Secret Password and User Name for unauthorized access of this Software.</w:t>
      </w:r>
    </w:p>
    <w:p w:rsidR="0003757E"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For different types of Process or Operation, Reports or Query and Output also, there is no need of heavy expenditure.</w:t>
      </w:r>
    </w:p>
    <w:p w:rsidR="002B44F8" w:rsidRPr="00653B1F" w:rsidRDefault="002B44F8" w:rsidP="0003757E">
      <w:pPr>
        <w:spacing w:after="240" w:line="360" w:lineRule="auto"/>
        <w:jc w:val="both"/>
        <w:rPr>
          <w:rFonts w:ascii="Times New Roman" w:hAnsi="Times New Roman" w:cs="Times New Roman"/>
          <w:sz w:val="28"/>
          <w:szCs w:val="28"/>
        </w:rPr>
      </w:pPr>
    </w:p>
    <w:p w:rsidR="0003757E" w:rsidRPr="002B44F8" w:rsidRDefault="0003757E" w:rsidP="003A4653">
      <w:pPr>
        <w:pStyle w:val="Heading6"/>
        <w:rPr>
          <w:rFonts w:ascii="Times New Roman" w:eastAsia="SimSun" w:hAnsi="Times New Roman" w:cs="Times New Roman"/>
          <w:b/>
          <w:color w:val="363636" w:themeColor="text1"/>
          <w:sz w:val="28"/>
        </w:rPr>
      </w:pPr>
      <w:bookmarkStart w:id="23" w:name="_Toc421495146"/>
      <w:r w:rsidRPr="002B44F8">
        <w:rPr>
          <w:rFonts w:ascii="Times New Roman" w:eastAsia="SimSun" w:hAnsi="Times New Roman" w:cs="Times New Roman"/>
          <w:b/>
          <w:color w:val="363636" w:themeColor="text1"/>
          <w:sz w:val="28"/>
        </w:rPr>
        <w:lastRenderedPageBreak/>
        <w:t>OPERATIONAL FEASIBILITY: -</w:t>
      </w:r>
      <w:bookmarkEnd w:id="23"/>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My project is also fit in Operational Feasibility Study. As I have explained before this about Technical Feasibility and Economical Feasibility, this Software is very easy and user-friendly.</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I have used a very easy menu system and also used some control buttons in the easy way by which one can choose the options on his desire.</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Though this is fully protected with the security by word (Password and user name), if both are matched only then one can get access of this software.</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Various Reports, Forms and Queries can be generated on the fingertips for the user.</w:t>
      </w:r>
    </w:p>
    <w:p w:rsidR="0003757E" w:rsidRPr="00653B1F" w:rsidRDefault="0003757E" w:rsidP="0003757E">
      <w:pPr>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In nutshell we can say that it has following operational features:</w:t>
      </w:r>
    </w:p>
    <w:p w:rsidR="0003757E" w:rsidRPr="00A45FDA" w:rsidRDefault="0003757E" w:rsidP="0003757E">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It is User-Friendly.</w:t>
      </w:r>
    </w:p>
    <w:p w:rsidR="0003757E" w:rsidRPr="00A45FDA" w:rsidRDefault="0003757E" w:rsidP="0003757E">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It is having less paperwork.</w:t>
      </w:r>
    </w:p>
    <w:p w:rsidR="0003757E" w:rsidRPr="00A45FDA" w:rsidRDefault="0003757E" w:rsidP="0003757E">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Efficient tractability.</w:t>
      </w:r>
    </w:p>
    <w:p w:rsidR="0003757E" w:rsidRPr="00A45FDA" w:rsidRDefault="0003757E" w:rsidP="0003757E">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Query can be generated.</w:t>
      </w:r>
    </w:p>
    <w:p w:rsidR="0003757E" w:rsidRPr="00A45FDA" w:rsidRDefault="0003757E" w:rsidP="0003757E">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Various Reports and Forms can be generated.</w:t>
      </w:r>
    </w:p>
    <w:p w:rsidR="0012582F" w:rsidRPr="0012582F" w:rsidRDefault="0003757E" w:rsidP="0012582F">
      <w:pPr>
        <w:pStyle w:val="BodyText2"/>
        <w:numPr>
          <w:ilvl w:val="0"/>
          <w:numId w:val="9"/>
        </w:numPr>
        <w:spacing w:before="0" w:after="0" w:line="360" w:lineRule="auto"/>
        <w:contextualSpacing/>
        <w:jc w:val="both"/>
        <w:rPr>
          <w:rFonts w:eastAsia="SimSun"/>
          <w:sz w:val="28"/>
          <w:szCs w:val="28"/>
        </w:rPr>
      </w:pPr>
      <w:r w:rsidRPr="00A45FDA">
        <w:rPr>
          <w:rFonts w:eastAsia="SimSun"/>
          <w:sz w:val="28"/>
          <w:szCs w:val="28"/>
        </w:rPr>
        <w:t>Fully protected by Password and User name for unauthorized access.</w:t>
      </w:r>
    </w:p>
    <w:p w:rsidR="003A4653" w:rsidRPr="0090494A" w:rsidRDefault="003A4653" w:rsidP="00653B1F">
      <w:pPr>
        <w:pStyle w:val="BodyText2"/>
        <w:spacing w:before="0" w:after="0" w:line="360" w:lineRule="auto"/>
        <w:contextualSpacing/>
        <w:jc w:val="both"/>
        <w:rPr>
          <w:rFonts w:eastAsia="SimSun"/>
          <w:sz w:val="28"/>
          <w:szCs w:val="28"/>
        </w:rPr>
      </w:pPr>
    </w:p>
    <w:p w:rsidR="0003757E" w:rsidRPr="00810BF6" w:rsidRDefault="0003757E" w:rsidP="0003757E">
      <w:pPr>
        <w:pStyle w:val="Heading1"/>
      </w:pPr>
      <w:bookmarkStart w:id="24" w:name="_Toc421495147"/>
      <w:r>
        <w:t>ANALYSIS</w:t>
      </w:r>
      <w:bookmarkEnd w:id="24"/>
    </w:p>
    <w:p w:rsidR="003A4653" w:rsidRPr="00653B1F" w:rsidRDefault="0003757E" w:rsidP="002C31F8">
      <w:pPr>
        <w:overflowPunct w:val="0"/>
        <w:autoSpaceDE w:val="0"/>
        <w:autoSpaceDN w:val="0"/>
        <w:adjustRightInd w:val="0"/>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System Analysis refers into the process of examining a situation with the intent of improving it through better procedures and methods. System Analysis is the process of planning a new System to either replace or complement an existing system.</w:t>
      </w:r>
    </w:p>
    <w:p w:rsidR="003C355E" w:rsidRPr="008E08CE" w:rsidRDefault="00CA1545" w:rsidP="008E08CE">
      <w:pPr>
        <w:pStyle w:val="Heading2"/>
        <w:rPr>
          <w:b w:val="0"/>
          <w:bCs/>
          <w:szCs w:val="28"/>
        </w:rPr>
      </w:pPr>
      <w:bookmarkStart w:id="25" w:name="_Toc421495148"/>
      <w:r w:rsidRPr="00312615">
        <w:rPr>
          <w:rStyle w:val="Heading2Char"/>
          <w:b/>
          <w:bCs/>
          <w:szCs w:val="28"/>
        </w:rPr>
        <w:lastRenderedPageBreak/>
        <w:t>DF</w:t>
      </w:r>
      <w:r w:rsidR="008E08CE">
        <w:rPr>
          <w:rStyle w:val="Heading2Char"/>
          <w:b/>
          <w:bCs/>
          <w:szCs w:val="28"/>
        </w:rPr>
        <w:t>D</w:t>
      </w:r>
      <w:bookmarkEnd w:id="25"/>
    </w:p>
    <w:p w:rsidR="0012582F" w:rsidRDefault="0012582F" w:rsidP="0012582F">
      <w:pPr>
        <w:overflowPunct w:val="0"/>
        <w:autoSpaceDE w:val="0"/>
        <w:autoSpaceDN w:val="0"/>
        <w:adjustRightInd w:val="0"/>
        <w:spacing w:line="360" w:lineRule="auto"/>
        <w:jc w:val="both"/>
        <w:rPr>
          <w:sz w:val="28"/>
          <w:szCs w:val="28"/>
        </w:rPr>
      </w:pPr>
    </w:p>
    <w:p w:rsidR="008E08CE" w:rsidRDefault="00CA1545" w:rsidP="00D832BD">
      <w:pPr>
        <w:overflowPunct w:val="0"/>
        <w:autoSpaceDE w:val="0"/>
        <w:autoSpaceDN w:val="0"/>
        <w:adjustRightInd w:val="0"/>
        <w:spacing w:line="360" w:lineRule="auto"/>
        <w:jc w:val="both"/>
        <w:rPr>
          <w:b/>
          <w:sz w:val="24"/>
          <w:szCs w:val="24"/>
        </w:rPr>
      </w:pPr>
      <w:r w:rsidRPr="00731BD6">
        <w:rPr>
          <w:sz w:val="28"/>
          <w:szCs w:val="28"/>
        </w:rPr>
        <w:t xml:space="preserve">The DFD is an excellent communication tool for analysts to model processes and functional requirements. Used effectively, it is a useful and easy to understand modeling tool. It has broad application </w:t>
      </w:r>
    </w:p>
    <w:p w:rsidR="00274DC7" w:rsidRDefault="00274DC7" w:rsidP="00CC1478"/>
    <w:p w:rsidR="00274DC7" w:rsidRDefault="007105E1" w:rsidP="00CC1478">
      <w:r>
        <w:rPr>
          <w:noProof/>
          <w:lang w:eastAsia="en-US"/>
        </w:rPr>
        <w:pict>
          <v:shape id="_x0000_s1874" type="#_x0000_t202" style="position:absolute;margin-left:182.8pt;margin-top:3.95pt;width:84.9pt;height:33.15pt;z-index:251837952;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74">
              <w:txbxContent>
                <w:p w:rsidR="00DD33E8" w:rsidRPr="004B06D6" w:rsidRDefault="00DD33E8" w:rsidP="00DB7E0D">
                  <w:pPr>
                    <w:spacing w:before="120"/>
                    <w:jc w:val="center"/>
                    <w:rPr>
                      <w:sz w:val="28"/>
                    </w:rPr>
                  </w:pPr>
                  <w:r>
                    <w:rPr>
                      <w:sz w:val="28"/>
                    </w:rPr>
                    <w:t>STUDENT</w:t>
                  </w:r>
                </w:p>
              </w:txbxContent>
            </v:textbox>
          </v:shape>
        </w:pict>
      </w:r>
    </w:p>
    <w:p w:rsidR="00274DC7" w:rsidRDefault="007105E1" w:rsidP="00CC1478">
      <w:r w:rsidRPr="007105E1">
        <w:rPr>
          <w:noProof/>
          <w:color w:val="7030A0"/>
          <w:lang w:eastAsia="en-US"/>
        </w:rPr>
        <w:pict>
          <v:group id="_x0000_s1865" style="position:absolute;margin-left:51.35pt;margin-top:13.05pt;width:312.5pt;height:273.05pt;z-index:251835904" coordorigin="2387,6633" coordsize="7585,6451">
            <v:oval id="_x0000_s1866" style="position:absolute;left:5370;top:9030;width:2738;height:1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" fillcolor="#d1b090 [1945]" strokecolor="#d1b090 [1945]" strokeweight="1pt">
              <v:fill color2="#f0e4da [665]" angle="-45" focus="-50%" type="gradient"/>
              <v:stroke joinstyle="miter"/>
              <v:shadow on="t" type="perspective" color="#583e24 [1609]" opacity=".5" offset="1pt" offset2="-3pt"/>
              <v:textbox style="mso-next-textbox:#_x0000_s1866">
                <w:txbxContent>
                  <w:p w:rsidR="00DD33E8" w:rsidRPr="0070531A" w:rsidRDefault="00DD33E8" w:rsidP="00DB7E0D">
                    <w:pPr>
                      <w:jc w:val="center"/>
                      <w:rPr>
                        <w:rFonts w:ascii="Calibri" w:hAnsi="Calibri" w:cs="Calibri"/>
                        <w:b/>
                      </w:rPr>
                    </w:pPr>
                    <w:r w:rsidRPr="0070531A">
                      <w:rPr>
                        <w:rFonts w:ascii="Calibri" w:hAnsi="Calibri" w:cs="Calibri"/>
                        <w:b/>
                      </w:rPr>
                      <w:t>SCHOOL MANAGEMENT SYSTEM</w:t>
                    </w:r>
                  </w:p>
                </w:txbxContent>
              </v:textbox>
            </v:oval>
            <v:shape id="_x0000_s1867" type="#_x0000_t32" style="position:absolute;left:7905;top:10445;width:2067;height:738" o:connectortype="straight">
              <v:stroke endarrow="block"/>
              <v:shadow type="perspective" color="#c7dfd3" opacity="52429f" origin="-.5,-.5" offset="-26pt,-36pt" matrix="1.25,,,1.25"/>
            </v:shape>
            <v:shape id="_x0000_s1868" type="#_x0000_t32" style="position:absolute;left:6720;top:11115;width:1;height:1969;flip:y" o:connectortype="straight">
              <v:stroke endarrow="block"/>
              <v:shadow type="perspective" color="#c7dfd3" opacity="52429f" origin="-.5,-.5" offset="-26pt,-36pt" matrix="1.25,,,1.25"/>
            </v:shape>
            <v:shape id="_x0000_s1869" type="#_x0000_t32" style="position:absolute;left:2387;top:10445;width:3191;height:664;flip:x" o:connectortype="straight">
              <v:stroke endarrow="block"/>
              <v:shadow type="perspective" color="#c7dfd3" opacity="52429f" origin="-.5,-.5" offset="-26pt,-36pt" matrix="1.25,,,1.25"/>
            </v:shape>
            <v:shape id="_x0000_s1870" type="#_x0000_t32" style="position:absolute;left:7785;top:7815;width:1830;height:1515;flip:y" o:connectortype="straight">
              <v:stroke endarrow="block"/>
              <v:shadow type="perspective" color="#c7dfd3" opacity="52429f" origin="-.5,-.5" offset="-26pt,-36pt" matrix="1.25,,,1.25"/>
            </v:shape>
            <v:shape id="_x0000_s1871" type="#_x0000_t32" style="position:absolute;left:3465;top:7695;width:2252;height:1635;flip:x y" o:connectortype="straight">
              <v:stroke endarrow="block"/>
              <v:shadow type="perspective" color="#c7dfd3" opacity="52429f" origin="-.5,-.5" offset="-26pt,-36pt" matrix="1.25,,,1.25"/>
            </v:shape>
            <v:shape id="_x0000_s1872" type="#_x0000_t32" style="position:absolute;left:6540;top:6633;width:0;height:2392;flip:y" o:connectortype="straight">
              <v:stroke endarrow="block"/>
            </v:shape>
          </v:group>
        </w:pict>
      </w:r>
    </w:p>
    <w:p w:rsidR="0012582F" w:rsidRDefault="007105E1" w:rsidP="00CC1478">
      <w:r>
        <w:rPr>
          <w:noProof/>
          <w:lang w:eastAsia="en-US"/>
        </w:rPr>
        <w:pict>
          <v:shape id="_x0000_s1873" type="#_x0000_t202" style="position:absolute;margin-left:14pt;margin-top:5.9pt;width:81.75pt;height:33.15pt;z-index:251836928;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73">
              <w:txbxContent>
                <w:p w:rsidR="00DD33E8" w:rsidRPr="004B06D6" w:rsidRDefault="00DD33E8" w:rsidP="00DB7E0D">
                  <w:pPr>
                    <w:spacing w:before="120"/>
                    <w:jc w:val="center"/>
                    <w:rPr>
                      <w:sz w:val="28"/>
                    </w:rPr>
                  </w:pPr>
                  <w:r>
                    <w:rPr>
                      <w:sz w:val="28"/>
                    </w:rPr>
                    <w:t>USER</w:t>
                  </w:r>
                </w:p>
              </w:txbxContent>
            </v:textbox>
          </v:shape>
        </w:pict>
      </w:r>
      <w:r>
        <w:rPr>
          <w:noProof/>
          <w:lang w:eastAsia="en-US"/>
        </w:rPr>
        <w:pict>
          <v:shape id="_x0000_s1875" type="#_x0000_t202" style="position:absolute;margin-left:349.15pt;margin-top:11.75pt;width:79.2pt;height:36pt;z-index:251838976;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75">
              <w:txbxContent>
                <w:p w:rsidR="00DD33E8" w:rsidRPr="0070531A" w:rsidRDefault="00DD33E8" w:rsidP="00DB7E0D">
                  <w:pPr>
                    <w:jc w:val="center"/>
                    <w:rPr>
                      <w:rFonts w:ascii="Calibri" w:hAnsi="Calibri"/>
                      <w:sz w:val="28"/>
                      <w:szCs w:val="28"/>
                    </w:rPr>
                  </w:pPr>
                  <w:r w:rsidRPr="0070531A">
                    <w:rPr>
                      <w:rFonts w:ascii="Calibri" w:hAnsi="Calibri"/>
                      <w:sz w:val="28"/>
                      <w:szCs w:val="28"/>
                    </w:rPr>
                    <w:t>STAFF</w:t>
                  </w:r>
                </w:p>
                <w:p w:rsidR="00DD33E8" w:rsidRPr="0070531A" w:rsidRDefault="00DD33E8" w:rsidP="002C31F8">
                  <w:pPr>
                    <w:spacing w:before="120"/>
                    <w:rPr>
                      <w:sz w:val="28"/>
                      <w:szCs w:val="28"/>
                    </w:rPr>
                  </w:pPr>
                  <w:r w:rsidRPr="0070531A">
                    <w:rPr>
                      <w:sz w:val="28"/>
                      <w:szCs w:val="28"/>
                    </w:rPr>
                    <w:t>MPLOYEE</w:t>
                  </w:r>
                </w:p>
              </w:txbxContent>
            </v:textbox>
          </v:shape>
        </w:pict>
      </w:r>
    </w:p>
    <w:p w:rsidR="00CC1478" w:rsidRDefault="00CC1478" w:rsidP="00CC1478"/>
    <w:p w:rsidR="00CC1478" w:rsidRDefault="00CC1478" w:rsidP="00CC1478"/>
    <w:p w:rsidR="00CC1478" w:rsidRDefault="00CC1478" w:rsidP="00CC1478"/>
    <w:p w:rsidR="00CC1478" w:rsidRDefault="00CC1478" w:rsidP="00CC1478"/>
    <w:p w:rsidR="00CC1478" w:rsidRDefault="00CC1478" w:rsidP="00CC1478"/>
    <w:p w:rsidR="00CC1478" w:rsidRDefault="007105E1" w:rsidP="00CC1478">
      <w:r w:rsidRPr="007105E1">
        <w:rPr>
          <w:b/>
          <w:noProof/>
          <w:sz w:val="28"/>
          <w:szCs w:val="28"/>
          <w:lang w:eastAsia="en-US"/>
        </w:rPr>
        <w:pict>
          <v:shape id="_x0000_s1876" type="#_x0000_t202" style="position:absolute;margin-left:-5.75pt;margin-top:17.7pt;width:57.1pt;height:33.15pt;z-index:251840000;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76">
              <w:txbxContent>
                <w:p w:rsidR="00DD33E8" w:rsidRPr="004B06D6" w:rsidRDefault="00DD33E8" w:rsidP="002C31F8">
                  <w:pPr>
                    <w:spacing w:before="120"/>
                    <w:jc w:val="center"/>
                    <w:rPr>
                      <w:sz w:val="28"/>
                    </w:rPr>
                  </w:pPr>
                  <w:r>
                    <w:rPr>
                      <w:sz w:val="28"/>
                    </w:rPr>
                    <w:t>FEE</w:t>
                  </w:r>
                </w:p>
              </w:txbxContent>
            </v:textbox>
          </v:shape>
        </w:pict>
      </w:r>
      <w:r w:rsidRPr="007105E1">
        <w:rPr>
          <w:b/>
          <w:noProof/>
          <w:sz w:val="28"/>
          <w:szCs w:val="28"/>
          <w:lang w:eastAsia="en-US"/>
        </w:rPr>
        <w:pict>
          <v:shape id="_x0000_s1877" type="#_x0000_t202" style="position:absolute;margin-left:363.85pt;margin-top:22.3pt;width:76.75pt;height:33.15pt;z-index:251841024;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77">
              <w:txbxContent>
                <w:p w:rsidR="00DD33E8" w:rsidRPr="004B06D6" w:rsidRDefault="00DD33E8" w:rsidP="00DB7E0D">
                  <w:pPr>
                    <w:spacing w:before="120"/>
                    <w:jc w:val="center"/>
                    <w:rPr>
                      <w:sz w:val="28"/>
                    </w:rPr>
                  </w:pPr>
                  <w:r>
                    <w:rPr>
                      <w:sz w:val="28"/>
                    </w:rPr>
                    <w:t>REPORT</w:t>
                  </w:r>
                </w:p>
              </w:txbxContent>
            </v:textbox>
          </v:shape>
        </w:pict>
      </w:r>
    </w:p>
    <w:p w:rsidR="00CC1478" w:rsidRDefault="00CC1478" w:rsidP="00CC1478"/>
    <w:p w:rsidR="00CC1478" w:rsidRDefault="00CC1478" w:rsidP="00CC1478"/>
    <w:p w:rsidR="00274DC7" w:rsidRPr="00510D72" w:rsidRDefault="00274DC7" w:rsidP="00CC1478"/>
    <w:p w:rsidR="00274DC7" w:rsidRPr="002C31F8" w:rsidRDefault="007105E1" w:rsidP="00CC1478">
      <w:pPr>
        <w:rPr>
          <w:sz w:val="28"/>
          <w:szCs w:val="28"/>
        </w:rPr>
      </w:pPr>
      <w:r>
        <w:rPr>
          <w:noProof/>
          <w:sz w:val="28"/>
          <w:szCs w:val="28"/>
          <w:lang w:eastAsia="en-US"/>
        </w:rPr>
        <w:pict>
          <v:rect id="_x0000_s1885" style="position:absolute;margin-left:251.55pt;margin-top:9.55pt;width:126.5pt;height:39.6pt;z-index:251848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85">
              <w:txbxContent>
                <w:p w:rsidR="00DD33E8" w:rsidRPr="00E94739" w:rsidRDefault="00DD33E8" w:rsidP="002C31F8">
                  <w:pPr>
                    <w:rPr>
                      <w:szCs w:val="26"/>
                    </w:rPr>
                  </w:pPr>
                  <w:r w:rsidRPr="00E94739">
                    <w:rPr>
                      <w:szCs w:val="26"/>
                    </w:rPr>
                    <w:tab/>
                  </w:r>
                  <w:r w:rsidRPr="00E94739">
                    <w:rPr>
                      <w:sz w:val="28"/>
                      <w:szCs w:val="26"/>
                    </w:rPr>
                    <w:t>GENERATE</w:t>
                  </w:r>
                </w:p>
              </w:txbxContent>
            </v:textbox>
          </v:rect>
        </w:pict>
      </w:r>
      <w:r>
        <w:rPr>
          <w:noProof/>
          <w:sz w:val="28"/>
          <w:szCs w:val="28"/>
          <w:lang w:eastAsia="en-US"/>
        </w:rPr>
        <w:pict>
          <v:shape id="_x0000_s1882" type="#_x0000_t202" style="position:absolute;margin-left:378.05pt;margin-top:21.65pt;width:76.75pt;height:32.7pt;z-index:251846144;mso-width-relative:margin;mso-height-relative:margin" fillcolor="white [3201]" strokecolor="#edc07c [1942]" strokeweight="1pt">
            <v:fill color2="#f3d5a7 [1302]" focusposition="1" focussize="" focus="100%" type="gradient"/>
            <v:shadow on="t" type="perspective" color="#724b0f [1606]" opacity=".5" offset="1pt" offset2="-3pt"/>
            <o:lock v:ext="edit" aspectratio="t"/>
            <v:textbox style="mso-next-textbox:#_x0000_s1882">
              <w:txbxContent>
                <w:p w:rsidR="00DD33E8" w:rsidRPr="004B06D6" w:rsidRDefault="00DD33E8" w:rsidP="00DB7E0D">
                  <w:pPr>
                    <w:spacing w:before="120"/>
                    <w:jc w:val="center"/>
                    <w:rPr>
                      <w:sz w:val="28"/>
                    </w:rPr>
                  </w:pPr>
                  <w:r>
                    <w:rPr>
                      <w:sz w:val="28"/>
                    </w:rPr>
                    <w:t>REPORT</w:t>
                  </w:r>
                </w:p>
              </w:txbxContent>
            </v:textbox>
          </v:shape>
        </w:pict>
      </w:r>
      <w:r>
        <w:rPr>
          <w:noProof/>
          <w:sz w:val="28"/>
          <w:szCs w:val="28"/>
          <w:lang w:eastAsia="en-US"/>
        </w:rPr>
        <w:pict>
          <v:shape id="_x0000_s1881" type="#_x0000_t202" style="position:absolute;margin-left:-9.25pt;margin-top:26.4pt;width:84.3pt;height:33.15pt;z-index:251845120;mso-width-relative:margin;mso-height-relative:margin" fillcolor="#edc07c [1942]" strokecolor="#edc07c [1942]" strokeweight="1pt">
            <v:fill color2="#f9ead3 [662]" angle="-45" focus="-50%" type="gradient"/>
            <v:shadow on="t" type="perspective" color="#724b0f [1606]" opacity=".5" offset="1pt" offset2="-3pt"/>
            <o:lock v:ext="edit" aspectratio="t"/>
            <v:textbox style="mso-next-textbox:#_x0000_s1881">
              <w:txbxContent>
                <w:p w:rsidR="00DD33E8" w:rsidRPr="004B06D6" w:rsidRDefault="00DD33E8" w:rsidP="00DB7E0D">
                  <w:pPr>
                    <w:spacing w:before="120"/>
                    <w:jc w:val="center"/>
                    <w:rPr>
                      <w:sz w:val="28"/>
                    </w:rPr>
                  </w:pPr>
                  <w:r>
                    <w:rPr>
                      <w:sz w:val="28"/>
                    </w:rPr>
                    <w:t>STUDENT</w:t>
                  </w:r>
                </w:p>
              </w:txbxContent>
            </v:textbox>
          </v:shape>
        </w:pict>
      </w:r>
      <w:r>
        <w:rPr>
          <w:noProof/>
          <w:sz w:val="28"/>
          <w:szCs w:val="28"/>
          <w:lang w:eastAsia="en-US"/>
        </w:rPr>
        <w:pict>
          <v:shape id="_x0000_s1878" type="#_x0000_t202" style="position:absolute;margin-left:182.8pt;margin-top:26.4pt;width:93.3pt;height:33.15pt;z-index:251842048;mso-width-relative:margin;mso-height-relative:margin" fillcolor="#ef9769 [1941]" strokecolor="#d55816 [3205]" strokeweight="1pt">
            <v:fill color2="#d55816 [3205]" focus="50%" type="gradient"/>
            <v:shadow on="t" type="perspective" color="#6a2b0b [1605]" offset="1pt" offset2="-3pt"/>
            <o:lock v:ext="edit" aspectratio="t"/>
            <v:textbox style="mso-next-textbox:#_x0000_s1878">
              <w:txbxContent>
                <w:p w:rsidR="00DD33E8" w:rsidRPr="004B06D6" w:rsidRDefault="00DD33E8" w:rsidP="002C31F8">
                  <w:pPr>
                    <w:spacing w:before="120"/>
                    <w:rPr>
                      <w:sz w:val="28"/>
                    </w:rPr>
                  </w:pPr>
                  <w:r>
                    <w:rPr>
                      <w:sz w:val="28"/>
                    </w:rPr>
                    <w:t>OPERATOR</w:t>
                  </w:r>
                </w:p>
              </w:txbxContent>
            </v:textbox>
          </v:shape>
        </w:pict>
      </w:r>
      <w:r w:rsidR="002C31F8" w:rsidRPr="002C31F8">
        <w:rPr>
          <w:sz w:val="28"/>
          <w:szCs w:val="28"/>
        </w:rPr>
        <w:t>Level one</w:t>
      </w:r>
    </w:p>
    <w:p w:rsidR="002C31F8" w:rsidRDefault="007105E1" w:rsidP="00CC1478">
      <w:pPr>
        <w:rPr>
          <w:b/>
          <w:sz w:val="28"/>
          <w:szCs w:val="28"/>
        </w:rPr>
      </w:pPr>
      <w:r>
        <w:rPr>
          <w:b/>
          <w:noProof/>
          <w:sz w:val="28"/>
          <w:szCs w:val="28"/>
          <w:lang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883" type="#_x0000_t34" style="position:absolute;margin-left:278.7pt;margin-top:10.5pt;width:99.35pt;height:14.2pt;rotation:180;flip:y;z-index:251847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10795,898149,-97847" strokecolor="#4f81bd" strokeweight="1.5pt">
            <v:stroke startarrow="block"/>
          </v:shape>
        </w:pict>
      </w:r>
      <w:r>
        <w:rPr>
          <w:b/>
          <w:noProof/>
          <w:sz w:val="28"/>
          <w:szCs w:val="28"/>
          <w:lang w:eastAsia="en-US"/>
        </w:rPr>
        <w:pict>
          <v:rect id="Rectangle 20" o:spid="_x0000_s1879" style="position:absolute;margin-left:63.55pt;margin-top:2.15pt;width:150.45pt;height:45.9pt;z-index:251843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Rectangle 20">
              <w:txbxContent>
                <w:p w:rsidR="00DD33E8" w:rsidRPr="00B95536" w:rsidRDefault="00DD33E8" w:rsidP="002C31F8">
                  <w:pPr>
                    <w:rPr>
                      <w:szCs w:val="26"/>
                    </w:rPr>
                  </w:pPr>
                  <w:r>
                    <w:rPr>
                      <w:szCs w:val="26"/>
                    </w:rPr>
                    <w:t xml:space="preserve">     </w:t>
                  </w:r>
                  <w:r w:rsidRPr="00E94739">
                    <w:rPr>
                      <w:sz w:val="28"/>
                      <w:szCs w:val="26"/>
                    </w:rPr>
                    <w:t>REGISTRATION</w:t>
                  </w:r>
                </w:p>
              </w:txbxContent>
            </v:textbox>
          </v:rect>
        </w:pict>
      </w:r>
      <w:r>
        <w:rPr>
          <w:b/>
          <w:noProof/>
          <w:sz w:val="28"/>
          <w:szCs w:val="28"/>
          <w:lang w:eastAsia="en-US"/>
        </w:rPr>
        <w:pict>
          <v:shape id="Straight Arrow Connector 15" o:spid="_x0000_s1880" type="#_x0000_t34" style="position:absolute;margin-left:75.05pt;margin-top:2.15pt;width:107.75pt;height:8.35pt;flip:y;z-index:251844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10795,1527392,-29478" strokecolor="#4f81bd" strokeweight="1.5pt">
            <v:stroke startarrow="block"/>
          </v:shape>
        </w:pict>
      </w:r>
    </w:p>
    <w:p w:rsidR="002C31F8" w:rsidRDefault="002C31F8" w:rsidP="00CC1478">
      <w:pPr>
        <w:rPr>
          <w:b/>
          <w:sz w:val="28"/>
          <w:szCs w:val="28"/>
        </w:rPr>
      </w:pPr>
    </w:p>
    <w:p w:rsidR="002C31F8" w:rsidRDefault="007105E1" w:rsidP="00CC1478">
      <w:pPr>
        <w:rPr>
          <w:b/>
          <w:sz w:val="28"/>
          <w:szCs w:val="28"/>
        </w:rPr>
      </w:pPr>
      <w:r w:rsidRPr="007105E1">
        <w:rPr>
          <w:noProof/>
          <w:lang w:eastAsia="en-US"/>
        </w:rPr>
        <w:pict>
          <v:shape id="_x0000_s1849" type="#_x0000_t202" style="position:absolute;margin-left:111.3pt;margin-top:19pt;width:317.2pt;height:33.15pt;z-index:251829760;mso-width-relative:margin;mso-height-relative:margin" strokecolor="white">
            <o:lock v:ext="edit" aspectratio="t"/>
            <v:textbox style="mso-next-textbox:#_x0000_s1849">
              <w:txbxContent>
                <w:p w:rsidR="00DD33E8" w:rsidRPr="00D86B0D" w:rsidRDefault="00DD33E8" w:rsidP="00274DC7">
                  <w:pPr>
                    <w:spacing w:before="120"/>
                    <w:rPr>
                      <w:b/>
                      <w:sz w:val="28"/>
                      <w:u w:val="single"/>
                    </w:rPr>
                  </w:pPr>
                  <w:r>
                    <w:rPr>
                      <w:b/>
                      <w:sz w:val="28"/>
                    </w:rPr>
                    <w:t xml:space="preserve">DFD 1:    </w:t>
                  </w:r>
                  <w:r>
                    <w:rPr>
                      <w:b/>
                      <w:sz w:val="28"/>
                      <w:u w:val="single"/>
                    </w:rPr>
                    <w:t>OVERALL CONCEPT OF SCHOOL</w:t>
                  </w:r>
                  <w:r w:rsidRPr="00D86B0D">
                    <w:rPr>
                      <w:b/>
                      <w:sz w:val="28"/>
                      <w:u w:val="single"/>
                    </w:rPr>
                    <w:t xml:space="preserve"> </w:t>
                  </w:r>
                </w:p>
              </w:txbxContent>
            </v:textbox>
          </v:shape>
        </w:pict>
      </w:r>
    </w:p>
    <w:p w:rsidR="002C31F8" w:rsidRDefault="002C31F8" w:rsidP="00CC1478">
      <w:pPr>
        <w:rPr>
          <w:b/>
          <w:sz w:val="28"/>
          <w:szCs w:val="28"/>
        </w:rPr>
      </w:pPr>
    </w:p>
    <w:p w:rsidR="002C31F8" w:rsidRDefault="002C31F8" w:rsidP="00CC1478">
      <w:pPr>
        <w:rPr>
          <w:b/>
          <w:sz w:val="28"/>
          <w:szCs w:val="28"/>
        </w:rPr>
      </w:pPr>
    </w:p>
    <w:p w:rsidR="00870A4C" w:rsidRDefault="007105E1" w:rsidP="00CC1478">
      <w:pPr>
        <w:rPr>
          <w:b/>
          <w:sz w:val="28"/>
          <w:szCs w:val="28"/>
        </w:rPr>
      </w:pPr>
      <w:r>
        <w:rPr>
          <w:b/>
          <w:noProof/>
          <w:sz w:val="28"/>
          <w:szCs w:val="28"/>
          <w:lang w:eastAsia="en-US"/>
        </w:rPr>
        <w:pict>
          <v:shape id="_x0000_s1681" type="#_x0000_t202" style="position:absolute;margin-left:294.75pt;margin-top:28.25pt;width:98.65pt;height:27.75pt;z-index:251774464;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81">
              <w:txbxContent>
                <w:p w:rsidR="00DD33E8" w:rsidRPr="009D42B1" w:rsidRDefault="00DD33E8" w:rsidP="00870A4C">
                  <w:pPr>
                    <w:spacing w:before="120"/>
                    <w:rPr>
                      <w:b/>
                      <w:sz w:val="28"/>
                    </w:rPr>
                  </w:pPr>
                  <w:r w:rsidRPr="009D42B1">
                    <w:rPr>
                      <w:b/>
                      <w:sz w:val="28"/>
                      <w:vertAlign w:val="superscript"/>
                    </w:rPr>
                    <w:t>EN</w:t>
                  </w:r>
                  <w:r>
                    <w:rPr>
                      <w:b/>
                      <w:sz w:val="28"/>
                      <w:vertAlign w:val="superscript"/>
                    </w:rPr>
                    <w:t>QURY</w:t>
                  </w:r>
                  <w:r w:rsidRPr="009D42B1">
                    <w:rPr>
                      <w:b/>
                      <w:sz w:val="28"/>
                    </w:rPr>
                    <w:t xml:space="preserve"> </w:t>
                  </w:r>
                  <w:r w:rsidRPr="008F10E1">
                    <w:rPr>
                      <w:b/>
                      <w:sz w:val="28"/>
                      <w:vertAlign w:val="superscript"/>
                    </w:rPr>
                    <w:t>DETAIL</w:t>
                  </w:r>
                </w:p>
                <w:p w:rsidR="00DD33E8" w:rsidRPr="0067622C" w:rsidRDefault="00DD33E8" w:rsidP="00870A4C"/>
              </w:txbxContent>
            </v:textbox>
          </v:shape>
        </w:pict>
      </w:r>
    </w:p>
    <w:p w:rsidR="00870A4C" w:rsidRDefault="007105E1" w:rsidP="00CC1478">
      <w:pPr>
        <w:rPr>
          <w:b/>
          <w:sz w:val="28"/>
          <w:szCs w:val="28"/>
        </w:rPr>
      </w:pPr>
      <w:r>
        <w:rPr>
          <w:b/>
          <w:noProof/>
          <w:sz w:val="28"/>
          <w:szCs w:val="28"/>
          <w:lang w:eastAsia="en-US"/>
        </w:rPr>
        <w:pict>
          <v:shape id="_x0000_s1683" type="#_x0000_t34" style="position:absolute;margin-left:234.15pt;margin-top:5.35pt;width:61.2pt;height:87.1pt;flip:x;z-index:251776512" o:connectortype="elbow" o:regroupid="2" adj="21586,99448,-78273">
            <v:stroke endarrow="block"/>
            <v:shadow type="perspective" color="#c7dfd3" opacity="52429f" origin="-.5,-.5" offset="-26pt,-36pt" matrix="1.25,,,1.25"/>
          </v:shape>
        </w:pict>
      </w:r>
      <w:r>
        <w:rPr>
          <w:b/>
          <w:noProof/>
          <w:sz w:val="28"/>
          <w:szCs w:val="28"/>
          <w:lang w:eastAsia="en-US"/>
        </w:rPr>
        <w:pict>
          <v:shape id="_x0000_s1682" type="#_x0000_t202" style="position:absolute;margin-left:-.05pt;margin-top:5.9pt;width:155.5pt;height:33.15pt;z-index:251775488;mso-width-relative:margin;mso-height-relative:margin" o:regroupid="2" fillcolor="#edc07c [1942]" strokecolor="#edc07c [1942]" strokeweight="1pt">
            <v:fill color2="#f9ead3 [662]" angle="-45" focus="-50%" type="gradient"/>
            <v:shadow on="t" type="perspective" color="#724b0f [1606]" opacity=".5" offset="1pt" offset2="-3pt"/>
            <o:lock v:ext="edit" aspectratio="t"/>
            <v:textbox style="mso-next-textbox:#_x0000_s1682">
              <w:txbxContent>
                <w:p w:rsidR="00DD33E8" w:rsidRPr="00D86B0D" w:rsidRDefault="00DD33E8" w:rsidP="00870A4C">
                  <w:pPr>
                    <w:spacing w:before="120"/>
                    <w:rPr>
                      <w:b/>
                      <w:sz w:val="22"/>
                    </w:rPr>
                  </w:pPr>
                  <w:r w:rsidRPr="00D86B0D">
                    <w:rPr>
                      <w:b/>
                      <w:sz w:val="22"/>
                    </w:rPr>
                    <w:t xml:space="preserve">OPERATOR OF </w:t>
                  </w:r>
                  <w:r>
                    <w:rPr>
                      <w:b/>
                      <w:sz w:val="22"/>
                    </w:rPr>
                    <w:t>SCHOOL</w:t>
                  </w:r>
                </w:p>
              </w:txbxContent>
            </v:textbox>
          </v:shape>
        </w:pict>
      </w:r>
      <w:r>
        <w:rPr>
          <w:b/>
          <w:noProof/>
          <w:sz w:val="28"/>
          <w:szCs w:val="28"/>
          <w:lang w:eastAsia="en-US"/>
        </w:rPr>
        <w:pict>
          <v:shape id="_x0000_s1674" type="#_x0000_t34" style="position:absolute;margin-left:245.95pt;margin-top:19.45pt;width:46.8pt;height:72.7pt;flip:x;z-index:251767296" o:connectortype="elbow" o:regroupid="2" adj="21586,99448,-78273">
            <v:stroke startarrow="block"/>
            <v:shadow type="perspective" color="#c7dfd3" opacity="52429f" origin="-.5,-.5" offset="-26pt,-36pt" matrix="1.25,,,1.25"/>
          </v:shape>
        </w:pict>
      </w:r>
    </w:p>
    <w:p w:rsidR="00870A4C" w:rsidRDefault="007105E1" w:rsidP="00CC1478">
      <w:pPr>
        <w:rPr>
          <w:b/>
          <w:sz w:val="28"/>
          <w:szCs w:val="28"/>
        </w:rPr>
      </w:pPr>
      <w:r>
        <w:rPr>
          <w:b/>
          <w:noProof/>
          <w:sz w:val="28"/>
          <w:szCs w:val="28"/>
          <w:lang w:eastAsia="en-US"/>
        </w:rPr>
        <w:pict>
          <v:shape id="_x0000_s1679" type="#_x0000_t202" style="position:absolute;margin-left:390.35pt;margin-top:13.55pt;width:73.15pt;height:27.75pt;z-index:251772416;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79">
              <w:txbxContent>
                <w:p w:rsidR="00DD33E8" w:rsidRPr="009D42B1" w:rsidRDefault="00DD33E8" w:rsidP="00870A4C">
                  <w:pPr>
                    <w:spacing w:before="120"/>
                    <w:rPr>
                      <w:b/>
                      <w:sz w:val="28"/>
                    </w:rPr>
                  </w:pPr>
                  <w:r>
                    <w:rPr>
                      <w:b/>
                      <w:sz w:val="28"/>
                      <w:vertAlign w:val="superscript"/>
                    </w:rPr>
                    <w:t>FEE</w:t>
                  </w:r>
                  <w:r w:rsidRPr="009D42B1">
                    <w:rPr>
                      <w:b/>
                      <w:sz w:val="28"/>
                    </w:rPr>
                    <w:t xml:space="preserve"> </w:t>
                  </w:r>
                  <w:r w:rsidRPr="008F10E1">
                    <w:rPr>
                      <w:b/>
                      <w:sz w:val="28"/>
                      <w:vertAlign w:val="superscript"/>
                    </w:rPr>
                    <w:t>DETAIL</w:t>
                  </w:r>
                </w:p>
                <w:p w:rsidR="00DD33E8" w:rsidRPr="0067622C" w:rsidRDefault="00DD33E8" w:rsidP="00870A4C"/>
              </w:txbxContent>
            </v:textbox>
          </v:shape>
        </w:pict>
      </w:r>
      <w:r>
        <w:rPr>
          <w:b/>
          <w:noProof/>
          <w:sz w:val="28"/>
          <w:szCs w:val="28"/>
          <w:lang w:eastAsia="en-US"/>
        </w:rPr>
        <w:pict>
          <v:shape id="_x0000_s1671" type="#_x0000_t34" style="position:absolute;margin-left:57.9pt;margin-top:13.85pt;width:131.85pt;height:98.25pt;z-index:251764224" o:connectortype="elbow" o:regroupid="2" adj="-16,-40892,-12066">
            <v:stroke endarrow="block"/>
            <v:shadow type="perspective" color="#c7dfd3" opacity="52429f" origin="-.5,-.5" offset="-26pt,-36pt" matrix="1.25,,,1.25"/>
          </v:shape>
        </w:pict>
      </w:r>
      <w:r>
        <w:rPr>
          <w:b/>
          <w:noProof/>
          <w:sz w:val="28"/>
          <w:szCs w:val="28"/>
          <w:lang w:eastAsia="en-US"/>
        </w:rPr>
        <w:pict>
          <v:shape id="_x0000_s1670" type="#_x0000_t34" style="position:absolute;margin-left:86.3pt;margin-top:13.85pt;width:107.25pt;height:77.1pt;z-index:251763200" o:connectortype="elbow" o:regroupid="2" adj="-81,-52109,-20553">
            <v:stroke endarrow="block"/>
            <v:shadow type="perspective" color="#c7dfd3" opacity="52429f" origin="-.5,-.5" offset="-26pt,-36pt" matrix="1.25,,,1.25"/>
          </v:shape>
        </w:pict>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t xml:space="preserve">        View/Delete</w:t>
      </w:r>
      <w:r w:rsidR="00AE4793">
        <w:rPr>
          <w:b/>
          <w:sz w:val="28"/>
          <w:szCs w:val="28"/>
        </w:rPr>
        <w:tab/>
      </w:r>
    </w:p>
    <w:p w:rsidR="00870A4C" w:rsidRDefault="007105E1" w:rsidP="00CC1478">
      <w:pPr>
        <w:rPr>
          <w:b/>
          <w:sz w:val="28"/>
          <w:szCs w:val="28"/>
        </w:rPr>
      </w:pPr>
      <w:r>
        <w:rPr>
          <w:b/>
          <w:noProof/>
          <w:sz w:val="28"/>
          <w:szCs w:val="28"/>
          <w:lang w:eastAsia="en-US"/>
        </w:rPr>
        <w:pict>
          <v:oval id="Oval 1" o:spid="_x0000_s1685" style="position:absolute;margin-left:193.5pt;margin-top:39.15pt;width:100.5pt;height:93.75pt;z-index:251753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" fillcolor="white [3201]" strokecolor="#d1b090 [1945]" strokeweight="1pt">
            <v:fill color2="#e1cab5 [1305]" focusposition="1" focussize="" focus="100%" type="gradient"/>
            <v:stroke joinstyle="miter"/>
            <v:shadow on="t" type="perspective" color="#583e24 [1609]" opacity=".5" offset="1pt" offset2="-3pt"/>
            <v:textbox style="mso-next-textbox:#Oval 1">
              <w:txbxContent>
                <w:p w:rsidR="00DD33E8" w:rsidRPr="000C3B51" w:rsidRDefault="00DD33E8" w:rsidP="00870A4C">
                  <w:pPr>
                    <w:jc w:val="center"/>
                    <w:rPr>
                      <w:rFonts w:ascii="Calibri" w:hAnsi="Calibri" w:cs="Calibri"/>
                      <w:b/>
                      <w:sz w:val="24"/>
                    </w:rPr>
                  </w:pPr>
                  <w:r w:rsidRPr="000C3B51">
                    <w:rPr>
                      <w:b/>
                      <w:sz w:val="24"/>
                    </w:rPr>
                    <w:t>STUDENT</w:t>
                  </w:r>
                </w:p>
              </w:txbxContent>
            </v:textbox>
            <w10:wrap anchorx="margin"/>
          </v:oval>
        </w:pict>
      </w:r>
      <w:r>
        <w:rPr>
          <w:b/>
          <w:noProof/>
          <w:sz w:val="28"/>
          <w:szCs w:val="28"/>
          <w:lang w:eastAsia="en-US"/>
        </w:rPr>
        <w:pict>
          <v:shape id="_x0000_s1680" type="#_x0000_t34" style="position:absolute;margin-left:265.45pt;margin-top:2.45pt;width:126pt;height:36.7pt;flip:x;z-index:251773440" o:connectortype="elbow" o:regroupid="2" adj="21586,99448,-78273">
            <v:stroke startarrow="block"/>
            <v:shadow type="perspective" color="#c7dfd3" opacity="52429f" origin="-.5,-.5" offset="-26pt,-36pt" matrix="1.25,,,1.25"/>
          </v:shape>
        </w:pict>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r w:rsidR="00AE4793">
        <w:rPr>
          <w:b/>
          <w:sz w:val="28"/>
          <w:szCs w:val="28"/>
        </w:rPr>
        <w:tab/>
      </w:r>
    </w:p>
    <w:p w:rsidR="00870A4C" w:rsidRDefault="007105E1" w:rsidP="00CC1478">
      <w:pPr>
        <w:rPr>
          <w:b/>
          <w:sz w:val="28"/>
          <w:szCs w:val="28"/>
        </w:rPr>
      </w:pPr>
      <w:r>
        <w:rPr>
          <w:b/>
          <w:noProof/>
          <w:sz w:val="28"/>
          <w:szCs w:val="28"/>
          <w:lang w:eastAsia="en-US"/>
        </w:rPr>
        <w:pict>
          <v:shape id="_x0000_s1668" type="#_x0000_t202" style="position:absolute;margin-left:351.5pt;margin-top:22.5pt;width:125.25pt;height:24.75pt;z-index:251761152;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68">
              <w:txbxContent>
                <w:p w:rsidR="00DD33E8" w:rsidRPr="00970290" w:rsidRDefault="00DD33E8" w:rsidP="00870A4C">
                  <w:pPr>
                    <w:spacing w:before="120"/>
                    <w:rPr>
                      <w:b/>
                    </w:rPr>
                  </w:pPr>
                  <w:r w:rsidRPr="00970290">
                    <w:rPr>
                      <w:b/>
                      <w:vertAlign w:val="superscript"/>
                    </w:rPr>
                    <w:t>STUDENT</w:t>
                  </w:r>
                  <w:r w:rsidRPr="00970290">
                    <w:rPr>
                      <w:b/>
                    </w:rPr>
                    <w:t xml:space="preserve"> </w:t>
                  </w:r>
                  <w:r w:rsidRPr="00970290">
                    <w:rPr>
                      <w:b/>
                      <w:vertAlign w:val="superscript"/>
                    </w:rPr>
                    <w:t>REGISTRATION</w:t>
                  </w:r>
                </w:p>
              </w:txbxContent>
            </v:textbox>
          </v:shape>
        </w:pict>
      </w:r>
      <w:r>
        <w:rPr>
          <w:b/>
          <w:noProof/>
          <w:sz w:val="28"/>
          <w:szCs w:val="28"/>
          <w:lang w:eastAsia="en-US"/>
        </w:rPr>
        <w:pict>
          <v:rect id="_x0000_s1672" style="position:absolute;margin-left:79.1pt;margin-top:16.25pt;width:96.4pt;height:42.5pt;z-index:251765248;visibility:visible;mso-width-relative:margin;mso-height-relative:margin;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672">
              <w:txbxContent>
                <w:p w:rsidR="00DD33E8" w:rsidRPr="005C39E8" w:rsidRDefault="00DD33E8" w:rsidP="00870A4C">
                  <w:pPr>
                    <w:jc w:val="center"/>
                    <w:rPr>
                      <w:b/>
                      <w:sz w:val="32"/>
                      <w:szCs w:val="26"/>
                    </w:rPr>
                  </w:pPr>
                  <w:r>
                    <w:rPr>
                      <w:b/>
                      <w:color w:val="0D0D0D"/>
                      <w:sz w:val="32"/>
                      <w:szCs w:val="26"/>
                    </w:rPr>
                    <w:t>Demand Report</w:t>
                  </w:r>
                </w:p>
              </w:txbxContent>
            </v:textbox>
          </v:rect>
        </w:pict>
      </w:r>
    </w:p>
    <w:p w:rsidR="00870A4C" w:rsidRDefault="007105E1" w:rsidP="00CC1478">
      <w:pPr>
        <w:rPr>
          <w:b/>
          <w:sz w:val="28"/>
          <w:szCs w:val="28"/>
        </w:rPr>
      </w:pPr>
      <w:r>
        <w:rPr>
          <w:b/>
          <w:noProof/>
          <w:sz w:val="28"/>
          <w:szCs w:val="28"/>
          <w:lang w:eastAsia="en-US"/>
        </w:rPr>
        <w:pict>
          <v:rect id="_x0000_s1676" style="position:absolute;margin-left:292.75pt;margin-top:13.45pt;width:119.55pt;height:36.1pt;z-index:251769344;visibility:visible;mso-width-relative:margin;mso-height-relative:margin;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676">
              <w:txbxContent>
                <w:p w:rsidR="00DD33E8" w:rsidRPr="00081F63" w:rsidRDefault="00DD33E8" w:rsidP="00870A4C">
                  <w:pPr>
                    <w:jc w:val="center"/>
                    <w:rPr>
                      <w:sz w:val="32"/>
                      <w:szCs w:val="26"/>
                    </w:rPr>
                  </w:pPr>
                  <w:r w:rsidRPr="00081F63">
                    <w:rPr>
                      <w:color w:val="0D0D0D"/>
                      <w:sz w:val="32"/>
                      <w:szCs w:val="26"/>
                    </w:rPr>
                    <w:t>Add/Update</w:t>
                  </w:r>
                </w:p>
              </w:txbxContent>
            </v:textbox>
          </v:rect>
        </w:pict>
      </w:r>
      <w:r>
        <w:rPr>
          <w:b/>
          <w:noProof/>
          <w:sz w:val="28"/>
          <w:szCs w:val="28"/>
          <w:lang w:eastAsia="en-US"/>
        </w:rPr>
        <w:pict>
          <v:shape id="_x0000_s1673" type="#_x0000_t34" style="position:absolute;margin-left:295.5pt;margin-top:17.6pt;width:118.8pt;height:11.5pt;flip:y;z-index:251766272" o:connectortype="elbow" o:regroupid="2" adj="21621,72453,-39911">
            <v:stroke endarrow="block"/>
            <v:shadow type="perspective" color="#c7dfd3" opacity="52429f" origin="-.5,-.5" offset="-26pt,-36pt" matrix="1.25,,,1.25"/>
          </v:shape>
        </w:pict>
      </w:r>
    </w:p>
    <w:p w:rsidR="00870A4C" w:rsidRDefault="007105E1" w:rsidP="00CC1478">
      <w:pPr>
        <w:rPr>
          <w:b/>
          <w:sz w:val="28"/>
          <w:szCs w:val="28"/>
        </w:rPr>
      </w:pPr>
      <w:r>
        <w:rPr>
          <w:b/>
          <w:noProof/>
          <w:sz w:val="28"/>
          <w:szCs w:val="28"/>
          <w:lang w:eastAsia="en-US"/>
        </w:rPr>
        <w:pict>
          <v:shape id="_x0000_s1675" type="#_x0000_t34" style="position:absolute;margin-left:269.4pt;margin-top:19.9pt;width:111.65pt;height:23.7pt;z-index:251768320" o:connectortype="elbow" o:regroupid="2" adj="10795,-297797,-66048">
            <v:stroke endarrow="block"/>
            <v:shadow type="perspective" color="#c7dfd3" opacity="52429f" origin="-.5,-.5" offset="-26pt,-36pt" matrix="1.25,,,1.25"/>
          </v:shape>
        </w:pict>
      </w:r>
      <w:r>
        <w:rPr>
          <w:b/>
          <w:noProof/>
          <w:sz w:val="28"/>
          <w:szCs w:val="28"/>
          <w:lang w:eastAsia="en-US"/>
        </w:rPr>
        <w:pict>
          <v:shape id="_x0000_s1669" type="#_x0000_t32" style="position:absolute;margin-left:252.7pt;margin-top:24.55pt;width:0;height:143.65pt;flip:y;z-index:251762176" o:connectortype="straight" o:regroupid="2">
            <v:stroke endarrow="block"/>
            <v:shadow type="perspective" color="#c7dfd3" opacity="52429f" origin="-.5,-.5" offset="-26pt,-36pt" matrix="1.25,,,1.25"/>
          </v:shape>
        </w:pict>
      </w:r>
      <w:r>
        <w:rPr>
          <w:b/>
          <w:noProof/>
          <w:sz w:val="28"/>
          <w:szCs w:val="28"/>
          <w:lang w:eastAsia="en-US"/>
        </w:rPr>
        <w:pict>
          <v:shape id="_x0000_s1667" type="#_x0000_t202" style="position:absolute;margin-left:381.05pt;margin-top:24.55pt;width:90.4pt;height:27.6pt;z-index:251760128;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67">
              <w:txbxContent>
                <w:p w:rsidR="00DD33E8" w:rsidRPr="00970290" w:rsidRDefault="00DD33E8" w:rsidP="00870A4C">
                  <w:pPr>
                    <w:spacing w:before="120"/>
                    <w:rPr>
                      <w:b/>
                    </w:rPr>
                  </w:pPr>
                  <w:r w:rsidRPr="00970290">
                    <w:rPr>
                      <w:b/>
                      <w:vertAlign w:val="superscript"/>
                    </w:rPr>
                    <w:t>STUDENT</w:t>
                  </w:r>
                  <w:r w:rsidRPr="00970290">
                    <w:rPr>
                      <w:b/>
                    </w:rPr>
                    <w:t xml:space="preserve"> </w:t>
                  </w:r>
                  <w:r w:rsidRPr="00970290">
                    <w:rPr>
                      <w:b/>
                      <w:vertAlign w:val="superscript"/>
                    </w:rPr>
                    <w:t>DETAILS</w:t>
                  </w:r>
                </w:p>
                <w:p w:rsidR="00DD33E8" w:rsidRPr="00ED116D" w:rsidRDefault="00DD33E8" w:rsidP="00870A4C"/>
              </w:txbxContent>
            </v:textbox>
          </v:shape>
        </w:pict>
      </w:r>
      <w:r>
        <w:rPr>
          <w:b/>
          <w:noProof/>
          <w:sz w:val="28"/>
          <w:szCs w:val="28"/>
          <w:lang w:eastAsia="en-US"/>
        </w:rPr>
        <w:pict>
          <v:shape id="_x0000_s1854" type="#_x0000_t34" style="position:absolute;margin-left:118.5pt;margin-top:24.25pt;width:115.65pt;height:37.1pt;flip:y;z-index:251830784" o:connectortype="elbow" adj="10795,252854,-38942">
            <v:stroke endarrow="block"/>
          </v:shape>
        </w:pict>
      </w:r>
      <w:r>
        <w:rPr>
          <w:b/>
          <w:noProof/>
          <w:sz w:val="28"/>
          <w:szCs w:val="28"/>
          <w:lang w:eastAsia="en-US"/>
        </w:rPr>
        <w:pict>
          <v:rect id="_x0000_s1678" style="position:absolute;margin-left:52.8pt;margin-top:-.55pt;width:149.9pt;height:52.7pt;z-index:251771392;visibility:visible;mso-width-relative:margin;mso-height-relative:margin;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678">
              <w:txbxContent>
                <w:p w:rsidR="00DD33E8" w:rsidRPr="00081F63" w:rsidRDefault="00DD33E8" w:rsidP="00870A4C">
                  <w:pPr>
                    <w:rPr>
                      <w:sz w:val="32"/>
                      <w:szCs w:val="26"/>
                    </w:rPr>
                  </w:pPr>
                  <w:r>
                    <w:rPr>
                      <w:color w:val="0D0D0D"/>
                      <w:sz w:val="32"/>
                      <w:szCs w:val="26"/>
                    </w:rPr>
                    <w:t xml:space="preserve">        View/ Print </w:t>
                  </w:r>
                </w:p>
              </w:txbxContent>
            </v:textbox>
          </v:rect>
        </w:pict>
      </w:r>
    </w:p>
    <w:p w:rsidR="00870A4C" w:rsidRDefault="007105E1" w:rsidP="00CC1478">
      <w:pPr>
        <w:rPr>
          <w:b/>
          <w:sz w:val="28"/>
          <w:szCs w:val="28"/>
        </w:rPr>
      </w:pPr>
      <w:r>
        <w:rPr>
          <w:b/>
          <w:noProof/>
          <w:sz w:val="28"/>
          <w:szCs w:val="28"/>
          <w:lang w:eastAsia="en-US"/>
        </w:rPr>
        <w:pict>
          <v:shape id="_x0000_s1677" type="#_x0000_t202" style="position:absolute;margin-left:63.75pt;margin-top:18pt;width:54.75pt;height:27.75pt;z-index:251770368;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77">
              <w:txbxContent>
                <w:p w:rsidR="00DD33E8" w:rsidRPr="009D42B1" w:rsidRDefault="00DD33E8" w:rsidP="00870A4C">
                  <w:pPr>
                    <w:spacing w:before="120"/>
                    <w:rPr>
                      <w:b/>
                      <w:sz w:val="28"/>
                    </w:rPr>
                  </w:pPr>
                  <w:r>
                    <w:rPr>
                      <w:b/>
                      <w:sz w:val="28"/>
                      <w:vertAlign w:val="superscript"/>
                    </w:rPr>
                    <w:t>REPORT</w:t>
                  </w:r>
                </w:p>
                <w:p w:rsidR="00DD33E8" w:rsidRPr="0067622C" w:rsidRDefault="00DD33E8" w:rsidP="00870A4C"/>
              </w:txbxContent>
            </v:textbox>
          </v:shape>
        </w:pict>
      </w:r>
    </w:p>
    <w:p w:rsidR="00870A4C" w:rsidRDefault="00870A4C" w:rsidP="00CC1478">
      <w:pPr>
        <w:rPr>
          <w:b/>
          <w:sz w:val="28"/>
          <w:szCs w:val="28"/>
        </w:rPr>
      </w:pPr>
    </w:p>
    <w:p w:rsidR="00CC1478" w:rsidRDefault="007105E1" w:rsidP="00CC1478">
      <w:pPr>
        <w:rPr>
          <w:b/>
          <w:sz w:val="28"/>
          <w:szCs w:val="28"/>
        </w:rPr>
      </w:pPr>
      <w:r>
        <w:rPr>
          <w:b/>
          <w:noProof/>
          <w:sz w:val="28"/>
          <w:szCs w:val="28"/>
          <w:lang w:eastAsia="en-US"/>
        </w:rPr>
        <w:pict>
          <v:shape id="_x0000_s1665" type="#_x0000_t202" style="position:absolute;margin-left:209.75pt;margin-top:80.45pt;width:93.3pt;height:33.15pt;z-index:251758080;mso-width-relative:margin;mso-height-relative:margin" o:regroupid="2" fillcolor="#ef9769 [1941]" strokecolor="#d55816 [3205]" strokeweight="1pt">
            <v:fill color2="#d55816 [3205]" focus="50%" type="gradient"/>
            <v:shadow on="t" type="perspective" color="#6a2b0b [1605]" offset="1pt" offset2="-3pt"/>
            <o:lock v:ext="edit" aspectratio="t"/>
            <v:textbox style="mso-next-textbox:#_x0000_s1665">
              <w:txbxContent>
                <w:p w:rsidR="00DD33E8" w:rsidRPr="004B06D6" w:rsidRDefault="00DD33E8" w:rsidP="00870A4C">
                  <w:pPr>
                    <w:spacing w:before="120"/>
                    <w:rPr>
                      <w:sz w:val="28"/>
                    </w:rPr>
                  </w:pPr>
                  <w:r>
                    <w:rPr>
                      <w:sz w:val="28"/>
                    </w:rPr>
                    <w:t>OPERATOR</w:t>
                  </w:r>
                </w:p>
              </w:txbxContent>
            </v:textbox>
          </v:shape>
        </w:pict>
      </w:r>
      <w:r w:rsidR="00206689">
        <w:rPr>
          <w:b/>
          <w:sz w:val="28"/>
          <w:szCs w:val="28"/>
        </w:rPr>
        <w:tab/>
      </w:r>
      <w:r w:rsidR="00206689">
        <w:rPr>
          <w:b/>
          <w:sz w:val="28"/>
          <w:szCs w:val="28"/>
        </w:rPr>
        <w:tab/>
      </w:r>
      <w:r w:rsidR="00206689">
        <w:rPr>
          <w:b/>
          <w:sz w:val="28"/>
          <w:szCs w:val="28"/>
        </w:rPr>
        <w:tab/>
      </w:r>
      <w:r w:rsidR="00206689">
        <w:rPr>
          <w:b/>
          <w:sz w:val="28"/>
          <w:szCs w:val="28"/>
        </w:rPr>
        <w:tab/>
      </w:r>
    </w:p>
    <w:p w:rsidR="00206689" w:rsidRDefault="00206689" w:rsidP="00CC1478">
      <w:pPr>
        <w:rPr>
          <w:b/>
          <w:sz w:val="28"/>
          <w:szCs w:val="28"/>
        </w:rPr>
      </w:pPr>
    </w:p>
    <w:p w:rsidR="00206689" w:rsidRDefault="007105E1" w:rsidP="00CC1478">
      <w:pPr>
        <w:rPr>
          <w:b/>
          <w:sz w:val="28"/>
          <w:szCs w:val="28"/>
        </w:rPr>
      </w:pPr>
      <w:r>
        <w:rPr>
          <w:b/>
          <w:noProof/>
          <w:sz w:val="28"/>
          <w:szCs w:val="28"/>
          <w:lang w:eastAsia="en-US"/>
        </w:rPr>
        <w:pict>
          <v:shape id="_x0000_s1662" type="#_x0000_t32" style="position:absolute;margin-left:88.55pt;margin-top:29.05pt;width:120.15pt;height:0;z-index:251755008;visibility:visible;mso-width-relative:margin;mso-height-relative:margin"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28863,-1,-28863" strokecolor="#4f81bd" strokeweight="1.5pt">
            <v:stroke startarrow="block" joinstyle="miter"/>
          </v:shape>
        </w:pict>
      </w:r>
      <w:r>
        <w:rPr>
          <w:b/>
          <w:noProof/>
          <w:sz w:val="28"/>
          <w:szCs w:val="28"/>
          <w:lang w:eastAsia="en-US"/>
        </w:rPr>
        <w:pict>
          <v:shape id="_x0000_s1663" type="#_x0000_t202" style="position:absolute;margin-left:407.85pt;margin-top:29.35pt;width:68.9pt;height:29.75pt;z-index:251756032;mso-width-relative:margin;mso-height-relative:margin" o:regroupid="2" fillcolor="white [3201]" strokecolor="#edc07c [1942]" strokeweight="1pt">
            <v:fill color2="#f3d5a7 [1302]" focusposition="1" focussize="" focus="100%" type="gradient"/>
            <v:shadow on="t" type="perspective" color="#724b0f [1606]" opacity=".5" offset="1pt" offset2="-3pt"/>
            <o:lock v:ext="edit" aspectratio="t"/>
            <v:textbox style="mso-next-textbox:#_x0000_s1663">
              <w:txbxContent>
                <w:p w:rsidR="00DD33E8" w:rsidRPr="004B06D6" w:rsidRDefault="00DD33E8" w:rsidP="00870A4C">
                  <w:pPr>
                    <w:spacing w:before="120"/>
                    <w:rPr>
                      <w:sz w:val="28"/>
                    </w:rPr>
                  </w:pPr>
                  <w:r w:rsidRPr="008E3BED">
                    <w:rPr>
                      <w:sz w:val="24"/>
                      <w:szCs w:val="24"/>
                    </w:rPr>
                    <w:t>REPOR</w:t>
                  </w:r>
                  <w:r>
                    <w:rPr>
                      <w:sz w:val="28"/>
                    </w:rPr>
                    <w:t>T</w:t>
                  </w:r>
                </w:p>
              </w:txbxContent>
            </v:textbox>
          </v:shape>
        </w:pict>
      </w:r>
      <w:r>
        <w:rPr>
          <w:b/>
          <w:noProof/>
          <w:sz w:val="28"/>
          <w:szCs w:val="28"/>
          <w:lang w:eastAsia="en-US"/>
        </w:rPr>
        <w:pict>
          <v:shape id="_x0000_s1666" type="#_x0000_t202" style="position:absolute;margin-left:-.05pt;margin-top:17.2pt;width:88.6pt;height:34.85pt;z-index:251759104;mso-width-relative:margin;mso-height-relative:margin" o:regroupid="2" fillcolor="#edc07c [1942]" strokecolor="#edc07c [1942]" strokeweight="1pt">
            <v:fill color2="#f9ead3 [662]" angle="-45" focus="-50%" type="gradient"/>
            <v:shadow on="t" type="perspective" color="#724b0f [1606]" opacity=".5" offset="1pt" offset2="-3pt"/>
            <o:lock v:ext="edit" aspectratio="t"/>
            <v:textbox style="mso-next-textbox:#_x0000_s1666">
              <w:txbxContent>
                <w:p w:rsidR="00DD33E8" w:rsidRPr="004B06D6" w:rsidRDefault="00DD33E8" w:rsidP="00870A4C">
                  <w:pPr>
                    <w:spacing w:before="120"/>
                    <w:rPr>
                      <w:sz w:val="28"/>
                    </w:rPr>
                  </w:pPr>
                  <w:r>
                    <w:rPr>
                      <w:sz w:val="28"/>
                    </w:rPr>
                    <w:t>STUDENT</w:t>
                  </w:r>
                </w:p>
              </w:txbxContent>
            </v:textbox>
          </v:shape>
        </w:pict>
      </w:r>
      <w:r>
        <w:rPr>
          <w:b/>
          <w:noProof/>
          <w:sz w:val="28"/>
          <w:szCs w:val="28"/>
          <w:lang w:eastAsia="en-US"/>
        </w:rPr>
        <w:pict>
          <v:rect id="_x0000_s1664" style="position:absolute;margin-left:301.8pt;margin-top:16.6pt;width:98.15pt;height:36.95pt;z-index:251757056;visibility:visible;mso-width-relative:margin;mso-height-relative:margin;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664">
              <w:txbxContent>
                <w:p w:rsidR="00DD33E8" w:rsidRPr="00206689" w:rsidRDefault="00DD33E8" w:rsidP="00870A4C">
                  <w:pPr>
                    <w:jc w:val="center"/>
                    <w:rPr>
                      <w:sz w:val="28"/>
                    </w:rPr>
                  </w:pPr>
                  <w:r w:rsidRPr="00206689">
                    <w:rPr>
                      <w:color w:val="0D0D0D"/>
                      <w:sz w:val="28"/>
                    </w:rPr>
                    <w:t>GENERATE</w:t>
                  </w:r>
                </w:p>
              </w:txbxContent>
            </v:textbox>
          </v:rect>
        </w:pict>
      </w:r>
    </w:p>
    <w:p w:rsidR="00206689" w:rsidRPr="00206689" w:rsidRDefault="007105E1" w:rsidP="00CC1478">
      <w:pPr>
        <w:rPr>
          <w:sz w:val="28"/>
          <w:szCs w:val="28"/>
        </w:rPr>
      </w:pPr>
      <w:r w:rsidRPr="007105E1">
        <w:rPr>
          <w:b/>
          <w:noProof/>
          <w:sz w:val="28"/>
          <w:szCs w:val="28"/>
          <w:lang w:eastAsia="en-US"/>
        </w:rPr>
        <w:pict>
          <v:shape id="_x0000_s1686" type="#_x0000_t34" style="position:absolute;margin-left:303.05pt;margin-top:22.1pt;width:104.8pt;height:.25pt;rotation:180;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43817760,-98900" strokecolor="#4f81bd" strokeweight="1.5pt">
            <v:stroke startarrow="block"/>
          </v:shape>
        </w:pict>
      </w:r>
      <w:r w:rsidR="00206689">
        <w:rPr>
          <w:b/>
          <w:sz w:val="28"/>
          <w:szCs w:val="28"/>
        </w:rPr>
        <w:tab/>
      </w:r>
      <w:r w:rsidR="00206689">
        <w:rPr>
          <w:b/>
          <w:sz w:val="28"/>
          <w:szCs w:val="28"/>
        </w:rPr>
        <w:tab/>
        <w:t xml:space="preserve">       </w:t>
      </w:r>
      <w:r w:rsidR="00206689">
        <w:rPr>
          <w:sz w:val="28"/>
          <w:szCs w:val="28"/>
        </w:rPr>
        <w:t>REGISTRATION</w:t>
      </w:r>
    </w:p>
    <w:p w:rsidR="00CC1478" w:rsidRDefault="00CC1478" w:rsidP="00CC1478"/>
    <w:p w:rsidR="00CC1478" w:rsidRDefault="00CC1478" w:rsidP="00CC1478"/>
    <w:p w:rsidR="009E6A8C" w:rsidRDefault="009E6A8C" w:rsidP="00CC1478"/>
    <w:p w:rsidR="009E6A8C" w:rsidRDefault="009E6A8C" w:rsidP="00CC1478"/>
    <w:p w:rsidR="009E6A8C" w:rsidRDefault="007105E1" w:rsidP="00CC1478">
      <w:r>
        <w:rPr>
          <w:noProof/>
          <w:lang w:eastAsia="en-US"/>
        </w:rPr>
        <w:pict>
          <v:shape id="_x0000_s1855" type="#_x0000_t202" style="position:absolute;margin-left:101.05pt;margin-top:8.75pt;width:362.45pt;height:33.15pt;z-index:251831808;mso-width-relative:margin;mso-height-relative:margin" strokecolor="white">
            <o:lock v:ext="edit" aspectratio="t"/>
            <v:textbox style="mso-next-textbox:#_x0000_s1855">
              <w:txbxContent>
                <w:p w:rsidR="00DD33E8" w:rsidRPr="00D86B0D" w:rsidRDefault="00DD33E8" w:rsidP="00466D68">
                  <w:pPr>
                    <w:spacing w:before="120"/>
                    <w:rPr>
                      <w:rFonts w:ascii="Constantia" w:eastAsia="Times New Roman" w:hAnsi="Constantia" w:cs="Times New Roman"/>
                      <w:b/>
                      <w:sz w:val="28"/>
                      <w:u w:val="single"/>
                    </w:rPr>
                  </w:pPr>
                  <w:r>
                    <w:rPr>
                      <w:rFonts w:ascii="Constantia" w:eastAsia="Times New Roman" w:hAnsi="Constantia" w:cs="Times New Roman"/>
                      <w:b/>
                      <w:sz w:val="28"/>
                    </w:rPr>
                    <w:t xml:space="preserve">DFD 2:     </w:t>
                  </w:r>
                  <w:r>
                    <w:rPr>
                      <w:rFonts w:ascii="Constantia" w:eastAsia="Times New Roman" w:hAnsi="Constantia" w:cs="Times New Roman"/>
                      <w:b/>
                      <w:sz w:val="28"/>
                      <w:u w:val="single"/>
                    </w:rPr>
                    <w:t xml:space="preserve">MAINTAIN </w:t>
                  </w:r>
                  <w:r>
                    <w:rPr>
                      <w:b/>
                      <w:sz w:val="28"/>
                      <w:u w:val="single"/>
                    </w:rPr>
                    <w:t xml:space="preserve"> </w:t>
                  </w:r>
                  <w:r>
                    <w:rPr>
                      <w:rFonts w:ascii="Constantia" w:eastAsia="Times New Roman" w:hAnsi="Constantia" w:cs="Times New Roman"/>
                      <w:b/>
                      <w:sz w:val="28"/>
                      <w:u w:val="single"/>
                    </w:rPr>
                    <w:t>STUDENT</w:t>
                  </w:r>
                  <w:r>
                    <w:rPr>
                      <w:b/>
                      <w:sz w:val="28"/>
                      <w:u w:val="single"/>
                    </w:rPr>
                    <w:t xml:space="preserve"> </w:t>
                  </w:r>
                  <w:r>
                    <w:rPr>
                      <w:rFonts w:ascii="Constantia" w:eastAsia="Times New Roman" w:hAnsi="Constantia" w:cs="Times New Roman"/>
                      <w:b/>
                      <w:sz w:val="28"/>
                      <w:u w:val="single"/>
                    </w:rPr>
                    <w:t xml:space="preserve"> RECORD</w:t>
                  </w:r>
                </w:p>
              </w:txbxContent>
            </v:textbox>
          </v:shape>
        </w:pict>
      </w:r>
    </w:p>
    <w:p w:rsidR="009E6A8C" w:rsidRDefault="009E6A8C" w:rsidP="00CC1478"/>
    <w:p w:rsidR="00BD238D" w:rsidRDefault="00BD238D"/>
    <w:p w:rsidR="00466D68" w:rsidRDefault="00466D68" w:rsidP="00CC1478"/>
    <w:p w:rsidR="00466D68" w:rsidRDefault="00466D68" w:rsidP="00CC1478"/>
    <w:p w:rsidR="00466D68" w:rsidRDefault="00466D68" w:rsidP="00CC1478"/>
    <w:p w:rsidR="00466D68" w:rsidRDefault="00466D68" w:rsidP="00CC1478"/>
    <w:p w:rsidR="00CC1478" w:rsidRDefault="007105E1" w:rsidP="00CC1478">
      <w:r>
        <w:rPr>
          <w:noProof/>
          <w:lang w:eastAsia="en-US"/>
        </w:rPr>
        <w:pict>
          <v:shape id="_x0000_s1769" type="#_x0000_t202" style="position:absolute;margin-left:13.8pt;margin-top:16pt;width:103.55pt;height:33.15pt;z-index:251784704;mso-width-relative:margin;mso-height-relative:margin" o:regroupid="3" fillcolor="white [3201]" strokecolor="#edc07c [1942]" strokeweight="1pt">
            <v:fill color2="#f3d5a7 [1302]" focusposition="1" focussize="" focus="100%" type="gradient"/>
            <v:shadow on="t" type="perspective" color="#724b0f [1606]" opacity=".5" offset="1pt" offset2="-3pt"/>
            <o:lock v:ext="edit" aspectratio="t"/>
            <v:textbox style="mso-next-textbox:#_x0000_s1769">
              <w:txbxContent>
                <w:p w:rsidR="00DD33E8" w:rsidRPr="00D86B0D" w:rsidRDefault="00DD33E8" w:rsidP="00E6531F">
                  <w:pPr>
                    <w:spacing w:before="120"/>
                    <w:rPr>
                      <w:b/>
                      <w:sz w:val="22"/>
                    </w:rPr>
                  </w:pPr>
                  <w:r>
                    <w:rPr>
                      <w:b/>
                      <w:sz w:val="22"/>
                    </w:rPr>
                    <w:t>ACCOUNTANT</w:t>
                  </w:r>
                </w:p>
              </w:txbxContent>
            </v:textbox>
          </v:shape>
        </w:pict>
      </w:r>
    </w:p>
    <w:p w:rsidR="00CC1478" w:rsidRDefault="00CC1478" w:rsidP="00CC1478"/>
    <w:p w:rsidR="00CC1478" w:rsidRDefault="007105E1" w:rsidP="00CC1478">
      <w:r>
        <w:rPr>
          <w:noProof/>
          <w:lang w:eastAsia="en-US"/>
        </w:rPr>
        <w:pict>
          <v:shape id="_x0000_s1777" type="#_x0000_t202" style="position:absolute;margin-left:330.7pt;margin-top:11.4pt;width:99.8pt;height:24.75pt;z-index:251792896;mso-width-relative:margin;mso-height-relative:margin" o:regroupid="3" fillcolor="white [3201]" strokecolor="#edc07c [1942]" strokeweight="1pt">
            <v:fill color2="#f3d5a7 [1302]" focusposition="1" focussize="" focus="100%" type="gradient"/>
            <v:shadow on="t" type="perspective" color="#724b0f [1606]" opacity=".5" offset="1pt" offset2="-3pt"/>
            <o:lock v:ext="edit" aspectratio="t"/>
            <v:textbox style="mso-next-textbox:#_x0000_s1777">
              <w:txbxContent>
                <w:p w:rsidR="00DD33E8" w:rsidRPr="009D42B1" w:rsidRDefault="00DD33E8" w:rsidP="00E6531F">
                  <w:pPr>
                    <w:spacing w:before="120"/>
                    <w:rPr>
                      <w:b/>
                      <w:sz w:val="28"/>
                    </w:rPr>
                  </w:pPr>
                  <w:r>
                    <w:rPr>
                      <w:b/>
                      <w:sz w:val="28"/>
                      <w:vertAlign w:val="superscript"/>
                    </w:rPr>
                    <w:t>LIBRARY CHARGE</w:t>
                  </w:r>
                </w:p>
              </w:txbxContent>
            </v:textbox>
          </v:shape>
        </w:pict>
      </w:r>
      <w:r>
        <w:rPr>
          <w:noProof/>
          <w:lang w:eastAsia="en-US"/>
        </w:rPr>
        <w:pict>
          <v:shape id="_x0000_s1773" type="#_x0000_t34" style="position:absolute;margin-left:51.15pt;margin-top:2.35pt;width:131.85pt;height:98.25pt;z-index:251788800" o:connectortype="elbow" o:regroupid="3" adj="-16,-40892,-12066">
            <v:stroke endarrow="block"/>
            <v:shadow type="perspective" color="#c7dfd3" opacity="52429f" origin="-.5,-.5" offset="-26pt,-36pt" matrix="1.25,,,1.25"/>
          </v:shape>
        </w:pict>
      </w:r>
      <w:r>
        <w:rPr>
          <w:noProof/>
          <w:lang w:eastAsia="en-US"/>
        </w:rPr>
        <w:pict>
          <v:shape id="_x0000_s1772" type="#_x0000_t34" style="position:absolute;margin-left:79.55pt;margin-top:2.35pt;width:107.25pt;height:77.1pt;z-index:251787776" o:connectortype="elbow" o:regroupid="3" adj="-81,-52109,-20553">
            <v:stroke endarrow="block"/>
            <v:shadow type="perspective" color="#c7dfd3" opacity="52429f" origin="-.5,-.5" offset="-26pt,-36pt" matrix="1.25,,,1.25"/>
          </v:shape>
        </w:pict>
      </w:r>
    </w:p>
    <w:p w:rsidR="00BD238D" w:rsidRPr="00570F79" w:rsidRDefault="007105E1" w:rsidP="00CC1478">
      <w:r>
        <w:rPr>
          <w:noProof/>
          <w:lang w:eastAsia="en-US"/>
        </w:rPr>
        <w:pict>
          <v:shape id="_x0000_s1774" type="#_x0000_t34" style="position:absolute;margin-left:254.3pt;margin-top:-.6pt;width:74.15pt;height:33.1pt;flip:y;z-index:251789824" o:connectortype="elbow" o:regroupid="3" adj="-16,-40892,-12066">
            <v:stroke startarrow="block"/>
            <v:shadow type="perspective" color="#c7dfd3" opacity="52429f" origin="-.5,-.5" offset="-26pt,-36pt" matrix="1.25,,,1.25"/>
          </v:shape>
        </w:pict>
      </w:r>
    </w:p>
    <w:p w:rsidR="00CC1478" w:rsidRPr="00F65F3B" w:rsidRDefault="007105E1" w:rsidP="00CC1478">
      <w:r>
        <w:rPr>
          <w:noProof/>
          <w:lang w:eastAsia="en-US"/>
        </w:rPr>
        <w:pict>
          <v:oval id="_x0000_s1764" style="position:absolute;margin-left:183pt;margin-top:6.85pt;width:100.5pt;height:83.25pt;z-index:251779584;visibility:visible;mso-position-horizontal-relative:margin;mso-width-relative:margin;mso-height-relative:margin;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" fillcolor="white [3201]" strokecolor="#d1b090 [1945]" strokeweight="1pt">
            <v:fill color2="#e1cab5 [1305]" focusposition="1" focussize="" focus="100%" type="gradient"/>
            <v:stroke joinstyle="miter"/>
            <v:shadow on="t" type="perspective" color="#583e24 [1609]" opacity=".5" offset="1pt" offset2="-3pt"/>
            <v:textbox style="mso-next-textbox:#_x0000_s1764">
              <w:txbxContent>
                <w:p w:rsidR="00DD33E8" w:rsidRPr="00064ECE" w:rsidRDefault="00DD33E8" w:rsidP="00E6531F">
                  <w:pPr>
                    <w:rPr>
                      <w:rFonts w:ascii="Calibri" w:hAnsi="Calibri" w:cs="Calibri"/>
                      <w:sz w:val="40"/>
                    </w:rPr>
                  </w:pPr>
                  <w:r>
                    <w:rPr>
                      <w:sz w:val="22"/>
                    </w:rPr>
                    <w:t xml:space="preserve">    </w:t>
                  </w:r>
                  <w:r>
                    <w:rPr>
                      <w:sz w:val="40"/>
                    </w:rPr>
                    <w:t>FEE</w:t>
                  </w:r>
                </w:p>
              </w:txbxContent>
            </v:textbox>
            <w10:wrap anchorx="margin"/>
          </v:oval>
        </w:pict>
      </w:r>
    </w:p>
    <w:p w:rsidR="00CC1478" w:rsidRDefault="007105E1" w:rsidP="00CC1478">
      <w:r>
        <w:rPr>
          <w:noProof/>
          <w:lang w:eastAsia="en-US"/>
        </w:rPr>
        <w:pict>
          <v:shape id="_x0000_s1771" type="#_x0000_t32" style="position:absolute;margin-left:281.3pt;margin-top:20.15pt;width:71.75pt;height:0;flip:x;z-index:251786752" o:connectortype="straight" o:regroupid="3">
            <v:stroke endarrow="block"/>
            <v:shadow type="perspective" color="#c7dfd3" opacity="52429f" origin="-.5,-.5" offset="-26pt,-36pt" matrix="1.25,,,1.25"/>
          </v:shape>
        </w:pict>
      </w:r>
      <w:r>
        <w:rPr>
          <w:noProof/>
          <w:lang w:eastAsia="en-US"/>
        </w:rPr>
        <w:pict>
          <v:shape id="_x0000_s1768" type="#_x0000_t202" style="position:absolute;margin-left:354.7pt;margin-top:6.45pt;width:127.55pt;height:24.75pt;z-index:251783680;mso-width-relative:margin;mso-height-relative:margin" o:regroupid="3" fillcolor="#edc07c [1942]" strokecolor="#edc07c [1942]" strokeweight="1pt">
            <v:fill color2="#f9ead3 [662]" angle="-45" focus="-50%" type="gradient"/>
            <v:shadow on="t" type="perspective" color="#724b0f [1606]" opacity=".5" offset="1pt" offset2="-3pt"/>
            <o:lock v:ext="edit" aspectratio="t"/>
            <v:textbox style="mso-next-textbox:#_x0000_s1768">
              <w:txbxContent>
                <w:p w:rsidR="00DD33E8" w:rsidRPr="009D42B1" w:rsidRDefault="00DD33E8" w:rsidP="00E6531F">
                  <w:pPr>
                    <w:spacing w:before="120"/>
                    <w:rPr>
                      <w:b/>
                      <w:sz w:val="28"/>
                    </w:rPr>
                  </w:pPr>
                  <w:r>
                    <w:rPr>
                      <w:b/>
                      <w:sz w:val="28"/>
                      <w:vertAlign w:val="superscript"/>
                    </w:rPr>
                    <w:t>REGISTRATION CHARGE</w:t>
                  </w:r>
                </w:p>
              </w:txbxContent>
            </v:textbox>
          </v:shape>
        </w:pict>
      </w:r>
    </w:p>
    <w:p w:rsidR="00E6531F" w:rsidRDefault="007105E1" w:rsidP="00CC1478">
      <w:r>
        <w:rPr>
          <w:noProof/>
          <w:lang w:eastAsia="en-US"/>
        </w:rPr>
        <w:pict>
          <v:shape id="_x0000_s1779" type="#_x0000_t34" style="position:absolute;margin-left:346.5pt;margin-top:-48.4pt;width:9.35pt;height:141.1pt;rotation:90;flip:x;z-index:251794944" o:connectortype="elbow" o:regroupid="3" adj="-16,-40892,-12066">
            <v:stroke startarrow="block"/>
            <v:shadow type="perspective" color="#c7dfd3" opacity="52429f" origin="-.5,-.5" offset="-26pt,-36pt" matrix="1.25,,,1.25"/>
          </v:shape>
        </w:pict>
      </w:r>
    </w:p>
    <w:p w:rsidR="00E6531F" w:rsidRDefault="007105E1" w:rsidP="00CC1478">
      <w:r>
        <w:rPr>
          <w:noProof/>
          <w:lang w:eastAsia="en-US"/>
        </w:rPr>
        <w:pict>
          <v:shape id="_x0000_s1778" type="#_x0000_t202" style="position:absolute;margin-left:372.85pt;margin-top:7.6pt;width:96.55pt;height:24.75pt;z-index:251793920;mso-width-relative:margin;mso-height-relative:margin" o:regroupid="3" fillcolor="#edc07c [1942]" strokecolor="#edc07c [1942]" strokeweight="1pt">
            <v:fill color2="#f9ead3 [662]" angle="-45" focus="-50%" type="gradient"/>
            <v:shadow on="t" type="perspective" color="#724b0f [1606]" opacity=".5" offset="1pt" offset2="-3pt"/>
            <o:lock v:ext="edit" aspectratio="t"/>
            <v:textbox style="mso-next-textbox:#_x0000_s1778">
              <w:txbxContent>
                <w:p w:rsidR="00DD33E8" w:rsidRPr="009D42B1" w:rsidRDefault="00DD33E8" w:rsidP="00E6531F">
                  <w:pPr>
                    <w:spacing w:before="120"/>
                    <w:rPr>
                      <w:b/>
                      <w:sz w:val="28"/>
                    </w:rPr>
                  </w:pPr>
                  <w:r>
                    <w:rPr>
                      <w:b/>
                      <w:sz w:val="28"/>
                      <w:vertAlign w:val="superscript"/>
                    </w:rPr>
                    <w:t>TUTION CHARGE</w:t>
                  </w:r>
                </w:p>
              </w:txbxContent>
            </v:textbox>
          </v:shape>
        </w:pict>
      </w:r>
      <w:r>
        <w:rPr>
          <w:noProof/>
          <w:lang w:eastAsia="en-US"/>
        </w:rPr>
        <w:pict>
          <v:shape id="_x0000_s1814" type="#_x0000_t34" style="position:absolute;margin-left:134.25pt;margin-top:18pt;width:97.5pt;height:34.95pt;flip:y;z-index:251804160" o:connectortype="elbow" adj=",190105,-49680">
            <v:stroke startarrow="block" endarrow="block"/>
          </v:shape>
        </w:pict>
      </w:r>
      <w:r>
        <w:rPr>
          <w:noProof/>
          <w:lang w:eastAsia="en-US"/>
        </w:rPr>
        <w:pict>
          <v:rect id="_x0000_s1776" style="position:absolute;margin-left:80.6pt;margin-top:3.9pt;width:116.85pt;height:43.3pt;z-index:251791872;visibility:visible;mso-width-relative:margin;mso-height-relative:margin;v-text-anchor:midd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776">
              <w:txbxContent>
                <w:p w:rsidR="00DD33E8" w:rsidRPr="00081F63" w:rsidRDefault="00DD33E8" w:rsidP="00E73B83">
                  <w:pPr>
                    <w:rPr>
                      <w:sz w:val="32"/>
                      <w:szCs w:val="26"/>
                    </w:rPr>
                  </w:pPr>
                  <w:r>
                    <w:rPr>
                      <w:color w:val="0D0D0D"/>
                      <w:sz w:val="32"/>
                      <w:szCs w:val="26"/>
                    </w:rPr>
                    <w:t>View &amp; Print on Paper</w:t>
                  </w:r>
                </w:p>
              </w:txbxContent>
            </v:textbox>
          </v:rect>
        </w:pict>
      </w:r>
      <w:r>
        <w:rPr>
          <w:noProof/>
          <w:lang w:eastAsia="en-US"/>
        </w:rPr>
        <w:pict>
          <v:shape id="_x0000_s1781" type="#_x0000_t34" style="position:absolute;margin-left:250.1pt;margin-top:20.1pt;width:102.95pt;height:69.1pt;z-index:251796992" o:connectortype="elbow" o:regroupid="3" adj="-16,-40892,-12066">
            <v:stroke startarrow="block"/>
            <v:shadow type="perspective" color="#c7dfd3" opacity="52429f" origin="-.5,-.5" offset="-26pt,-36pt" matrix="1.25,,,1.25"/>
          </v:shape>
        </w:pict>
      </w:r>
      <w:r>
        <w:rPr>
          <w:noProof/>
          <w:lang w:eastAsia="en-US"/>
        </w:rPr>
        <w:pict>
          <v:shape id="_x0000_s1780" type="#_x0000_t34" style="position:absolute;margin-left:263.55pt;margin-top:12.65pt;width:102.95pt;height:40.3pt;z-index:251795968" o:connectortype="elbow" o:regroupid="3" adj="-16,-40892,-12066">
            <v:stroke startarrow="block"/>
            <v:shadow type="perspective" color="#c7dfd3" opacity="52429f" origin="-.5,-.5" offset="-26pt,-36pt" matrix="1.25,,,1.25"/>
          </v:shape>
        </w:pict>
      </w:r>
      <w:r>
        <w:rPr>
          <w:noProof/>
          <w:lang w:eastAsia="en-US"/>
        </w:rPr>
        <w:pict>
          <v:shape id="_x0000_s1770" type="#_x0000_t32" style="position:absolute;margin-left:231.75pt;margin-top:22.25pt;width:.05pt;height:124.6pt;flip:y;z-index:251785728" o:connectortype="straight" o:regroupid="3">
            <v:stroke endarrow="block"/>
            <v:shadow type="perspective" color="#c7dfd3" opacity="52429f" origin="-.5,-.5" offset="-26pt,-36pt" matrix="1.25,,,1.25"/>
          </v:shape>
        </w:pict>
      </w:r>
    </w:p>
    <w:p w:rsidR="00E6531F" w:rsidRDefault="007105E1" w:rsidP="00CC1478">
      <w:r>
        <w:rPr>
          <w:noProof/>
          <w:lang w:eastAsia="en-US"/>
        </w:rPr>
        <w:pict>
          <v:shape id="_x0000_s1801" type="#_x0000_t202" style="position:absolute;margin-left:367.75pt;margin-top:14.2pt;width:107.1pt;height:24.75pt;z-index:251798016;mso-width-relative:margin;mso-height-relative:margin" fillcolor="#edc07c [1942]" strokecolor="#edc07c [1942]" strokeweight="1pt">
            <v:fill color2="#f9ead3 [662]" angle="-45" focus="-50%" type="gradient"/>
            <v:shadow on="t" type="perspective" color="#724b0f [1606]" opacity=".5" offset="1pt" offset2="-3pt"/>
            <o:lock v:ext="edit" aspectratio="t"/>
            <v:textbox style="mso-next-textbox:#_x0000_s1801">
              <w:txbxContent>
                <w:p w:rsidR="00DD33E8" w:rsidRPr="009D42B1" w:rsidRDefault="00DD33E8" w:rsidP="00E6531F">
                  <w:pPr>
                    <w:spacing w:before="120"/>
                    <w:rPr>
                      <w:b/>
                      <w:sz w:val="28"/>
                    </w:rPr>
                  </w:pPr>
                  <w:r w:rsidRPr="008E3BED">
                    <w:rPr>
                      <w:b/>
                      <w:sz w:val="24"/>
                      <w:szCs w:val="24"/>
                      <w:vertAlign w:val="superscript"/>
                    </w:rPr>
                    <w:t xml:space="preserve">ADDMITION </w:t>
                  </w:r>
                  <w:r>
                    <w:rPr>
                      <w:b/>
                      <w:sz w:val="28"/>
                      <w:vertAlign w:val="superscript"/>
                    </w:rPr>
                    <w:t>CHARGE</w:t>
                  </w:r>
                </w:p>
              </w:txbxContent>
            </v:textbox>
          </v:shape>
        </w:pict>
      </w:r>
      <w:r>
        <w:rPr>
          <w:noProof/>
          <w:lang w:eastAsia="en-US"/>
        </w:rPr>
        <w:pict>
          <v:shape id="_x0000_s1775" type="#_x0000_t202" style="position:absolute;margin-left:39pt;margin-top:15.7pt;width:95.25pt;height:27.75pt;z-index:251790848;mso-width-relative:margin;mso-height-relative:margin" o:regroupid="3" fillcolor="white [3201]" strokecolor="#edc07c [1942]" strokeweight="1pt">
            <v:fill color2="#f3d5a7 [1302]" focusposition="1" focussize="" focus="100%" type="gradient"/>
            <v:shadow on="t" type="perspective" color="#724b0f [1606]" opacity=".5" offset="1pt" offset2="-3pt"/>
            <o:lock v:ext="edit" aspectratio="t"/>
            <v:textbox style="mso-next-textbox:#_x0000_s1775">
              <w:txbxContent>
                <w:p w:rsidR="00DD33E8" w:rsidRPr="009D42B1" w:rsidRDefault="00DD33E8" w:rsidP="00E6531F">
                  <w:pPr>
                    <w:spacing w:before="120"/>
                    <w:rPr>
                      <w:b/>
                      <w:sz w:val="28"/>
                    </w:rPr>
                  </w:pPr>
                  <w:r>
                    <w:rPr>
                      <w:b/>
                      <w:sz w:val="28"/>
                      <w:vertAlign w:val="superscript"/>
                    </w:rPr>
                    <w:t>OTHER CHARGE</w:t>
                  </w:r>
                </w:p>
                <w:p w:rsidR="00DD33E8" w:rsidRPr="0067622C" w:rsidRDefault="00DD33E8" w:rsidP="00E6531F"/>
              </w:txbxContent>
            </v:textbox>
          </v:shape>
        </w:pict>
      </w:r>
    </w:p>
    <w:p w:rsidR="00E6531F" w:rsidRDefault="00E6531F" w:rsidP="00CC1478"/>
    <w:p w:rsidR="00E6531F" w:rsidRDefault="007105E1" w:rsidP="00CC1478">
      <w:r>
        <w:rPr>
          <w:noProof/>
          <w:lang w:eastAsia="en-US"/>
        </w:rPr>
        <w:pict>
          <v:shape id="_x0000_s1802" type="#_x0000_t202" style="position:absolute;margin-left:354.7pt;margin-top:1.35pt;width:93.15pt;height:24.75pt;z-index:251799040;mso-width-relative:margin;mso-height-relative:margin" fillcolor="#edc07c [1942]" strokecolor="#edc07c [1942]" strokeweight="1pt">
            <v:fill color2="#f9ead3 [662]" angle="-45" focus="-50%" type="gradient"/>
            <v:shadow on="t" type="perspective" color="#724b0f [1606]" opacity=".5" offset="1pt" offset2="-3pt"/>
            <o:lock v:ext="edit" aspectratio="t"/>
            <v:textbox style="mso-next-textbox:#_x0000_s1802">
              <w:txbxContent>
                <w:p w:rsidR="00DD33E8" w:rsidRPr="009D42B1" w:rsidRDefault="00DD33E8" w:rsidP="003D1BC2">
                  <w:pPr>
                    <w:spacing w:before="120"/>
                    <w:rPr>
                      <w:b/>
                      <w:sz w:val="28"/>
                    </w:rPr>
                  </w:pPr>
                  <w:r>
                    <w:rPr>
                      <w:b/>
                      <w:sz w:val="28"/>
                      <w:vertAlign w:val="superscript"/>
                    </w:rPr>
                    <w:t>PAYMENT MODE</w:t>
                  </w:r>
                </w:p>
              </w:txbxContent>
            </v:textbox>
          </v:shape>
        </w:pict>
      </w:r>
    </w:p>
    <w:p w:rsidR="00E6531F" w:rsidRDefault="00E6531F" w:rsidP="00CC1478"/>
    <w:p w:rsidR="00E6531F" w:rsidRDefault="00E6531F" w:rsidP="00CC1478"/>
    <w:p w:rsidR="00E6531F" w:rsidRDefault="007105E1" w:rsidP="00CC1478">
      <w:r>
        <w:rPr>
          <w:noProof/>
          <w:lang w:eastAsia="en-US"/>
        </w:rPr>
        <w:pict>
          <v:shape id="_x0000_s1805" type="#_x0000_t32" style="position:absolute;margin-left:90.05pt;margin-top:18.1pt;width:104.7pt;height:0;flip:x;z-index:251802112" o:connectortype="straight">
            <v:stroke endarrow="block"/>
          </v:shape>
        </w:pict>
      </w:r>
      <w:r>
        <w:rPr>
          <w:noProof/>
          <w:lang w:eastAsia="en-US"/>
        </w:rPr>
        <w:pict>
          <v:shape id="_x0000_s1803" type="#_x0000_t32" style="position:absolute;margin-left:292.5pt;margin-top:18.1pt;width:92.85pt;height:0;flip:x;z-index:251800064" o:connectortype="straight">
            <v:stroke endarrow="block"/>
          </v:shape>
        </w:pict>
      </w:r>
      <w:r>
        <w:rPr>
          <w:noProof/>
          <w:lang w:eastAsia="en-US"/>
        </w:rPr>
        <w:pict>
          <v:shape id="_x0000_s1767" type="#_x0000_t202" style="position:absolute;margin-left:5.75pt;margin-top:6.85pt;width:84.3pt;height:33.15pt;z-index:251782656;mso-width-relative:margin;mso-height-relative:margin" o:regroupid="3" fillcolor="white [3201]" strokecolor="#edc07c [1942]" strokeweight="1pt">
            <v:fill color2="#f3d5a7 [1302]" focusposition="1" focussize="" focus="100%" type="gradient"/>
            <v:shadow on="t" type="perspective" color="#724b0f [1606]" opacity=".5" offset="1pt" offset2="-3pt"/>
            <o:lock v:ext="edit" aspectratio="t"/>
            <v:textbox style="mso-next-textbox:#_x0000_s1767">
              <w:txbxContent>
                <w:p w:rsidR="00DD33E8" w:rsidRPr="004B06D6" w:rsidRDefault="00DD33E8" w:rsidP="00E6531F">
                  <w:pPr>
                    <w:spacing w:before="120"/>
                    <w:rPr>
                      <w:sz w:val="28"/>
                    </w:rPr>
                  </w:pPr>
                  <w:r>
                    <w:rPr>
                      <w:sz w:val="28"/>
                    </w:rPr>
                    <w:t>STUDENT</w:t>
                  </w:r>
                </w:p>
              </w:txbxContent>
            </v:textbox>
          </v:shape>
        </w:pict>
      </w:r>
      <w:r>
        <w:rPr>
          <w:noProof/>
          <w:lang w:eastAsia="en-US"/>
        </w:rPr>
        <w:pict>
          <v:shape id="_x0000_s1766" type="#_x0000_t202" style="position:absolute;margin-left:194.75pt;margin-top:9.65pt;width:93.3pt;height:33.15pt;z-index:251781632;mso-width-relative:margin;mso-height-relative:margin" o:regroupid="3" fillcolor="#ef9769 [1941]" strokecolor="#ef9769 [1941]" strokeweight="1pt">
            <v:fill color2="#fadccd [661]" angle="-45" focus="-50%" type="gradient"/>
            <v:shadow on="t" type="perspective" color="#6a2b0b [1605]" opacity=".5" offset="1pt" offset2="-3pt"/>
            <o:lock v:ext="edit" aspectratio="t"/>
            <v:textbox style="mso-next-textbox:#_x0000_s1766">
              <w:txbxContent>
                <w:p w:rsidR="00DD33E8" w:rsidRPr="004B06D6" w:rsidRDefault="00DD33E8" w:rsidP="00E6531F">
                  <w:pPr>
                    <w:spacing w:before="120"/>
                    <w:rPr>
                      <w:sz w:val="28"/>
                    </w:rPr>
                  </w:pPr>
                  <w:r>
                    <w:rPr>
                      <w:sz w:val="28"/>
                    </w:rPr>
                    <w:t>OPERATOR</w:t>
                  </w:r>
                </w:p>
              </w:txbxContent>
            </v:textbox>
          </v:shape>
        </w:pict>
      </w:r>
      <w:r>
        <w:rPr>
          <w:noProof/>
          <w:lang w:eastAsia="en-US"/>
        </w:rPr>
        <w:pict>
          <v:shape id="_x0000_s1765" type="#_x0000_t202" style="position:absolute;margin-left:385.35pt;margin-top:9.65pt;width:76.75pt;height:33.15pt;z-index:251780608;mso-width-relative:margin;mso-height-relative:margin" o:regroupid="3" fillcolor="#edc07c [1942]" strokecolor="#edc07c [1942]" strokeweight="1pt">
            <v:fill color2="#f9ead3 [662]" angle="-45" focus="-50%" type="gradient"/>
            <v:shadow on="t" type="perspective" color="#724b0f [1606]" opacity=".5" offset="1pt" offset2="-3pt"/>
            <o:lock v:ext="edit" aspectratio="t"/>
            <v:textbox style="mso-next-textbox:#_x0000_s1765">
              <w:txbxContent>
                <w:p w:rsidR="00DD33E8" w:rsidRPr="004B06D6" w:rsidRDefault="00DD33E8" w:rsidP="00E6531F">
                  <w:pPr>
                    <w:spacing w:before="120"/>
                    <w:rPr>
                      <w:sz w:val="28"/>
                    </w:rPr>
                  </w:pPr>
                  <w:r>
                    <w:rPr>
                      <w:sz w:val="28"/>
                    </w:rPr>
                    <w:t>REPORT</w:t>
                  </w:r>
                </w:p>
              </w:txbxContent>
            </v:textbox>
          </v:shape>
        </w:pict>
      </w:r>
    </w:p>
    <w:p w:rsidR="00E6531F" w:rsidRDefault="007105E1" w:rsidP="00CC1478">
      <w:r>
        <w:rPr>
          <w:noProof/>
          <w:lang w:eastAsia="en-US"/>
        </w:rPr>
        <w:pict>
          <v:shape id="_x0000_s1806" type="#_x0000_t32" style="position:absolute;margin-left:90.05pt;margin-top:15.95pt;width:104.7pt;height:0;z-index:251803136" o:connectortype="straight">
            <v:stroke endarrow="block"/>
          </v:shape>
        </w:pict>
      </w:r>
      <w:r>
        <w:rPr>
          <w:noProof/>
          <w:lang w:eastAsia="en-US"/>
        </w:rPr>
        <w:pict>
          <v:shape id="_x0000_s1804" type="#_x0000_t32" style="position:absolute;margin-left:292.5pt;margin-top:15.95pt;width:90pt;height:0;z-index:251801088" o:connectortype="straight">
            <v:stroke endarrow="block"/>
          </v:shape>
        </w:pict>
      </w:r>
      <w:r w:rsidR="003D1BC2">
        <w:tab/>
      </w:r>
      <w:r w:rsidR="003D1BC2">
        <w:tab/>
      </w:r>
      <w:r w:rsidR="003D1BC2">
        <w:tab/>
      </w:r>
      <w:r w:rsidR="003D1BC2" w:rsidRPr="003D1BC2">
        <w:rPr>
          <w:sz w:val="24"/>
        </w:rPr>
        <w:t>REGISTRATION</w:t>
      </w:r>
      <w:r w:rsidR="003D1BC2">
        <w:rPr>
          <w:sz w:val="24"/>
        </w:rPr>
        <w:tab/>
      </w:r>
      <w:r w:rsidR="003D1BC2">
        <w:rPr>
          <w:sz w:val="24"/>
        </w:rPr>
        <w:tab/>
      </w:r>
      <w:r w:rsidR="003D1BC2">
        <w:rPr>
          <w:sz w:val="24"/>
        </w:rPr>
        <w:tab/>
        <w:t xml:space="preserve">   GENERATE</w:t>
      </w:r>
    </w:p>
    <w:p w:rsidR="00E6531F" w:rsidRDefault="00E6531F" w:rsidP="00CC1478"/>
    <w:p w:rsidR="00E6531F" w:rsidRDefault="00E6531F" w:rsidP="00CC1478"/>
    <w:p w:rsidR="00E6531F" w:rsidRDefault="00E6531F" w:rsidP="00CC1478"/>
    <w:p w:rsidR="009E6A8C" w:rsidRDefault="007105E1" w:rsidP="00CC1478">
      <w:pPr>
        <w:overflowPunct w:val="0"/>
        <w:autoSpaceDE w:val="0"/>
        <w:autoSpaceDN w:val="0"/>
        <w:adjustRightInd w:val="0"/>
        <w:jc w:val="center"/>
        <w:rPr>
          <w:b/>
          <w:bCs/>
          <w:sz w:val="28"/>
          <w:szCs w:val="28"/>
        </w:rPr>
      </w:pPr>
      <w:r w:rsidRPr="007105E1">
        <w:rPr>
          <w:noProof/>
          <w:lang w:eastAsia="en-US"/>
        </w:rPr>
        <w:pict>
          <v:shape id="_x0000_s1856" type="#_x0000_t202" style="position:absolute;left:0;text-align:left;margin-left:117.35pt;margin-top:13.3pt;width:293.2pt;height:33.15pt;z-index:251832832;mso-width-relative:margin;mso-height-relative:margin" stroked="f" strokecolor="white">
            <v:fill opacity="0"/>
            <o:lock v:ext="edit" aspectratio="t"/>
            <v:textbox style="mso-next-textbox:#_x0000_s1856">
              <w:txbxContent>
                <w:p w:rsidR="00DD33E8" w:rsidRDefault="00DD33E8" w:rsidP="00466D68">
                  <w:pPr>
                    <w:spacing w:before="120"/>
                    <w:rPr>
                      <w:rFonts w:ascii="Constantia" w:eastAsia="Times New Roman" w:hAnsi="Constantia" w:cs="Times New Roman"/>
                      <w:b/>
                      <w:sz w:val="28"/>
                      <w:u w:val="single"/>
                    </w:rPr>
                  </w:pPr>
                  <w:r>
                    <w:rPr>
                      <w:rFonts w:ascii="Constantia" w:eastAsia="Times New Roman" w:hAnsi="Constantia" w:cs="Times New Roman"/>
                      <w:b/>
                      <w:sz w:val="28"/>
                    </w:rPr>
                    <w:t xml:space="preserve">DFD 3:    </w:t>
                  </w:r>
                  <w:r>
                    <w:rPr>
                      <w:rFonts w:ascii="Constantia" w:eastAsia="Times New Roman" w:hAnsi="Constantia" w:cs="Times New Roman"/>
                      <w:b/>
                      <w:sz w:val="28"/>
                      <w:u w:val="single"/>
                    </w:rPr>
                    <w:t>MAINTAIN</w:t>
                  </w:r>
                  <w:r>
                    <w:rPr>
                      <w:b/>
                      <w:sz w:val="28"/>
                      <w:u w:val="single"/>
                    </w:rPr>
                    <w:t xml:space="preserve"> </w:t>
                  </w:r>
                  <w:r>
                    <w:rPr>
                      <w:rFonts w:ascii="Constantia" w:eastAsia="Times New Roman" w:hAnsi="Constantia" w:cs="Times New Roman"/>
                      <w:b/>
                      <w:sz w:val="28"/>
                      <w:u w:val="single"/>
                    </w:rPr>
                    <w:t xml:space="preserve"> FEE </w:t>
                  </w:r>
                  <w:r>
                    <w:rPr>
                      <w:b/>
                      <w:sz w:val="28"/>
                      <w:u w:val="single"/>
                    </w:rPr>
                    <w:t xml:space="preserve"> </w:t>
                  </w:r>
                  <w:r>
                    <w:rPr>
                      <w:rFonts w:ascii="Constantia" w:eastAsia="Times New Roman" w:hAnsi="Constantia" w:cs="Times New Roman"/>
                      <w:b/>
                      <w:sz w:val="28"/>
                      <w:u w:val="single"/>
                    </w:rPr>
                    <w:t>RECORD</w:t>
                  </w:r>
                </w:p>
                <w:p w:rsidR="00DD33E8" w:rsidRDefault="00DD33E8" w:rsidP="00466D68">
                  <w:pPr>
                    <w:spacing w:before="120"/>
                    <w:rPr>
                      <w:rFonts w:ascii="Constantia" w:eastAsia="Times New Roman" w:hAnsi="Constantia" w:cs="Times New Roman"/>
                      <w:b/>
                      <w:sz w:val="28"/>
                      <w:u w:val="single"/>
                    </w:rPr>
                  </w:pPr>
                </w:p>
                <w:p w:rsidR="00DD33E8" w:rsidRPr="00D86B0D" w:rsidRDefault="00DD33E8" w:rsidP="00466D68">
                  <w:pPr>
                    <w:spacing w:before="120"/>
                    <w:rPr>
                      <w:rFonts w:ascii="Constantia" w:eastAsia="Times New Roman" w:hAnsi="Constantia" w:cs="Times New Roman"/>
                      <w:b/>
                      <w:sz w:val="28"/>
                      <w:u w:val="single"/>
                    </w:rPr>
                  </w:pPr>
                </w:p>
              </w:txbxContent>
            </v:textbox>
          </v:shape>
        </w:pict>
      </w:r>
    </w:p>
    <w:p w:rsidR="009E6A8C" w:rsidRDefault="009E6A8C" w:rsidP="00CC1478">
      <w:pPr>
        <w:overflowPunct w:val="0"/>
        <w:autoSpaceDE w:val="0"/>
        <w:autoSpaceDN w:val="0"/>
        <w:adjustRightInd w:val="0"/>
        <w:jc w:val="center"/>
        <w:rPr>
          <w:b/>
          <w:bCs/>
          <w:sz w:val="28"/>
          <w:szCs w:val="28"/>
        </w:rPr>
      </w:pPr>
    </w:p>
    <w:p w:rsidR="009E6A8C" w:rsidRDefault="009E6A8C" w:rsidP="00CC1478">
      <w:pPr>
        <w:overflowPunct w:val="0"/>
        <w:autoSpaceDE w:val="0"/>
        <w:autoSpaceDN w:val="0"/>
        <w:adjustRightInd w:val="0"/>
        <w:jc w:val="center"/>
        <w:rPr>
          <w:b/>
          <w:bCs/>
          <w:sz w:val="28"/>
          <w:szCs w:val="28"/>
        </w:rPr>
      </w:pPr>
    </w:p>
    <w:p w:rsidR="00510D72" w:rsidRDefault="00510D72" w:rsidP="00CC1478">
      <w:pPr>
        <w:overflowPunct w:val="0"/>
        <w:autoSpaceDE w:val="0"/>
        <w:autoSpaceDN w:val="0"/>
        <w:adjustRightInd w:val="0"/>
        <w:jc w:val="center"/>
        <w:rPr>
          <w:b/>
          <w:bCs/>
          <w:sz w:val="28"/>
          <w:szCs w:val="28"/>
        </w:rPr>
      </w:pPr>
    </w:p>
    <w:p w:rsidR="00653B1F" w:rsidRDefault="00653B1F" w:rsidP="00CC1478">
      <w:pPr>
        <w:overflowPunct w:val="0"/>
        <w:autoSpaceDE w:val="0"/>
        <w:autoSpaceDN w:val="0"/>
        <w:adjustRightInd w:val="0"/>
        <w:jc w:val="center"/>
        <w:rPr>
          <w:b/>
          <w:bCs/>
          <w:sz w:val="28"/>
          <w:szCs w:val="28"/>
        </w:rPr>
      </w:pPr>
    </w:p>
    <w:p w:rsidR="00653B1F" w:rsidRDefault="00653B1F" w:rsidP="00CC1478">
      <w:pPr>
        <w:overflowPunct w:val="0"/>
        <w:autoSpaceDE w:val="0"/>
        <w:autoSpaceDN w:val="0"/>
        <w:adjustRightInd w:val="0"/>
        <w:jc w:val="center"/>
        <w:rPr>
          <w:b/>
          <w:bCs/>
          <w:sz w:val="28"/>
          <w:szCs w:val="28"/>
        </w:rPr>
      </w:pPr>
    </w:p>
    <w:p w:rsidR="00510D72"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32" type="#_x0000_t202" style="position:absolute;left:0;text-align:left;margin-left:302.05pt;margin-top:29.2pt;width:81.85pt;height:27.75pt;z-index:251822592;mso-width-relative:margin;mso-height-relative:margin" o:regroupid="4" fillcolor="#edc07c [1942]" strokecolor="#edc07c [1942]" strokeweight="1pt">
            <v:fill color2="#f9ead3 [662]" angle="-45" focusposition=".5,.5" focussize="" focus="-50%" type="gradient"/>
            <v:shadow on="t" type="perspective" color="#724b0f [1606]" opacity=".5" offset="1pt" offset2="-3pt"/>
            <o:lock v:ext="edit" aspectratio="t"/>
            <v:textbox style="mso-next-textbox:#_x0000_s1832">
              <w:txbxContent>
                <w:p w:rsidR="00DD33E8" w:rsidRPr="009D42B1" w:rsidRDefault="00DD33E8" w:rsidP="00CD3B71">
                  <w:pPr>
                    <w:spacing w:before="120"/>
                    <w:rPr>
                      <w:b/>
                      <w:sz w:val="28"/>
                    </w:rPr>
                  </w:pPr>
                  <w:r>
                    <w:rPr>
                      <w:b/>
                      <w:sz w:val="28"/>
                      <w:vertAlign w:val="superscript"/>
                    </w:rPr>
                    <w:t>DESIGNATION</w:t>
                  </w:r>
                </w:p>
                <w:p w:rsidR="00DD33E8" w:rsidRPr="0067622C" w:rsidRDefault="00DD33E8" w:rsidP="00CD3B71"/>
              </w:txbxContent>
            </v:textbox>
          </v:shape>
        </w:pict>
      </w:r>
      <w:r>
        <w:rPr>
          <w:b/>
          <w:bCs/>
          <w:noProof/>
          <w:sz w:val="28"/>
          <w:szCs w:val="28"/>
          <w:lang w:eastAsia="en-US"/>
        </w:rPr>
        <w:pict>
          <v:shape id="_x0000_s1833" type="#_x0000_t202" style="position:absolute;left:0;text-align:left;margin-left:-13.8pt;margin-top:29.2pt;width:155.5pt;height:33.15pt;z-index:251823616;mso-width-relative:margin;mso-height-relative:margin" o:regroupid="4" fillcolor="#edc07c [1942]" strokecolor="#edc07c [1942]" strokeweight="1pt">
            <v:fill color2="#f9ead3 [662]" angle="-45" focusposition=".5,.5" focussize="" focus="-50%" type="gradient"/>
            <v:shadow on="t" type="perspective" color="#724b0f [1606]" opacity=".5" offset="1pt" offset2="-3pt"/>
            <o:lock v:ext="edit" aspectratio="t"/>
            <v:textbox style="mso-next-textbox:#_x0000_s1833">
              <w:txbxContent>
                <w:p w:rsidR="00DD33E8" w:rsidRPr="00D86B0D" w:rsidRDefault="00DD33E8" w:rsidP="00CD3B71">
                  <w:pPr>
                    <w:spacing w:before="120"/>
                    <w:rPr>
                      <w:b/>
                      <w:sz w:val="22"/>
                    </w:rPr>
                  </w:pPr>
                  <w:r>
                    <w:rPr>
                      <w:b/>
                      <w:sz w:val="22"/>
                    </w:rPr>
                    <w:t>OPERATOR OF SCHOOL</w:t>
                  </w:r>
                </w:p>
              </w:txbxContent>
            </v:textbox>
          </v:shape>
        </w:pict>
      </w:r>
    </w:p>
    <w:p w:rsidR="00510D72"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26" type="#_x0000_t34" style="position:absolute;left:0;text-align:left;margin-left:62.8pt;margin-top:42.55pt;width:180pt;height:107.25pt;rotation:90;flip:x;z-index:251816448" o:connectortype="elbow" o:regroupid="4" adj=",39877,-19164">
            <v:stroke endarrow="block"/>
            <v:shadow type="perspective" color="#c7dfd3" opacity="52429f" origin="-.5,-.5" offset="-26pt,-36pt" matrix="1.25,,,1.25"/>
          </v:shape>
        </w:pict>
      </w:r>
    </w:p>
    <w:p w:rsidR="00510D72"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87" type="#_x0000_t34" style="position:absolute;left:0;text-align:left;margin-left:220.5pt;margin-top:36.95pt;width:132.05pt;height:64.25pt;rotation:90;z-index:251849216" o:connectortype="elbow" adj="10796,-65103,-63900">
            <v:stroke startarrow="block" endarrow="block"/>
          </v:shape>
        </w:pict>
      </w:r>
      <w:r>
        <w:rPr>
          <w:b/>
          <w:bCs/>
          <w:noProof/>
          <w:sz w:val="28"/>
          <w:szCs w:val="28"/>
          <w:lang w:eastAsia="en-US"/>
        </w:rPr>
        <w:pict>
          <v:shape id="_x0000_s1827" type="#_x0000_t34" style="position:absolute;left:0;text-align:left;margin-left:72.95pt;margin-top:3.35pt;width:140.1pt;height:139.45pt;rotation:90;flip:x;z-index:251817472" o:connectortype="elbow" o:regroupid="4" adj=",29995,-22394">
            <v:stroke endarrow="block"/>
            <v:shadow type="perspective" color="#c7dfd3" opacity="52429f" origin="-.5,-.5" offset="-26pt,-36pt" matrix="1.25,,,1.25"/>
          </v:shape>
        </w:pict>
      </w:r>
    </w:p>
    <w:p w:rsidR="00CD3B71" w:rsidRDefault="007105E1" w:rsidP="009E6A8C">
      <w:pPr>
        <w:overflowPunct w:val="0"/>
        <w:autoSpaceDE w:val="0"/>
        <w:autoSpaceDN w:val="0"/>
        <w:adjustRightInd w:val="0"/>
        <w:jc w:val="center"/>
        <w:rPr>
          <w:b/>
          <w:bCs/>
          <w:sz w:val="28"/>
          <w:szCs w:val="28"/>
        </w:rPr>
      </w:pPr>
      <w:r>
        <w:rPr>
          <w:b/>
          <w:bCs/>
          <w:noProof/>
          <w:sz w:val="28"/>
          <w:szCs w:val="28"/>
          <w:lang w:eastAsia="en-US"/>
        </w:rPr>
        <w:pict>
          <v:rect id="_x0000_s1838" style="position:absolute;left:0;text-align:left;margin-left:93.65pt;margin-top:4.75pt;width:98.15pt;height:38.6pt;z-index:251825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38">
              <w:txbxContent>
                <w:p w:rsidR="00DD33E8" w:rsidRPr="005C39E8" w:rsidRDefault="00DD33E8" w:rsidP="00BC2F56">
                  <w:pPr>
                    <w:jc w:val="center"/>
                    <w:rPr>
                      <w:b/>
                      <w:sz w:val="32"/>
                      <w:szCs w:val="26"/>
                    </w:rPr>
                  </w:pPr>
                  <w:r>
                    <w:rPr>
                      <w:b/>
                      <w:color w:val="0D0D0D"/>
                      <w:sz w:val="32"/>
                      <w:szCs w:val="26"/>
                    </w:rPr>
                    <w:t xml:space="preserve">Enter </w:t>
                  </w:r>
                  <w:r>
                    <w:rPr>
                      <w:b/>
                      <w:noProof/>
                      <w:color w:val="0D0D0D"/>
                      <w:sz w:val="32"/>
                      <w:szCs w:val="26"/>
                      <w:lang w:eastAsia="en-US"/>
                    </w:rPr>
                    <w:drawing>
                      <wp:inline distT="0" distB="0" distL="0" distR="0">
                        <wp:extent cx="1063625" cy="296826"/>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063625" cy="296826"/>
                                </a:xfrm>
                                <a:prstGeom prst="rect">
                                  <a:avLst/>
                                </a:prstGeom>
                                <a:noFill/>
                                <a:ln w="9525">
                                  <a:noFill/>
                                  <a:miter lim="800000"/>
                                  <a:headEnd/>
                                  <a:tailEnd/>
                                </a:ln>
                              </pic:spPr>
                            </pic:pic>
                          </a:graphicData>
                        </a:graphic>
                      </wp:inline>
                    </w:drawing>
                  </w:r>
                  <w:r>
                    <w:rPr>
                      <w:b/>
                      <w:noProof/>
                      <w:color w:val="0D0D0D"/>
                      <w:sz w:val="32"/>
                      <w:szCs w:val="26"/>
                      <w:lang w:eastAsia="en-US"/>
                    </w:rPr>
                    <w:drawing>
                      <wp:inline distT="0" distB="0" distL="0" distR="0">
                        <wp:extent cx="1063625" cy="29682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063625" cy="296826"/>
                                </a:xfrm>
                                <a:prstGeom prst="rect">
                                  <a:avLst/>
                                </a:prstGeom>
                                <a:noFill/>
                                <a:ln w="9525">
                                  <a:noFill/>
                                  <a:miter lim="800000"/>
                                  <a:headEnd/>
                                  <a:tailEnd/>
                                </a:ln>
                              </pic:spPr>
                            </pic:pic>
                          </a:graphicData>
                        </a:graphic>
                      </wp:inline>
                    </w:drawing>
                  </w:r>
                  <w:r>
                    <w:rPr>
                      <w:b/>
                      <w:color w:val="0D0D0D"/>
                      <w:sz w:val="32"/>
                      <w:szCs w:val="26"/>
                    </w:rPr>
                    <w:t xml:space="preserve"> mData</w:t>
                  </w:r>
                </w:p>
              </w:txbxContent>
            </v:textbox>
          </v:rect>
        </w:pict>
      </w:r>
    </w:p>
    <w:p w:rsidR="00466D68" w:rsidRDefault="00466D68">
      <w:pPr>
        <w:rPr>
          <w:b/>
          <w:bCs/>
          <w:sz w:val="28"/>
          <w:szCs w:val="28"/>
        </w:rPr>
      </w:pPr>
    </w:p>
    <w:p w:rsidR="00CC1478" w:rsidRDefault="00CC1478" w:rsidP="00CC1478">
      <w:pPr>
        <w:overflowPunct w:val="0"/>
        <w:autoSpaceDE w:val="0"/>
        <w:autoSpaceDN w:val="0"/>
        <w:adjustRightInd w:val="0"/>
        <w:jc w:val="center"/>
        <w:rPr>
          <w:b/>
          <w:bCs/>
          <w:sz w:val="28"/>
          <w:szCs w:val="28"/>
        </w:rPr>
      </w:pPr>
    </w:p>
    <w:p w:rsidR="00CD3B71" w:rsidRDefault="007105E1" w:rsidP="00BC2F56">
      <w:pPr>
        <w:overflowPunct w:val="0"/>
        <w:autoSpaceDE w:val="0"/>
        <w:autoSpaceDN w:val="0"/>
        <w:adjustRightInd w:val="0"/>
        <w:rPr>
          <w:b/>
          <w:bCs/>
          <w:sz w:val="28"/>
          <w:szCs w:val="28"/>
        </w:rPr>
      </w:pPr>
      <w:r>
        <w:rPr>
          <w:b/>
          <w:bCs/>
          <w:noProof/>
          <w:sz w:val="28"/>
          <w:szCs w:val="28"/>
          <w:lang w:eastAsia="en-US"/>
        </w:rPr>
        <w:pict>
          <v:oval id="_x0000_s1816" style="position:absolute;margin-left:191.8pt;margin-top:20.65pt;width:110.25pt;height:94.9pt;z-index:251806208;visibility:visible;mso-position-horizontal-relative:margin;mso-width-relative:margin;mso-height-relative:margin;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" fillcolor="white [3201]" strokecolor="#ef9769 [1941]" strokeweight="1pt">
            <v:fill color2="#f4ba9b [1301]" focusposition="1" focussize="" focus="100%" type="gradient"/>
            <v:stroke joinstyle="miter"/>
            <v:shadow on="t" type="perspective" color="#6a2b0b [1605]" opacity=".5" offset="1pt" offset2="-3pt"/>
            <v:textbox style="mso-next-textbox:#_x0000_s1816">
              <w:txbxContent>
                <w:p w:rsidR="00DD33E8" w:rsidRPr="00B95C54" w:rsidRDefault="00DD33E8" w:rsidP="002554DA">
                  <w:pPr>
                    <w:rPr>
                      <w:rFonts w:ascii="Calibri" w:hAnsi="Calibri" w:cs="Calibri"/>
                      <w:b/>
                      <w:sz w:val="22"/>
                      <w:szCs w:val="22"/>
                    </w:rPr>
                  </w:pPr>
                  <w:r w:rsidRPr="00B95C54">
                    <w:rPr>
                      <w:b/>
                      <w:sz w:val="22"/>
                      <w:szCs w:val="22"/>
                    </w:rPr>
                    <w:t>EMPLOYEE</w:t>
                  </w:r>
                </w:p>
                <w:p w:rsidR="00DD33E8" w:rsidRPr="00064ECE" w:rsidRDefault="00DD33E8" w:rsidP="00CD3B71">
                  <w:pPr>
                    <w:jc w:val="center"/>
                    <w:rPr>
                      <w:sz w:val="22"/>
                    </w:rPr>
                  </w:pPr>
                </w:p>
                <w:p w:rsidR="00DD33E8" w:rsidRDefault="00DD33E8"/>
              </w:txbxContent>
            </v:textbox>
            <w10:wrap anchorx="margin"/>
          </v:oval>
        </w:pict>
      </w:r>
    </w:p>
    <w:p w:rsidR="00CD3B71" w:rsidRPr="00BC2F56" w:rsidRDefault="007105E1" w:rsidP="00CC1478">
      <w:pPr>
        <w:overflowPunct w:val="0"/>
        <w:autoSpaceDE w:val="0"/>
        <w:autoSpaceDN w:val="0"/>
        <w:adjustRightInd w:val="0"/>
        <w:jc w:val="center"/>
        <w:rPr>
          <w:bCs/>
          <w:sz w:val="22"/>
          <w:szCs w:val="28"/>
        </w:rPr>
      </w:pPr>
      <w:r w:rsidRPr="007105E1">
        <w:rPr>
          <w:b/>
          <w:bCs/>
          <w:noProof/>
          <w:sz w:val="28"/>
          <w:szCs w:val="28"/>
          <w:lang w:eastAsia="en-US"/>
        </w:rPr>
        <w:pict>
          <v:shape id="_x0000_s1824" type="#_x0000_t202" style="position:absolute;left:0;text-align:left;margin-left:372pt;margin-top:12.2pt;width:103.5pt;height:24.75pt;z-index:251814400;mso-width-relative:margin;mso-height-relative:margin" o:regroupid="4" fillcolor="white [3201]" strokecolor="#edc07c [1942]" strokeweight="1pt">
            <v:fill color2="#f3d5a7 [1302]" focusposition="1" focussize="" focus="100%" type="gradient"/>
            <v:shadow on="t" type="perspective" color="#724b0f [1606]" opacity=".5" offset="1pt" offset2="-3pt"/>
            <o:lock v:ext="edit" aspectratio="t"/>
            <v:textbox style="mso-next-textbox:#_x0000_s1824">
              <w:txbxContent>
                <w:p w:rsidR="00DD33E8" w:rsidRPr="009D42B1" w:rsidRDefault="00DD33E8" w:rsidP="00CD3B71">
                  <w:pPr>
                    <w:spacing w:before="120"/>
                    <w:rPr>
                      <w:b/>
                      <w:sz w:val="28"/>
                    </w:rPr>
                  </w:pPr>
                  <w:r>
                    <w:rPr>
                      <w:b/>
                      <w:sz w:val="28"/>
                      <w:vertAlign w:val="superscript"/>
                    </w:rPr>
                    <w:t>EMPLOYEE DETAIL</w:t>
                  </w:r>
                </w:p>
              </w:txbxContent>
            </v:textbox>
          </v:shape>
        </w:pict>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Cs/>
          <w:sz w:val="22"/>
          <w:szCs w:val="28"/>
        </w:rPr>
        <w:t>V</w:t>
      </w:r>
      <w:r w:rsidR="00BC2F56">
        <w:rPr>
          <w:bCs/>
          <w:sz w:val="22"/>
          <w:szCs w:val="28"/>
        </w:rPr>
        <w:tab/>
        <w:t>View/Delete/Search</w:t>
      </w:r>
    </w:p>
    <w:p w:rsidR="00CD3B71" w:rsidRPr="00BC2F56" w:rsidRDefault="007105E1" w:rsidP="00B47E6D">
      <w:pPr>
        <w:overflowPunct w:val="0"/>
        <w:autoSpaceDE w:val="0"/>
        <w:autoSpaceDN w:val="0"/>
        <w:adjustRightInd w:val="0"/>
        <w:jc w:val="center"/>
        <w:rPr>
          <w:bCs/>
          <w:sz w:val="24"/>
          <w:szCs w:val="24"/>
        </w:rPr>
      </w:pPr>
      <w:r w:rsidRPr="007105E1">
        <w:rPr>
          <w:b/>
          <w:bCs/>
          <w:noProof/>
          <w:sz w:val="28"/>
          <w:szCs w:val="28"/>
          <w:lang w:eastAsia="en-US"/>
        </w:rPr>
        <w:pict>
          <v:rect id="_x0000_s1841" style="position:absolute;left:0;text-align:left;margin-left:73.25pt;margin-top:34.85pt;width:127.65pt;height:40.35pt;z-index:25182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41">
              <w:txbxContent>
                <w:p w:rsidR="00DD33E8" w:rsidRPr="00081F63" w:rsidRDefault="00DD33E8" w:rsidP="000F4BB1">
                  <w:pPr>
                    <w:rPr>
                      <w:sz w:val="32"/>
                      <w:szCs w:val="26"/>
                    </w:rPr>
                  </w:pPr>
                  <w:r>
                    <w:rPr>
                      <w:color w:val="0D0D0D"/>
                      <w:sz w:val="32"/>
                      <w:szCs w:val="26"/>
                    </w:rPr>
                    <w:t xml:space="preserve">      View &amp; Print oPaper</w:t>
                  </w:r>
                </w:p>
              </w:txbxContent>
            </v:textbox>
          </v:rect>
        </w:pict>
      </w:r>
      <w:r w:rsidRPr="007105E1">
        <w:rPr>
          <w:b/>
          <w:bCs/>
          <w:noProof/>
          <w:sz w:val="28"/>
          <w:szCs w:val="28"/>
          <w:lang w:eastAsia="en-US"/>
        </w:rPr>
        <w:pict>
          <v:shape id="_x0000_s1837" type="#_x0000_t32" style="position:absolute;left:0;text-align:left;margin-left:306pt;margin-top:2.05pt;width:66pt;height:.05pt;flip:x;z-index:251824640" o:connectortype="straight">
            <v:stroke endarrow="block"/>
          </v:shape>
        </w:pict>
      </w:r>
      <w:r w:rsidRPr="007105E1">
        <w:rPr>
          <w:b/>
          <w:bCs/>
          <w:noProof/>
          <w:sz w:val="28"/>
          <w:szCs w:val="28"/>
          <w:lang w:eastAsia="en-US"/>
        </w:rPr>
        <w:pict>
          <v:rect id="_x0000_s1840" style="position:absolute;left:0;text-align:left;margin-left:79.5pt;margin-top:2.1pt;width:98.15pt;height:38.6pt;z-index:251826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40">
              <w:txbxContent>
                <w:p w:rsidR="00DD33E8" w:rsidRPr="005C39E8" w:rsidRDefault="00DD33E8" w:rsidP="009E7A7E">
                  <w:pPr>
                    <w:jc w:val="center"/>
                    <w:rPr>
                      <w:b/>
                      <w:sz w:val="32"/>
                      <w:szCs w:val="26"/>
                    </w:rPr>
                  </w:pPr>
                  <w:r>
                    <w:rPr>
                      <w:b/>
                      <w:noProof/>
                      <w:color w:val="0D0D0D"/>
                      <w:sz w:val="32"/>
                      <w:szCs w:val="26"/>
                      <w:lang w:eastAsia="en-US"/>
                    </w:rPr>
                    <w:drawing>
                      <wp:inline distT="0" distB="0" distL="0" distR="0">
                        <wp:extent cx="1063625" cy="296826"/>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1063625" cy="296826"/>
                                </a:xfrm>
                                <a:prstGeom prst="rect">
                                  <a:avLst/>
                                </a:prstGeom>
                                <a:noFill/>
                                <a:ln w="9525">
                                  <a:noFill/>
                                  <a:miter lim="800000"/>
                                  <a:headEnd/>
                                  <a:tailEnd/>
                                </a:ln>
                              </pic:spPr>
                            </pic:pic>
                          </a:graphicData>
                        </a:graphic>
                      </wp:inline>
                    </w:drawing>
                  </w:r>
                  <w:r>
                    <w:rPr>
                      <w:b/>
                      <w:noProof/>
                      <w:color w:val="0D0D0D"/>
                      <w:sz w:val="32"/>
                      <w:szCs w:val="26"/>
                      <w:lang w:eastAsia="en-US"/>
                    </w:rPr>
                    <w:drawing>
                      <wp:inline distT="0" distB="0" distL="0" distR="0">
                        <wp:extent cx="1063625" cy="296826"/>
                        <wp:effectExtent l="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1063625" cy="296826"/>
                                </a:xfrm>
                                <a:prstGeom prst="rect">
                                  <a:avLst/>
                                </a:prstGeom>
                                <a:noFill/>
                                <a:ln w="9525">
                                  <a:noFill/>
                                  <a:miter lim="800000"/>
                                  <a:headEnd/>
                                  <a:tailEnd/>
                                </a:ln>
                              </pic:spPr>
                            </pic:pic>
                          </a:graphicData>
                        </a:graphic>
                      </wp:inline>
                    </w:drawing>
                  </w:r>
                  <w:r>
                    <w:rPr>
                      <w:b/>
                      <w:color w:val="0D0D0D"/>
                      <w:sz w:val="32"/>
                      <w:szCs w:val="26"/>
                    </w:rPr>
                    <w:t xml:space="preserve"> mData</w:t>
                  </w:r>
                </w:p>
              </w:txbxContent>
            </v:textbox>
          </v:rect>
        </w:pict>
      </w:r>
      <w:r w:rsidR="009E7A7E">
        <w:rPr>
          <w:b/>
          <w:bCs/>
          <w:sz w:val="28"/>
          <w:szCs w:val="28"/>
        </w:rPr>
        <w:tab/>
      </w:r>
      <w:r w:rsidR="009E7A7E">
        <w:rPr>
          <w:b/>
          <w:bCs/>
          <w:sz w:val="28"/>
          <w:szCs w:val="28"/>
        </w:rPr>
        <w:tab/>
      </w:r>
      <w:r w:rsidR="009E7A7E">
        <w:rPr>
          <w:b/>
          <w:bCs/>
          <w:sz w:val="28"/>
          <w:szCs w:val="28"/>
        </w:rPr>
        <w:tab/>
      </w:r>
      <w:r w:rsidR="009E7A7E">
        <w:rPr>
          <w:b/>
          <w:bCs/>
          <w:sz w:val="28"/>
          <w:szCs w:val="28"/>
        </w:rPr>
        <w:tab/>
      </w:r>
      <w:r w:rsidR="009E7A7E">
        <w:rPr>
          <w:b/>
          <w:bCs/>
          <w:sz w:val="28"/>
          <w:szCs w:val="28"/>
        </w:rPr>
        <w:tab/>
      </w:r>
      <w:r w:rsidR="009E7A7E">
        <w:rPr>
          <w:b/>
          <w:bCs/>
          <w:sz w:val="28"/>
          <w:szCs w:val="28"/>
        </w:rPr>
        <w:tab/>
        <w:t xml:space="preserve">          </w:t>
      </w:r>
      <w:r w:rsidR="009E7A7E">
        <w:rPr>
          <w:bCs/>
          <w:sz w:val="24"/>
          <w:szCs w:val="24"/>
        </w:rPr>
        <w:t>Update</w:t>
      </w:r>
      <w:r w:rsidRPr="007105E1">
        <w:rPr>
          <w:b/>
          <w:bCs/>
          <w:noProof/>
          <w:sz w:val="28"/>
          <w:szCs w:val="28"/>
          <w:lang w:eastAsia="en-US"/>
        </w:rPr>
        <w:pict>
          <v:shape id="_x0000_s1831" type="#_x0000_t34" style="position:absolute;left:0;text-align:left;margin-left:89.3pt;margin-top:40.45pt;width:111.6pt;height:29.5pt;rotation:-360;flip:x;z-index:251821568;mso-position-horizontal-relative:text;mso-position-vertical-relative:text" o:connectortype="elbow" o:regroupid="4" adj="21586,99448,-78273">
            <v:stroke startarrow="block"/>
            <v:shadow type="perspective" color="#c7dfd3" opacity="52429f" origin="-.5,-.5" offset="-26pt,-36pt" matrix="1.25,,,1.25"/>
          </v:shape>
        </w:pict>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
          <w:bCs/>
          <w:sz w:val="28"/>
          <w:szCs w:val="28"/>
        </w:rPr>
        <w:tab/>
      </w:r>
      <w:r w:rsidR="00BC2F56">
        <w:rPr>
          <w:bCs/>
          <w:sz w:val="24"/>
          <w:szCs w:val="24"/>
        </w:rPr>
        <w:tab/>
      </w:r>
      <w:r w:rsidR="00BC2F56">
        <w:rPr>
          <w:bCs/>
          <w:sz w:val="24"/>
          <w:szCs w:val="24"/>
        </w:rPr>
        <w:tab/>
        <w:t>Update</w:t>
      </w:r>
    </w:p>
    <w:p w:rsidR="00CC1478"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25" type="#_x0000_t32" style="position:absolute;left:0;text-align:left;margin-left:258.7pt;margin-top:15.7pt;width:.05pt;height:44.05pt;flip:y;z-index:251815424" o:connectortype="straight" o:regroupid="4">
            <v:stroke endarrow="block"/>
            <v:shadow type="perspective" color="#c7dfd3" opacity="52429f" origin="-.5,-.5" offset="-26pt,-36pt" matrix="1.25,,,1.25"/>
          </v:shape>
        </w:pict>
      </w:r>
    </w:p>
    <w:p w:rsidR="004C0360" w:rsidRDefault="004C0360" w:rsidP="00CC1478">
      <w:pPr>
        <w:overflowPunct w:val="0"/>
        <w:autoSpaceDE w:val="0"/>
        <w:autoSpaceDN w:val="0"/>
        <w:adjustRightInd w:val="0"/>
        <w:jc w:val="center"/>
        <w:rPr>
          <w:b/>
          <w:bCs/>
          <w:sz w:val="28"/>
          <w:szCs w:val="28"/>
        </w:rPr>
      </w:pPr>
    </w:p>
    <w:p w:rsidR="004C0360"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23" type="#_x0000_t202" style="position:absolute;left:0;text-align:left;margin-left:24.95pt;margin-top:9.75pt;width:94.85pt;height:37.3pt;z-index:251813376;mso-width-relative:margin;mso-height-relative:margin" o:regroupid="4" fillcolor="white [3201]" strokecolor="#edc07c [1942]" strokeweight="1pt">
            <v:fill color2="#f3d5a7 [1302]" focusposition="1" focussize="" focus="100%" type="gradient"/>
            <v:shadow on="t" type="perspective" color="#724b0f [1606]" opacity=".5" offset="1pt" offset2="-3pt"/>
            <o:lock v:ext="edit" aspectratio="t"/>
            <v:textbox style="mso-next-textbox:#_x0000_s1823">
              <w:txbxContent>
                <w:p w:rsidR="00DD33E8" w:rsidRPr="004B06D6" w:rsidRDefault="00DD33E8" w:rsidP="00CD3B71">
                  <w:pPr>
                    <w:spacing w:before="120"/>
                    <w:rPr>
                      <w:sz w:val="28"/>
                    </w:rPr>
                  </w:pPr>
                  <w:r>
                    <w:rPr>
                      <w:sz w:val="28"/>
                    </w:rPr>
                    <w:t>STAFF</w:t>
                  </w:r>
                </w:p>
              </w:txbxContent>
            </v:textbox>
          </v:shape>
        </w:pict>
      </w:r>
      <w:r>
        <w:rPr>
          <w:b/>
          <w:bCs/>
          <w:noProof/>
          <w:sz w:val="28"/>
          <w:szCs w:val="28"/>
          <w:lang w:eastAsia="en-US"/>
        </w:rPr>
        <w:pict>
          <v:rect id="_x0000_s1842" style="position:absolute;left:0;text-align:left;margin-left:119.8pt;margin-top:8.7pt;width:99.7pt;height:33.75pt;z-index:2518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42">
              <w:txbxContent>
                <w:p w:rsidR="00DD33E8" w:rsidRPr="00FA03D2" w:rsidRDefault="00DD33E8" w:rsidP="00B47E6D">
                  <w:pPr>
                    <w:jc w:val="center"/>
                    <w:rPr>
                      <w:b/>
                      <w:sz w:val="32"/>
                      <w:szCs w:val="26"/>
                      <w:vertAlign w:val="superscript"/>
                    </w:rPr>
                  </w:pPr>
                  <w:r>
                    <w:rPr>
                      <w:b/>
                      <w:color w:val="0D0D0D"/>
                      <w:sz w:val="32"/>
                      <w:szCs w:val="26"/>
                      <w:vertAlign w:val="superscript"/>
                    </w:rPr>
                    <w:t>REGISTRATION</w:t>
                  </w:r>
                </w:p>
              </w:txbxContent>
            </v:textbox>
          </v:rect>
        </w:pict>
      </w:r>
      <w:r>
        <w:rPr>
          <w:b/>
          <w:bCs/>
          <w:noProof/>
          <w:sz w:val="28"/>
          <w:szCs w:val="28"/>
          <w:lang w:eastAsia="en-US"/>
        </w:rPr>
        <w:pict>
          <v:shape id="_x0000_s1818" type="#_x0000_t34" style="position:absolute;left:0;text-align:left;margin-left:123.6pt;margin-top:14.2pt;width:89.1pt;height:4.7pt;z-index:251808256;visibility:visible;mso-width-relative:margin;mso-height-relative:margin"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1531532,-47418" strokecolor="#4f81bd" strokeweight="1.5pt">
            <v:stroke startarrow="block"/>
          </v:shape>
        </w:pict>
      </w:r>
      <w:r>
        <w:rPr>
          <w:b/>
          <w:bCs/>
          <w:noProof/>
          <w:sz w:val="28"/>
          <w:szCs w:val="28"/>
          <w:lang w:eastAsia="en-US"/>
        </w:rPr>
        <w:pict>
          <v:shape id="_x0000_s1822" type="#_x0000_t202" style="position:absolute;left:0;text-align:left;margin-left:212.7pt;margin-top:10.1pt;width:93.3pt;height:33.15pt;z-index:251812352;mso-width-relative:margin;mso-height-relative:margin" o:regroupid="4" fillcolor="#ef9769 [1941]" strokecolor="#d55816 [3205]" strokeweight="1pt">
            <v:fill color2="#d55816 [3205]" focusposition=".5,.5" focussize="" focus="50%" type="gradient"/>
            <v:shadow on="t" type="perspective" color="#6a2b0b [1605]" offset="1pt" offset2="-3pt"/>
            <o:lock v:ext="edit" aspectratio="t"/>
            <v:textbox style="mso-next-textbox:#_x0000_s1822">
              <w:txbxContent>
                <w:p w:rsidR="00DD33E8" w:rsidRPr="004B06D6" w:rsidRDefault="00DD33E8" w:rsidP="00CD3B71">
                  <w:pPr>
                    <w:spacing w:before="120"/>
                    <w:rPr>
                      <w:sz w:val="28"/>
                    </w:rPr>
                  </w:pPr>
                  <w:r>
                    <w:rPr>
                      <w:sz w:val="28"/>
                    </w:rPr>
                    <w:t>OPERATOR</w:t>
                  </w:r>
                </w:p>
              </w:txbxContent>
            </v:textbox>
          </v:shape>
        </w:pict>
      </w:r>
      <w:r>
        <w:rPr>
          <w:b/>
          <w:bCs/>
          <w:noProof/>
          <w:sz w:val="28"/>
          <w:szCs w:val="28"/>
          <w:lang w:eastAsia="en-US"/>
        </w:rPr>
        <w:pict>
          <v:shape id="_x0000_s1819" type="#_x0000_t202" style="position:absolute;left:0;text-align:left;margin-left:393.65pt;margin-top:10.1pt;width:76.75pt;height:32.35pt;z-index:251809280;mso-width-relative:margin;mso-height-relative:margin" o:regroupid="4" fillcolor="white [3201]" strokecolor="#edc07c [1942]" strokeweight="1pt">
            <v:fill color2="#f3d5a7 [1302]" focusposition="1" focussize="" focus="100%" type="gradient"/>
            <v:shadow on="t" type="perspective" color="#724b0f [1606]" opacity=".5" offset="1pt" offset2="-3pt"/>
            <o:lock v:ext="edit" aspectratio="t"/>
            <v:textbox style="mso-next-textbox:#_x0000_s1819">
              <w:txbxContent>
                <w:p w:rsidR="00DD33E8" w:rsidRPr="004B06D6" w:rsidRDefault="00DD33E8" w:rsidP="00CD3B71">
                  <w:pPr>
                    <w:spacing w:before="120"/>
                    <w:rPr>
                      <w:sz w:val="28"/>
                    </w:rPr>
                  </w:pPr>
                  <w:r>
                    <w:rPr>
                      <w:sz w:val="28"/>
                    </w:rPr>
                    <w:t>REPORT</w:t>
                  </w:r>
                </w:p>
              </w:txbxContent>
            </v:textbox>
          </v:shape>
        </w:pict>
      </w:r>
      <w:r>
        <w:rPr>
          <w:b/>
          <w:bCs/>
          <w:noProof/>
          <w:sz w:val="28"/>
          <w:szCs w:val="28"/>
          <w:lang w:eastAsia="en-US"/>
        </w:rPr>
        <w:pict>
          <v:shape id="_x0000_s1821" type="#_x0000_t34" style="position:absolute;left:0;text-align:left;margin-left:306pt;margin-top:18.9pt;width:87.65pt;height:6.3pt;flip:y;z-index:251811328;visibility:visible;mso-width-relative:margin;mso-height-relative:margin"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10794,1180286,-93152" strokecolor="#4f81bd" strokeweight="1.5pt">
            <v:stroke startarrow="block"/>
          </v:shape>
        </w:pict>
      </w:r>
      <w:r>
        <w:rPr>
          <w:b/>
          <w:bCs/>
          <w:noProof/>
          <w:sz w:val="28"/>
          <w:szCs w:val="28"/>
          <w:lang w:eastAsia="en-US"/>
        </w:rPr>
        <w:pict>
          <v:rect id="_x0000_s1820" style="position:absolute;left:0;text-align:left;margin-left:306pt;margin-top:19.9pt;width:87.65pt;height:35.25pt;z-index:251810304;visibility:visible;mso-width-relative:margin;mso-height-relative:margin;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Um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" filled="f" stroked="f" strokeweight="1pt">
            <v:textbox style="mso-next-textbox:#_x0000_s1820">
              <w:txbxContent>
                <w:p w:rsidR="00DD33E8" w:rsidRPr="00FA03D2" w:rsidRDefault="00DD33E8" w:rsidP="00CD3B71">
                  <w:pPr>
                    <w:jc w:val="center"/>
                    <w:rPr>
                      <w:b/>
                      <w:sz w:val="32"/>
                      <w:szCs w:val="26"/>
                      <w:vertAlign w:val="superscript"/>
                    </w:rPr>
                  </w:pPr>
                  <w:r w:rsidRPr="00FA03D2">
                    <w:rPr>
                      <w:b/>
                      <w:color w:val="0D0D0D"/>
                      <w:sz w:val="32"/>
                      <w:szCs w:val="26"/>
                      <w:vertAlign w:val="superscript"/>
                    </w:rPr>
                    <w:t>GENERATE</w:t>
                  </w:r>
                </w:p>
              </w:txbxContent>
            </v:textbox>
          </v:rect>
        </w:pict>
      </w:r>
    </w:p>
    <w:p w:rsidR="004C0360"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17" type="#_x0000_t34" style="position:absolute;left:0;text-align:left;margin-left:119.8pt;margin-top:4.5pt;width:92.4pt;height:8.3pt;z-index:251807232;visibility:visible;mso-width-relative:margin;mso-height-relative:margin"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" adj=",-919171,-44836" strokecolor="#4f81bd" strokeweight="1.5pt">
            <v:stroke endarrow="block"/>
          </v:shape>
        </w:pict>
      </w:r>
    </w:p>
    <w:p w:rsidR="004C0360" w:rsidRDefault="004C0360" w:rsidP="00CC1478">
      <w:pPr>
        <w:overflowPunct w:val="0"/>
        <w:autoSpaceDE w:val="0"/>
        <w:autoSpaceDN w:val="0"/>
        <w:adjustRightInd w:val="0"/>
        <w:jc w:val="center"/>
        <w:rPr>
          <w:b/>
          <w:bCs/>
          <w:sz w:val="28"/>
          <w:szCs w:val="28"/>
        </w:rPr>
      </w:pPr>
    </w:p>
    <w:p w:rsidR="004C0360" w:rsidRDefault="004C0360" w:rsidP="00CC1478">
      <w:pPr>
        <w:overflowPunct w:val="0"/>
        <w:autoSpaceDE w:val="0"/>
        <w:autoSpaceDN w:val="0"/>
        <w:adjustRightInd w:val="0"/>
        <w:jc w:val="center"/>
        <w:rPr>
          <w:b/>
          <w:bCs/>
          <w:sz w:val="28"/>
          <w:szCs w:val="28"/>
        </w:rPr>
      </w:pPr>
    </w:p>
    <w:p w:rsidR="004C0360" w:rsidRDefault="004C0360" w:rsidP="00CC1478">
      <w:pPr>
        <w:overflowPunct w:val="0"/>
        <w:autoSpaceDE w:val="0"/>
        <w:autoSpaceDN w:val="0"/>
        <w:adjustRightInd w:val="0"/>
        <w:jc w:val="center"/>
        <w:rPr>
          <w:b/>
          <w:bCs/>
          <w:sz w:val="28"/>
          <w:szCs w:val="28"/>
        </w:rPr>
      </w:pPr>
    </w:p>
    <w:p w:rsidR="004C0360" w:rsidRDefault="007105E1" w:rsidP="00CC1478">
      <w:pPr>
        <w:overflowPunct w:val="0"/>
        <w:autoSpaceDE w:val="0"/>
        <w:autoSpaceDN w:val="0"/>
        <w:adjustRightInd w:val="0"/>
        <w:jc w:val="center"/>
        <w:rPr>
          <w:b/>
          <w:bCs/>
          <w:sz w:val="28"/>
          <w:szCs w:val="28"/>
        </w:rPr>
      </w:pPr>
      <w:r>
        <w:rPr>
          <w:b/>
          <w:bCs/>
          <w:noProof/>
          <w:sz w:val="28"/>
          <w:szCs w:val="28"/>
          <w:lang w:eastAsia="en-US"/>
        </w:rPr>
        <w:pict>
          <v:shape id="_x0000_s1857" type="#_x0000_t202" style="position:absolute;left:0;text-align:left;margin-left:89.3pt;margin-top:13.05pt;width:314.2pt;height:33.15pt;z-index:251833856;mso-width-relative:margin;mso-height-relative:margin" stroked="f" strokecolor="white">
            <v:fill opacity="0"/>
            <o:lock v:ext="edit" aspectratio="t"/>
            <v:textbox style="mso-next-textbox:#_x0000_s1857">
              <w:txbxContent>
                <w:p w:rsidR="00DD33E8" w:rsidRPr="00D86B0D" w:rsidRDefault="00DD33E8" w:rsidP="00466D68">
                  <w:pPr>
                    <w:spacing w:before="120"/>
                    <w:rPr>
                      <w:rFonts w:ascii="Constantia" w:eastAsia="Times New Roman" w:hAnsi="Constantia" w:cs="Times New Roman"/>
                      <w:b/>
                      <w:sz w:val="28"/>
                      <w:u w:val="single"/>
                    </w:rPr>
                  </w:pPr>
                  <w:r>
                    <w:rPr>
                      <w:b/>
                      <w:sz w:val="28"/>
                    </w:rPr>
                    <w:t>DFD 4</w:t>
                  </w:r>
                  <w:r>
                    <w:rPr>
                      <w:rFonts w:ascii="Constantia" w:eastAsia="Times New Roman" w:hAnsi="Constantia" w:cs="Times New Roman"/>
                      <w:b/>
                      <w:sz w:val="28"/>
                    </w:rPr>
                    <w:t xml:space="preserve">:   </w:t>
                  </w:r>
                  <w:r>
                    <w:rPr>
                      <w:rFonts w:ascii="Constantia" w:eastAsia="Times New Roman" w:hAnsi="Constantia" w:cs="Times New Roman"/>
                      <w:b/>
                      <w:sz w:val="28"/>
                      <w:u w:val="single"/>
                    </w:rPr>
                    <w:t>MAINTAIN  EMPLOYEE  RECORD</w:t>
                  </w:r>
                </w:p>
              </w:txbxContent>
            </v:textbox>
          </v:shape>
        </w:pict>
      </w:r>
    </w:p>
    <w:p w:rsidR="004C0360" w:rsidRDefault="004C0360" w:rsidP="0057508D">
      <w:pPr>
        <w:overflowPunct w:val="0"/>
        <w:autoSpaceDE w:val="0"/>
        <w:autoSpaceDN w:val="0"/>
        <w:adjustRightInd w:val="0"/>
        <w:rPr>
          <w:b/>
          <w:bCs/>
          <w:sz w:val="28"/>
          <w:szCs w:val="28"/>
        </w:rPr>
      </w:pPr>
    </w:p>
    <w:p w:rsidR="004C0360" w:rsidRDefault="004C0360" w:rsidP="003A4653">
      <w:pPr>
        <w:overflowPunct w:val="0"/>
        <w:autoSpaceDE w:val="0"/>
        <w:autoSpaceDN w:val="0"/>
        <w:adjustRightInd w:val="0"/>
        <w:jc w:val="center"/>
        <w:rPr>
          <w:b/>
          <w:bCs/>
          <w:sz w:val="28"/>
          <w:szCs w:val="28"/>
        </w:rPr>
      </w:pPr>
    </w:p>
    <w:p w:rsidR="00653B1F" w:rsidRDefault="00653B1F" w:rsidP="003A4653">
      <w:pPr>
        <w:overflowPunct w:val="0"/>
        <w:autoSpaceDE w:val="0"/>
        <w:autoSpaceDN w:val="0"/>
        <w:adjustRightInd w:val="0"/>
        <w:jc w:val="center"/>
        <w:rPr>
          <w:b/>
          <w:bCs/>
          <w:sz w:val="28"/>
          <w:szCs w:val="28"/>
        </w:rPr>
      </w:pPr>
    </w:p>
    <w:p w:rsidR="00653B1F" w:rsidRDefault="00653B1F" w:rsidP="003A4653">
      <w:pPr>
        <w:overflowPunct w:val="0"/>
        <w:autoSpaceDE w:val="0"/>
        <w:autoSpaceDN w:val="0"/>
        <w:adjustRightInd w:val="0"/>
        <w:jc w:val="center"/>
        <w:rPr>
          <w:b/>
          <w:bCs/>
          <w:sz w:val="28"/>
          <w:szCs w:val="28"/>
        </w:rPr>
      </w:pPr>
    </w:p>
    <w:p w:rsidR="00CA1545" w:rsidRPr="00312615" w:rsidRDefault="00CA1545" w:rsidP="00067C18">
      <w:pPr>
        <w:pStyle w:val="Heading1"/>
        <w:rPr>
          <w:szCs w:val="32"/>
        </w:rPr>
      </w:pPr>
      <w:bookmarkStart w:id="26" w:name="_Toc421495149"/>
      <w:r w:rsidRPr="00312615">
        <w:rPr>
          <w:szCs w:val="32"/>
        </w:rPr>
        <w:t>MODULE DESCRIPTION</w:t>
      </w:r>
      <w:bookmarkEnd w:id="26"/>
    </w:p>
    <w:p w:rsidR="0003757E" w:rsidRDefault="0003757E" w:rsidP="00980BC7">
      <w:pPr>
        <w:overflowPunct w:val="0"/>
        <w:autoSpaceDE w:val="0"/>
        <w:autoSpaceDN w:val="0"/>
        <w:adjustRightInd w:val="0"/>
        <w:spacing w:line="360" w:lineRule="auto"/>
        <w:rPr>
          <w:bCs/>
          <w:sz w:val="28"/>
          <w:szCs w:val="28"/>
        </w:rPr>
      </w:pPr>
    </w:p>
    <w:p w:rsidR="00980BC7" w:rsidRPr="00980BC7" w:rsidRDefault="00980BC7" w:rsidP="0003757E">
      <w:pPr>
        <w:overflowPunct w:val="0"/>
        <w:autoSpaceDE w:val="0"/>
        <w:autoSpaceDN w:val="0"/>
        <w:adjustRightInd w:val="0"/>
        <w:spacing w:line="360" w:lineRule="auto"/>
        <w:rPr>
          <w:bCs/>
          <w:sz w:val="28"/>
          <w:szCs w:val="28"/>
        </w:rPr>
      </w:pPr>
      <w:r w:rsidRPr="00980BC7">
        <w:rPr>
          <w:bCs/>
          <w:sz w:val="28"/>
          <w:szCs w:val="28"/>
        </w:rPr>
        <w:t>These are the following Modules in the project:-</w:t>
      </w:r>
    </w:p>
    <w:p w:rsidR="00C26188" w:rsidRPr="003A4653" w:rsidRDefault="00C26188" w:rsidP="00C64439">
      <w:pPr>
        <w:numPr>
          <w:ilvl w:val="0"/>
          <w:numId w:val="22"/>
        </w:numPr>
        <w:overflowPunct w:val="0"/>
        <w:autoSpaceDE w:val="0"/>
        <w:autoSpaceDN w:val="0"/>
        <w:adjustRightInd w:val="0"/>
        <w:spacing w:before="600" w:after="100" w:afterAutospacing="1" w:line="240" w:lineRule="auto"/>
        <w:jc w:val="both"/>
        <w:rPr>
          <w:rFonts w:ascii="Adobe Caslon Pro" w:hAnsi="Adobe Caslon Pro"/>
          <w:bCs/>
          <w:sz w:val="28"/>
          <w:szCs w:val="28"/>
        </w:rPr>
      </w:pPr>
      <w:r w:rsidRPr="006C4278">
        <w:rPr>
          <w:b/>
          <w:bCs/>
          <w:sz w:val="28"/>
          <w:szCs w:val="28"/>
        </w:rPr>
        <w:t>STUDENT</w:t>
      </w:r>
      <w:r>
        <w:rPr>
          <w:bCs/>
          <w:sz w:val="28"/>
          <w:szCs w:val="28"/>
        </w:rPr>
        <w:t xml:space="preserve"> </w:t>
      </w:r>
      <w:r w:rsidR="006C4278">
        <w:rPr>
          <w:bCs/>
          <w:sz w:val="28"/>
          <w:szCs w:val="28"/>
        </w:rPr>
        <w:t>:</w:t>
      </w:r>
      <w:r w:rsidRPr="007B2561">
        <w:rPr>
          <w:bCs/>
          <w:sz w:val="28"/>
          <w:szCs w:val="28"/>
        </w:rPr>
        <w:t>-</w:t>
      </w:r>
      <w:r w:rsidR="006C4278">
        <w:rPr>
          <w:bCs/>
          <w:sz w:val="28"/>
          <w:szCs w:val="28"/>
        </w:rPr>
        <w:t xml:space="preserve"> </w:t>
      </w:r>
      <w:r w:rsidRPr="003A4653">
        <w:rPr>
          <w:rFonts w:ascii="Adobe Caslon Pro" w:hAnsi="Adobe Caslon Pro"/>
          <w:bCs/>
          <w:sz w:val="28"/>
          <w:szCs w:val="28"/>
        </w:rPr>
        <w:t>This module is used for the information about the students through which it can be considered for particular student information as roll_no, address, course, admission status etc.</w:t>
      </w:r>
      <w:r w:rsidR="000D296C" w:rsidRPr="003A4653">
        <w:rPr>
          <w:rFonts w:ascii="Adobe Caslon Pro" w:hAnsi="Adobe Caslon Pro"/>
          <w:bCs/>
          <w:sz w:val="28"/>
          <w:szCs w:val="28"/>
        </w:rPr>
        <w:t xml:space="preserve"> In this module admission, </w:t>
      </w:r>
      <w:r w:rsidR="00E611C4" w:rsidRPr="003A4653">
        <w:rPr>
          <w:rFonts w:ascii="Adobe Caslon Pro" w:hAnsi="Adobe Caslon Pro"/>
          <w:bCs/>
          <w:sz w:val="28"/>
          <w:szCs w:val="28"/>
        </w:rPr>
        <w:t xml:space="preserve">student </w:t>
      </w:r>
      <w:r w:rsidR="000D296C" w:rsidRPr="003A4653">
        <w:rPr>
          <w:rFonts w:ascii="Adobe Caslon Pro" w:hAnsi="Adobe Caslon Pro"/>
          <w:bCs/>
          <w:sz w:val="28"/>
          <w:szCs w:val="28"/>
        </w:rPr>
        <w:t>record u</w:t>
      </w:r>
      <w:r w:rsidR="00E611C4" w:rsidRPr="003A4653">
        <w:rPr>
          <w:rFonts w:ascii="Adobe Caslon Pro" w:hAnsi="Adobe Caslon Pro"/>
          <w:bCs/>
          <w:sz w:val="28"/>
          <w:szCs w:val="28"/>
        </w:rPr>
        <w:t>pdation , deletion etc happen.</w:t>
      </w:r>
    </w:p>
    <w:p w:rsidR="00C26188" w:rsidRPr="003A4653" w:rsidRDefault="00C26188" w:rsidP="00C64439">
      <w:pPr>
        <w:numPr>
          <w:ilvl w:val="0"/>
          <w:numId w:val="22"/>
        </w:numPr>
        <w:overflowPunct w:val="0"/>
        <w:autoSpaceDE w:val="0"/>
        <w:autoSpaceDN w:val="0"/>
        <w:adjustRightInd w:val="0"/>
        <w:spacing w:before="600" w:after="100" w:afterAutospacing="1" w:line="240" w:lineRule="auto"/>
        <w:jc w:val="both"/>
        <w:rPr>
          <w:rFonts w:ascii="Adobe Caslon Pro" w:hAnsi="Adobe Caslon Pro"/>
          <w:bCs/>
          <w:sz w:val="28"/>
          <w:szCs w:val="28"/>
        </w:rPr>
      </w:pPr>
      <w:r w:rsidRPr="006C4278">
        <w:rPr>
          <w:b/>
          <w:bCs/>
          <w:sz w:val="28"/>
          <w:szCs w:val="28"/>
        </w:rPr>
        <w:t>STAFF/EMPLOYEE</w:t>
      </w:r>
      <w:r w:rsidR="006C4278">
        <w:rPr>
          <w:b/>
          <w:bCs/>
          <w:sz w:val="28"/>
          <w:szCs w:val="28"/>
        </w:rPr>
        <w:t xml:space="preserve"> </w:t>
      </w:r>
      <w:r w:rsidRPr="007B2561">
        <w:rPr>
          <w:bCs/>
          <w:sz w:val="28"/>
          <w:szCs w:val="28"/>
        </w:rPr>
        <w:t>:-</w:t>
      </w:r>
      <w:r w:rsidR="006C4278">
        <w:rPr>
          <w:bCs/>
          <w:sz w:val="28"/>
          <w:szCs w:val="28"/>
        </w:rPr>
        <w:t xml:space="preserve"> </w:t>
      </w:r>
      <w:r w:rsidRPr="003A4653">
        <w:rPr>
          <w:rFonts w:ascii="Adobe Caslon Pro" w:hAnsi="Adobe Caslon Pro"/>
          <w:bCs/>
          <w:sz w:val="28"/>
          <w:szCs w:val="28"/>
        </w:rPr>
        <w:t xml:space="preserve">This module consists, the information about employees (working members) in the college for their different posts as faculties, coordinator, peon and other teaching &amp; non-teaching staffs. </w:t>
      </w:r>
    </w:p>
    <w:p w:rsidR="00C26188" w:rsidRPr="003A4653" w:rsidRDefault="00C26188" w:rsidP="00C64439">
      <w:pPr>
        <w:numPr>
          <w:ilvl w:val="0"/>
          <w:numId w:val="22"/>
        </w:numPr>
        <w:overflowPunct w:val="0"/>
        <w:autoSpaceDE w:val="0"/>
        <w:autoSpaceDN w:val="0"/>
        <w:adjustRightInd w:val="0"/>
        <w:spacing w:before="600" w:after="100" w:afterAutospacing="1" w:line="240" w:lineRule="auto"/>
        <w:jc w:val="both"/>
        <w:rPr>
          <w:rFonts w:ascii="Adobe Caslon Pro" w:hAnsi="Adobe Caslon Pro"/>
          <w:bCs/>
          <w:sz w:val="28"/>
          <w:szCs w:val="28"/>
        </w:rPr>
      </w:pPr>
      <w:r w:rsidRPr="006C4278">
        <w:rPr>
          <w:b/>
          <w:bCs/>
          <w:sz w:val="28"/>
          <w:szCs w:val="28"/>
        </w:rPr>
        <w:t>FEE</w:t>
      </w:r>
      <w:r w:rsidR="006C4278">
        <w:rPr>
          <w:bCs/>
          <w:sz w:val="28"/>
          <w:szCs w:val="28"/>
        </w:rPr>
        <w:t xml:space="preserve"> </w:t>
      </w:r>
      <w:r w:rsidRPr="007B2561">
        <w:rPr>
          <w:bCs/>
          <w:sz w:val="28"/>
          <w:szCs w:val="28"/>
        </w:rPr>
        <w:t>:</w:t>
      </w:r>
      <w:r>
        <w:rPr>
          <w:bCs/>
          <w:sz w:val="28"/>
          <w:szCs w:val="28"/>
        </w:rPr>
        <w:t xml:space="preserve"> - </w:t>
      </w:r>
      <w:r w:rsidRPr="003A4653">
        <w:rPr>
          <w:rFonts w:ascii="Adobe Caslon Pro" w:hAnsi="Adobe Caslon Pro"/>
          <w:bCs/>
          <w:sz w:val="28"/>
          <w:szCs w:val="28"/>
        </w:rPr>
        <w:t>This module maintains the information of student’s</w:t>
      </w:r>
      <w:r w:rsidR="000D296C" w:rsidRPr="003A4653">
        <w:rPr>
          <w:rFonts w:ascii="Adobe Caslon Pro" w:hAnsi="Adobe Caslon Pro"/>
          <w:bCs/>
          <w:sz w:val="28"/>
          <w:szCs w:val="28"/>
        </w:rPr>
        <w:t xml:space="preserve"> admission fee , monthly fee and different type of fee Dues etc.</w:t>
      </w:r>
    </w:p>
    <w:p w:rsidR="003A4653" w:rsidRPr="003A4653" w:rsidRDefault="00C64439" w:rsidP="003A4653">
      <w:pPr>
        <w:numPr>
          <w:ilvl w:val="0"/>
          <w:numId w:val="22"/>
        </w:numPr>
        <w:overflowPunct w:val="0"/>
        <w:autoSpaceDE w:val="0"/>
        <w:autoSpaceDN w:val="0"/>
        <w:adjustRightInd w:val="0"/>
        <w:spacing w:before="600" w:after="100" w:afterAutospacing="1" w:line="240" w:lineRule="auto"/>
        <w:jc w:val="both"/>
        <w:rPr>
          <w:bCs/>
          <w:sz w:val="28"/>
          <w:szCs w:val="28"/>
        </w:rPr>
      </w:pPr>
      <w:r w:rsidRPr="006C4278">
        <w:rPr>
          <w:b/>
          <w:bCs/>
          <w:sz w:val="28"/>
          <w:szCs w:val="28"/>
        </w:rPr>
        <w:t>SETTING</w:t>
      </w:r>
      <w:r w:rsidR="006C4278">
        <w:rPr>
          <w:bCs/>
          <w:sz w:val="28"/>
          <w:szCs w:val="28"/>
        </w:rPr>
        <w:t xml:space="preserve"> </w:t>
      </w:r>
      <w:r w:rsidR="00C26188" w:rsidRPr="003A4653">
        <w:rPr>
          <w:rFonts w:ascii="Adobe Caslon Pro" w:hAnsi="Adobe Caslon Pro"/>
          <w:bCs/>
          <w:sz w:val="28"/>
          <w:szCs w:val="28"/>
        </w:rPr>
        <w:t>:- It is necessary to maintain the security level by implementing the concept of user authentication checking. The security module deals with user authentication and security measures. In which the user login id and password is used to secure &amp; maintain the protection feature.</w:t>
      </w:r>
    </w:p>
    <w:p w:rsidR="003A4653" w:rsidRPr="002B44F8" w:rsidRDefault="00C64439" w:rsidP="002B44F8">
      <w:pPr>
        <w:numPr>
          <w:ilvl w:val="0"/>
          <w:numId w:val="22"/>
        </w:numPr>
        <w:overflowPunct w:val="0"/>
        <w:autoSpaceDE w:val="0"/>
        <w:autoSpaceDN w:val="0"/>
        <w:adjustRightInd w:val="0"/>
        <w:spacing w:before="600" w:after="100" w:afterAutospacing="1" w:line="240" w:lineRule="auto"/>
        <w:jc w:val="both"/>
        <w:rPr>
          <w:rFonts w:ascii="Adobe Caslon Pro" w:hAnsi="Adobe Caslon Pro"/>
          <w:bCs/>
          <w:sz w:val="28"/>
          <w:szCs w:val="28"/>
        </w:rPr>
      </w:pPr>
      <w:r w:rsidRPr="006C4278">
        <w:rPr>
          <w:b/>
          <w:bCs/>
          <w:sz w:val="28"/>
          <w:szCs w:val="28"/>
        </w:rPr>
        <w:lastRenderedPageBreak/>
        <w:t>REPORT</w:t>
      </w:r>
      <w:r w:rsidR="006C4278">
        <w:rPr>
          <w:bCs/>
          <w:sz w:val="28"/>
          <w:szCs w:val="28"/>
        </w:rPr>
        <w:t xml:space="preserve"> </w:t>
      </w:r>
      <w:r>
        <w:rPr>
          <w:bCs/>
          <w:sz w:val="28"/>
          <w:szCs w:val="28"/>
        </w:rPr>
        <w:t>:-</w:t>
      </w:r>
      <w:r w:rsidRPr="003A4653">
        <w:rPr>
          <w:rFonts w:ascii="Adobe Caslon Pro" w:hAnsi="Adobe Caslon Pro"/>
          <w:bCs/>
          <w:sz w:val="28"/>
          <w:szCs w:val="28"/>
        </w:rPr>
        <w:t>This module is used to view or print different type of Report like admission details, fee details etc</w:t>
      </w:r>
      <w:r w:rsidR="00513C3D" w:rsidRPr="003A4653">
        <w:rPr>
          <w:rFonts w:ascii="Adobe Caslon Pro" w:hAnsi="Adobe Caslon Pro"/>
          <w:bCs/>
          <w:sz w:val="28"/>
          <w:szCs w:val="28"/>
        </w:rPr>
        <w:t>.</w:t>
      </w:r>
    </w:p>
    <w:p w:rsidR="00CA1545" w:rsidRDefault="00CA1545" w:rsidP="00067C18">
      <w:pPr>
        <w:pStyle w:val="Heading1"/>
      </w:pPr>
      <w:bookmarkStart w:id="27" w:name="_Toc421495150"/>
      <w:r>
        <w:t>DATA STRUCTURE</w:t>
      </w:r>
      <w:r w:rsidR="004A3408">
        <w:t xml:space="preserve"> Snap</w:t>
      </w:r>
      <w:r w:rsidR="006C4278">
        <w:t>shot</w:t>
      </w:r>
      <w:bookmarkEnd w:id="27"/>
    </w:p>
    <w:p w:rsidR="00653B1F" w:rsidRDefault="00653B1F" w:rsidP="00CB19B7">
      <w:pPr>
        <w:spacing w:line="360" w:lineRule="auto"/>
        <w:jc w:val="both"/>
        <w:rPr>
          <w:b/>
          <w:sz w:val="28"/>
          <w:szCs w:val="28"/>
        </w:rPr>
      </w:pPr>
    </w:p>
    <w:p w:rsidR="00747B43" w:rsidRPr="00624003" w:rsidRDefault="00CB19B7" w:rsidP="002B44F8">
      <w:pPr>
        <w:spacing w:line="360" w:lineRule="auto"/>
        <w:jc w:val="both"/>
        <w:rPr>
          <w:sz w:val="28"/>
          <w:szCs w:val="28"/>
        </w:rPr>
      </w:pPr>
      <w:r>
        <w:rPr>
          <w:b/>
          <w:sz w:val="28"/>
          <w:szCs w:val="28"/>
        </w:rPr>
        <w:t>DATA DICTIONA</w:t>
      </w:r>
      <w:r w:rsidR="00624003">
        <w:rPr>
          <w:b/>
          <w:sz w:val="28"/>
          <w:szCs w:val="28"/>
        </w:rPr>
        <w:t xml:space="preserve">RY:- </w:t>
      </w:r>
      <w:r w:rsidR="00624003" w:rsidRPr="003A4653">
        <w:rPr>
          <w:rFonts w:ascii="Adobe Caslon Pro" w:hAnsi="Adobe Caslon Pro"/>
          <w:sz w:val="28"/>
          <w:szCs w:val="28"/>
        </w:rPr>
        <w:t>The data dictionary stores description of data items and structures, as well as systems processes. Data dictionary used for database design in this project is mentioned. Care was taken during the database design for future expansion of school’s need.</w:t>
      </w:r>
    </w:p>
    <w:p w:rsidR="008E7DA2" w:rsidRPr="00F3057D" w:rsidRDefault="006C4278" w:rsidP="008E7DA2">
      <w:pPr>
        <w:rPr>
          <w:b/>
          <w:sz w:val="28"/>
          <w:szCs w:val="28"/>
        </w:rPr>
      </w:pPr>
      <w:r>
        <w:rPr>
          <w:b/>
          <w:sz w:val="28"/>
          <w:szCs w:val="28"/>
        </w:rPr>
        <w:t xml:space="preserve">User_ </w:t>
      </w:r>
      <w:r w:rsidR="00E869DA">
        <w:rPr>
          <w:b/>
          <w:sz w:val="28"/>
          <w:szCs w:val="28"/>
        </w:rPr>
        <w:t>Details (Signup</w:t>
      </w:r>
      <w:r>
        <w:rPr>
          <w:b/>
          <w:sz w:val="28"/>
          <w:szCs w:val="28"/>
        </w:rPr>
        <w:t>)</w:t>
      </w:r>
      <w:r w:rsidR="00E869DA">
        <w:rPr>
          <w:b/>
          <w:sz w:val="28"/>
          <w:szCs w:val="28"/>
        </w:rPr>
        <w:t>:-</w:t>
      </w:r>
    </w:p>
    <w:p w:rsidR="004A3408" w:rsidRDefault="00E869DA" w:rsidP="008E7DA2">
      <w:pPr>
        <w:rPr>
          <w:sz w:val="28"/>
          <w:szCs w:val="28"/>
        </w:rPr>
      </w:pPr>
      <w:r>
        <w:rPr>
          <w:noProof/>
          <w:sz w:val="28"/>
          <w:szCs w:val="28"/>
          <w:lang w:eastAsia="en-US"/>
        </w:rPr>
        <w:drawing>
          <wp:inline distT="0" distB="0" distL="0" distR="0">
            <wp:extent cx="6120493" cy="3848519"/>
            <wp:effectExtent l="19050" t="0" r="0" b="0"/>
            <wp:docPr id="4" name="Picture 3" descr="C:\Users\Pankajkumar\Desktop\screensot\table\1  sign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kajkumar\Desktop\screensot\table\1  signup.jpg"/>
                    <pic:cNvPicPr>
                      <a:picLocks noChangeAspect="1" noChangeArrowheads="1"/>
                    </pic:cNvPicPr>
                  </pic:nvPicPr>
                  <pic:blipFill>
                    <a:blip r:embed="rId39"/>
                    <a:stretch>
                      <a:fillRect/>
                    </a:stretch>
                  </pic:blipFill>
                  <pic:spPr bwMode="auto">
                    <a:xfrm>
                      <a:off x="0" y="0"/>
                      <a:ext cx="6127673" cy="3853034"/>
                    </a:xfrm>
                    <a:prstGeom prst="rect">
                      <a:avLst/>
                    </a:prstGeom>
                    <a:noFill/>
                    <a:ln w="9525">
                      <a:noFill/>
                      <a:miter lim="800000"/>
                      <a:headEnd/>
                      <a:tailEnd/>
                    </a:ln>
                  </pic:spPr>
                </pic:pic>
              </a:graphicData>
            </a:graphic>
          </wp:inline>
        </w:drawing>
      </w:r>
    </w:p>
    <w:p w:rsidR="004A3408" w:rsidRPr="004A3408" w:rsidRDefault="004A3408" w:rsidP="008E7DA2">
      <w:pPr>
        <w:rPr>
          <w:b/>
          <w:sz w:val="32"/>
          <w:szCs w:val="32"/>
        </w:rPr>
      </w:pPr>
      <w:r>
        <w:rPr>
          <w:b/>
          <w:sz w:val="32"/>
          <w:szCs w:val="32"/>
        </w:rPr>
        <w:lastRenderedPageBreak/>
        <w:t>Student Details (a</w:t>
      </w:r>
      <w:r w:rsidRPr="00624003">
        <w:rPr>
          <w:b/>
          <w:sz w:val="32"/>
          <w:szCs w:val="32"/>
        </w:rPr>
        <w:t>d</w:t>
      </w:r>
      <w:r>
        <w:rPr>
          <w:b/>
          <w:sz w:val="32"/>
          <w:szCs w:val="32"/>
        </w:rPr>
        <w:t>dmission</w:t>
      </w:r>
      <w:r w:rsidRPr="00624003">
        <w:rPr>
          <w:b/>
          <w:sz w:val="32"/>
          <w:szCs w:val="32"/>
        </w:rPr>
        <w:t>):</w:t>
      </w:r>
    </w:p>
    <w:p w:rsidR="00C55472" w:rsidRDefault="00986D7F" w:rsidP="008E7DA2">
      <w:pPr>
        <w:rPr>
          <w:b/>
          <w:sz w:val="28"/>
          <w:szCs w:val="28"/>
        </w:rPr>
      </w:pPr>
      <w:r>
        <w:rPr>
          <w:b/>
          <w:noProof/>
          <w:sz w:val="28"/>
          <w:szCs w:val="28"/>
          <w:lang w:eastAsia="en-US"/>
        </w:rPr>
        <w:drawing>
          <wp:inline distT="0" distB="0" distL="0" distR="0">
            <wp:extent cx="5908207" cy="3416193"/>
            <wp:effectExtent l="19050" t="0" r="0" b="0"/>
            <wp:docPr id="9" name="Picture 4" descr="C:\Users\Pankajkumar\Desktop\screensot\table\2   Ad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ajkumar\Desktop\screensot\table\2   Admission.png"/>
                    <pic:cNvPicPr>
                      <a:picLocks noChangeAspect="1" noChangeArrowheads="1"/>
                    </pic:cNvPicPr>
                  </pic:nvPicPr>
                  <pic:blipFill>
                    <a:blip r:embed="rId40"/>
                    <a:stretch>
                      <a:fillRect/>
                    </a:stretch>
                  </pic:blipFill>
                  <pic:spPr bwMode="auto">
                    <a:xfrm>
                      <a:off x="0" y="0"/>
                      <a:ext cx="5930539" cy="3429106"/>
                    </a:xfrm>
                    <a:prstGeom prst="rect">
                      <a:avLst/>
                    </a:prstGeom>
                    <a:noFill/>
                    <a:ln w="9525">
                      <a:noFill/>
                      <a:miter lim="800000"/>
                      <a:headEnd/>
                      <a:tailEnd/>
                    </a:ln>
                  </pic:spPr>
                </pic:pic>
              </a:graphicData>
            </a:graphic>
          </wp:inline>
        </w:drawing>
      </w:r>
    </w:p>
    <w:p w:rsidR="00B06679" w:rsidRDefault="00B06679" w:rsidP="008E7DA2">
      <w:pPr>
        <w:rPr>
          <w:b/>
          <w:sz w:val="28"/>
          <w:szCs w:val="28"/>
        </w:rPr>
      </w:pPr>
    </w:p>
    <w:p w:rsidR="008E7DA2" w:rsidRDefault="0006506C" w:rsidP="008E7DA2">
      <w:pPr>
        <w:rPr>
          <w:b/>
          <w:sz w:val="28"/>
          <w:szCs w:val="28"/>
        </w:rPr>
      </w:pPr>
      <w:r>
        <w:rPr>
          <w:b/>
          <w:sz w:val="28"/>
          <w:szCs w:val="28"/>
        </w:rPr>
        <w:t>Fees_Structure</w:t>
      </w:r>
      <w:r w:rsidR="00986D7F">
        <w:rPr>
          <w:b/>
          <w:sz w:val="28"/>
          <w:szCs w:val="28"/>
        </w:rPr>
        <w:t>(Fee):-</w:t>
      </w:r>
    </w:p>
    <w:p w:rsidR="007051C6" w:rsidRDefault="0006506C" w:rsidP="00C55472">
      <w:pPr>
        <w:rPr>
          <w:b/>
          <w:sz w:val="28"/>
          <w:szCs w:val="28"/>
        </w:rPr>
      </w:pPr>
      <w:r>
        <w:rPr>
          <w:b/>
          <w:noProof/>
          <w:sz w:val="28"/>
          <w:szCs w:val="28"/>
          <w:lang w:eastAsia="en-US"/>
        </w:rPr>
        <w:drawing>
          <wp:inline distT="0" distB="0" distL="0" distR="0">
            <wp:extent cx="5903762" cy="3205425"/>
            <wp:effectExtent l="19050" t="0" r="1738" b="0"/>
            <wp:docPr id="10" name="Picture 5" descr="C:\Users\Pankajkumar\Desktop\screensot\table\3   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kajkumar\Desktop\screensot\table\3   fee.png"/>
                    <pic:cNvPicPr>
                      <a:picLocks noChangeAspect="1" noChangeArrowheads="1"/>
                    </pic:cNvPicPr>
                  </pic:nvPicPr>
                  <pic:blipFill>
                    <a:blip r:embed="rId41"/>
                    <a:stretch>
                      <a:fillRect/>
                    </a:stretch>
                  </pic:blipFill>
                  <pic:spPr bwMode="auto">
                    <a:xfrm>
                      <a:off x="0" y="0"/>
                      <a:ext cx="5920587" cy="3214560"/>
                    </a:xfrm>
                    <a:prstGeom prst="rect">
                      <a:avLst/>
                    </a:prstGeom>
                    <a:noFill/>
                    <a:ln w="9525">
                      <a:noFill/>
                      <a:miter lim="800000"/>
                      <a:headEnd/>
                      <a:tailEnd/>
                    </a:ln>
                  </pic:spPr>
                </pic:pic>
              </a:graphicData>
            </a:graphic>
          </wp:inline>
        </w:drawing>
      </w:r>
    </w:p>
    <w:p w:rsidR="00C55472" w:rsidRDefault="0006506C" w:rsidP="00C55472">
      <w:pPr>
        <w:rPr>
          <w:noProof/>
          <w:sz w:val="28"/>
          <w:szCs w:val="28"/>
          <w:lang w:eastAsia="en-US"/>
        </w:rPr>
      </w:pPr>
      <w:r>
        <w:rPr>
          <w:b/>
          <w:sz w:val="28"/>
          <w:szCs w:val="28"/>
        </w:rPr>
        <w:lastRenderedPageBreak/>
        <w:t>Monthly_fees (Monthlyfee</w:t>
      </w:r>
      <w:r w:rsidR="00C55472">
        <w:rPr>
          <w:b/>
          <w:sz w:val="28"/>
          <w:szCs w:val="28"/>
        </w:rPr>
        <w:t>)</w:t>
      </w:r>
      <w:r w:rsidR="00C55472" w:rsidRPr="00552C83">
        <w:rPr>
          <w:b/>
          <w:sz w:val="28"/>
          <w:szCs w:val="28"/>
        </w:rPr>
        <w:t>:</w:t>
      </w:r>
      <w:r w:rsidR="00C55472" w:rsidRPr="00C55472">
        <w:rPr>
          <w:noProof/>
          <w:sz w:val="28"/>
          <w:szCs w:val="28"/>
          <w:lang w:eastAsia="en-US"/>
        </w:rPr>
        <w:t xml:space="preserve"> </w:t>
      </w:r>
      <w:r>
        <w:rPr>
          <w:noProof/>
          <w:sz w:val="28"/>
          <w:szCs w:val="28"/>
          <w:lang w:eastAsia="en-US"/>
        </w:rPr>
        <w:t>-</w:t>
      </w:r>
    </w:p>
    <w:p w:rsidR="00C55472" w:rsidRDefault="00246DBE" w:rsidP="00C55472">
      <w:pPr>
        <w:rPr>
          <w:b/>
          <w:sz w:val="28"/>
          <w:szCs w:val="28"/>
        </w:rPr>
      </w:pPr>
      <w:r>
        <w:rPr>
          <w:b/>
          <w:noProof/>
          <w:sz w:val="28"/>
          <w:szCs w:val="28"/>
          <w:lang w:eastAsia="en-US"/>
        </w:rPr>
        <w:drawing>
          <wp:inline distT="0" distB="0" distL="0" distR="0">
            <wp:extent cx="6294801" cy="3144644"/>
            <wp:effectExtent l="19050" t="0" r="0" b="0"/>
            <wp:docPr id="11" name="Picture 6" descr="C:\Users\Pankajkumar\Desktop\screensot\table\4  monthly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kajkumar\Desktop\screensot\table\4  monthlyfee.png"/>
                    <pic:cNvPicPr>
                      <a:picLocks noChangeAspect="1" noChangeArrowheads="1"/>
                    </pic:cNvPicPr>
                  </pic:nvPicPr>
                  <pic:blipFill>
                    <a:blip r:embed="rId41"/>
                    <a:stretch>
                      <a:fillRect/>
                    </a:stretch>
                  </pic:blipFill>
                  <pic:spPr bwMode="auto">
                    <a:xfrm>
                      <a:off x="0" y="0"/>
                      <a:ext cx="6307121" cy="3150799"/>
                    </a:xfrm>
                    <a:prstGeom prst="rect">
                      <a:avLst/>
                    </a:prstGeom>
                    <a:noFill/>
                    <a:ln w="9525">
                      <a:noFill/>
                      <a:miter lim="800000"/>
                      <a:headEnd/>
                      <a:tailEnd/>
                    </a:ln>
                  </pic:spPr>
                </pic:pic>
              </a:graphicData>
            </a:graphic>
          </wp:inline>
        </w:drawing>
      </w:r>
    </w:p>
    <w:p w:rsidR="007051C6" w:rsidRDefault="007051C6" w:rsidP="00C55472">
      <w:pPr>
        <w:rPr>
          <w:b/>
          <w:sz w:val="28"/>
          <w:szCs w:val="28"/>
        </w:rPr>
      </w:pPr>
    </w:p>
    <w:p w:rsidR="00C55472" w:rsidRDefault="00326B38" w:rsidP="008E7DA2">
      <w:pPr>
        <w:rPr>
          <w:noProof/>
          <w:sz w:val="28"/>
          <w:szCs w:val="28"/>
          <w:lang w:eastAsia="en-US"/>
        </w:rPr>
      </w:pPr>
      <w:r>
        <w:rPr>
          <w:b/>
          <w:sz w:val="28"/>
          <w:szCs w:val="28"/>
        </w:rPr>
        <w:t>Staff_Detail  (</w:t>
      </w:r>
      <w:r w:rsidR="004A3408">
        <w:rPr>
          <w:b/>
          <w:sz w:val="28"/>
          <w:szCs w:val="28"/>
        </w:rPr>
        <w:t>Staff_management</w:t>
      </w:r>
      <w:r w:rsidR="00C55472">
        <w:rPr>
          <w:b/>
          <w:sz w:val="28"/>
          <w:szCs w:val="28"/>
        </w:rPr>
        <w:t>)</w:t>
      </w:r>
      <w:r w:rsidR="00C55472" w:rsidRPr="00552C83">
        <w:rPr>
          <w:b/>
          <w:sz w:val="28"/>
          <w:szCs w:val="28"/>
        </w:rPr>
        <w:t>:</w:t>
      </w:r>
      <w:r>
        <w:rPr>
          <w:b/>
          <w:sz w:val="28"/>
          <w:szCs w:val="28"/>
        </w:rPr>
        <w:t>-</w:t>
      </w:r>
      <w:r w:rsidR="00C55472" w:rsidRPr="00C55472">
        <w:rPr>
          <w:noProof/>
          <w:sz w:val="28"/>
          <w:szCs w:val="28"/>
          <w:lang w:eastAsia="en-US"/>
        </w:rPr>
        <w:t xml:space="preserve"> </w:t>
      </w:r>
    </w:p>
    <w:p w:rsidR="003A4653" w:rsidRPr="004A3408" w:rsidRDefault="00326B38" w:rsidP="008E7DA2">
      <w:pPr>
        <w:rPr>
          <w:sz w:val="28"/>
          <w:szCs w:val="28"/>
        </w:rPr>
      </w:pPr>
      <w:r>
        <w:rPr>
          <w:noProof/>
          <w:sz w:val="28"/>
          <w:szCs w:val="28"/>
          <w:lang w:eastAsia="en-US"/>
        </w:rPr>
        <w:drawing>
          <wp:inline distT="0" distB="0" distL="0" distR="0">
            <wp:extent cx="6297553" cy="3406391"/>
            <wp:effectExtent l="19050" t="0" r="7997" b="0"/>
            <wp:docPr id="12" name="Picture 7" descr="C:\Users\Pankajkumar\Desktop\screensot\table\5 staff_ad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kajkumar\Desktop\screensot\table\5 staff_admission.png"/>
                    <pic:cNvPicPr>
                      <a:picLocks noChangeAspect="1" noChangeArrowheads="1"/>
                    </pic:cNvPicPr>
                  </pic:nvPicPr>
                  <pic:blipFill>
                    <a:blip r:embed="rId42"/>
                    <a:stretch>
                      <a:fillRect/>
                    </a:stretch>
                  </pic:blipFill>
                  <pic:spPr bwMode="auto">
                    <a:xfrm>
                      <a:off x="0" y="0"/>
                      <a:ext cx="6314690" cy="3415661"/>
                    </a:xfrm>
                    <a:prstGeom prst="rect">
                      <a:avLst/>
                    </a:prstGeom>
                    <a:noFill/>
                    <a:ln w="9525">
                      <a:noFill/>
                      <a:miter lim="800000"/>
                      <a:headEnd/>
                      <a:tailEnd/>
                    </a:ln>
                  </pic:spPr>
                </pic:pic>
              </a:graphicData>
            </a:graphic>
          </wp:inline>
        </w:drawing>
      </w:r>
    </w:p>
    <w:p w:rsidR="007051C6" w:rsidRDefault="007051C6" w:rsidP="008E7DA2">
      <w:pPr>
        <w:rPr>
          <w:b/>
          <w:sz w:val="32"/>
          <w:szCs w:val="32"/>
        </w:rPr>
      </w:pPr>
      <w:r>
        <w:rPr>
          <w:b/>
          <w:sz w:val="32"/>
          <w:szCs w:val="32"/>
        </w:rPr>
        <w:lastRenderedPageBreak/>
        <w:t>First_examination detail(Firstexam):-</w:t>
      </w:r>
    </w:p>
    <w:p w:rsidR="00C55472" w:rsidRDefault="007051C6" w:rsidP="008E7DA2">
      <w:pPr>
        <w:rPr>
          <w:b/>
          <w:sz w:val="32"/>
          <w:szCs w:val="32"/>
        </w:rPr>
      </w:pPr>
      <w:r>
        <w:rPr>
          <w:b/>
          <w:noProof/>
          <w:sz w:val="32"/>
          <w:szCs w:val="32"/>
          <w:lang w:eastAsia="en-US"/>
        </w:rPr>
        <w:drawing>
          <wp:inline distT="0" distB="0" distL="0" distR="0">
            <wp:extent cx="6220976" cy="2933968"/>
            <wp:effectExtent l="19050" t="0" r="8374" b="0"/>
            <wp:docPr id="14" name="Picture 9" descr="C:\Users\Pankajkumar\Desktop\screensot\table\7 first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nkajkumar\Desktop\screensot\table\7 firstexam.png"/>
                    <pic:cNvPicPr>
                      <a:picLocks noChangeAspect="1" noChangeArrowheads="1"/>
                    </pic:cNvPicPr>
                  </pic:nvPicPr>
                  <pic:blipFill>
                    <a:blip r:embed="rId43"/>
                    <a:stretch>
                      <a:fillRect/>
                    </a:stretch>
                  </pic:blipFill>
                  <pic:spPr bwMode="auto">
                    <a:xfrm>
                      <a:off x="0" y="0"/>
                      <a:ext cx="6220976" cy="2933968"/>
                    </a:xfrm>
                    <a:prstGeom prst="rect">
                      <a:avLst/>
                    </a:prstGeom>
                    <a:noFill/>
                    <a:ln w="9525">
                      <a:noFill/>
                      <a:miter lim="800000"/>
                      <a:headEnd/>
                      <a:tailEnd/>
                    </a:ln>
                  </pic:spPr>
                </pic:pic>
              </a:graphicData>
            </a:graphic>
          </wp:inline>
        </w:drawing>
      </w:r>
    </w:p>
    <w:p w:rsidR="00B5660D" w:rsidRDefault="00B5660D" w:rsidP="008E7DA2">
      <w:pPr>
        <w:rPr>
          <w:b/>
          <w:sz w:val="32"/>
          <w:szCs w:val="32"/>
        </w:rPr>
      </w:pPr>
    </w:p>
    <w:p w:rsidR="00747B43" w:rsidRDefault="007051C6" w:rsidP="008E7DA2">
      <w:pPr>
        <w:rPr>
          <w:b/>
          <w:sz w:val="32"/>
          <w:szCs w:val="32"/>
        </w:rPr>
      </w:pPr>
      <w:r>
        <w:rPr>
          <w:b/>
          <w:sz w:val="32"/>
          <w:szCs w:val="32"/>
        </w:rPr>
        <w:t>Second_examination detail</w:t>
      </w:r>
      <w:r w:rsidR="00B454AB">
        <w:rPr>
          <w:b/>
          <w:noProof/>
          <w:sz w:val="32"/>
          <w:szCs w:val="32"/>
          <w:lang w:eastAsia="en-US"/>
        </w:rPr>
        <w:drawing>
          <wp:inline distT="0" distB="0" distL="0" distR="0">
            <wp:extent cx="6305040" cy="3516923"/>
            <wp:effectExtent l="19050" t="0" r="510" b="0"/>
            <wp:docPr id="33" name="Picture 10" descr="C:\Users\Pankajkumar\Desktop\screensot\table\8 second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nkajkumar\Desktop\screensot\table\8 secondexam.png"/>
                    <pic:cNvPicPr>
                      <a:picLocks noChangeAspect="1" noChangeArrowheads="1"/>
                    </pic:cNvPicPr>
                  </pic:nvPicPr>
                  <pic:blipFill>
                    <a:blip r:embed="rId44"/>
                    <a:stretch>
                      <a:fillRect/>
                    </a:stretch>
                  </pic:blipFill>
                  <pic:spPr bwMode="auto">
                    <a:xfrm>
                      <a:off x="0" y="0"/>
                      <a:ext cx="6312590" cy="3521134"/>
                    </a:xfrm>
                    <a:prstGeom prst="rect">
                      <a:avLst/>
                    </a:prstGeom>
                    <a:noFill/>
                    <a:ln w="9525">
                      <a:noFill/>
                      <a:miter lim="800000"/>
                      <a:headEnd/>
                      <a:tailEnd/>
                    </a:ln>
                  </pic:spPr>
                </pic:pic>
              </a:graphicData>
            </a:graphic>
          </wp:inline>
        </w:drawing>
      </w:r>
      <w:r w:rsidR="00B454AB">
        <w:rPr>
          <w:b/>
          <w:sz w:val="32"/>
          <w:szCs w:val="32"/>
        </w:rPr>
        <w:t xml:space="preserve"> </w:t>
      </w:r>
    </w:p>
    <w:p w:rsidR="00653B1F" w:rsidRDefault="00653B1F" w:rsidP="008E7DA2">
      <w:pPr>
        <w:rPr>
          <w:b/>
          <w:sz w:val="32"/>
          <w:szCs w:val="32"/>
        </w:rPr>
      </w:pPr>
    </w:p>
    <w:p w:rsidR="004A3408" w:rsidRDefault="004A3408" w:rsidP="004A3408">
      <w:pPr>
        <w:rPr>
          <w:b/>
          <w:sz w:val="32"/>
          <w:szCs w:val="32"/>
        </w:rPr>
      </w:pPr>
      <w:r>
        <w:rPr>
          <w:b/>
          <w:sz w:val="32"/>
          <w:szCs w:val="32"/>
        </w:rPr>
        <w:t>Final_examination detail(Finalexam):-</w:t>
      </w:r>
    </w:p>
    <w:p w:rsidR="006E1B8B" w:rsidRDefault="006E1B8B" w:rsidP="008E7DA2">
      <w:pPr>
        <w:rPr>
          <w:b/>
          <w:sz w:val="32"/>
          <w:szCs w:val="32"/>
        </w:rPr>
      </w:pPr>
    </w:p>
    <w:p w:rsidR="006E1B8B" w:rsidRDefault="004A3408" w:rsidP="008E7DA2">
      <w:pPr>
        <w:rPr>
          <w:b/>
          <w:sz w:val="32"/>
          <w:szCs w:val="32"/>
        </w:rPr>
      </w:pPr>
      <w:r>
        <w:rPr>
          <w:b/>
          <w:noProof/>
          <w:sz w:val="32"/>
          <w:szCs w:val="32"/>
          <w:lang w:eastAsia="en-US"/>
        </w:rPr>
        <w:drawing>
          <wp:inline distT="0" distB="0" distL="0" distR="0">
            <wp:extent cx="6367046" cy="6350558"/>
            <wp:effectExtent l="19050" t="0" r="0" b="0"/>
            <wp:docPr id="1" name="Picture 11" descr="C:\Users\Pankajkumar\Desktop\screensot\table\9 final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nkajkumar\Desktop\screensot\table\9 finalexam.png"/>
                    <pic:cNvPicPr>
                      <a:picLocks noChangeAspect="1" noChangeArrowheads="1"/>
                    </pic:cNvPicPr>
                  </pic:nvPicPr>
                  <pic:blipFill>
                    <a:blip r:embed="rId45"/>
                    <a:stretch>
                      <a:fillRect/>
                    </a:stretch>
                  </pic:blipFill>
                  <pic:spPr bwMode="auto">
                    <a:xfrm>
                      <a:off x="0" y="0"/>
                      <a:ext cx="6378416" cy="6361899"/>
                    </a:xfrm>
                    <a:prstGeom prst="rect">
                      <a:avLst/>
                    </a:prstGeom>
                    <a:noFill/>
                    <a:ln w="9525">
                      <a:noFill/>
                      <a:miter lim="800000"/>
                      <a:headEnd/>
                      <a:tailEnd/>
                    </a:ln>
                  </pic:spPr>
                </pic:pic>
              </a:graphicData>
            </a:graphic>
          </wp:inline>
        </w:drawing>
      </w:r>
    </w:p>
    <w:p w:rsidR="00747B43" w:rsidRPr="00552C83" w:rsidRDefault="00747B43">
      <w:pPr>
        <w:rPr>
          <w:b/>
          <w:bCs/>
          <w:sz w:val="28"/>
          <w:szCs w:val="28"/>
        </w:rPr>
      </w:pPr>
    </w:p>
    <w:p w:rsidR="00CA1545" w:rsidRDefault="00CA1545" w:rsidP="00067C18">
      <w:pPr>
        <w:pStyle w:val="Heading1"/>
      </w:pPr>
      <w:bookmarkStart w:id="28" w:name="_Toc421495151"/>
      <w:r>
        <w:lastRenderedPageBreak/>
        <w:t>LIST OF REPORTS</w:t>
      </w:r>
      <w:bookmarkEnd w:id="28"/>
    </w:p>
    <w:p w:rsidR="00CE56F1" w:rsidRDefault="00CE56F1" w:rsidP="00CE56F1">
      <w:pPr>
        <w:overflowPunct w:val="0"/>
        <w:autoSpaceDE w:val="0"/>
        <w:autoSpaceDN w:val="0"/>
        <w:adjustRightInd w:val="0"/>
        <w:jc w:val="both"/>
        <w:rPr>
          <w:bCs/>
          <w:sz w:val="28"/>
          <w:szCs w:val="28"/>
        </w:rPr>
      </w:pPr>
      <w:r w:rsidRPr="005F45F0">
        <w:rPr>
          <w:bCs/>
          <w:sz w:val="28"/>
          <w:szCs w:val="28"/>
        </w:rPr>
        <w:t>The following reports will be generated:-</w:t>
      </w:r>
    </w:p>
    <w:p w:rsidR="00CE56F1" w:rsidRPr="005F45F0" w:rsidRDefault="00CE56F1" w:rsidP="00CE56F1">
      <w:pPr>
        <w:overflowPunct w:val="0"/>
        <w:autoSpaceDE w:val="0"/>
        <w:autoSpaceDN w:val="0"/>
        <w:adjustRightInd w:val="0"/>
        <w:jc w:val="both"/>
        <w:rPr>
          <w:bCs/>
          <w:sz w:val="28"/>
          <w:szCs w:val="28"/>
        </w:rPr>
      </w:pPr>
    </w:p>
    <w:p w:rsidR="00C8430C" w:rsidRDefault="00C8430C" w:rsidP="00C8430C">
      <w:pPr>
        <w:numPr>
          <w:ilvl w:val="0"/>
          <w:numId w:val="17"/>
        </w:numPr>
        <w:overflowPunct w:val="0"/>
        <w:autoSpaceDE w:val="0"/>
        <w:autoSpaceDN w:val="0"/>
        <w:adjustRightInd w:val="0"/>
        <w:spacing w:before="0" w:after="0" w:line="240" w:lineRule="auto"/>
        <w:jc w:val="both"/>
        <w:rPr>
          <w:bCs/>
          <w:sz w:val="28"/>
          <w:szCs w:val="28"/>
        </w:rPr>
      </w:pPr>
      <w:r w:rsidRPr="00653B1F">
        <w:rPr>
          <w:rFonts w:ascii="Times New Roman" w:hAnsi="Times New Roman" w:cs="Times New Roman"/>
          <w:b/>
          <w:bCs/>
          <w:sz w:val="28"/>
          <w:szCs w:val="28"/>
        </w:rPr>
        <w:t>Registration:</w:t>
      </w:r>
      <w:r w:rsidRPr="007A166F">
        <w:rPr>
          <w:bCs/>
          <w:sz w:val="28"/>
          <w:szCs w:val="28"/>
        </w:rPr>
        <w:t xml:space="preserve"> - </w:t>
      </w:r>
      <w:r w:rsidRPr="00653B1F">
        <w:rPr>
          <w:rFonts w:ascii="Times New Roman" w:hAnsi="Times New Roman" w:cs="Times New Roman"/>
          <w:bCs/>
          <w:sz w:val="28"/>
          <w:szCs w:val="28"/>
        </w:rPr>
        <w:t>This report contains the information of all re</w:t>
      </w:r>
      <w:r w:rsidR="006E1B8B" w:rsidRPr="00653B1F">
        <w:rPr>
          <w:rFonts w:ascii="Times New Roman" w:hAnsi="Times New Roman" w:cs="Times New Roman"/>
          <w:bCs/>
          <w:sz w:val="28"/>
          <w:szCs w:val="28"/>
        </w:rPr>
        <w:t>gistered students of the school</w:t>
      </w:r>
      <w:r w:rsidRPr="00653B1F">
        <w:rPr>
          <w:rFonts w:ascii="Times New Roman" w:hAnsi="Times New Roman" w:cs="Times New Roman"/>
          <w:bCs/>
          <w:sz w:val="28"/>
          <w:szCs w:val="28"/>
        </w:rPr>
        <w:t>.</w:t>
      </w:r>
      <w:r w:rsidRPr="007A166F">
        <w:rPr>
          <w:bCs/>
          <w:sz w:val="28"/>
          <w:szCs w:val="28"/>
        </w:rPr>
        <w:t xml:space="preserve"> </w:t>
      </w:r>
    </w:p>
    <w:p w:rsidR="00C8430C" w:rsidRPr="007A166F" w:rsidRDefault="00C8430C" w:rsidP="00C8430C">
      <w:pPr>
        <w:overflowPunct w:val="0"/>
        <w:autoSpaceDE w:val="0"/>
        <w:autoSpaceDN w:val="0"/>
        <w:adjustRightInd w:val="0"/>
        <w:spacing w:before="0" w:after="0" w:line="240" w:lineRule="auto"/>
        <w:ind w:left="720"/>
        <w:jc w:val="both"/>
        <w:rPr>
          <w:bCs/>
          <w:sz w:val="28"/>
          <w:szCs w:val="28"/>
        </w:rPr>
      </w:pPr>
    </w:p>
    <w:p w:rsidR="00C8430C" w:rsidRPr="003A4653" w:rsidRDefault="00C8430C" w:rsidP="00C8430C">
      <w:pPr>
        <w:numPr>
          <w:ilvl w:val="0"/>
          <w:numId w:val="17"/>
        </w:numPr>
        <w:overflowPunct w:val="0"/>
        <w:autoSpaceDE w:val="0"/>
        <w:autoSpaceDN w:val="0"/>
        <w:adjustRightInd w:val="0"/>
        <w:spacing w:before="0" w:after="0" w:line="240" w:lineRule="auto"/>
        <w:jc w:val="both"/>
        <w:rPr>
          <w:rFonts w:ascii="Adobe Caslon Pro" w:hAnsi="Adobe Caslon Pro"/>
          <w:bCs/>
          <w:sz w:val="28"/>
          <w:szCs w:val="28"/>
        </w:rPr>
      </w:pPr>
      <w:r w:rsidRPr="00653B1F">
        <w:rPr>
          <w:rFonts w:ascii="Times New Roman" w:hAnsi="Times New Roman" w:cs="Times New Roman"/>
          <w:b/>
          <w:bCs/>
          <w:sz w:val="28"/>
          <w:szCs w:val="28"/>
        </w:rPr>
        <w:t>Fee:</w:t>
      </w:r>
      <w:r w:rsidRPr="007A166F">
        <w:rPr>
          <w:bCs/>
          <w:sz w:val="28"/>
          <w:szCs w:val="28"/>
        </w:rPr>
        <w:t xml:space="preserve"> - </w:t>
      </w:r>
      <w:r w:rsidRPr="00653B1F">
        <w:rPr>
          <w:rFonts w:ascii="Times New Roman" w:hAnsi="Times New Roman" w:cs="Times New Roman"/>
          <w:bCs/>
          <w:sz w:val="28"/>
          <w:szCs w:val="28"/>
        </w:rPr>
        <w:t>In this report, the fee details will be displayed.</w:t>
      </w:r>
    </w:p>
    <w:p w:rsidR="00C8430C" w:rsidRPr="007A166F" w:rsidRDefault="00C8430C" w:rsidP="00C8430C">
      <w:pPr>
        <w:overflowPunct w:val="0"/>
        <w:autoSpaceDE w:val="0"/>
        <w:autoSpaceDN w:val="0"/>
        <w:adjustRightInd w:val="0"/>
        <w:spacing w:before="0" w:after="0" w:line="240" w:lineRule="auto"/>
        <w:jc w:val="both"/>
        <w:rPr>
          <w:bCs/>
          <w:sz w:val="28"/>
          <w:szCs w:val="28"/>
        </w:rPr>
      </w:pPr>
    </w:p>
    <w:p w:rsidR="00C8430C" w:rsidRPr="007A166F" w:rsidRDefault="00C8430C" w:rsidP="00C8430C">
      <w:pPr>
        <w:overflowPunct w:val="0"/>
        <w:autoSpaceDE w:val="0"/>
        <w:autoSpaceDN w:val="0"/>
        <w:adjustRightInd w:val="0"/>
        <w:spacing w:before="0" w:after="0" w:line="240" w:lineRule="auto"/>
        <w:jc w:val="both"/>
        <w:rPr>
          <w:bCs/>
          <w:sz w:val="28"/>
          <w:szCs w:val="28"/>
        </w:rPr>
      </w:pPr>
    </w:p>
    <w:p w:rsidR="00C8430C" w:rsidRPr="007A166F" w:rsidRDefault="00C8430C" w:rsidP="00C8430C">
      <w:pPr>
        <w:overflowPunct w:val="0"/>
        <w:autoSpaceDE w:val="0"/>
        <w:autoSpaceDN w:val="0"/>
        <w:adjustRightInd w:val="0"/>
        <w:spacing w:before="0" w:after="0" w:line="240" w:lineRule="auto"/>
        <w:jc w:val="both"/>
        <w:rPr>
          <w:bCs/>
          <w:sz w:val="28"/>
          <w:szCs w:val="28"/>
        </w:rPr>
      </w:pPr>
    </w:p>
    <w:p w:rsidR="008425B2" w:rsidRPr="000F5781" w:rsidRDefault="008425B2" w:rsidP="008425B2">
      <w:pPr>
        <w:pStyle w:val="Heading1"/>
      </w:pPr>
      <w:bookmarkStart w:id="29" w:name="_Toc421495152"/>
      <w:r w:rsidRPr="000F5781">
        <w:t>SCOPE AND FUTURE ENHANCEMENT</w:t>
      </w:r>
      <w:bookmarkEnd w:id="29"/>
    </w:p>
    <w:p w:rsidR="00CE56F1" w:rsidRPr="00653B1F" w:rsidRDefault="00653B1F" w:rsidP="00CE56F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There </w:t>
      </w:r>
      <w:r w:rsidR="00CE56F1" w:rsidRPr="00653B1F">
        <w:rPr>
          <w:rFonts w:ascii="Times New Roman" w:hAnsi="Times New Roman" w:cs="Times New Roman"/>
          <w:sz w:val="28"/>
          <w:szCs w:val="28"/>
        </w:rPr>
        <w:t>is always a scope of betterment and the candidate                                                                                    system is not against perception. The project uses very near</w:t>
      </w:r>
      <w:r w:rsidR="006E1B8B" w:rsidRPr="00653B1F">
        <w:rPr>
          <w:rFonts w:ascii="Times New Roman" w:hAnsi="Times New Roman" w:cs="Times New Roman"/>
          <w:sz w:val="28"/>
          <w:szCs w:val="28"/>
        </w:rPr>
        <w:t xml:space="preserve">ly the same calculations as School </w:t>
      </w:r>
      <w:r w:rsidR="00CE56F1" w:rsidRPr="00653B1F">
        <w:rPr>
          <w:rFonts w:ascii="Times New Roman" w:hAnsi="Times New Roman" w:cs="Times New Roman"/>
          <w:sz w:val="28"/>
          <w:szCs w:val="28"/>
        </w:rPr>
        <w:t xml:space="preserve">does; if clients want any other type of changes it can also be done because the project is upgradeable. The project can be used as a sub-project for any other projects. The main future scope is as follows:-   </w:t>
      </w:r>
    </w:p>
    <w:p w:rsidR="00CE56F1" w:rsidRPr="0049434A" w:rsidRDefault="00CE56F1" w:rsidP="00CE56F1"/>
    <w:p w:rsidR="00CE56F1" w:rsidRPr="001653D3" w:rsidRDefault="00CE56F1" w:rsidP="00CE56F1">
      <w:pPr>
        <w:jc w:val="both"/>
        <w:rPr>
          <w:sz w:val="28"/>
          <w:szCs w:val="28"/>
        </w:rPr>
      </w:pPr>
      <w:r w:rsidRPr="001653D3">
        <w:rPr>
          <w:sz w:val="28"/>
          <w:szCs w:val="28"/>
        </w:rPr>
        <w:sym w:font="Wingdings 2" w:char="F0B2"/>
      </w:r>
      <w:r>
        <w:rPr>
          <w:sz w:val="28"/>
          <w:szCs w:val="28"/>
        </w:rPr>
        <w:t xml:space="preserve"> To Store the</w:t>
      </w:r>
      <w:r w:rsidRPr="001653D3">
        <w:rPr>
          <w:sz w:val="28"/>
          <w:szCs w:val="28"/>
        </w:rPr>
        <w:t xml:space="preserve"> large amount of data for future point of view.</w:t>
      </w:r>
    </w:p>
    <w:p w:rsidR="00CE56F1" w:rsidRPr="001653D3" w:rsidRDefault="00CE56F1" w:rsidP="00CE56F1">
      <w:pPr>
        <w:jc w:val="both"/>
        <w:rPr>
          <w:sz w:val="28"/>
          <w:szCs w:val="28"/>
        </w:rPr>
      </w:pPr>
      <w:r w:rsidRPr="001653D3">
        <w:rPr>
          <w:sz w:val="28"/>
          <w:szCs w:val="28"/>
        </w:rPr>
        <w:sym w:font="Wingdings 2" w:char="F0B2"/>
      </w:r>
      <w:r w:rsidRPr="001653D3">
        <w:rPr>
          <w:sz w:val="28"/>
          <w:szCs w:val="28"/>
        </w:rPr>
        <w:t>Reducing manual efforts for maintain the system.</w:t>
      </w:r>
    </w:p>
    <w:p w:rsidR="00CE56F1" w:rsidRPr="001653D3" w:rsidRDefault="00CE56F1" w:rsidP="00CE56F1">
      <w:pPr>
        <w:jc w:val="both"/>
        <w:rPr>
          <w:sz w:val="28"/>
          <w:szCs w:val="28"/>
        </w:rPr>
      </w:pPr>
      <w:r w:rsidRPr="001653D3">
        <w:rPr>
          <w:sz w:val="28"/>
          <w:szCs w:val="28"/>
        </w:rPr>
        <w:sym w:font="Wingdings 2" w:char="F0B2"/>
      </w:r>
      <w:r w:rsidRPr="001653D3">
        <w:rPr>
          <w:sz w:val="28"/>
          <w:szCs w:val="28"/>
        </w:rPr>
        <w:t xml:space="preserve"> Reducing the lead time.</w:t>
      </w:r>
    </w:p>
    <w:p w:rsidR="00747B43" w:rsidRDefault="00CE56F1" w:rsidP="00CE56F1">
      <w:pPr>
        <w:jc w:val="both"/>
        <w:rPr>
          <w:sz w:val="28"/>
          <w:szCs w:val="28"/>
        </w:rPr>
      </w:pPr>
      <w:r w:rsidRPr="001653D3">
        <w:rPr>
          <w:sz w:val="28"/>
          <w:szCs w:val="28"/>
        </w:rPr>
        <w:sym w:font="Wingdings 2" w:char="F0B2"/>
      </w:r>
      <w:r>
        <w:rPr>
          <w:sz w:val="28"/>
          <w:szCs w:val="28"/>
        </w:rPr>
        <w:t>I</w:t>
      </w:r>
      <w:r w:rsidRPr="001653D3">
        <w:rPr>
          <w:sz w:val="28"/>
          <w:szCs w:val="28"/>
        </w:rPr>
        <w:t xml:space="preserve">t gives correct information about </w:t>
      </w:r>
      <w:r w:rsidR="006E1B8B">
        <w:rPr>
          <w:sz w:val="28"/>
          <w:szCs w:val="28"/>
        </w:rPr>
        <w:t xml:space="preserve">Student details, Staff details, Fee </w:t>
      </w:r>
      <w:r>
        <w:rPr>
          <w:sz w:val="28"/>
          <w:szCs w:val="28"/>
        </w:rPr>
        <w:t xml:space="preserve"> </w:t>
      </w:r>
      <w:r w:rsidR="006E1B8B">
        <w:rPr>
          <w:sz w:val="28"/>
          <w:szCs w:val="28"/>
        </w:rPr>
        <w:t xml:space="preserve">  </w:t>
      </w:r>
      <w:r>
        <w:rPr>
          <w:sz w:val="28"/>
          <w:szCs w:val="28"/>
        </w:rPr>
        <w:t>etc.</w:t>
      </w:r>
    </w:p>
    <w:p w:rsidR="003B4132" w:rsidRDefault="003B4132" w:rsidP="00CE56F1">
      <w:pPr>
        <w:jc w:val="both"/>
        <w:rPr>
          <w:b/>
          <w:bCs/>
          <w:sz w:val="32"/>
        </w:rPr>
      </w:pPr>
    </w:p>
    <w:p w:rsidR="00B5660D" w:rsidRDefault="00B5660D" w:rsidP="00CE56F1">
      <w:pPr>
        <w:jc w:val="both"/>
        <w:rPr>
          <w:b/>
          <w:bCs/>
          <w:sz w:val="32"/>
        </w:rPr>
      </w:pPr>
    </w:p>
    <w:p w:rsidR="00B5660D" w:rsidRDefault="00B5660D" w:rsidP="00CE56F1">
      <w:pPr>
        <w:jc w:val="both"/>
        <w:rPr>
          <w:b/>
          <w:bCs/>
          <w:sz w:val="32"/>
        </w:rPr>
      </w:pPr>
    </w:p>
    <w:p w:rsidR="00BD4F28" w:rsidRPr="00BD4F28" w:rsidRDefault="00BD4F28" w:rsidP="00BD4F28">
      <w:pPr>
        <w:pStyle w:val="Heading2"/>
        <w:rPr>
          <w:b w:val="0"/>
          <w:bCs/>
          <w:noProof/>
        </w:rPr>
      </w:pPr>
      <w:bookmarkStart w:id="30" w:name="_Toc367803951"/>
      <w:bookmarkStart w:id="31" w:name="_Toc421495153"/>
      <w:r w:rsidRPr="00BD4F28">
        <w:rPr>
          <w:b w:val="0"/>
          <w:bCs/>
          <w:noProof/>
        </w:rPr>
        <w:lastRenderedPageBreak/>
        <w:t>IMPLEMENTATION METHODOLOGY</w:t>
      </w:r>
      <w:bookmarkEnd w:id="30"/>
      <w:bookmarkEnd w:id="31"/>
    </w:p>
    <w:p w:rsidR="00653B1F" w:rsidRDefault="00653B1F" w:rsidP="00F26164">
      <w:pPr>
        <w:spacing w:after="240" w:line="360" w:lineRule="auto"/>
        <w:jc w:val="both"/>
        <w:rPr>
          <w:rFonts w:ascii="Times New Roman" w:hAnsi="Times New Roman" w:cs="Times New Roman"/>
          <w:noProof/>
          <w:sz w:val="28"/>
          <w:szCs w:val="28"/>
        </w:rPr>
      </w:pPr>
    </w:p>
    <w:p w:rsidR="00BD4F28" w:rsidRPr="00653B1F" w:rsidRDefault="00BD4F28" w:rsidP="00F26164">
      <w:pPr>
        <w:spacing w:after="240" w:line="360" w:lineRule="auto"/>
        <w:jc w:val="both"/>
        <w:rPr>
          <w:rFonts w:ascii="Times New Roman" w:hAnsi="Times New Roman" w:cs="Times New Roman"/>
          <w:noProof/>
          <w:sz w:val="28"/>
          <w:szCs w:val="28"/>
        </w:rPr>
      </w:pPr>
      <w:r w:rsidRPr="00653B1F">
        <w:rPr>
          <w:rFonts w:ascii="Times New Roman" w:hAnsi="Times New Roman" w:cs="Times New Roman"/>
          <w:noProof/>
          <w:sz w:val="28"/>
          <w:szCs w:val="28"/>
        </w:rPr>
        <w:t>Implementation of a tested system is done on the actual location with the actual hardware, Software and manpower platforms or limitation. To implement of this software, the followings are the necessary:</w:t>
      </w:r>
    </w:p>
    <w:p w:rsidR="00BD4F28" w:rsidRPr="00653B1F" w:rsidRDefault="00BD4F28" w:rsidP="00F26164">
      <w:pPr>
        <w:spacing w:after="240" w:line="360" w:lineRule="auto"/>
        <w:jc w:val="both"/>
        <w:rPr>
          <w:rFonts w:ascii="Times New Roman" w:hAnsi="Times New Roman" w:cs="Times New Roman"/>
          <w:noProof/>
          <w:sz w:val="28"/>
          <w:szCs w:val="28"/>
        </w:rPr>
      </w:pPr>
      <w:r w:rsidRPr="00653B1F">
        <w:rPr>
          <w:rFonts w:ascii="Times New Roman" w:hAnsi="Times New Roman" w:cs="Times New Roman"/>
          <w:noProof/>
          <w:sz w:val="28"/>
          <w:szCs w:val="28"/>
        </w:rPr>
        <w:t>This project run on internet or intranet , so I have to selected internet supportive software. For implementing this software a web-server is required . I have to install IIS(internet information service). Know this project is web-based so it will need a web-browser which will act as its interface, so for this project install a web-browser capable of providing proper interface to this project such as internet Explorer/mozilla Firefox/opera e.t.c and many other browser.and for back-end operation ,I have to install ORACLE 9i which handle all the work related to database query and updation as required by the sostware. In future also use better databases.we know that this project will be developed on heavy platform ASP</w:t>
      </w:r>
      <w:r w:rsidR="00E54855" w:rsidRPr="00653B1F">
        <w:rPr>
          <w:rFonts w:ascii="Times New Roman" w:hAnsi="Times New Roman" w:cs="Times New Roman"/>
          <w:noProof/>
          <w:sz w:val="28"/>
          <w:szCs w:val="28"/>
        </w:rPr>
        <w:t>JAVA</w:t>
      </w:r>
      <w:r w:rsidRPr="00653B1F">
        <w:rPr>
          <w:rFonts w:ascii="Times New Roman" w:hAnsi="Times New Roman" w:cs="Times New Roman"/>
          <w:noProof/>
          <w:sz w:val="28"/>
          <w:szCs w:val="28"/>
        </w:rPr>
        <w:t xml:space="preserve"> with c# , so there is requirement of advance processer and proper RAM and other advance Hardware configuration. </w:t>
      </w:r>
    </w:p>
    <w:p w:rsidR="00BD4F28" w:rsidRPr="00653B1F" w:rsidRDefault="00BD4F28" w:rsidP="005513CE">
      <w:pPr>
        <w:pStyle w:val="ListParagraph"/>
        <w:numPr>
          <w:ilvl w:val="0"/>
          <w:numId w:val="11"/>
        </w:numPr>
        <w:overflowPunct w:val="0"/>
        <w:autoSpaceDE w:val="0"/>
        <w:autoSpaceDN w:val="0"/>
        <w:adjustRightInd w:val="0"/>
        <w:spacing w:before="0" w:after="0" w:line="360" w:lineRule="auto"/>
        <w:jc w:val="both"/>
        <w:rPr>
          <w:rFonts w:ascii="Times New Roman" w:hAnsi="Times New Roman" w:cs="Times New Roman"/>
          <w:sz w:val="28"/>
          <w:szCs w:val="28"/>
        </w:rPr>
      </w:pPr>
      <w:r w:rsidRPr="00653B1F">
        <w:rPr>
          <w:rFonts w:ascii="Times New Roman" w:hAnsi="Times New Roman" w:cs="Times New Roman"/>
          <w:sz w:val="28"/>
          <w:szCs w:val="28"/>
        </w:rPr>
        <w:t>Create separate user for this application: A user named as “admin” with the password “pass” is to be created for storing the data in a separate place. Storing data under separate user will protect the data. Oracle Navigator can be used for creating the said username and password.</w:t>
      </w:r>
    </w:p>
    <w:p w:rsidR="00BD4F28" w:rsidRPr="00653B1F" w:rsidRDefault="00BD4F28" w:rsidP="005513CE">
      <w:pPr>
        <w:pStyle w:val="ListParagraph"/>
        <w:numPr>
          <w:ilvl w:val="0"/>
          <w:numId w:val="11"/>
        </w:numPr>
        <w:overflowPunct w:val="0"/>
        <w:autoSpaceDE w:val="0"/>
        <w:autoSpaceDN w:val="0"/>
        <w:adjustRightInd w:val="0"/>
        <w:spacing w:before="0" w:after="0" w:line="360" w:lineRule="auto"/>
        <w:jc w:val="both"/>
        <w:rPr>
          <w:rFonts w:ascii="Times New Roman" w:hAnsi="Times New Roman" w:cs="Times New Roman"/>
          <w:sz w:val="28"/>
          <w:szCs w:val="28"/>
        </w:rPr>
      </w:pPr>
      <w:r w:rsidRPr="00653B1F">
        <w:rPr>
          <w:rFonts w:ascii="Times New Roman" w:hAnsi="Times New Roman" w:cs="Times New Roman"/>
          <w:sz w:val="28"/>
          <w:szCs w:val="28"/>
        </w:rPr>
        <w:t>Create required tables: The structure of tables required for this project (Detail given in the data base design section) is to be created in the said user. The SQL statement CREATE can be used for creating such tables.</w:t>
      </w:r>
    </w:p>
    <w:p w:rsidR="00BD4F28" w:rsidRDefault="00BD4F28" w:rsidP="005513CE">
      <w:pPr>
        <w:pStyle w:val="ListParagraph"/>
        <w:numPr>
          <w:ilvl w:val="0"/>
          <w:numId w:val="11"/>
        </w:numPr>
        <w:overflowPunct w:val="0"/>
        <w:autoSpaceDE w:val="0"/>
        <w:autoSpaceDN w:val="0"/>
        <w:adjustRightInd w:val="0"/>
        <w:spacing w:before="0" w:after="0" w:line="360" w:lineRule="auto"/>
        <w:jc w:val="both"/>
        <w:rPr>
          <w:rFonts w:ascii="Times New Roman" w:hAnsi="Times New Roman" w:cs="Times New Roman"/>
          <w:sz w:val="28"/>
          <w:szCs w:val="28"/>
        </w:rPr>
      </w:pPr>
      <w:r w:rsidRPr="00653B1F">
        <w:rPr>
          <w:rFonts w:ascii="Times New Roman" w:hAnsi="Times New Roman" w:cs="Times New Roman"/>
          <w:sz w:val="28"/>
          <w:szCs w:val="28"/>
        </w:rPr>
        <w:lastRenderedPageBreak/>
        <w:t>Create Distributable set of files: An installation package of the software is to be built for implementation of the project at desired location.</w:t>
      </w:r>
    </w:p>
    <w:p w:rsidR="00B5660D" w:rsidRPr="00B5660D" w:rsidRDefault="00B5660D" w:rsidP="00B5660D">
      <w:pPr>
        <w:overflowPunct w:val="0"/>
        <w:autoSpaceDE w:val="0"/>
        <w:autoSpaceDN w:val="0"/>
        <w:adjustRightInd w:val="0"/>
        <w:spacing w:before="0" w:after="0" w:line="360" w:lineRule="auto"/>
        <w:jc w:val="both"/>
        <w:rPr>
          <w:rFonts w:ascii="Times New Roman" w:hAnsi="Times New Roman" w:cs="Times New Roman"/>
          <w:sz w:val="28"/>
          <w:szCs w:val="28"/>
        </w:rPr>
      </w:pPr>
    </w:p>
    <w:p w:rsidR="00F3429E" w:rsidRPr="008556EF" w:rsidRDefault="00F3429E" w:rsidP="00F3429E">
      <w:pPr>
        <w:pStyle w:val="Heading1"/>
      </w:pPr>
      <w:bookmarkStart w:id="32" w:name="_Toc367803953"/>
      <w:bookmarkStart w:id="33" w:name="_Toc421495154"/>
      <w:r w:rsidRPr="008556EF">
        <w:t>TESTING</w:t>
      </w:r>
      <w:bookmarkEnd w:id="32"/>
      <w:bookmarkEnd w:id="33"/>
    </w:p>
    <w:p w:rsidR="00F3429E" w:rsidRPr="008556EF" w:rsidRDefault="00F3429E" w:rsidP="00F3429E">
      <w:pPr>
        <w:overflowPunct w:val="0"/>
        <w:autoSpaceDE w:val="0"/>
        <w:autoSpaceDN w:val="0"/>
        <w:adjustRightInd w:val="0"/>
        <w:spacing w:after="240" w:line="360" w:lineRule="auto"/>
        <w:jc w:val="both"/>
        <w:rPr>
          <w:b/>
          <w:sz w:val="28"/>
          <w:szCs w:val="28"/>
          <w:u w:val="single"/>
        </w:rPr>
      </w:pPr>
      <w:r w:rsidRPr="008556EF">
        <w:rPr>
          <w:b/>
          <w:sz w:val="28"/>
          <w:szCs w:val="28"/>
          <w:u w:val="single"/>
        </w:rPr>
        <w:t>Software testing consists of the following stages.</w:t>
      </w:r>
    </w:p>
    <w:p w:rsidR="00F3429E" w:rsidRPr="008556EF" w:rsidRDefault="00F3429E" w:rsidP="005513CE">
      <w:pPr>
        <w:numPr>
          <w:ilvl w:val="0"/>
          <w:numId w:val="12"/>
        </w:numPr>
        <w:overflowPunct w:val="0"/>
        <w:autoSpaceDE w:val="0"/>
        <w:autoSpaceDN w:val="0"/>
        <w:adjustRightInd w:val="0"/>
        <w:spacing w:before="0" w:after="240" w:line="360" w:lineRule="auto"/>
        <w:jc w:val="both"/>
        <w:rPr>
          <w:sz w:val="28"/>
          <w:szCs w:val="28"/>
        </w:rPr>
      </w:pPr>
      <w:r w:rsidRPr="00653B1F">
        <w:rPr>
          <w:rFonts w:ascii="Times New Roman" w:hAnsi="Times New Roman" w:cs="Times New Roman"/>
          <w:b/>
          <w:bCs/>
          <w:sz w:val="28"/>
          <w:szCs w:val="28"/>
          <w:u w:val="single"/>
        </w:rPr>
        <w:t xml:space="preserve">TEST </w:t>
      </w:r>
      <w:r w:rsidR="00BE4335" w:rsidRPr="00653B1F">
        <w:rPr>
          <w:rFonts w:ascii="Times New Roman" w:hAnsi="Times New Roman" w:cs="Times New Roman"/>
          <w:b/>
          <w:bCs/>
          <w:sz w:val="28"/>
          <w:szCs w:val="28"/>
          <w:u w:val="single"/>
        </w:rPr>
        <w:t xml:space="preserve"> </w:t>
      </w:r>
      <w:r w:rsidRPr="00653B1F">
        <w:rPr>
          <w:rFonts w:ascii="Times New Roman" w:hAnsi="Times New Roman" w:cs="Times New Roman"/>
          <w:b/>
          <w:bCs/>
          <w:sz w:val="28"/>
          <w:szCs w:val="28"/>
          <w:u w:val="single"/>
        </w:rPr>
        <w:t>PLAN</w:t>
      </w:r>
      <w:r w:rsidR="00BE4335" w:rsidRPr="00653B1F">
        <w:rPr>
          <w:rFonts w:ascii="Times New Roman" w:hAnsi="Times New Roman" w:cs="Times New Roman"/>
          <w:b/>
          <w:bCs/>
          <w:sz w:val="28"/>
          <w:szCs w:val="28"/>
          <w:u w:val="single"/>
        </w:rPr>
        <w:t xml:space="preserve"> </w:t>
      </w:r>
      <w:r w:rsidRPr="00653B1F">
        <w:rPr>
          <w:rFonts w:ascii="Times New Roman" w:hAnsi="Times New Roman" w:cs="Times New Roman"/>
          <w:b/>
          <w:bCs/>
          <w:sz w:val="28"/>
          <w:szCs w:val="28"/>
          <w:u w:val="single"/>
        </w:rPr>
        <w:t xml:space="preserve"> DEVELOPMENT</w:t>
      </w:r>
      <w:r w:rsidRPr="008556EF">
        <w:rPr>
          <w:b/>
          <w:bCs/>
          <w:sz w:val="28"/>
          <w:szCs w:val="28"/>
        </w:rPr>
        <w:t>:-</w:t>
      </w:r>
    </w:p>
    <w:p w:rsidR="00B5660D" w:rsidRPr="00B5660D" w:rsidRDefault="00F3429E" w:rsidP="00B5660D">
      <w:pPr>
        <w:overflowPunct w:val="0"/>
        <w:autoSpaceDE w:val="0"/>
        <w:autoSpaceDN w:val="0"/>
        <w:adjustRightInd w:val="0"/>
        <w:spacing w:after="240" w:line="360" w:lineRule="auto"/>
        <w:ind w:left="810"/>
        <w:jc w:val="both"/>
        <w:rPr>
          <w:rFonts w:ascii="Times New Roman" w:hAnsi="Times New Roman" w:cs="Times New Roman"/>
          <w:sz w:val="28"/>
          <w:szCs w:val="28"/>
        </w:rPr>
      </w:pPr>
      <w:r w:rsidRPr="00653B1F">
        <w:rPr>
          <w:rFonts w:ascii="Times New Roman" w:hAnsi="Times New Roman" w:cs="Times New Roman"/>
          <w:sz w:val="28"/>
          <w:szCs w:val="28"/>
        </w:rPr>
        <w:t xml:space="preserve">The importance of software testing and its implications need not be emphasized.  Software testing is a critical element of software quality assurance and represents the ultimate review of specifications, design and coding. The main objective of testing is to uncover a host of errors, systematically, with minimum effort and time. It improves the reliability of the software. </w:t>
      </w:r>
    </w:p>
    <w:p w:rsidR="00F26164" w:rsidRPr="00653B1F" w:rsidRDefault="00F3429E" w:rsidP="00F3429E">
      <w:pPr>
        <w:numPr>
          <w:ilvl w:val="0"/>
          <w:numId w:val="12"/>
        </w:numPr>
        <w:overflowPunct w:val="0"/>
        <w:autoSpaceDE w:val="0"/>
        <w:autoSpaceDN w:val="0"/>
        <w:adjustRightInd w:val="0"/>
        <w:spacing w:before="0" w:after="240" w:line="360" w:lineRule="auto"/>
        <w:jc w:val="both"/>
        <w:rPr>
          <w:rFonts w:ascii="Times New Roman" w:hAnsi="Times New Roman" w:cs="Times New Roman"/>
          <w:sz w:val="28"/>
          <w:szCs w:val="28"/>
        </w:rPr>
      </w:pPr>
      <w:r w:rsidRPr="00653B1F">
        <w:rPr>
          <w:rFonts w:ascii="Times New Roman" w:hAnsi="Times New Roman" w:cs="Times New Roman"/>
          <w:b/>
          <w:bCs/>
          <w:sz w:val="28"/>
          <w:szCs w:val="28"/>
          <w:u w:val="single"/>
        </w:rPr>
        <w:t xml:space="preserve">TESTING </w:t>
      </w:r>
      <w:r w:rsidR="00BE4335" w:rsidRPr="00653B1F">
        <w:rPr>
          <w:rFonts w:ascii="Times New Roman" w:hAnsi="Times New Roman" w:cs="Times New Roman"/>
          <w:b/>
          <w:bCs/>
          <w:sz w:val="28"/>
          <w:szCs w:val="28"/>
          <w:u w:val="single"/>
        </w:rPr>
        <w:t xml:space="preserve"> </w:t>
      </w:r>
      <w:r w:rsidRPr="00653B1F">
        <w:rPr>
          <w:rFonts w:ascii="Times New Roman" w:hAnsi="Times New Roman" w:cs="Times New Roman"/>
          <w:b/>
          <w:bCs/>
          <w:sz w:val="28"/>
          <w:szCs w:val="28"/>
          <w:u w:val="single"/>
        </w:rPr>
        <w:t>STRATEGY</w:t>
      </w:r>
      <w:r w:rsidRPr="00653B1F">
        <w:rPr>
          <w:rFonts w:ascii="Times New Roman" w:hAnsi="Times New Roman" w:cs="Times New Roman"/>
          <w:sz w:val="28"/>
          <w:szCs w:val="28"/>
          <w:u w:val="single"/>
        </w:rPr>
        <w:t>:-</w:t>
      </w:r>
    </w:p>
    <w:p w:rsidR="00F3429E" w:rsidRPr="00F26164" w:rsidRDefault="00F3429E" w:rsidP="00F26164">
      <w:pPr>
        <w:overflowPunct w:val="0"/>
        <w:autoSpaceDE w:val="0"/>
        <w:autoSpaceDN w:val="0"/>
        <w:adjustRightInd w:val="0"/>
        <w:spacing w:before="0" w:after="240" w:line="360" w:lineRule="auto"/>
        <w:ind w:left="810"/>
        <w:jc w:val="both"/>
        <w:rPr>
          <w:sz w:val="28"/>
          <w:szCs w:val="28"/>
        </w:rPr>
      </w:pPr>
      <w:r w:rsidRPr="00653B1F">
        <w:rPr>
          <w:rFonts w:ascii="Times New Roman" w:hAnsi="Times New Roman" w:cs="Times New Roman"/>
          <w:sz w:val="28"/>
          <w:szCs w:val="28"/>
        </w:rPr>
        <w:t>A testing strategy explains how to conduct a test to uncover all the errors with minimum possible time and effort. It should be flexible enough to promote customization that may be necessary in due course of development process</w:t>
      </w:r>
      <w:r w:rsidRPr="00F26164">
        <w:rPr>
          <w:sz w:val="28"/>
          <w:szCs w:val="28"/>
        </w:rPr>
        <w:t>.</w:t>
      </w:r>
    </w:p>
    <w:p w:rsidR="00F201CE" w:rsidRPr="00653B1F" w:rsidRDefault="00F3429E" w:rsidP="00F201CE">
      <w:pPr>
        <w:numPr>
          <w:ilvl w:val="0"/>
          <w:numId w:val="12"/>
        </w:numPr>
        <w:overflowPunct w:val="0"/>
        <w:autoSpaceDE w:val="0"/>
        <w:autoSpaceDN w:val="0"/>
        <w:adjustRightInd w:val="0"/>
        <w:spacing w:before="0" w:after="240" w:line="360" w:lineRule="auto"/>
        <w:jc w:val="both"/>
        <w:rPr>
          <w:rFonts w:ascii="Times New Roman" w:hAnsi="Times New Roman" w:cs="Times New Roman"/>
          <w:b/>
          <w:bCs/>
          <w:iCs/>
          <w:sz w:val="28"/>
          <w:szCs w:val="28"/>
        </w:rPr>
      </w:pPr>
      <w:r w:rsidRPr="00653B1F">
        <w:rPr>
          <w:rFonts w:ascii="Times New Roman" w:hAnsi="Times New Roman" w:cs="Times New Roman"/>
          <w:b/>
          <w:bCs/>
          <w:iCs/>
          <w:sz w:val="28"/>
          <w:szCs w:val="28"/>
          <w:u w:val="thick"/>
        </w:rPr>
        <w:t>UNIT TESTING:</w:t>
      </w:r>
      <w:r w:rsidRPr="00653B1F">
        <w:rPr>
          <w:rFonts w:ascii="Times New Roman" w:hAnsi="Times New Roman" w:cs="Times New Roman"/>
          <w:b/>
          <w:bCs/>
          <w:iCs/>
          <w:sz w:val="28"/>
          <w:szCs w:val="28"/>
        </w:rPr>
        <w:t>-</w:t>
      </w:r>
    </w:p>
    <w:p w:rsidR="00F3429E" w:rsidRPr="00653B1F" w:rsidRDefault="00F3429E" w:rsidP="00F3429E">
      <w:pPr>
        <w:overflowPunct w:val="0"/>
        <w:autoSpaceDE w:val="0"/>
        <w:autoSpaceDN w:val="0"/>
        <w:adjustRightInd w:val="0"/>
        <w:spacing w:line="360" w:lineRule="auto"/>
        <w:jc w:val="both"/>
        <w:rPr>
          <w:rFonts w:ascii="Times New Roman" w:hAnsi="Times New Roman" w:cs="Times New Roman"/>
          <w:bCs/>
          <w:iCs/>
          <w:sz w:val="28"/>
          <w:szCs w:val="28"/>
        </w:rPr>
      </w:pPr>
      <w:r w:rsidRPr="00653B1F">
        <w:rPr>
          <w:rFonts w:ascii="Times New Roman" w:hAnsi="Times New Roman" w:cs="Times New Roman"/>
          <w:bCs/>
          <w:iCs/>
          <w:sz w:val="28"/>
          <w:szCs w:val="28"/>
        </w:rPr>
        <w:t>Unit testing focuses verification effort on the smallest unit of software module using the detailed design criteria. Process specifications testing are done to uncover errors within the boundaries of the module. All modules must be successful in the unit test before start of the integration testing. The software developed for e-</w:t>
      </w:r>
      <w:r w:rsidRPr="00653B1F">
        <w:rPr>
          <w:rFonts w:ascii="Times New Roman" w:hAnsi="Times New Roman" w:cs="Times New Roman"/>
          <w:bCs/>
          <w:iCs/>
          <w:sz w:val="28"/>
          <w:szCs w:val="28"/>
        </w:rPr>
        <w:lastRenderedPageBreak/>
        <w:t xml:space="preserve">banking is tested module wise by giving normal values and extreme values as input. All the bugs have been identified and removed. The software designed is tested module wise. Before using the software, an employee has to give organization name and password. </w:t>
      </w:r>
    </w:p>
    <w:p w:rsidR="00EB3978" w:rsidRPr="00B5660D" w:rsidRDefault="00F3429E" w:rsidP="00F3429E">
      <w:pPr>
        <w:overflowPunct w:val="0"/>
        <w:autoSpaceDE w:val="0"/>
        <w:autoSpaceDN w:val="0"/>
        <w:adjustRightInd w:val="0"/>
        <w:spacing w:after="240" w:line="360" w:lineRule="auto"/>
        <w:jc w:val="both"/>
        <w:rPr>
          <w:rFonts w:ascii="Times New Roman" w:hAnsi="Times New Roman" w:cs="Times New Roman"/>
          <w:bCs/>
          <w:iCs/>
          <w:sz w:val="28"/>
          <w:szCs w:val="28"/>
        </w:rPr>
      </w:pPr>
      <w:r w:rsidRPr="00653B1F">
        <w:rPr>
          <w:rFonts w:ascii="Times New Roman" w:hAnsi="Times New Roman" w:cs="Times New Roman"/>
          <w:bCs/>
          <w:iCs/>
          <w:sz w:val="28"/>
          <w:szCs w:val="28"/>
        </w:rPr>
        <w:t>In the next stage he has to provide division name, employee ID and password. If any of this information is wrong, the system gives an error message- “invalid user and password”</w:t>
      </w:r>
    </w:p>
    <w:p w:rsidR="00653B1F" w:rsidRPr="00653B1F" w:rsidRDefault="00F3429E" w:rsidP="00653B1F">
      <w:pPr>
        <w:pStyle w:val="Heading2"/>
        <w:rPr>
          <w:bCs/>
        </w:rPr>
      </w:pPr>
      <w:r w:rsidRPr="008556EF">
        <w:t>INTEGRATION TESTING:-</w:t>
      </w:r>
    </w:p>
    <w:p w:rsidR="00747B43" w:rsidRPr="00653B1F" w:rsidRDefault="00F3429E" w:rsidP="00F3429E">
      <w:pPr>
        <w:overflowPunct w:val="0"/>
        <w:autoSpaceDE w:val="0"/>
        <w:autoSpaceDN w:val="0"/>
        <w:adjustRightInd w:val="0"/>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  It is a systematic technique for constructing different program module in to an integrated software structure. This test uncovers the errors during integration process. The integration aspect is tested after integrating all the modules and validated.</w:t>
      </w:r>
    </w:p>
    <w:p w:rsidR="00F3429E" w:rsidRPr="008556EF" w:rsidRDefault="00F3429E" w:rsidP="003B4132">
      <w:pPr>
        <w:pStyle w:val="Heading2"/>
      </w:pPr>
      <w:r w:rsidRPr="008556EF">
        <w:t>VALIDATION</w:t>
      </w:r>
      <w:r w:rsidR="00BE4335">
        <w:t xml:space="preserve"> </w:t>
      </w:r>
      <w:r w:rsidRPr="008556EF">
        <w:t xml:space="preserve"> TESTING:-</w:t>
      </w:r>
    </w:p>
    <w:p w:rsidR="00653B1F" w:rsidRPr="00653B1F" w:rsidRDefault="00F3429E" w:rsidP="00F3429E">
      <w:pPr>
        <w:overflowPunct w:val="0"/>
        <w:autoSpaceDE w:val="0"/>
        <w:autoSpaceDN w:val="0"/>
        <w:adjustRightInd w:val="0"/>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 After the culmination of integration testing the software is ready as per the specification. But it has to be validated as per the specification and to uncover the unexpected future errors and to improve its reliability. The random value and boundary values as input is fed to the software developed and studied the software performance and validated</w:t>
      </w:r>
      <w:r w:rsidR="00653B1F">
        <w:rPr>
          <w:rFonts w:ascii="Times New Roman" w:hAnsi="Times New Roman" w:cs="Times New Roman"/>
          <w:sz w:val="28"/>
          <w:szCs w:val="28"/>
        </w:rPr>
        <w:t>.</w:t>
      </w:r>
    </w:p>
    <w:p w:rsidR="00F3429E" w:rsidRPr="008556EF" w:rsidRDefault="00F3429E" w:rsidP="003B4132">
      <w:pPr>
        <w:pStyle w:val="Heading2"/>
      </w:pPr>
      <w:r w:rsidRPr="008556EF">
        <w:t>TEST CASE</w:t>
      </w:r>
      <w:r w:rsidR="00BE4335">
        <w:t xml:space="preserve"> </w:t>
      </w:r>
      <w:r w:rsidRPr="008556EF">
        <w:t xml:space="preserve"> DESIGN</w:t>
      </w:r>
    </w:p>
    <w:p w:rsidR="00F3429E" w:rsidRDefault="00F3429E" w:rsidP="00F3429E">
      <w:pPr>
        <w:overflowPunct w:val="0"/>
        <w:autoSpaceDE w:val="0"/>
        <w:autoSpaceDN w:val="0"/>
        <w:adjustRightInd w:val="0"/>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The techniques that are used in deriving the test cases are explained below.</w:t>
      </w:r>
    </w:p>
    <w:p w:rsidR="00B5660D" w:rsidRPr="00653B1F" w:rsidRDefault="00B5660D" w:rsidP="00F3429E">
      <w:pPr>
        <w:overflowPunct w:val="0"/>
        <w:autoSpaceDE w:val="0"/>
        <w:autoSpaceDN w:val="0"/>
        <w:adjustRightInd w:val="0"/>
        <w:spacing w:after="240" w:line="360" w:lineRule="auto"/>
        <w:jc w:val="both"/>
        <w:rPr>
          <w:rFonts w:ascii="Times New Roman" w:hAnsi="Times New Roman" w:cs="Times New Roman"/>
          <w:sz w:val="28"/>
          <w:szCs w:val="28"/>
        </w:rPr>
      </w:pPr>
    </w:p>
    <w:p w:rsidR="00F3429E" w:rsidRPr="008556EF" w:rsidRDefault="00F3429E" w:rsidP="003B4132">
      <w:pPr>
        <w:pStyle w:val="Heading2"/>
      </w:pPr>
      <w:r w:rsidRPr="008556EF">
        <w:lastRenderedPageBreak/>
        <w:t xml:space="preserve">CONDITION </w:t>
      </w:r>
      <w:r w:rsidR="00BE4335">
        <w:t xml:space="preserve"> </w:t>
      </w:r>
      <w:r w:rsidRPr="008556EF">
        <w:t>TESTING:-</w:t>
      </w:r>
    </w:p>
    <w:p w:rsidR="00EB3978" w:rsidRPr="00B5660D" w:rsidRDefault="00F3429E" w:rsidP="00F3429E">
      <w:pPr>
        <w:overflowPunct w:val="0"/>
        <w:autoSpaceDE w:val="0"/>
        <w:autoSpaceDN w:val="0"/>
        <w:adjustRightInd w:val="0"/>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Condition testing is a test case design method that exercises the logical conditions contained in the program. The possible components in a condition statement are a Boolean operator, Boolean variable, relational operator, arithmetic expression and parenthesis.</w:t>
      </w:r>
    </w:p>
    <w:p w:rsidR="00F3429E" w:rsidRPr="008556EF" w:rsidRDefault="00F3429E" w:rsidP="003B4132">
      <w:pPr>
        <w:pStyle w:val="Heading2"/>
      </w:pPr>
      <w:r w:rsidRPr="008556EF">
        <w:t xml:space="preserve">BOUNDARY </w:t>
      </w:r>
      <w:r w:rsidR="00BE4335">
        <w:t xml:space="preserve"> </w:t>
      </w:r>
      <w:r w:rsidRPr="008556EF">
        <w:t xml:space="preserve">VALUE </w:t>
      </w:r>
      <w:r w:rsidR="00BE4335">
        <w:t xml:space="preserve"> </w:t>
      </w:r>
      <w:r w:rsidRPr="008556EF">
        <w:t>ANALYSIS:-</w:t>
      </w:r>
    </w:p>
    <w:p w:rsidR="00F3429E" w:rsidRPr="00653B1F" w:rsidRDefault="00F3429E" w:rsidP="00F3429E">
      <w:pPr>
        <w:overflowPunct w:val="0"/>
        <w:autoSpaceDE w:val="0"/>
        <w:autoSpaceDN w:val="0"/>
        <w:adjustRightInd w:val="0"/>
        <w:spacing w:after="240" w:line="360" w:lineRule="auto"/>
        <w:jc w:val="both"/>
        <w:rPr>
          <w:rFonts w:ascii="Times New Roman" w:hAnsi="Times New Roman" w:cs="Times New Roman"/>
          <w:b/>
          <w:bCs/>
          <w:sz w:val="28"/>
          <w:szCs w:val="28"/>
        </w:rPr>
      </w:pPr>
      <w:r w:rsidRPr="00653B1F">
        <w:rPr>
          <w:rFonts w:ascii="Times New Roman" w:hAnsi="Times New Roman" w:cs="Times New Roman"/>
          <w:sz w:val="28"/>
          <w:szCs w:val="28"/>
        </w:rPr>
        <w:t xml:space="preserve"> Boundary value analysis leads to the selection of test cases that exercise the boundary conditions or boundary values. It is observed that a large number of errors tend to appear at the boundaries of the input domain than in the center.The boundary condition is tested by inserting values beyond specification/availability of project allocations. </w:t>
      </w:r>
      <w:r w:rsidR="00EB3978" w:rsidRPr="00653B1F">
        <w:rPr>
          <w:rFonts w:ascii="Times New Roman" w:hAnsi="Times New Roman" w:cs="Times New Roman"/>
          <w:sz w:val="28"/>
          <w:szCs w:val="28"/>
        </w:rPr>
        <w:t>E.g.</w:t>
      </w:r>
      <w:r w:rsidR="00157106" w:rsidRPr="00653B1F">
        <w:rPr>
          <w:rFonts w:ascii="Times New Roman" w:hAnsi="Times New Roman" w:cs="Times New Roman"/>
          <w:sz w:val="28"/>
          <w:szCs w:val="28"/>
        </w:rPr>
        <w:t>the</w:t>
      </w:r>
      <w:r w:rsidRPr="00653B1F">
        <w:rPr>
          <w:rFonts w:ascii="Times New Roman" w:hAnsi="Times New Roman" w:cs="Times New Roman"/>
          <w:sz w:val="28"/>
          <w:szCs w:val="28"/>
        </w:rPr>
        <w:t xml:space="preserve"> software is tested by giving more amount of money in the indent form than available in the budget. Under this conciliation the software gives an error message stating that insufficient fund. </w:t>
      </w:r>
    </w:p>
    <w:p w:rsidR="00F3429E" w:rsidRPr="008556EF" w:rsidRDefault="00F3429E" w:rsidP="003B4132">
      <w:pPr>
        <w:pStyle w:val="Heading2"/>
      </w:pPr>
      <w:r w:rsidRPr="008556EF">
        <w:t>EQUIVALENCE</w:t>
      </w:r>
      <w:r w:rsidR="00BE4335">
        <w:t xml:space="preserve"> </w:t>
      </w:r>
      <w:r w:rsidRPr="008556EF">
        <w:t xml:space="preserve"> PARTITIONING:-</w:t>
      </w:r>
    </w:p>
    <w:p w:rsidR="00F3429E" w:rsidRDefault="00F3429E" w:rsidP="00F3429E">
      <w:pPr>
        <w:overflowPunct w:val="0"/>
        <w:autoSpaceDE w:val="0"/>
        <w:autoSpaceDN w:val="0"/>
        <w:adjustRightInd w:val="0"/>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Equivalence portioning is a black box testing method that divides the input domain of a program into classes of data from which test cases can be derived. A typical test uncovers a class errors might otherwise require many more test cases before the error is observed. Equivalence classes for input determine the valid and invalid inputs for the program </w:t>
      </w:r>
      <w:r w:rsidR="00653B1F">
        <w:rPr>
          <w:rFonts w:ascii="Times New Roman" w:hAnsi="Times New Roman" w:cs="Times New Roman"/>
          <w:sz w:val="28"/>
          <w:szCs w:val="28"/>
        </w:rPr>
        <w:t>.</w:t>
      </w:r>
    </w:p>
    <w:p w:rsidR="00653B1F" w:rsidRDefault="00653B1F" w:rsidP="00F3429E">
      <w:pPr>
        <w:overflowPunct w:val="0"/>
        <w:autoSpaceDE w:val="0"/>
        <w:autoSpaceDN w:val="0"/>
        <w:adjustRightInd w:val="0"/>
        <w:spacing w:line="360" w:lineRule="auto"/>
        <w:jc w:val="both"/>
        <w:rPr>
          <w:rFonts w:ascii="Times New Roman" w:hAnsi="Times New Roman" w:cs="Times New Roman"/>
          <w:sz w:val="28"/>
          <w:szCs w:val="28"/>
        </w:rPr>
      </w:pPr>
    </w:p>
    <w:p w:rsidR="00653B1F" w:rsidRDefault="00653B1F" w:rsidP="00F3429E">
      <w:pPr>
        <w:overflowPunct w:val="0"/>
        <w:autoSpaceDE w:val="0"/>
        <w:autoSpaceDN w:val="0"/>
        <w:adjustRightInd w:val="0"/>
        <w:spacing w:line="360" w:lineRule="auto"/>
        <w:jc w:val="both"/>
        <w:rPr>
          <w:rFonts w:ascii="Times New Roman" w:hAnsi="Times New Roman" w:cs="Times New Roman"/>
          <w:sz w:val="28"/>
          <w:szCs w:val="28"/>
        </w:rPr>
      </w:pPr>
    </w:p>
    <w:p w:rsidR="00B5660D" w:rsidRPr="00653B1F" w:rsidRDefault="00B5660D" w:rsidP="00F3429E">
      <w:pPr>
        <w:overflowPunct w:val="0"/>
        <w:autoSpaceDE w:val="0"/>
        <w:autoSpaceDN w:val="0"/>
        <w:adjustRightInd w:val="0"/>
        <w:spacing w:line="360" w:lineRule="auto"/>
        <w:jc w:val="both"/>
        <w:rPr>
          <w:rFonts w:ascii="Times New Roman" w:hAnsi="Times New Roman" w:cs="Times New Roman"/>
          <w:sz w:val="28"/>
          <w:szCs w:val="28"/>
        </w:rPr>
      </w:pPr>
    </w:p>
    <w:p w:rsidR="00F3429E" w:rsidRPr="008556EF" w:rsidRDefault="00F3429E" w:rsidP="00F3429E">
      <w:pPr>
        <w:pStyle w:val="Heading1"/>
      </w:pPr>
      <w:bookmarkStart w:id="34" w:name="_Toc367803954"/>
      <w:bookmarkStart w:id="35" w:name="_Toc421495155"/>
      <w:r w:rsidRPr="008556EF">
        <w:lastRenderedPageBreak/>
        <w:t>LIMITATIONS</w:t>
      </w:r>
      <w:r w:rsidR="00BE4335">
        <w:t xml:space="preserve"> </w:t>
      </w:r>
      <w:r w:rsidRPr="008556EF">
        <w:t>AND</w:t>
      </w:r>
      <w:r w:rsidR="00BE4335">
        <w:t xml:space="preserve"> </w:t>
      </w:r>
      <w:r w:rsidRPr="008556EF">
        <w:t>FURTHER ENHANCEMENTS</w:t>
      </w:r>
      <w:bookmarkEnd w:id="34"/>
      <w:bookmarkEnd w:id="35"/>
    </w:p>
    <w:p w:rsidR="00F3429E" w:rsidRPr="00653B1F" w:rsidRDefault="00F3429E" w:rsidP="00F3429E">
      <w:pPr>
        <w:overflowPunct w:val="0"/>
        <w:autoSpaceDE w:val="0"/>
        <w:autoSpaceDN w:val="0"/>
        <w:adjustRightInd w:val="0"/>
        <w:spacing w:after="240" w:line="360" w:lineRule="auto"/>
        <w:jc w:val="both"/>
        <w:rPr>
          <w:rFonts w:ascii="Times New Roman" w:hAnsi="Times New Roman" w:cs="Times New Roman"/>
          <w:b/>
          <w:sz w:val="28"/>
          <w:szCs w:val="28"/>
        </w:rPr>
      </w:pPr>
      <w:r w:rsidRPr="00653B1F">
        <w:rPr>
          <w:rFonts w:ascii="Times New Roman" w:hAnsi="Times New Roman" w:cs="Times New Roman"/>
          <w:b/>
          <w:sz w:val="28"/>
          <w:szCs w:val="28"/>
        </w:rPr>
        <w:t>LIMITATIONS:</w:t>
      </w:r>
    </w:p>
    <w:p w:rsidR="00F3429E" w:rsidRPr="00653B1F" w:rsidRDefault="00F3429E" w:rsidP="00F3429E">
      <w:pPr>
        <w:overflowPunct w:val="0"/>
        <w:autoSpaceDE w:val="0"/>
        <w:autoSpaceDN w:val="0"/>
        <w:adjustRightInd w:val="0"/>
        <w:spacing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Despite tremendous growth potentialities continues with a series of challenges and contradictions in its implementations. The main shortcomings are mentioned below.</w:t>
      </w:r>
    </w:p>
    <w:p w:rsidR="00F3429E" w:rsidRPr="008556EF" w:rsidRDefault="00F3429E" w:rsidP="005513CE">
      <w:pPr>
        <w:numPr>
          <w:ilvl w:val="0"/>
          <w:numId w:val="13"/>
        </w:numPr>
        <w:overflowPunct w:val="0"/>
        <w:autoSpaceDE w:val="0"/>
        <w:autoSpaceDN w:val="0"/>
        <w:adjustRightInd w:val="0"/>
        <w:spacing w:before="0" w:after="0" w:line="360" w:lineRule="auto"/>
        <w:jc w:val="both"/>
        <w:rPr>
          <w:sz w:val="28"/>
          <w:szCs w:val="28"/>
        </w:rPr>
      </w:pPr>
      <w:r>
        <w:rPr>
          <w:sz w:val="28"/>
          <w:szCs w:val="28"/>
        </w:rPr>
        <w:t>Easy</w:t>
      </w:r>
      <w:r w:rsidRPr="008556EF">
        <w:rPr>
          <w:sz w:val="28"/>
          <w:szCs w:val="28"/>
        </w:rPr>
        <w:t xml:space="preserve"> transaction of money.</w:t>
      </w:r>
    </w:p>
    <w:p w:rsidR="00F3429E" w:rsidRPr="008556EF" w:rsidRDefault="00F3429E" w:rsidP="005513CE">
      <w:pPr>
        <w:numPr>
          <w:ilvl w:val="0"/>
          <w:numId w:val="13"/>
        </w:numPr>
        <w:overflowPunct w:val="0"/>
        <w:autoSpaceDE w:val="0"/>
        <w:autoSpaceDN w:val="0"/>
        <w:adjustRightInd w:val="0"/>
        <w:spacing w:before="0" w:after="0" w:line="360" w:lineRule="auto"/>
        <w:jc w:val="both"/>
        <w:rPr>
          <w:sz w:val="28"/>
          <w:szCs w:val="28"/>
        </w:rPr>
      </w:pPr>
      <w:r w:rsidRPr="008556EF">
        <w:rPr>
          <w:sz w:val="28"/>
          <w:szCs w:val="28"/>
        </w:rPr>
        <w:t>Reliability of electronic payment system.</w:t>
      </w:r>
    </w:p>
    <w:p w:rsidR="00F3429E" w:rsidRPr="008556EF" w:rsidRDefault="00F3429E" w:rsidP="005513CE">
      <w:pPr>
        <w:numPr>
          <w:ilvl w:val="0"/>
          <w:numId w:val="13"/>
        </w:numPr>
        <w:overflowPunct w:val="0"/>
        <w:autoSpaceDE w:val="0"/>
        <w:autoSpaceDN w:val="0"/>
        <w:adjustRightInd w:val="0"/>
        <w:spacing w:before="0" w:after="240" w:line="360" w:lineRule="auto"/>
        <w:jc w:val="both"/>
        <w:rPr>
          <w:sz w:val="28"/>
          <w:szCs w:val="28"/>
        </w:rPr>
      </w:pPr>
      <w:r w:rsidRPr="008556EF">
        <w:rPr>
          <w:sz w:val="28"/>
          <w:szCs w:val="28"/>
        </w:rPr>
        <w:t xml:space="preserve">Accounting, legal, taxation and security issues etc. </w:t>
      </w:r>
    </w:p>
    <w:p w:rsidR="00157106" w:rsidRDefault="00157106" w:rsidP="00F3429E">
      <w:pPr>
        <w:overflowPunct w:val="0"/>
        <w:autoSpaceDE w:val="0"/>
        <w:autoSpaceDN w:val="0"/>
        <w:adjustRightInd w:val="0"/>
        <w:spacing w:after="240" w:line="360" w:lineRule="auto"/>
        <w:jc w:val="both"/>
        <w:rPr>
          <w:b/>
          <w:bCs/>
          <w:sz w:val="28"/>
          <w:szCs w:val="28"/>
        </w:rPr>
      </w:pPr>
    </w:p>
    <w:p w:rsidR="00F3429E" w:rsidRPr="008556EF" w:rsidRDefault="003B4132" w:rsidP="00F3429E">
      <w:pPr>
        <w:overflowPunct w:val="0"/>
        <w:autoSpaceDE w:val="0"/>
        <w:autoSpaceDN w:val="0"/>
        <w:adjustRightInd w:val="0"/>
        <w:spacing w:after="240" w:line="360" w:lineRule="auto"/>
        <w:jc w:val="both"/>
        <w:rPr>
          <w:b/>
          <w:bCs/>
          <w:sz w:val="28"/>
          <w:szCs w:val="28"/>
        </w:rPr>
      </w:pPr>
      <w:r>
        <w:rPr>
          <w:b/>
          <w:bCs/>
          <w:sz w:val="28"/>
          <w:szCs w:val="28"/>
        </w:rPr>
        <w:t xml:space="preserve">     </w:t>
      </w:r>
      <w:r w:rsidR="00F3429E" w:rsidRPr="008556EF">
        <w:rPr>
          <w:b/>
          <w:bCs/>
          <w:sz w:val="28"/>
          <w:szCs w:val="28"/>
        </w:rPr>
        <w:t>RECOMMENDED AREAS FOR FURTHER RESEARCH</w:t>
      </w:r>
    </w:p>
    <w:p w:rsidR="00F3429E" w:rsidRPr="00653B1F" w:rsidRDefault="00F3429E" w:rsidP="00210E35">
      <w:pPr>
        <w:overflowPunct w:val="0"/>
        <w:autoSpaceDE w:val="0"/>
        <w:autoSpaceDN w:val="0"/>
        <w:adjustRightInd w:val="0"/>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Considering the fact that has already gone ahead the following areas needs to be further probed for improving the system to meet the changing scenario.</w:t>
      </w:r>
    </w:p>
    <w:p w:rsidR="00F3429E" w:rsidRPr="00653B1F" w:rsidRDefault="00F3429E" w:rsidP="005513CE">
      <w:pPr>
        <w:numPr>
          <w:ilvl w:val="0"/>
          <w:numId w:val="14"/>
        </w:numPr>
        <w:overflowPunct w:val="0"/>
        <w:autoSpaceDE w:val="0"/>
        <w:autoSpaceDN w:val="0"/>
        <w:adjustRightInd w:val="0"/>
        <w:spacing w:before="0"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There is a lot of scope for future research in the areas like automatic component/material planning, automatic advanced indenting, micro transactions, and customer relationship management.</w:t>
      </w:r>
    </w:p>
    <w:p w:rsidR="00F3429E" w:rsidRPr="00653B1F" w:rsidRDefault="00F3429E" w:rsidP="005513CE">
      <w:pPr>
        <w:numPr>
          <w:ilvl w:val="0"/>
          <w:numId w:val="14"/>
        </w:numPr>
        <w:overflowPunct w:val="0"/>
        <w:autoSpaceDE w:val="0"/>
        <w:autoSpaceDN w:val="0"/>
        <w:adjustRightInd w:val="0"/>
        <w:spacing w:before="0" w:after="240" w:line="360" w:lineRule="auto"/>
        <w:jc w:val="both"/>
        <w:rPr>
          <w:rFonts w:ascii="Times New Roman" w:hAnsi="Times New Roman" w:cs="Times New Roman"/>
          <w:sz w:val="28"/>
          <w:szCs w:val="28"/>
        </w:rPr>
      </w:pPr>
      <w:r w:rsidRPr="00653B1F">
        <w:rPr>
          <w:rFonts w:ascii="Times New Roman" w:hAnsi="Times New Roman" w:cs="Times New Roman"/>
          <w:sz w:val="28"/>
          <w:szCs w:val="28"/>
        </w:rPr>
        <w:t>Components like electronic payment system, digital certificates, electronic tokens, electronic cheques etc. are still in an embryonic stage of development. This area opens up a lot of scope for further research.</w:t>
      </w:r>
    </w:p>
    <w:p w:rsidR="000B1B1F" w:rsidRPr="00653B1F" w:rsidRDefault="00F3429E" w:rsidP="00F3429E">
      <w:pPr>
        <w:overflowPunct w:val="0"/>
        <w:autoSpaceDE w:val="0"/>
        <w:autoSpaceDN w:val="0"/>
        <w:adjustRightInd w:val="0"/>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In the absence of universal standards for electronic transactions, the organization should develop a standard internal to it and that translate between its formats and those supported by its trading partners. This approach reduces dependence on </w:t>
      </w:r>
      <w:r w:rsidRPr="00653B1F">
        <w:rPr>
          <w:rFonts w:ascii="Times New Roman" w:hAnsi="Times New Roman" w:cs="Times New Roman"/>
          <w:sz w:val="28"/>
          <w:szCs w:val="28"/>
        </w:rPr>
        <w:lastRenderedPageBreak/>
        <w:t>industry schedules for adopting standards, and avoids the pitfalls of an organization-imposed solution.</w:t>
      </w:r>
    </w:p>
    <w:p w:rsidR="000B1B1F" w:rsidRDefault="000B1B1F" w:rsidP="00F3429E">
      <w:pPr>
        <w:overflowPunct w:val="0"/>
        <w:autoSpaceDE w:val="0"/>
        <w:autoSpaceDN w:val="0"/>
        <w:adjustRightInd w:val="0"/>
        <w:spacing w:line="360" w:lineRule="auto"/>
        <w:jc w:val="both"/>
        <w:rPr>
          <w:sz w:val="28"/>
          <w:szCs w:val="28"/>
        </w:rPr>
      </w:pPr>
    </w:p>
    <w:p w:rsidR="00F3429E" w:rsidRPr="00ED51EF" w:rsidRDefault="00F3429E" w:rsidP="00F3429E">
      <w:pPr>
        <w:pStyle w:val="Heading1"/>
      </w:pPr>
      <w:bookmarkStart w:id="36" w:name="_Toc367803955"/>
      <w:bookmarkStart w:id="37" w:name="_Toc421495156"/>
      <w:r w:rsidRPr="00ED51EF">
        <w:t>SECURITY</w:t>
      </w:r>
      <w:r>
        <w:t xml:space="preserve"> MECHANISM</w:t>
      </w:r>
      <w:bookmarkEnd w:id="36"/>
      <w:bookmarkEnd w:id="37"/>
    </w:p>
    <w:p w:rsidR="00EB3978" w:rsidRPr="00653B1F" w:rsidRDefault="00F3429E" w:rsidP="00210E35">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Implementation of security is a key issue in any software development different application use different kind of security mechanism according to their need.In </w:t>
      </w:r>
      <w:fldSimple w:instr=" TITLE  \* Caps  \* MERGEFORMAT ">
        <w:r w:rsidR="00157106" w:rsidRPr="00653B1F">
          <w:rPr>
            <w:rFonts w:ascii="Times New Roman" w:hAnsi="Times New Roman" w:cs="Times New Roman"/>
            <w:sz w:val="28"/>
            <w:szCs w:val="28"/>
          </w:rPr>
          <w:t>Ngo Management System</w:t>
        </w:r>
      </w:fldSimple>
      <w:r w:rsidRPr="00653B1F">
        <w:rPr>
          <w:rFonts w:ascii="Times New Roman" w:hAnsi="Times New Roman" w:cs="Times New Roman"/>
          <w:sz w:val="28"/>
          <w:szCs w:val="28"/>
        </w:rPr>
        <w:t>the implementation of security has been confined up to the user level. The “</w:t>
      </w:r>
      <w:fldSimple w:instr=" TITLE  \* Caps  \* MERGEFORMAT ">
        <w:r w:rsidR="00157106" w:rsidRPr="00653B1F">
          <w:rPr>
            <w:rFonts w:ascii="Times New Roman" w:hAnsi="Times New Roman" w:cs="Times New Roman"/>
            <w:sz w:val="28"/>
            <w:szCs w:val="28"/>
          </w:rPr>
          <w:t>Ngo Management System</w:t>
        </w:r>
      </w:fldSimple>
      <w:r w:rsidR="00EB3978" w:rsidRPr="00653B1F">
        <w:rPr>
          <w:rFonts w:ascii="Times New Roman" w:hAnsi="Times New Roman" w:cs="Times New Roman"/>
          <w:sz w:val="28"/>
          <w:szCs w:val="28"/>
        </w:rPr>
        <w:t xml:space="preserve">” </w:t>
      </w:r>
      <w:r w:rsidRPr="00653B1F">
        <w:rPr>
          <w:rFonts w:ascii="Times New Roman" w:hAnsi="Times New Roman" w:cs="Times New Roman"/>
          <w:sz w:val="28"/>
          <w:szCs w:val="28"/>
        </w:rPr>
        <w:t xml:space="preserve">authenticates a user by its username and password to a user. A user is able to work on the software if s/he is an authorized user with user id and password. </w:t>
      </w:r>
    </w:p>
    <w:p w:rsidR="00F3429E" w:rsidRPr="00653B1F" w:rsidRDefault="00F3429E" w:rsidP="00210E35">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It is the system administrator who is responsible for granting permission to any user. He can grant as well as revoke permissions from any user.Another important security level is data level. In the data level security defined validation and constraints in the database. Due to this only valid data can be entered in the tables. </w:t>
      </w:r>
    </w:p>
    <w:p w:rsidR="00EB3978" w:rsidRPr="00653B1F" w:rsidRDefault="00EB3978" w:rsidP="00210E35">
      <w:pPr>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 xml:space="preserve">All information and management forms are stored within the system, and access to this sensitive information is controlled through an effective authentication system: one has to know the USER ID, and PASSWORD to gain access to any of the information. </w:t>
      </w:r>
    </w:p>
    <w:p w:rsidR="003B4132" w:rsidRPr="00653B1F" w:rsidRDefault="00EB3978" w:rsidP="00210E35">
      <w:pPr>
        <w:overflowPunct w:val="0"/>
        <w:autoSpaceDE w:val="0"/>
        <w:autoSpaceDN w:val="0"/>
        <w:adjustRightInd w:val="0"/>
        <w:spacing w:line="360" w:lineRule="auto"/>
        <w:jc w:val="both"/>
        <w:rPr>
          <w:rFonts w:ascii="Times New Roman" w:hAnsi="Times New Roman" w:cs="Times New Roman"/>
          <w:sz w:val="28"/>
          <w:szCs w:val="28"/>
        </w:rPr>
      </w:pPr>
      <w:r w:rsidRPr="00653B1F">
        <w:rPr>
          <w:rFonts w:ascii="Times New Roman" w:hAnsi="Times New Roman" w:cs="Times New Roman"/>
          <w:sz w:val="28"/>
          <w:szCs w:val="28"/>
        </w:rPr>
        <w:t>The management (administrator) can create new user, while a normal user can’t do this. This system will provide the facility to change the password according to the user need. For security measure the ‘Password’ field will be taken as ‘Varchar2’ data type, so that a user can use in this field both integer and alphabets.</w:t>
      </w:r>
    </w:p>
    <w:p w:rsidR="003B4132" w:rsidRPr="00EB3978" w:rsidRDefault="003B4132" w:rsidP="00210E35">
      <w:pPr>
        <w:overflowPunct w:val="0"/>
        <w:autoSpaceDE w:val="0"/>
        <w:autoSpaceDN w:val="0"/>
        <w:adjustRightInd w:val="0"/>
        <w:spacing w:line="360" w:lineRule="auto"/>
        <w:jc w:val="both"/>
        <w:rPr>
          <w:b/>
          <w:bCs/>
          <w:sz w:val="28"/>
          <w:szCs w:val="28"/>
        </w:rPr>
      </w:pPr>
    </w:p>
    <w:p w:rsidR="00F3429E" w:rsidRDefault="00F3429E" w:rsidP="00F3429E">
      <w:pPr>
        <w:pStyle w:val="Heading1"/>
      </w:pPr>
      <w:bookmarkStart w:id="38" w:name="_Toc367803956"/>
      <w:bookmarkStart w:id="39" w:name="_Toc421495157"/>
      <w:r w:rsidRPr="00FC2F96">
        <w:lastRenderedPageBreak/>
        <w:t>SNAPSHOTS</w:t>
      </w:r>
      <w:bookmarkEnd w:id="38"/>
      <w:bookmarkEnd w:id="39"/>
    </w:p>
    <w:p w:rsidR="003B4132" w:rsidRDefault="003B4132" w:rsidP="00FB728E">
      <w:pPr>
        <w:rPr>
          <w:b/>
          <w:sz w:val="32"/>
          <w:szCs w:val="32"/>
        </w:rPr>
      </w:pPr>
    </w:p>
    <w:p w:rsidR="00CE199E" w:rsidRDefault="00FB728E" w:rsidP="00FB728E">
      <w:pPr>
        <w:rPr>
          <w:b/>
          <w:sz w:val="32"/>
          <w:szCs w:val="32"/>
        </w:rPr>
      </w:pPr>
      <w:r w:rsidRPr="00FB728E">
        <w:rPr>
          <w:b/>
          <w:sz w:val="32"/>
          <w:szCs w:val="32"/>
        </w:rPr>
        <w:t>LOGIN FORM</w:t>
      </w:r>
      <w:r>
        <w:rPr>
          <w:b/>
          <w:sz w:val="32"/>
          <w:szCs w:val="32"/>
        </w:rPr>
        <w:t xml:space="preserve"> (login.java)</w:t>
      </w:r>
      <w:r w:rsidR="00BB66C0" w:rsidRPr="00BB66C0">
        <w:rPr>
          <w:b/>
          <w:sz w:val="32"/>
          <w:szCs w:val="32"/>
        </w:rPr>
        <w:t xml:space="preserve"> </w:t>
      </w:r>
      <w:r w:rsidR="00927B3B">
        <w:rPr>
          <w:b/>
          <w:noProof/>
          <w:sz w:val="32"/>
          <w:szCs w:val="32"/>
          <w:lang w:eastAsia="en-US"/>
        </w:rPr>
        <w:drawing>
          <wp:inline distT="0" distB="0" distL="0" distR="0">
            <wp:extent cx="5829300" cy="3801064"/>
            <wp:effectExtent l="95250" t="95250" r="95250" b="104186"/>
            <wp:docPr id="17" name="Picture 3" descr="C:\Users\Pankajkumar\Desktop\screensot\Interface - Copy\1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kajkumar\Desktop\screensot\Interface - Copy\1  login.png"/>
                    <pic:cNvPicPr>
                      <a:picLocks noChangeAspect="1" noChangeArrowheads="1"/>
                    </pic:cNvPicPr>
                  </pic:nvPicPr>
                  <pic:blipFill>
                    <a:blip r:embed="rId46"/>
                    <a:stretch>
                      <a:fillRect/>
                    </a:stretch>
                  </pic:blipFill>
                  <pic:spPr bwMode="auto">
                    <a:xfrm>
                      <a:off x="0" y="0"/>
                      <a:ext cx="5826536" cy="37992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10EB" w:rsidRPr="009F3240" w:rsidRDefault="00BC0D05" w:rsidP="009F3240">
      <w:pPr>
        <w:rPr>
          <w:b/>
          <w:sz w:val="28"/>
          <w:szCs w:val="28"/>
        </w:rPr>
      </w:pPr>
      <w:r w:rsidRPr="00CE199E">
        <w:rPr>
          <w:b/>
          <w:sz w:val="28"/>
          <w:szCs w:val="28"/>
        </w:rPr>
        <w:t>code for login page :-</w:t>
      </w:r>
    </w:p>
    <w:p w:rsidR="00B10FF2" w:rsidRPr="009F3240" w:rsidRDefault="00B10FF2" w:rsidP="00B10FF2">
      <w:pPr>
        <w:spacing w:before="0" w:after="0"/>
        <w:rPr>
          <w:sz w:val="22"/>
          <w:szCs w:val="22"/>
        </w:rPr>
      </w:pPr>
      <w:r w:rsidRPr="009F3240">
        <w:rPr>
          <w:sz w:val="22"/>
          <w:szCs w:val="22"/>
        </w:rPr>
        <w:t>package schoolmangment;</w:t>
      </w:r>
    </w:p>
    <w:p w:rsidR="009F3240" w:rsidRPr="009F3240" w:rsidRDefault="009F3240"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import javax.swing.JOptionPane;</w:t>
      </w:r>
    </w:p>
    <w:p w:rsidR="00B10FF2" w:rsidRPr="009F3240" w:rsidRDefault="00B10FF2" w:rsidP="00B10FF2">
      <w:pPr>
        <w:spacing w:before="0" w:after="0"/>
        <w:rPr>
          <w:sz w:val="22"/>
          <w:szCs w:val="22"/>
        </w:rPr>
      </w:pPr>
      <w:r w:rsidRPr="009F3240">
        <w:rPr>
          <w:sz w:val="22"/>
          <w:szCs w:val="22"/>
        </w:rPr>
        <w:t>/**</w:t>
      </w:r>
    </w:p>
    <w:p w:rsidR="00B10FF2" w:rsidRPr="009F3240" w:rsidRDefault="00B10FF2" w:rsidP="00B10FF2">
      <w:pPr>
        <w:spacing w:before="0" w:after="0"/>
        <w:rPr>
          <w:sz w:val="22"/>
          <w:szCs w:val="22"/>
        </w:rPr>
      </w:pPr>
      <w:r w:rsidRPr="009F3240">
        <w:rPr>
          <w:sz w:val="22"/>
          <w:szCs w:val="22"/>
        </w:rPr>
        <w:t xml:space="preserve"> * @author </w:t>
      </w:r>
      <w:r w:rsidR="009F3240" w:rsidRPr="009F3240">
        <w:rPr>
          <w:sz w:val="22"/>
          <w:szCs w:val="22"/>
        </w:rPr>
        <w:t>author Rishav Kashyap (Rishu)</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public class login extends javax.swing.JFrame { </w:t>
      </w:r>
    </w:p>
    <w:p w:rsidR="00B10FF2" w:rsidRPr="009F3240" w:rsidRDefault="00B10FF2" w:rsidP="00B10FF2">
      <w:pPr>
        <w:spacing w:before="0" w:after="0"/>
        <w:rPr>
          <w:sz w:val="22"/>
          <w:szCs w:val="22"/>
        </w:rPr>
      </w:pPr>
      <w:r w:rsidRPr="009F3240">
        <w:rPr>
          <w:sz w:val="22"/>
          <w:szCs w:val="22"/>
        </w:rPr>
        <w:t xml:space="preserve">    public login() {</w:t>
      </w:r>
    </w:p>
    <w:p w:rsidR="00B10FF2" w:rsidRPr="009F3240" w:rsidRDefault="00B10FF2" w:rsidP="00B10FF2">
      <w:pPr>
        <w:spacing w:before="0" w:after="0"/>
        <w:rPr>
          <w:sz w:val="22"/>
          <w:szCs w:val="22"/>
        </w:rPr>
      </w:pPr>
      <w:r w:rsidRPr="009F3240">
        <w:rPr>
          <w:sz w:val="22"/>
          <w:szCs w:val="22"/>
        </w:rPr>
        <w:t xml:space="preserve">        initComponents();</w:t>
      </w:r>
    </w:p>
    <w:p w:rsidR="00B10FF2" w:rsidRPr="009F3240" w:rsidRDefault="00B10FF2" w:rsidP="00B10FF2">
      <w:pPr>
        <w:spacing w:before="0" w:after="0"/>
        <w:rPr>
          <w:sz w:val="22"/>
          <w:szCs w:val="22"/>
        </w:rPr>
      </w:pPr>
      <w:r w:rsidRPr="009F3240">
        <w:rPr>
          <w:sz w:val="22"/>
          <w:szCs w:val="22"/>
        </w:rPr>
        <w:t xml:space="preserve">         this.setLocationRelativeTo(null);</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lastRenderedPageBreak/>
        <w:t xml:space="preserve">       </w:t>
      </w:r>
    </w:p>
    <w:p w:rsidR="00B10FF2" w:rsidRPr="009F3240" w:rsidRDefault="00B10FF2" w:rsidP="00B10FF2">
      <w:pPr>
        <w:spacing w:before="0" w:after="0"/>
        <w:rPr>
          <w:sz w:val="22"/>
          <w:szCs w:val="22"/>
        </w:rPr>
      </w:pPr>
      <w:r w:rsidRPr="009F3240">
        <w:rPr>
          <w:sz w:val="22"/>
          <w:szCs w:val="22"/>
        </w:rPr>
        <w:t xml:space="preserve">       void progress()</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try</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Thread t=new Thread()</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public void run()</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jpb.setMinimum(0);</w:t>
      </w:r>
    </w:p>
    <w:p w:rsidR="00B10FF2" w:rsidRPr="009F3240" w:rsidRDefault="00B10FF2" w:rsidP="00B10FF2">
      <w:pPr>
        <w:spacing w:before="0" w:after="0"/>
        <w:rPr>
          <w:sz w:val="22"/>
          <w:szCs w:val="22"/>
        </w:rPr>
      </w:pPr>
      <w:r w:rsidRPr="009F3240">
        <w:rPr>
          <w:sz w:val="22"/>
          <w:szCs w:val="22"/>
        </w:rPr>
        <w:t>jpb.setMaximum(100);</w:t>
      </w:r>
    </w:p>
    <w:p w:rsidR="00B10FF2" w:rsidRPr="009F3240" w:rsidRDefault="00B10FF2" w:rsidP="00B10FF2">
      <w:pPr>
        <w:spacing w:before="0" w:after="0"/>
        <w:rPr>
          <w:sz w:val="22"/>
          <w:szCs w:val="22"/>
        </w:rPr>
      </w:pPr>
      <w:r w:rsidRPr="009F3240">
        <w:rPr>
          <w:sz w:val="22"/>
          <w:szCs w:val="22"/>
        </w:rPr>
        <w:t>jpb.setStringPainted(true);</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for(int i=0;i&lt;=100;i++)</w:t>
      </w:r>
    </w:p>
    <w:p w:rsidR="00B10FF2" w:rsidRPr="009F3240" w:rsidRDefault="00B10FF2" w:rsidP="00B10FF2">
      <w:pPr>
        <w:spacing w:before="0" w:after="0"/>
        <w:rPr>
          <w:sz w:val="22"/>
          <w:szCs w:val="22"/>
        </w:rPr>
      </w:pPr>
      <w:r w:rsidRPr="009F3240">
        <w:rPr>
          <w:sz w:val="22"/>
          <w:szCs w:val="22"/>
        </w:rPr>
        <w:t>{</w:t>
      </w:r>
    </w:p>
    <w:p w:rsidR="00B10FF2" w:rsidRPr="009F3240" w:rsidRDefault="00B10FF2" w:rsidP="00B10FF2">
      <w:pPr>
        <w:spacing w:before="0" w:after="0"/>
        <w:rPr>
          <w:sz w:val="22"/>
          <w:szCs w:val="22"/>
        </w:rPr>
      </w:pPr>
      <w:r w:rsidRPr="009F3240">
        <w:rPr>
          <w:sz w:val="22"/>
          <w:szCs w:val="22"/>
        </w:rPr>
        <w:t xml:space="preserve">    try</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jpb.setValue(i);</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Thread.sleep(50);</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catch(InterruptedException e){}</w:t>
      </w:r>
    </w:p>
    <w:p w:rsidR="00B10FF2" w:rsidRPr="009F3240" w:rsidRDefault="00B10FF2" w:rsidP="00B10FF2">
      <w:pPr>
        <w:spacing w:before="0" w:after="0"/>
        <w:rPr>
          <w:sz w:val="22"/>
          <w:szCs w:val="22"/>
        </w:rPr>
      </w:pPr>
      <w:r w:rsidRPr="009F3240">
        <w:rPr>
          <w:sz w:val="22"/>
          <w:szCs w:val="22"/>
        </w:rPr>
        <w:t>}</w:t>
      </w:r>
    </w:p>
    <w:p w:rsidR="00B10FF2" w:rsidRPr="009F3240" w:rsidRDefault="00B10FF2" w:rsidP="00B10FF2">
      <w:pPr>
        <w:spacing w:before="0" w:after="0"/>
        <w:rPr>
          <w:sz w:val="22"/>
          <w:szCs w:val="22"/>
        </w:rPr>
      </w:pPr>
      <w:r w:rsidRPr="009F3240">
        <w:rPr>
          <w:sz w:val="22"/>
          <w:szCs w:val="22"/>
        </w:rPr>
        <w:t>new Homepage().setVisible(true);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t.start();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catch(Exception 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@SuppressWarnings("unchecked")</w:t>
      </w:r>
    </w:p>
    <w:p w:rsidR="00B10FF2" w:rsidRPr="009F3240" w:rsidRDefault="00B10FF2" w:rsidP="00B10FF2">
      <w:pPr>
        <w:spacing w:before="0" w:after="0"/>
        <w:rPr>
          <w:sz w:val="22"/>
          <w:szCs w:val="22"/>
        </w:rPr>
      </w:pPr>
      <w:r w:rsidRPr="009F3240">
        <w:rPr>
          <w:sz w:val="22"/>
          <w:szCs w:val="22"/>
        </w:rPr>
        <w:t xml:space="preserve">    // &lt;editor-fold defaultstate="collapsed" desc="Generated Code"&gt;                          </w:t>
      </w:r>
    </w:p>
    <w:p w:rsidR="00B10FF2" w:rsidRPr="009F3240" w:rsidRDefault="00B10FF2" w:rsidP="00B10FF2">
      <w:pPr>
        <w:spacing w:before="0" w:after="0"/>
        <w:rPr>
          <w:sz w:val="22"/>
          <w:szCs w:val="22"/>
        </w:rPr>
      </w:pPr>
      <w:r w:rsidRPr="009F3240">
        <w:rPr>
          <w:sz w:val="22"/>
          <w:szCs w:val="22"/>
        </w:rPr>
        <w:t xml:space="preserve">    private void initComponents() {</w:t>
      </w:r>
    </w:p>
    <w:p w:rsidR="00B10FF2" w:rsidRPr="009F3240" w:rsidRDefault="00B10FF2" w:rsidP="00B10FF2">
      <w:pPr>
        <w:spacing w:before="0" w:after="0"/>
        <w:rPr>
          <w:sz w:val="22"/>
          <w:szCs w:val="22"/>
        </w:rPr>
      </w:pPr>
      <w:r w:rsidRPr="009F3240">
        <w:rPr>
          <w:sz w:val="22"/>
          <w:szCs w:val="22"/>
        </w:rPr>
        <w:t xml:space="preserve">        jLabel1 = new javax.swing.JLabel();</w:t>
      </w:r>
    </w:p>
    <w:p w:rsidR="00B10FF2" w:rsidRPr="009F3240" w:rsidRDefault="00B10FF2" w:rsidP="00B10FF2">
      <w:pPr>
        <w:spacing w:before="0" w:after="0"/>
        <w:rPr>
          <w:sz w:val="22"/>
          <w:szCs w:val="22"/>
        </w:rPr>
      </w:pPr>
      <w:r w:rsidRPr="009F3240">
        <w:rPr>
          <w:sz w:val="22"/>
          <w:szCs w:val="22"/>
        </w:rPr>
        <w:t xml:space="preserve">        jPanel1 = new javax.swing.JPanel();</w:t>
      </w:r>
    </w:p>
    <w:p w:rsidR="00B10FF2" w:rsidRPr="009F3240" w:rsidRDefault="00B10FF2" w:rsidP="00B10FF2">
      <w:pPr>
        <w:spacing w:before="0" w:after="0"/>
        <w:rPr>
          <w:sz w:val="22"/>
          <w:szCs w:val="22"/>
        </w:rPr>
      </w:pPr>
      <w:r w:rsidRPr="009F3240">
        <w:rPr>
          <w:sz w:val="22"/>
          <w:szCs w:val="22"/>
        </w:rPr>
        <w:t xml:space="preserve">        jLabel7 = new javax.swing.JLabel();</w:t>
      </w:r>
    </w:p>
    <w:p w:rsidR="00B10FF2" w:rsidRPr="009F3240" w:rsidRDefault="00B10FF2" w:rsidP="00B10FF2">
      <w:pPr>
        <w:spacing w:before="0" w:after="0"/>
        <w:rPr>
          <w:sz w:val="22"/>
          <w:szCs w:val="22"/>
        </w:rPr>
      </w:pPr>
      <w:r w:rsidRPr="009F3240">
        <w:rPr>
          <w:sz w:val="22"/>
          <w:szCs w:val="22"/>
        </w:rPr>
        <w:t xml:space="preserve">        jLabel2 = new javax.swing.JLabel();</w:t>
      </w:r>
    </w:p>
    <w:p w:rsidR="00B10FF2" w:rsidRPr="009F3240" w:rsidRDefault="00B10FF2" w:rsidP="00B10FF2">
      <w:pPr>
        <w:spacing w:before="0" w:after="0"/>
        <w:rPr>
          <w:sz w:val="22"/>
          <w:szCs w:val="22"/>
        </w:rPr>
      </w:pPr>
      <w:r w:rsidRPr="009F3240">
        <w:rPr>
          <w:sz w:val="22"/>
          <w:szCs w:val="22"/>
        </w:rPr>
        <w:t xml:space="preserve">        jPanel2 = new javax.swing.JPanel();</w:t>
      </w:r>
    </w:p>
    <w:p w:rsidR="00B10FF2" w:rsidRPr="009F3240" w:rsidRDefault="00B10FF2" w:rsidP="00B10FF2">
      <w:pPr>
        <w:spacing w:before="0" w:after="0"/>
        <w:rPr>
          <w:sz w:val="22"/>
          <w:szCs w:val="22"/>
        </w:rPr>
      </w:pPr>
      <w:r w:rsidRPr="009F3240">
        <w:rPr>
          <w:sz w:val="22"/>
          <w:szCs w:val="22"/>
        </w:rPr>
        <w:t xml:space="preserve">        txtuname = new javax.swing.JTextField();</w:t>
      </w:r>
    </w:p>
    <w:p w:rsidR="00B10FF2" w:rsidRPr="009F3240" w:rsidRDefault="00B10FF2" w:rsidP="00B10FF2">
      <w:pPr>
        <w:spacing w:before="0" w:after="0"/>
        <w:rPr>
          <w:sz w:val="22"/>
          <w:szCs w:val="22"/>
        </w:rPr>
      </w:pPr>
      <w:r w:rsidRPr="009F3240">
        <w:rPr>
          <w:sz w:val="22"/>
          <w:szCs w:val="22"/>
        </w:rPr>
        <w:lastRenderedPageBreak/>
        <w:t xml:space="preserve">        txtpwd = new javax.swing.JPasswordField();</w:t>
      </w:r>
    </w:p>
    <w:p w:rsidR="00B10FF2" w:rsidRPr="009F3240" w:rsidRDefault="00B10FF2" w:rsidP="00B10FF2">
      <w:pPr>
        <w:spacing w:before="0" w:after="0"/>
        <w:rPr>
          <w:sz w:val="22"/>
          <w:szCs w:val="22"/>
        </w:rPr>
      </w:pPr>
      <w:r w:rsidRPr="009F3240">
        <w:rPr>
          <w:sz w:val="22"/>
          <w:szCs w:val="22"/>
        </w:rPr>
        <w:t xml:space="preserve">        cmbutype = new javax.swing.JComboBox();</w:t>
      </w:r>
    </w:p>
    <w:p w:rsidR="00B10FF2" w:rsidRPr="009F3240" w:rsidRDefault="00B10FF2" w:rsidP="00B10FF2">
      <w:pPr>
        <w:spacing w:before="0" w:after="0"/>
        <w:rPr>
          <w:sz w:val="22"/>
          <w:szCs w:val="22"/>
        </w:rPr>
      </w:pPr>
      <w:r w:rsidRPr="009F3240">
        <w:rPr>
          <w:sz w:val="22"/>
          <w:szCs w:val="22"/>
        </w:rPr>
        <w:t xml:space="preserve">        btnlogin = new javax.swing.JButton();</w:t>
      </w:r>
    </w:p>
    <w:p w:rsidR="00B10FF2" w:rsidRPr="009F3240" w:rsidRDefault="00B10FF2" w:rsidP="00B10FF2">
      <w:pPr>
        <w:spacing w:before="0" w:after="0"/>
        <w:rPr>
          <w:sz w:val="22"/>
          <w:szCs w:val="22"/>
        </w:rPr>
      </w:pPr>
      <w:r w:rsidRPr="009F3240">
        <w:rPr>
          <w:sz w:val="22"/>
          <w:szCs w:val="22"/>
        </w:rPr>
        <w:t xml:space="preserve">        btnreset = new javax.swing.JButton();</w:t>
      </w:r>
    </w:p>
    <w:p w:rsidR="00B10FF2" w:rsidRPr="009F3240" w:rsidRDefault="00B10FF2" w:rsidP="00B10FF2">
      <w:pPr>
        <w:spacing w:before="0" w:after="0"/>
        <w:rPr>
          <w:sz w:val="22"/>
          <w:szCs w:val="22"/>
        </w:rPr>
      </w:pPr>
      <w:r w:rsidRPr="009F3240">
        <w:rPr>
          <w:sz w:val="22"/>
          <w:szCs w:val="22"/>
        </w:rPr>
        <w:t xml:space="preserve">        btnexit = new javax.swing.JButton();</w:t>
      </w:r>
    </w:p>
    <w:p w:rsidR="00B10FF2" w:rsidRPr="009F3240" w:rsidRDefault="00B10FF2" w:rsidP="00B10FF2">
      <w:pPr>
        <w:spacing w:before="0" w:after="0"/>
        <w:rPr>
          <w:sz w:val="22"/>
          <w:szCs w:val="22"/>
        </w:rPr>
      </w:pPr>
      <w:r w:rsidRPr="009F3240">
        <w:rPr>
          <w:sz w:val="22"/>
          <w:szCs w:val="22"/>
        </w:rPr>
        <w:t xml:space="preserve">        jLabel25 = new javax.swing.JLabel();</w:t>
      </w:r>
    </w:p>
    <w:p w:rsidR="00B10FF2" w:rsidRPr="009F3240" w:rsidRDefault="00B10FF2" w:rsidP="00B10FF2">
      <w:pPr>
        <w:spacing w:before="0" w:after="0"/>
        <w:rPr>
          <w:sz w:val="22"/>
          <w:szCs w:val="22"/>
        </w:rPr>
      </w:pPr>
      <w:r w:rsidRPr="009F3240">
        <w:rPr>
          <w:sz w:val="22"/>
          <w:szCs w:val="22"/>
        </w:rPr>
        <w:t xml:space="preserve">        jLabel26 = new javax.swing.JLabel();</w:t>
      </w:r>
    </w:p>
    <w:p w:rsidR="00B10FF2" w:rsidRPr="009F3240" w:rsidRDefault="00B10FF2" w:rsidP="00B10FF2">
      <w:pPr>
        <w:spacing w:before="0" w:after="0"/>
        <w:rPr>
          <w:sz w:val="22"/>
          <w:szCs w:val="22"/>
        </w:rPr>
      </w:pPr>
      <w:r w:rsidRPr="009F3240">
        <w:rPr>
          <w:sz w:val="22"/>
          <w:szCs w:val="22"/>
        </w:rPr>
        <w:t xml:space="preserve">        jLabel3 = new javax.swing.JLabel();</w:t>
      </w:r>
    </w:p>
    <w:p w:rsidR="00B10FF2" w:rsidRPr="009F3240" w:rsidRDefault="00B10FF2" w:rsidP="00B10FF2">
      <w:pPr>
        <w:spacing w:before="0" w:after="0"/>
        <w:rPr>
          <w:sz w:val="22"/>
          <w:szCs w:val="22"/>
        </w:rPr>
      </w:pPr>
      <w:r w:rsidRPr="009F3240">
        <w:rPr>
          <w:sz w:val="22"/>
          <w:szCs w:val="22"/>
        </w:rPr>
        <w:t xml:space="preserve">        jpb = new javax.swing.JProgressBar();</w:t>
      </w:r>
    </w:p>
    <w:p w:rsidR="00B10FF2" w:rsidRPr="009F3240" w:rsidRDefault="00B10FF2" w:rsidP="00B10FF2">
      <w:pPr>
        <w:spacing w:before="0" w:after="0"/>
        <w:rPr>
          <w:sz w:val="22"/>
          <w:szCs w:val="22"/>
        </w:rPr>
      </w:pPr>
      <w:r w:rsidRPr="009F3240">
        <w:rPr>
          <w:sz w:val="22"/>
          <w:szCs w:val="22"/>
        </w:rPr>
        <w:t xml:space="preserve">        btnsignup = new javax.swing.JButton();</w:t>
      </w:r>
    </w:p>
    <w:p w:rsidR="00B10FF2" w:rsidRPr="009F3240" w:rsidRDefault="00B10FF2" w:rsidP="00B10FF2">
      <w:pPr>
        <w:spacing w:before="0" w:after="0"/>
        <w:rPr>
          <w:sz w:val="22"/>
          <w:szCs w:val="22"/>
        </w:rPr>
      </w:pPr>
      <w:r w:rsidRPr="009F3240">
        <w:rPr>
          <w:sz w:val="22"/>
          <w:szCs w:val="22"/>
        </w:rPr>
        <w:t xml:space="preserve">        jButton1 = new javax.swing.JButton();</w:t>
      </w:r>
    </w:p>
    <w:p w:rsidR="00B10FF2" w:rsidRPr="009F3240" w:rsidRDefault="00B10FF2" w:rsidP="00B10FF2">
      <w:pPr>
        <w:spacing w:before="0" w:after="0"/>
        <w:rPr>
          <w:sz w:val="22"/>
          <w:szCs w:val="22"/>
        </w:rPr>
      </w:pPr>
      <w:r w:rsidRPr="009F3240">
        <w:rPr>
          <w:sz w:val="22"/>
          <w:szCs w:val="22"/>
        </w:rPr>
        <w:t xml:space="preserve">        jLabel4 = new javax.swing.JLabel();</w:t>
      </w:r>
    </w:p>
    <w:p w:rsidR="00B10FF2" w:rsidRPr="009F3240" w:rsidRDefault="00B10FF2" w:rsidP="00B10FF2">
      <w:pPr>
        <w:spacing w:before="0" w:after="0"/>
        <w:rPr>
          <w:sz w:val="22"/>
          <w:szCs w:val="22"/>
        </w:rPr>
      </w:pPr>
      <w:r w:rsidRPr="009F3240">
        <w:rPr>
          <w:sz w:val="22"/>
          <w:szCs w:val="22"/>
        </w:rPr>
        <w:t xml:space="preserve">        jLabel5 = new javax.swing.JLabel();</w:t>
      </w:r>
    </w:p>
    <w:p w:rsidR="00B10FF2" w:rsidRPr="009F3240" w:rsidRDefault="00B10FF2" w:rsidP="00B10FF2">
      <w:pPr>
        <w:spacing w:before="0" w:after="0"/>
        <w:rPr>
          <w:sz w:val="22"/>
          <w:szCs w:val="22"/>
        </w:rPr>
      </w:pPr>
      <w:r w:rsidRPr="009F3240">
        <w:rPr>
          <w:sz w:val="22"/>
          <w:szCs w:val="22"/>
        </w:rPr>
        <w:t xml:space="preserve">        jLabel1.setBackground(new java.awt.Color(204, 0, 204));</w:t>
      </w:r>
    </w:p>
    <w:p w:rsidR="00B10FF2" w:rsidRPr="009F3240" w:rsidRDefault="00B10FF2" w:rsidP="00B10FF2">
      <w:pPr>
        <w:spacing w:before="0" w:after="0"/>
        <w:rPr>
          <w:sz w:val="22"/>
          <w:szCs w:val="22"/>
        </w:rPr>
      </w:pPr>
      <w:r w:rsidRPr="009F3240">
        <w:rPr>
          <w:sz w:val="22"/>
          <w:szCs w:val="22"/>
        </w:rPr>
        <w:t xml:space="preserve">        setDefaultCloseOperation(javax.swing.WindowConstants.EXIT_ON_CLOSE);</w:t>
      </w:r>
    </w:p>
    <w:p w:rsidR="00B10FF2" w:rsidRPr="009F3240" w:rsidRDefault="00B10FF2" w:rsidP="00B10FF2">
      <w:pPr>
        <w:spacing w:before="0" w:after="0"/>
        <w:rPr>
          <w:sz w:val="22"/>
          <w:szCs w:val="22"/>
        </w:rPr>
      </w:pPr>
      <w:r w:rsidRPr="009F3240">
        <w:rPr>
          <w:sz w:val="22"/>
          <w:szCs w:val="22"/>
        </w:rPr>
        <w:t xml:space="preserve">        getContentPane().setLayout(new org.netbeans.lib.awtextra.AbsoluteLayout());</w:t>
      </w:r>
    </w:p>
    <w:p w:rsidR="00B10FF2" w:rsidRPr="009F3240" w:rsidRDefault="00B10FF2" w:rsidP="00B10FF2">
      <w:pPr>
        <w:spacing w:before="0" w:after="0"/>
        <w:rPr>
          <w:sz w:val="22"/>
          <w:szCs w:val="22"/>
        </w:rPr>
      </w:pPr>
      <w:r w:rsidRPr="009F3240">
        <w:rPr>
          <w:sz w:val="22"/>
          <w:szCs w:val="22"/>
        </w:rPr>
        <w:t xml:space="preserve">        jLabel7.setIcon(new </w:t>
      </w:r>
      <w:r w:rsidR="00F3057D" w:rsidRPr="009F3240">
        <w:rPr>
          <w:sz w:val="22"/>
          <w:szCs w:val="22"/>
        </w:rPr>
        <w:t xml:space="preserve">    </w:t>
      </w:r>
      <w:r w:rsidRPr="009F3240">
        <w:rPr>
          <w:sz w:val="22"/>
          <w:szCs w:val="22"/>
        </w:rPr>
        <w:t>javax.swing.ImageIcon(getClass().getResource("/schoolmangment/img/baner.gif"))); // NOI18N</w:t>
      </w:r>
    </w:p>
    <w:p w:rsidR="00B10FF2" w:rsidRPr="009F3240" w:rsidRDefault="00F3057D" w:rsidP="00B10FF2">
      <w:pPr>
        <w:spacing w:before="0" w:after="0"/>
        <w:rPr>
          <w:sz w:val="22"/>
          <w:szCs w:val="22"/>
        </w:rPr>
      </w:pPr>
      <w:r w:rsidRPr="009F3240">
        <w:rPr>
          <w:sz w:val="22"/>
          <w:szCs w:val="22"/>
        </w:rPr>
        <w:t xml:space="preserve">      </w:t>
      </w:r>
      <w:r w:rsidR="00B10FF2" w:rsidRPr="009F3240">
        <w:rPr>
          <w:sz w:val="22"/>
          <w:szCs w:val="22"/>
        </w:rPr>
        <w:t>javax.swing.GroupLayout jPanel1Layout = new javax.swing.GroupLayout(jPanel1);</w:t>
      </w:r>
    </w:p>
    <w:p w:rsidR="00B10FF2" w:rsidRPr="009F3240" w:rsidRDefault="00B10FF2" w:rsidP="00B10FF2">
      <w:pPr>
        <w:spacing w:before="0" w:after="0"/>
        <w:rPr>
          <w:sz w:val="22"/>
          <w:szCs w:val="22"/>
        </w:rPr>
      </w:pPr>
      <w:r w:rsidRPr="009F3240">
        <w:rPr>
          <w:sz w:val="22"/>
          <w:szCs w:val="22"/>
        </w:rPr>
        <w:t xml:space="preserve">        jPanel1.setLayout(jPanel1Layout);</w:t>
      </w:r>
    </w:p>
    <w:p w:rsidR="00B10FF2" w:rsidRPr="009F3240" w:rsidRDefault="00B10FF2" w:rsidP="00B10FF2">
      <w:pPr>
        <w:spacing w:before="0" w:after="0"/>
        <w:rPr>
          <w:sz w:val="22"/>
          <w:szCs w:val="22"/>
        </w:rPr>
      </w:pPr>
      <w:r w:rsidRPr="009F3240">
        <w:rPr>
          <w:sz w:val="22"/>
          <w:szCs w:val="22"/>
        </w:rPr>
        <w:t xml:space="preserve">        jPanel1Layout.setHorizontalGroup(</w:t>
      </w:r>
    </w:p>
    <w:p w:rsidR="00B10FF2" w:rsidRPr="009F3240" w:rsidRDefault="00B10FF2" w:rsidP="00B10FF2">
      <w:pPr>
        <w:spacing w:before="0" w:after="0"/>
        <w:rPr>
          <w:sz w:val="22"/>
          <w:szCs w:val="22"/>
        </w:rPr>
      </w:pPr>
      <w:r w:rsidRPr="009F3240">
        <w:rPr>
          <w:sz w:val="22"/>
          <w:szCs w:val="22"/>
        </w:rPr>
        <w:t xml:space="preserve">            jPanel1Layout.createParallelGroup(javax.swing.GroupLayout.Alignment.LEADING)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.addGroup(jPanel1Layout.createSequentialGroup()</w:t>
      </w:r>
    </w:p>
    <w:p w:rsidR="00B10FF2" w:rsidRPr="009F3240" w:rsidRDefault="00B10FF2" w:rsidP="00B10FF2">
      <w:pPr>
        <w:spacing w:before="0" w:after="0"/>
        <w:rPr>
          <w:sz w:val="22"/>
          <w:szCs w:val="22"/>
        </w:rPr>
      </w:pPr>
      <w:r w:rsidRPr="009F3240">
        <w:rPr>
          <w:sz w:val="22"/>
          <w:szCs w:val="22"/>
        </w:rPr>
        <w:t xml:space="preserve">                .addComponent(jLabel7)</w:t>
      </w:r>
    </w:p>
    <w:p w:rsidR="00B10FF2" w:rsidRPr="009F3240" w:rsidRDefault="00B10FF2" w:rsidP="00B10FF2">
      <w:pPr>
        <w:spacing w:before="0" w:after="0"/>
        <w:rPr>
          <w:sz w:val="22"/>
          <w:szCs w:val="22"/>
        </w:rPr>
      </w:pPr>
      <w:r w:rsidRPr="009F3240">
        <w:rPr>
          <w:sz w:val="22"/>
          <w:szCs w:val="22"/>
        </w:rPr>
        <w:t xml:space="preserve">                .addGap(0, 0, Short.MAX_VALUE))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jPanel1Layout.setVerticalGroup(</w:t>
      </w:r>
    </w:p>
    <w:p w:rsidR="00B10FF2" w:rsidRPr="009F3240" w:rsidRDefault="00B10FF2" w:rsidP="00B10FF2">
      <w:pPr>
        <w:spacing w:before="0" w:after="0"/>
        <w:rPr>
          <w:sz w:val="22"/>
          <w:szCs w:val="22"/>
        </w:rPr>
      </w:pPr>
      <w:r w:rsidRPr="009F3240">
        <w:rPr>
          <w:sz w:val="22"/>
          <w:szCs w:val="22"/>
        </w:rPr>
        <w:t xml:space="preserve">            jPanel1Layout.createParallelGroup(javax.swing.GroupLayout.Alignment.LEADING)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.addGroup(jPanel1Layout.createSequentialGroup()</w:t>
      </w:r>
    </w:p>
    <w:p w:rsidR="00B10FF2" w:rsidRPr="009F3240" w:rsidRDefault="00B10FF2" w:rsidP="00B10FF2">
      <w:pPr>
        <w:spacing w:before="0" w:after="0"/>
        <w:rPr>
          <w:sz w:val="22"/>
          <w:szCs w:val="22"/>
        </w:rPr>
      </w:pPr>
      <w:r w:rsidRPr="009F3240">
        <w:rPr>
          <w:sz w:val="22"/>
          <w:szCs w:val="22"/>
        </w:rPr>
        <w:t xml:space="preserve">                .addComponent(jLabel7)</w:t>
      </w:r>
    </w:p>
    <w:p w:rsidR="00B10FF2" w:rsidRPr="009F3240" w:rsidRDefault="00B10FF2" w:rsidP="00B10FF2">
      <w:pPr>
        <w:spacing w:before="0" w:after="0"/>
        <w:rPr>
          <w:sz w:val="22"/>
          <w:szCs w:val="22"/>
        </w:rPr>
      </w:pPr>
      <w:r w:rsidRPr="009F3240">
        <w:rPr>
          <w:sz w:val="22"/>
          <w:szCs w:val="22"/>
        </w:rPr>
        <w:t xml:space="preserve">                .addGap(0, 1, Short.MAX_VALUE))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getContentPane().add(jPanel1, new org.netbeans.lib.awtextra.AbsoluteConstraints(0, 0, 770, 110));</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jLabel2.setFont(new java.awt.Font("Segoe UI", 1, 14)); // NOI18N</w:t>
      </w:r>
    </w:p>
    <w:p w:rsidR="00B10FF2" w:rsidRPr="009F3240" w:rsidRDefault="00B10FF2" w:rsidP="00B10FF2">
      <w:pPr>
        <w:spacing w:before="0" w:after="0"/>
        <w:rPr>
          <w:sz w:val="22"/>
          <w:szCs w:val="22"/>
        </w:rPr>
      </w:pPr>
      <w:r w:rsidRPr="009F3240">
        <w:rPr>
          <w:sz w:val="22"/>
          <w:szCs w:val="22"/>
        </w:rPr>
        <w:t xml:space="preserve">        jLabel2.setForeground(new java.awt.Color(255, 0, 255));</w:t>
      </w:r>
    </w:p>
    <w:p w:rsidR="00B10FF2" w:rsidRPr="009F3240" w:rsidRDefault="00B10FF2" w:rsidP="00B10FF2">
      <w:pPr>
        <w:spacing w:before="0" w:after="0"/>
        <w:rPr>
          <w:sz w:val="22"/>
          <w:szCs w:val="22"/>
        </w:rPr>
      </w:pPr>
      <w:r w:rsidRPr="009F3240">
        <w:rPr>
          <w:sz w:val="22"/>
          <w:szCs w:val="22"/>
        </w:rPr>
        <w:t xml:space="preserve">        jLabel2.setText("-------------------------------------------------</w:t>
      </w:r>
      <w:r w:rsidR="009F3240">
        <w:rPr>
          <w:sz w:val="22"/>
          <w:szCs w:val="22"/>
        </w:rPr>
        <w:t>----------------------</w:t>
      </w:r>
      <w:r w:rsidRPr="009F3240">
        <w:rPr>
          <w:sz w:val="22"/>
          <w:szCs w:val="22"/>
        </w:rPr>
        <w:t>----------");</w:t>
      </w:r>
    </w:p>
    <w:p w:rsidR="00B10FF2" w:rsidRPr="009F3240" w:rsidRDefault="009F3240" w:rsidP="00B10FF2">
      <w:pPr>
        <w:spacing w:before="0" w:after="0"/>
        <w:rPr>
          <w:sz w:val="22"/>
          <w:szCs w:val="22"/>
        </w:rPr>
      </w:pPr>
      <w:r>
        <w:rPr>
          <w:sz w:val="22"/>
          <w:szCs w:val="22"/>
        </w:rPr>
        <w:t xml:space="preserve">    </w:t>
      </w:r>
      <w:r w:rsidR="00B10FF2" w:rsidRPr="009F3240">
        <w:rPr>
          <w:sz w:val="22"/>
          <w:szCs w:val="22"/>
        </w:rPr>
        <w:t>getContentPane().add(jLabel2, new org.netbeans.lib.awtextra.AbsoluteConstraints(0, 110, 770, -1));</w:t>
      </w:r>
    </w:p>
    <w:p w:rsidR="00B10FF2" w:rsidRPr="009F3240" w:rsidRDefault="00B10FF2" w:rsidP="00B10FF2">
      <w:pPr>
        <w:spacing w:before="0" w:after="0"/>
        <w:rPr>
          <w:sz w:val="22"/>
          <w:szCs w:val="22"/>
        </w:rPr>
      </w:pPr>
      <w:r w:rsidRPr="009F3240">
        <w:rPr>
          <w:sz w:val="22"/>
          <w:szCs w:val="22"/>
        </w:rPr>
        <w:lastRenderedPageBreak/>
        <w:t xml:space="preserve">        jPanel2.setBackground(new java.awt.Color(255, 102, 0));</w:t>
      </w:r>
    </w:p>
    <w:p w:rsidR="00B10FF2" w:rsidRPr="009F3240" w:rsidRDefault="00F3057D" w:rsidP="00B10FF2">
      <w:pPr>
        <w:spacing w:before="0" w:after="0"/>
        <w:rPr>
          <w:sz w:val="22"/>
          <w:szCs w:val="22"/>
        </w:rPr>
      </w:pPr>
      <w:r w:rsidRPr="009F3240">
        <w:rPr>
          <w:sz w:val="22"/>
          <w:szCs w:val="22"/>
        </w:rPr>
        <w:t xml:space="preserve">  </w:t>
      </w:r>
      <w:r w:rsidR="00B10FF2" w:rsidRPr="009F3240">
        <w:rPr>
          <w:sz w:val="22"/>
          <w:szCs w:val="22"/>
        </w:rPr>
        <w:t>jPanel2.setBorder(javax.swing.BorderFactory.createTitledBorder(javax.swing.BorderFactory.createMatteBorder(1, 1, 1, 1, new java.awt.Color(255, 0, 102)), "LOGIN", javax.swing.border.TitledBorder.CENTER, javax.swing.border.TitledBorder.TOP, new java.awt.Font("Algerian", 1, 18), new java.awt.Color(153, 204, 0))); // NOI18N</w:t>
      </w:r>
    </w:p>
    <w:p w:rsidR="00B10FF2" w:rsidRPr="009F3240" w:rsidRDefault="00B10FF2" w:rsidP="00B10FF2">
      <w:pPr>
        <w:spacing w:before="0" w:after="0"/>
        <w:rPr>
          <w:sz w:val="22"/>
          <w:szCs w:val="22"/>
        </w:rPr>
      </w:pPr>
      <w:r w:rsidRPr="009F3240">
        <w:rPr>
          <w:sz w:val="22"/>
          <w:szCs w:val="22"/>
        </w:rPr>
        <w:t xml:space="preserve">        txtuname.setBackground(new java.awt.Color(204, 204, 204));</w:t>
      </w:r>
    </w:p>
    <w:p w:rsidR="00B10FF2" w:rsidRPr="009F3240" w:rsidRDefault="00B10FF2" w:rsidP="00B10FF2">
      <w:pPr>
        <w:spacing w:before="0" w:after="0"/>
        <w:rPr>
          <w:sz w:val="22"/>
          <w:szCs w:val="22"/>
        </w:rPr>
      </w:pPr>
      <w:r w:rsidRPr="009F3240">
        <w:rPr>
          <w:sz w:val="22"/>
          <w:szCs w:val="22"/>
        </w:rPr>
        <w:t xml:space="preserve">        txtpwd.setBackground(new java.awt.Color(204, 204, 204));</w:t>
      </w:r>
    </w:p>
    <w:p w:rsidR="00B10FF2" w:rsidRPr="009F3240" w:rsidRDefault="00B10FF2" w:rsidP="00B10FF2">
      <w:pPr>
        <w:spacing w:before="0" w:after="0"/>
        <w:rPr>
          <w:sz w:val="22"/>
          <w:szCs w:val="22"/>
        </w:rPr>
      </w:pPr>
      <w:r w:rsidRPr="009F3240">
        <w:rPr>
          <w:sz w:val="22"/>
          <w:szCs w:val="22"/>
        </w:rPr>
        <w:t xml:space="preserve">        cmbutype.setBackground(new java.awt.Color(204, 204, 204));</w:t>
      </w:r>
    </w:p>
    <w:p w:rsidR="00B10FF2" w:rsidRPr="009F3240" w:rsidRDefault="00B10FF2" w:rsidP="00B10FF2">
      <w:pPr>
        <w:spacing w:before="0" w:after="0"/>
        <w:rPr>
          <w:sz w:val="22"/>
          <w:szCs w:val="22"/>
        </w:rPr>
      </w:pPr>
      <w:r w:rsidRPr="009F3240">
        <w:rPr>
          <w:sz w:val="22"/>
          <w:szCs w:val="22"/>
        </w:rPr>
        <w:t xml:space="preserve">        cmbutype.setModel(new javax.swing.DefaultComboBoxModel(new String[] { "Select User", "ADMIN", "GUEST" }));</w:t>
      </w:r>
    </w:p>
    <w:p w:rsidR="00B10FF2" w:rsidRPr="009F3240" w:rsidRDefault="00B10FF2" w:rsidP="00B10FF2">
      <w:pPr>
        <w:spacing w:before="0" w:after="0"/>
        <w:rPr>
          <w:sz w:val="22"/>
          <w:szCs w:val="22"/>
        </w:rPr>
      </w:pPr>
      <w:r w:rsidRPr="009F3240">
        <w:rPr>
          <w:sz w:val="22"/>
          <w:szCs w:val="22"/>
        </w:rPr>
        <w:t xml:space="preserve">        cmbutype.addActionListener(new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cmbutypeActionPerformed(evt);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btnlogin.setBackground(new java.awt.Color(204, 0, 0));</w:t>
      </w:r>
    </w:p>
    <w:p w:rsidR="00B10FF2" w:rsidRPr="009F3240" w:rsidRDefault="00B10FF2" w:rsidP="00B10FF2">
      <w:pPr>
        <w:spacing w:before="0" w:after="0"/>
        <w:rPr>
          <w:sz w:val="22"/>
          <w:szCs w:val="22"/>
        </w:rPr>
      </w:pPr>
      <w:r w:rsidRPr="009F3240">
        <w:rPr>
          <w:sz w:val="22"/>
          <w:szCs w:val="22"/>
        </w:rPr>
        <w:t xml:space="preserve">        btnlogin.setIcon(new javax.swing.ImageIcon(getClass().getResource("/schoolmangment/img/img/login.png"))); // NOI18N</w:t>
      </w:r>
    </w:p>
    <w:p w:rsidR="00B10FF2" w:rsidRPr="009F3240" w:rsidRDefault="00B10FF2" w:rsidP="00B10FF2">
      <w:pPr>
        <w:spacing w:before="0" w:after="0"/>
        <w:rPr>
          <w:sz w:val="22"/>
          <w:szCs w:val="22"/>
        </w:rPr>
      </w:pPr>
      <w:r w:rsidRPr="009F3240">
        <w:rPr>
          <w:sz w:val="22"/>
          <w:szCs w:val="22"/>
        </w:rPr>
        <w:t xml:space="preserve">        btnlogin.addActionListener(new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btnloginActionPerformed(evt);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btnreset.setBackground(new java.awt.Color(255, 0, 0));</w:t>
      </w:r>
    </w:p>
    <w:p w:rsidR="00B10FF2" w:rsidRPr="009F3240" w:rsidRDefault="00B10FF2" w:rsidP="00B10FF2">
      <w:pPr>
        <w:spacing w:before="0" w:after="0"/>
        <w:rPr>
          <w:sz w:val="22"/>
          <w:szCs w:val="22"/>
        </w:rPr>
      </w:pPr>
      <w:r w:rsidRPr="009F3240">
        <w:rPr>
          <w:sz w:val="22"/>
          <w:szCs w:val="22"/>
        </w:rPr>
        <w:t xml:space="preserve">        btnreset.setIcon(new javax.swing.ImageIcon(getClass().getResource("/schoolmangment/img/img/reset.png"))); // NOI18N</w:t>
      </w:r>
    </w:p>
    <w:p w:rsidR="00B10FF2" w:rsidRPr="009F3240" w:rsidRDefault="00B10FF2" w:rsidP="00B10FF2">
      <w:pPr>
        <w:spacing w:before="0" w:after="0"/>
        <w:rPr>
          <w:sz w:val="22"/>
          <w:szCs w:val="22"/>
        </w:rPr>
      </w:pPr>
      <w:r w:rsidRPr="009F3240">
        <w:rPr>
          <w:sz w:val="22"/>
          <w:szCs w:val="22"/>
        </w:rPr>
        <w:t xml:space="preserve">        btnreset.addActionListener(new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btnresetActionPerformed(evt);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btnexit.setBackground(new java.awt.Color(51, 153, 255));</w:t>
      </w:r>
    </w:p>
    <w:p w:rsidR="00B10FF2" w:rsidRPr="009F3240" w:rsidRDefault="00B10FF2" w:rsidP="00B10FF2">
      <w:pPr>
        <w:spacing w:before="0" w:after="0"/>
        <w:rPr>
          <w:sz w:val="22"/>
          <w:szCs w:val="22"/>
        </w:rPr>
      </w:pPr>
      <w:r w:rsidRPr="009F3240">
        <w:rPr>
          <w:sz w:val="22"/>
          <w:szCs w:val="22"/>
        </w:rPr>
        <w:t xml:space="preserve">        btnexit.setFont(new java.awt.Font("Raavi", 0, 11)); // NOI18N</w:t>
      </w:r>
    </w:p>
    <w:p w:rsidR="00B10FF2" w:rsidRPr="009F3240" w:rsidRDefault="00B10FF2" w:rsidP="00B10FF2">
      <w:pPr>
        <w:spacing w:before="0" w:after="0"/>
        <w:rPr>
          <w:sz w:val="22"/>
          <w:szCs w:val="22"/>
        </w:rPr>
      </w:pPr>
      <w:r w:rsidRPr="009F3240">
        <w:rPr>
          <w:sz w:val="22"/>
          <w:szCs w:val="22"/>
        </w:rPr>
        <w:t xml:space="preserve">        btnexit.setIcon(new javax.swing.ImageIcon(getClass().getResource("/schoolmangment/img/img/exit_1.png"))); // NOI18N</w:t>
      </w:r>
    </w:p>
    <w:p w:rsidR="00B10FF2" w:rsidRPr="009F3240" w:rsidRDefault="00B10FF2" w:rsidP="00B10FF2">
      <w:pPr>
        <w:spacing w:before="0" w:after="0"/>
        <w:rPr>
          <w:sz w:val="22"/>
          <w:szCs w:val="22"/>
        </w:rPr>
      </w:pPr>
      <w:r w:rsidRPr="009F3240">
        <w:rPr>
          <w:sz w:val="22"/>
          <w:szCs w:val="22"/>
        </w:rPr>
        <w:lastRenderedPageBreak/>
        <w:t xml:space="preserve">        btnexit.addActionListener(new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btnexitActionPerformed(evt);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jLabel25.setFont(new java.awt.Font("Segoe Print", 1, 11)); // NOI18N</w:t>
      </w:r>
    </w:p>
    <w:p w:rsidR="00B10FF2" w:rsidRPr="009F3240" w:rsidRDefault="00B10FF2" w:rsidP="00B10FF2">
      <w:pPr>
        <w:spacing w:before="0" w:after="0"/>
        <w:rPr>
          <w:sz w:val="22"/>
          <w:szCs w:val="22"/>
        </w:rPr>
      </w:pPr>
      <w:r w:rsidRPr="009F3240">
        <w:rPr>
          <w:sz w:val="22"/>
          <w:szCs w:val="22"/>
        </w:rPr>
        <w:t xml:space="preserve">        jLabel25.setForeground(new java.awt.Color(0, 0, 0));</w:t>
      </w:r>
    </w:p>
    <w:p w:rsidR="00B10FF2" w:rsidRPr="009F3240" w:rsidRDefault="00B10FF2" w:rsidP="00B10FF2">
      <w:pPr>
        <w:spacing w:before="0" w:after="0"/>
        <w:rPr>
          <w:sz w:val="22"/>
          <w:szCs w:val="22"/>
        </w:rPr>
      </w:pPr>
      <w:r w:rsidRPr="009F3240">
        <w:rPr>
          <w:sz w:val="22"/>
          <w:szCs w:val="22"/>
        </w:rPr>
        <w:t xml:space="preserve">        jLabel25.setIcon(new javax.swing.ImageIcon("G:\\project\\schoolmangment\\img\\log.gif")); // NOI18N</w:t>
      </w:r>
    </w:p>
    <w:p w:rsidR="00B10FF2" w:rsidRPr="009F3240" w:rsidRDefault="00B10FF2" w:rsidP="00B10FF2">
      <w:pPr>
        <w:spacing w:before="0" w:after="0"/>
        <w:rPr>
          <w:sz w:val="22"/>
          <w:szCs w:val="22"/>
        </w:rPr>
      </w:pPr>
      <w:r w:rsidRPr="009F3240">
        <w:rPr>
          <w:sz w:val="22"/>
          <w:szCs w:val="22"/>
        </w:rPr>
        <w:t xml:space="preserve">        jLabel25.setText("UserName :");</w:t>
      </w:r>
    </w:p>
    <w:p w:rsidR="00B10FF2" w:rsidRPr="009F3240" w:rsidRDefault="00B10FF2" w:rsidP="00B10FF2">
      <w:pPr>
        <w:spacing w:before="0" w:after="0"/>
        <w:rPr>
          <w:sz w:val="22"/>
          <w:szCs w:val="22"/>
        </w:rPr>
      </w:pPr>
      <w:r w:rsidRPr="009F3240">
        <w:rPr>
          <w:sz w:val="22"/>
          <w:szCs w:val="22"/>
        </w:rPr>
        <w:t xml:space="preserve">        jLabel26.setFont(new java.awt.Font("Segoe Script", 1, 11)); // NOI18N</w:t>
      </w:r>
    </w:p>
    <w:p w:rsidR="00B10FF2" w:rsidRPr="009F3240" w:rsidRDefault="00B10FF2" w:rsidP="00B10FF2">
      <w:pPr>
        <w:spacing w:before="0" w:after="0"/>
        <w:rPr>
          <w:sz w:val="22"/>
          <w:szCs w:val="22"/>
        </w:rPr>
      </w:pPr>
      <w:r w:rsidRPr="009F3240">
        <w:rPr>
          <w:sz w:val="22"/>
          <w:szCs w:val="22"/>
        </w:rPr>
        <w:t xml:space="preserve">        jLabel26.setForeground(new java.awt.Color(0, 0, 0));</w:t>
      </w:r>
    </w:p>
    <w:p w:rsidR="00B10FF2" w:rsidRPr="009F3240" w:rsidRDefault="00B10FF2" w:rsidP="00B10FF2">
      <w:pPr>
        <w:spacing w:before="0" w:after="0"/>
        <w:rPr>
          <w:sz w:val="22"/>
          <w:szCs w:val="22"/>
        </w:rPr>
      </w:pPr>
      <w:r w:rsidRPr="009F3240">
        <w:rPr>
          <w:sz w:val="22"/>
          <w:szCs w:val="22"/>
        </w:rPr>
        <w:t xml:space="preserve">        jLabel26.setIcon(new javax.swing.ImageIcon("G:\\project\\schoolmangment\\img\\secrecy.gif")); // NOI18N</w:t>
      </w:r>
    </w:p>
    <w:p w:rsidR="00B10FF2" w:rsidRPr="009F3240" w:rsidRDefault="00B10FF2" w:rsidP="00B10FF2">
      <w:pPr>
        <w:spacing w:before="0" w:after="0"/>
        <w:rPr>
          <w:sz w:val="22"/>
          <w:szCs w:val="22"/>
        </w:rPr>
      </w:pPr>
      <w:r w:rsidRPr="009F3240">
        <w:rPr>
          <w:sz w:val="22"/>
          <w:szCs w:val="22"/>
        </w:rPr>
        <w:t xml:space="preserve">        jLabel26.setText("Password :");</w:t>
      </w:r>
    </w:p>
    <w:p w:rsidR="00B10FF2" w:rsidRPr="009F3240" w:rsidRDefault="00B10FF2" w:rsidP="00B10FF2">
      <w:pPr>
        <w:spacing w:before="0" w:after="0"/>
        <w:rPr>
          <w:sz w:val="22"/>
          <w:szCs w:val="22"/>
        </w:rPr>
      </w:pPr>
      <w:r w:rsidRPr="009F3240">
        <w:rPr>
          <w:sz w:val="22"/>
          <w:szCs w:val="22"/>
        </w:rPr>
        <w:t xml:space="preserve">        jLabel3.setFont(new java.awt.Font("Shonar Bangla", 3, 11)); // NOI18N</w:t>
      </w:r>
    </w:p>
    <w:p w:rsidR="00B10FF2" w:rsidRPr="009F3240" w:rsidRDefault="00B10FF2" w:rsidP="00B10FF2">
      <w:pPr>
        <w:spacing w:before="0" w:after="0"/>
        <w:rPr>
          <w:sz w:val="22"/>
          <w:szCs w:val="22"/>
        </w:rPr>
      </w:pPr>
      <w:r w:rsidRPr="009F3240">
        <w:rPr>
          <w:sz w:val="22"/>
          <w:szCs w:val="22"/>
        </w:rPr>
        <w:t xml:space="preserve">        jLabel3.setForeground(new java.awt.Color(0, 0, 0));</w:t>
      </w:r>
    </w:p>
    <w:p w:rsidR="00B10FF2" w:rsidRPr="009F3240" w:rsidRDefault="00B10FF2" w:rsidP="00B10FF2">
      <w:pPr>
        <w:spacing w:before="0" w:after="0"/>
        <w:rPr>
          <w:sz w:val="22"/>
          <w:szCs w:val="22"/>
        </w:rPr>
      </w:pPr>
      <w:r w:rsidRPr="009F3240">
        <w:rPr>
          <w:sz w:val="22"/>
          <w:szCs w:val="22"/>
        </w:rPr>
        <w:t xml:space="preserve">        jLabel3.setIcon(new javax.swing.ImageIcon("G:\\project\\schoolmangment\\img\\usertype.jpg")); // NOI18N</w:t>
      </w:r>
    </w:p>
    <w:p w:rsidR="00B10FF2" w:rsidRPr="009F3240" w:rsidRDefault="00B10FF2" w:rsidP="00B10FF2">
      <w:pPr>
        <w:spacing w:before="0" w:after="0"/>
        <w:rPr>
          <w:sz w:val="22"/>
          <w:szCs w:val="22"/>
        </w:rPr>
      </w:pPr>
      <w:r w:rsidRPr="009F3240">
        <w:rPr>
          <w:sz w:val="22"/>
          <w:szCs w:val="22"/>
        </w:rPr>
        <w:t xml:space="preserve">        jLabel3.setText("USER-TYPE :");</w:t>
      </w:r>
    </w:p>
    <w:p w:rsidR="00B10FF2" w:rsidRPr="009F3240" w:rsidRDefault="00B10FF2" w:rsidP="00B10FF2">
      <w:pPr>
        <w:spacing w:before="0" w:after="0"/>
        <w:rPr>
          <w:sz w:val="22"/>
          <w:szCs w:val="22"/>
        </w:rPr>
      </w:pPr>
      <w:r w:rsidRPr="009F3240">
        <w:rPr>
          <w:sz w:val="22"/>
          <w:szCs w:val="22"/>
        </w:rPr>
        <w:t xml:space="preserve">        jpb.setBackground(new java.awt.Color(255, 204, 255));</w:t>
      </w:r>
    </w:p>
    <w:p w:rsidR="00B10FF2" w:rsidRPr="009F3240" w:rsidRDefault="00B10FF2" w:rsidP="00B10FF2">
      <w:pPr>
        <w:spacing w:before="0" w:after="0"/>
        <w:rPr>
          <w:sz w:val="22"/>
          <w:szCs w:val="22"/>
        </w:rPr>
      </w:pPr>
      <w:r w:rsidRPr="009F3240">
        <w:rPr>
          <w:sz w:val="22"/>
          <w:szCs w:val="22"/>
        </w:rPr>
        <w:t xml:space="preserve">        jpb.setFont(new java.awt.Font("Tahoma", 1, 11)); // NOI18N</w:t>
      </w:r>
    </w:p>
    <w:p w:rsidR="00B10FF2" w:rsidRPr="009F3240" w:rsidRDefault="00B10FF2" w:rsidP="00B10FF2">
      <w:pPr>
        <w:spacing w:before="0" w:after="0"/>
        <w:rPr>
          <w:sz w:val="22"/>
          <w:szCs w:val="22"/>
        </w:rPr>
      </w:pPr>
      <w:r w:rsidRPr="009F3240">
        <w:rPr>
          <w:sz w:val="22"/>
          <w:szCs w:val="22"/>
        </w:rPr>
        <w:t xml:space="preserve">        jpb.setForeground(new java.awt.Color(255, 51, 255));</w:t>
      </w:r>
    </w:p>
    <w:p w:rsidR="00B10FF2" w:rsidRPr="009F3240" w:rsidRDefault="00B10FF2" w:rsidP="00B10FF2">
      <w:pPr>
        <w:spacing w:before="0" w:after="0"/>
        <w:rPr>
          <w:sz w:val="22"/>
          <w:szCs w:val="22"/>
        </w:rPr>
      </w:pPr>
      <w:r w:rsidRPr="009F3240">
        <w:rPr>
          <w:sz w:val="22"/>
          <w:szCs w:val="22"/>
        </w:rPr>
        <w:t xml:space="preserve">        javax.swing.GroupLayout jPanel2Layout = new javax.swing.GroupLayout(jPanel2);</w:t>
      </w:r>
    </w:p>
    <w:p w:rsidR="00B10FF2" w:rsidRPr="009F3240" w:rsidRDefault="00B10FF2" w:rsidP="00B10FF2">
      <w:pPr>
        <w:spacing w:before="0" w:after="0"/>
        <w:rPr>
          <w:sz w:val="22"/>
          <w:szCs w:val="22"/>
        </w:rPr>
      </w:pPr>
      <w:r w:rsidRPr="009F3240">
        <w:rPr>
          <w:sz w:val="22"/>
          <w:szCs w:val="22"/>
        </w:rPr>
        <w:t xml:space="preserve">        jPanel2.setLayout(jPanel2Layout);</w:t>
      </w:r>
    </w:p>
    <w:p w:rsidR="00B10FF2" w:rsidRPr="009F3240" w:rsidRDefault="00B10FF2" w:rsidP="00B10FF2">
      <w:pPr>
        <w:spacing w:before="0" w:after="0"/>
        <w:rPr>
          <w:sz w:val="22"/>
          <w:szCs w:val="22"/>
        </w:rPr>
      </w:pPr>
      <w:r w:rsidRPr="009F3240">
        <w:rPr>
          <w:sz w:val="22"/>
          <w:szCs w:val="22"/>
        </w:rPr>
        <w:t xml:space="preserve">        jPanel2Layout.setHorizontalGroup(</w:t>
      </w:r>
    </w:p>
    <w:p w:rsidR="00B10FF2" w:rsidRPr="009F3240" w:rsidRDefault="00B10FF2" w:rsidP="00B10FF2">
      <w:pPr>
        <w:spacing w:before="0" w:after="0"/>
        <w:rPr>
          <w:sz w:val="22"/>
          <w:szCs w:val="22"/>
        </w:rPr>
      </w:pPr>
      <w:r w:rsidRPr="009F3240">
        <w:rPr>
          <w:sz w:val="22"/>
          <w:szCs w:val="22"/>
        </w:rPr>
        <w:t xml:space="preserve">            jPanel2Layout.createParallelGroup(javax.swing.GroupLayout.Alignment.LEADING)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.addContainerGap(19, Short.MAX_VALUE)</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.addGroup(javax.swing.GroupLayout.Alignment.TRAILING, jPanel2Layout.createSequentialGroup()</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.addGroup(jPanel2Layout.createParallelGroup(javax.swing.GroupLayout.Alignment.TRAILING)</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lastRenderedPageBreak/>
        <w:t xml:space="preserve">                                        .addComponent(jLabel25, javax.swing.GroupLayout.PREFERRED_SIZE, 107, javax.swing.GroupLayout.PREFERRED_SIZE)</w:t>
      </w:r>
    </w:p>
    <w:p w:rsidR="00B10FF2" w:rsidRPr="009F3240" w:rsidRDefault="00B10FF2" w:rsidP="00B10FF2">
      <w:pPr>
        <w:spacing w:before="0" w:after="0"/>
        <w:rPr>
          <w:sz w:val="22"/>
          <w:szCs w:val="22"/>
        </w:rPr>
      </w:pPr>
      <w:r w:rsidRPr="009F3240">
        <w:rPr>
          <w:sz w:val="22"/>
          <w:szCs w:val="22"/>
        </w:rPr>
        <w:t xml:space="preserve">                                        .addGap(44, 44, 44))</w:t>
      </w:r>
    </w:p>
    <w:p w:rsidR="00B10FF2" w:rsidRPr="009F3240" w:rsidRDefault="00B10FF2" w:rsidP="00B10FF2">
      <w:pPr>
        <w:spacing w:before="0" w:after="0"/>
        <w:rPr>
          <w:sz w:val="22"/>
          <w:szCs w:val="22"/>
        </w:rPr>
      </w:pPr>
      <w:r w:rsidRPr="009F3240">
        <w:rPr>
          <w:sz w:val="22"/>
          <w:szCs w:val="22"/>
        </w:rPr>
        <w:t xml:space="preserve">                                    .addGroup(javax.swing.GroupLayout.Alignment.LEADING, jPanel2Layout.createSequentialGroup()</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.addGroup(jPanel2Layout.createParallelGroup(javax.swing.GroupLayout.Alignment.TRAILING)</w:t>
      </w:r>
    </w:p>
    <w:p w:rsidR="00B10FF2" w:rsidRPr="009F3240" w:rsidRDefault="00B10FF2" w:rsidP="00B10FF2">
      <w:pPr>
        <w:spacing w:before="0" w:after="0"/>
        <w:rPr>
          <w:sz w:val="22"/>
          <w:szCs w:val="22"/>
        </w:rPr>
      </w:pPr>
      <w:r w:rsidRPr="009F3240">
        <w:rPr>
          <w:sz w:val="22"/>
          <w:szCs w:val="22"/>
        </w:rPr>
        <w:t xml:space="preserve">                                            .addComponent(jLabel26, javax.swing.GroupLayout.Alignment.LEADING, javax.swing.GroupLayout.PREFERRED_SIZE, 120, javax.swing.GroupLayout.PREFERRED_SIZE)</w:t>
      </w:r>
    </w:p>
    <w:p w:rsidR="00B10FF2" w:rsidRPr="009F3240" w:rsidRDefault="00B10FF2" w:rsidP="00B10FF2">
      <w:pPr>
        <w:spacing w:before="0" w:after="0"/>
        <w:rPr>
          <w:sz w:val="22"/>
          <w:szCs w:val="22"/>
        </w:rPr>
      </w:pPr>
      <w:r w:rsidRPr="009F3240">
        <w:rPr>
          <w:sz w:val="22"/>
          <w:szCs w:val="22"/>
        </w:rPr>
        <w:t xml:space="preserve">                                            .addComponent(jLabel3, javax.swing.GroupLayout.Alignment.LEADING, javax.swing.GroupLayout.PREFERRED_SIZE, 129, javax.swing.GroupLayout.PREFERRED_SIZE))</w:t>
      </w:r>
    </w:p>
    <w:p w:rsidR="00B10FF2" w:rsidRPr="009F3240" w:rsidRDefault="00B10FF2" w:rsidP="00B10FF2">
      <w:pPr>
        <w:spacing w:before="0" w:after="0"/>
        <w:rPr>
          <w:sz w:val="22"/>
          <w:szCs w:val="22"/>
        </w:rPr>
      </w:pPr>
      <w:r w:rsidRPr="009F3240">
        <w:rPr>
          <w:sz w:val="22"/>
          <w:szCs w:val="22"/>
        </w:rPr>
        <w:t xml:space="preserve">                                        .addGap(22, 22, 22)))</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.addGroup(jPanel2Layout.createParallelGroup(javax.swing.GroupLayout.Alignment.LEADING, false)</w:t>
      </w:r>
    </w:p>
    <w:p w:rsidR="00B10FF2" w:rsidRPr="009F3240" w:rsidRDefault="00B10FF2" w:rsidP="00B10FF2">
      <w:pPr>
        <w:spacing w:before="0" w:after="0"/>
        <w:rPr>
          <w:sz w:val="22"/>
          <w:szCs w:val="22"/>
        </w:rPr>
      </w:pPr>
      <w:r w:rsidRPr="009F3240">
        <w:rPr>
          <w:sz w:val="22"/>
          <w:szCs w:val="22"/>
        </w:rPr>
        <w:t xml:space="preserve">                                    .addComponent(cmbutype, 0, 157, Short.MAX_VALUE)</w:t>
      </w:r>
    </w:p>
    <w:p w:rsidR="00B10FF2" w:rsidRPr="009F3240" w:rsidRDefault="00B10FF2" w:rsidP="00B10FF2">
      <w:pPr>
        <w:spacing w:before="0" w:after="0"/>
        <w:rPr>
          <w:sz w:val="22"/>
          <w:szCs w:val="22"/>
        </w:rPr>
      </w:pPr>
      <w:r w:rsidRPr="009F3240">
        <w:rPr>
          <w:sz w:val="22"/>
          <w:szCs w:val="22"/>
        </w:rPr>
        <w:t xml:space="preserve">                                    .addComponent(txtuname)</w:t>
      </w:r>
    </w:p>
    <w:p w:rsidR="00B10FF2" w:rsidRPr="009F3240" w:rsidRDefault="00B10FF2" w:rsidP="00B10FF2">
      <w:pPr>
        <w:spacing w:before="0" w:after="0"/>
        <w:rPr>
          <w:sz w:val="22"/>
          <w:szCs w:val="22"/>
        </w:rPr>
      </w:pPr>
      <w:r w:rsidRPr="009F3240">
        <w:rPr>
          <w:sz w:val="22"/>
          <w:szCs w:val="22"/>
        </w:rPr>
        <w:t xml:space="preserve">                                    .addComponent(txtpwd)))</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.addComponent(btnlogin, javax.swing.GroupLayout.PREFERRED_SIZE, 81, javax.swing.GroupLayout.PREFERRED_SIZE)</w:t>
      </w:r>
    </w:p>
    <w:p w:rsidR="00B10FF2" w:rsidRPr="009F3240" w:rsidRDefault="00B10FF2" w:rsidP="00B10FF2">
      <w:pPr>
        <w:spacing w:before="0" w:after="0"/>
        <w:rPr>
          <w:sz w:val="22"/>
          <w:szCs w:val="22"/>
        </w:rPr>
      </w:pPr>
      <w:r w:rsidRPr="009F3240">
        <w:rPr>
          <w:sz w:val="22"/>
          <w:szCs w:val="22"/>
        </w:rPr>
        <w:t xml:space="preserve">                                .addGap(18, 18, 18)</w:t>
      </w:r>
    </w:p>
    <w:p w:rsidR="00B10FF2" w:rsidRPr="009F3240" w:rsidRDefault="00B10FF2" w:rsidP="00B10FF2">
      <w:pPr>
        <w:spacing w:before="0" w:after="0"/>
        <w:rPr>
          <w:sz w:val="22"/>
          <w:szCs w:val="22"/>
        </w:rPr>
      </w:pPr>
      <w:r w:rsidRPr="009F3240">
        <w:rPr>
          <w:sz w:val="22"/>
          <w:szCs w:val="22"/>
        </w:rPr>
        <w:t xml:space="preserve">                                .addComponent(btnreset, javax.swing.GroupLayout.PREFERRED_SIZE, 95, javax.swing.GroupLayout.PREFERRED_SIZE)</w:t>
      </w:r>
    </w:p>
    <w:p w:rsidR="00B10FF2" w:rsidRPr="009F3240" w:rsidRDefault="00B10FF2" w:rsidP="00B10FF2">
      <w:pPr>
        <w:spacing w:before="0" w:after="0"/>
        <w:rPr>
          <w:sz w:val="22"/>
          <w:szCs w:val="22"/>
        </w:rPr>
      </w:pPr>
      <w:r w:rsidRPr="009F3240">
        <w:rPr>
          <w:sz w:val="22"/>
          <w:szCs w:val="22"/>
        </w:rPr>
        <w:t xml:space="preserve">                                .addPreferredGap(javax.swing.LayoutStyle.ComponentPlacement.UNRELATED)</w:t>
      </w:r>
    </w:p>
    <w:p w:rsidR="00B10FF2" w:rsidRPr="009F3240" w:rsidRDefault="00B10FF2" w:rsidP="00B10FF2">
      <w:pPr>
        <w:spacing w:before="0" w:after="0"/>
        <w:rPr>
          <w:sz w:val="22"/>
          <w:szCs w:val="22"/>
        </w:rPr>
      </w:pPr>
      <w:r w:rsidRPr="009F3240">
        <w:rPr>
          <w:sz w:val="22"/>
          <w:szCs w:val="22"/>
        </w:rPr>
        <w:t xml:space="preserve">                                .addComponent(btnexit, javax.swing.GroupLayout.PREFERRED_SIZE, 82, javax.swing.GroupLayout.PREFERRED_SIZE)))</w:t>
      </w:r>
    </w:p>
    <w:p w:rsidR="00B10FF2" w:rsidRPr="009F3240" w:rsidRDefault="00B10FF2" w:rsidP="00B10FF2">
      <w:pPr>
        <w:spacing w:before="0" w:after="0"/>
        <w:rPr>
          <w:sz w:val="22"/>
          <w:szCs w:val="22"/>
        </w:rPr>
      </w:pPr>
      <w:r w:rsidRPr="009F3240">
        <w:rPr>
          <w:sz w:val="22"/>
          <w:szCs w:val="22"/>
        </w:rPr>
        <w:t xml:space="preserve">                        .addGap(81, 81, 81))</w:t>
      </w:r>
    </w:p>
    <w:p w:rsidR="00B10FF2" w:rsidRPr="009F3240" w:rsidRDefault="00B10FF2" w:rsidP="00B10FF2">
      <w:pPr>
        <w:spacing w:before="0" w:after="0"/>
        <w:rPr>
          <w:sz w:val="22"/>
          <w:szCs w:val="22"/>
        </w:rPr>
      </w:pPr>
      <w:r w:rsidRPr="009F3240">
        <w:rPr>
          <w:sz w:val="22"/>
          <w:szCs w:val="22"/>
        </w:rPr>
        <w:t xml:space="preserve">                    .addGroup(javax.swing.GroupLayout.Alignment.TRAILING, jPanel2Layout.createSequentialGroup()</w:t>
      </w:r>
    </w:p>
    <w:p w:rsidR="00B10FF2" w:rsidRPr="009F3240" w:rsidRDefault="00B10FF2" w:rsidP="00B10FF2">
      <w:pPr>
        <w:spacing w:before="0" w:after="0"/>
        <w:rPr>
          <w:sz w:val="22"/>
          <w:szCs w:val="22"/>
        </w:rPr>
      </w:pPr>
      <w:r w:rsidRPr="009F3240">
        <w:rPr>
          <w:sz w:val="22"/>
          <w:szCs w:val="22"/>
        </w:rPr>
        <w:t xml:space="preserve">                        .addComponent(jpb, javax.swing.GroupLayout.PREFERRED_SIZE, 491, javax.swing.GroupLayout.PREFERRED_SIZE)</w:t>
      </w:r>
    </w:p>
    <w:p w:rsidR="00B10FF2" w:rsidRPr="009F3240" w:rsidRDefault="00B10FF2" w:rsidP="00B10FF2">
      <w:pPr>
        <w:spacing w:before="0" w:after="0"/>
        <w:rPr>
          <w:sz w:val="22"/>
          <w:szCs w:val="22"/>
        </w:rPr>
      </w:pPr>
      <w:r w:rsidRPr="009F3240">
        <w:rPr>
          <w:sz w:val="22"/>
          <w:szCs w:val="22"/>
        </w:rPr>
        <w:t xml:space="preserve">                        .addContainerGap())))</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jPanel2Layout.setVerticalGroup(</w:t>
      </w:r>
    </w:p>
    <w:p w:rsidR="00B10FF2" w:rsidRPr="009F3240" w:rsidRDefault="00B10FF2" w:rsidP="00B10FF2">
      <w:pPr>
        <w:spacing w:before="0" w:after="0"/>
        <w:rPr>
          <w:sz w:val="22"/>
          <w:szCs w:val="22"/>
        </w:rPr>
      </w:pPr>
      <w:r w:rsidRPr="009F3240">
        <w:rPr>
          <w:sz w:val="22"/>
          <w:szCs w:val="22"/>
        </w:rPr>
        <w:t xml:space="preserve">            jPanel2Layout.createParallelGroup(javax.swing.GroupLayout.Alignment.LEADING)</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.addGroup(jPanel2Layout.createParallelGroup(javax.swing.GroupLayout.Alignment.LEADING)</w:t>
      </w:r>
    </w:p>
    <w:p w:rsidR="00B10FF2" w:rsidRPr="009F3240" w:rsidRDefault="00B10FF2" w:rsidP="00B10FF2">
      <w:pPr>
        <w:spacing w:before="0" w:after="0"/>
        <w:rPr>
          <w:sz w:val="22"/>
          <w:szCs w:val="22"/>
        </w:rPr>
      </w:pPr>
      <w:r w:rsidRPr="009F3240">
        <w:rPr>
          <w:sz w:val="22"/>
          <w:szCs w:val="22"/>
        </w:rPr>
        <w:lastRenderedPageBreak/>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.addContainerGap()</w:t>
      </w:r>
    </w:p>
    <w:p w:rsidR="00B10FF2" w:rsidRPr="009F3240" w:rsidRDefault="00B10FF2" w:rsidP="00B10FF2">
      <w:pPr>
        <w:spacing w:before="0" w:after="0"/>
        <w:rPr>
          <w:sz w:val="22"/>
          <w:szCs w:val="22"/>
        </w:rPr>
      </w:pPr>
      <w:r w:rsidRPr="009F3240">
        <w:rPr>
          <w:sz w:val="22"/>
          <w:szCs w:val="22"/>
        </w:rPr>
        <w:t xml:space="preserve">                        .addComponent(jLabel3))</w:t>
      </w:r>
    </w:p>
    <w:p w:rsidR="00B10FF2" w:rsidRPr="009F3240" w:rsidRDefault="00B10FF2" w:rsidP="00B10FF2">
      <w:pPr>
        <w:spacing w:before="0" w:after="0"/>
        <w:rPr>
          <w:sz w:val="22"/>
          <w:szCs w:val="22"/>
        </w:rPr>
      </w:pPr>
      <w:r w:rsidRPr="009F3240">
        <w:rPr>
          <w:sz w:val="22"/>
          <w:szCs w:val="22"/>
        </w:rPr>
        <w:t xml:space="preserve">                    .addGroup(jPanel2Layout.createSequentialGroup()</w:t>
      </w:r>
    </w:p>
    <w:p w:rsidR="00B10FF2" w:rsidRPr="009F3240" w:rsidRDefault="00B10FF2" w:rsidP="00B10FF2">
      <w:pPr>
        <w:spacing w:before="0" w:after="0"/>
        <w:rPr>
          <w:sz w:val="22"/>
          <w:szCs w:val="22"/>
        </w:rPr>
      </w:pPr>
      <w:r w:rsidRPr="009F3240">
        <w:rPr>
          <w:sz w:val="22"/>
          <w:szCs w:val="22"/>
        </w:rPr>
        <w:t xml:space="preserve">                        .addGap(21, 21, 21)</w:t>
      </w:r>
    </w:p>
    <w:p w:rsidR="00B10FF2" w:rsidRPr="009F3240" w:rsidRDefault="00B10FF2" w:rsidP="00B10FF2">
      <w:pPr>
        <w:spacing w:before="0" w:after="0"/>
        <w:rPr>
          <w:sz w:val="22"/>
          <w:szCs w:val="22"/>
        </w:rPr>
      </w:pPr>
      <w:r w:rsidRPr="009F3240">
        <w:rPr>
          <w:sz w:val="22"/>
          <w:szCs w:val="22"/>
        </w:rPr>
        <w:t xml:space="preserve">                        .addComponent(cmbutype, javax.swing.GroupLayout.PREFERRED_SIZE, javax.swing.GroupLayout.DEFAULT_SIZE, javax.swing.GroupLayout.PREFERRED_SIZE)))</w:t>
      </w:r>
    </w:p>
    <w:p w:rsidR="00B10FF2" w:rsidRPr="009F3240" w:rsidRDefault="00B10FF2" w:rsidP="00B10FF2">
      <w:pPr>
        <w:spacing w:before="0" w:after="0"/>
        <w:rPr>
          <w:sz w:val="22"/>
          <w:szCs w:val="22"/>
        </w:rPr>
      </w:pPr>
      <w:r w:rsidRPr="009F3240">
        <w:rPr>
          <w:sz w:val="22"/>
          <w:szCs w:val="22"/>
        </w:rPr>
        <w:t xml:space="preserve">                .addGap(13, 13, 13)</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.addGroup(jPanel2Layout.createParallelGroup(javax.swing.GroupLayout.Alignment.BASELINE)</w:t>
      </w:r>
    </w:p>
    <w:p w:rsidR="00B10FF2" w:rsidRPr="009F3240" w:rsidRDefault="00B10FF2" w:rsidP="00B10FF2">
      <w:pPr>
        <w:spacing w:before="0" w:after="0"/>
        <w:rPr>
          <w:sz w:val="22"/>
          <w:szCs w:val="22"/>
        </w:rPr>
      </w:pPr>
      <w:r w:rsidRPr="009F3240">
        <w:rPr>
          <w:sz w:val="22"/>
          <w:szCs w:val="22"/>
        </w:rPr>
        <w:t xml:space="preserve">                    .addComponent(jLabel25)</w:t>
      </w:r>
    </w:p>
    <w:p w:rsidR="00B10FF2" w:rsidRPr="009F3240" w:rsidRDefault="00B10FF2" w:rsidP="00B10FF2">
      <w:pPr>
        <w:spacing w:before="0" w:after="0"/>
        <w:rPr>
          <w:sz w:val="22"/>
          <w:szCs w:val="22"/>
        </w:rPr>
      </w:pPr>
      <w:r w:rsidRPr="009F3240">
        <w:rPr>
          <w:sz w:val="22"/>
          <w:szCs w:val="22"/>
        </w:rPr>
        <w:t xml:space="preserve">                    .addComponent(txtuname, javax.swing.GroupLayout.PREFERRED_SIZE, javax.swing.GroupLayout.DEFAULT_SIZE, javax.swing.GroupLayout.PREFERRED_SIZE))</w:t>
      </w:r>
    </w:p>
    <w:p w:rsidR="00B10FF2" w:rsidRPr="009F3240" w:rsidRDefault="00B10FF2" w:rsidP="00B10FF2">
      <w:pPr>
        <w:spacing w:before="0" w:after="0"/>
        <w:rPr>
          <w:sz w:val="22"/>
          <w:szCs w:val="22"/>
        </w:rPr>
      </w:pPr>
      <w:r w:rsidRPr="009F3240">
        <w:rPr>
          <w:sz w:val="22"/>
          <w:szCs w:val="22"/>
        </w:rPr>
        <w:t xml:space="preserve">                .addGap(18, 18, Short.MAX_VALUE)</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.addGroup(jPanel2Layout.createParallelGroup(javax.swing.GroupLayout.Alignment.BASELINE)</w:t>
      </w:r>
    </w:p>
    <w:p w:rsidR="00B10FF2" w:rsidRPr="009F3240" w:rsidRDefault="00B10FF2" w:rsidP="00B10FF2">
      <w:pPr>
        <w:spacing w:before="0" w:after="0"/>
        <w:rPr>
          <w:sz w:val="22"/>
          <w:szCs w:val="22"/>
        </w:rPr>
      </w:pPr>
      <w:r w:rsidRPr="009F3240">
        <w:rPr>
          <w:sz w:val="22"/>
          <w:szCs w:val="22"/>
        </w:rPr>
        <w:t xml:space="preserve">                    .addComponent(txtpwd, javax.swing.GroupLayout.PREFERRED_SIZE, javax.swing.GroupLayout.DEFAULT_SIZE, javax.swing.GroupLayout.PREFERRED_SIZE)</w:t>
      </w:r>
    </w:p>
    <w:p w:rsidR="00B10FF2" w:rsidRPr="009F3240" w:rsidRDefault="00B10FF2" w:rsidP="00B10FF2">
      <w:pPr>
        <w:spacing w:before="0" w:after="0"/>
        <w:rPr>
          <w:sz w:val="22"/>
          <w:szCs w:val="22"/>
        </w:rPr>
      </w:pPr>
      <w:r w:rsidRPr="009F3240">
        <w:rPr>
          <w:sz w:val="22"/>
          <w:szCs w:val="22"/>
        </w:rPr>
        <w:t xml:space="preserve">                    .addComponent(jLabel26, javax.swing.GroupLayout.PREFERRED_SIZE, 32, javax.swing.GroupLayout.PREFERRED_SIZE))</w:t>
      </w:r>
    </w:p>
    <w:p w:rsidR="00B10FF2" w:rsidRPr="009F3240" w:rsidRDefault="00B10FF2" w:rsidP="00B10FF2">
      <w:pPr>
        <w:spacing w:before="0" w:after="0"/>
        <w:rPr>
          <w:sz w:val="22"/>
          <w:szCs w:val="22"/>
        </w:rPr>
      </w:pPr>
      <w:r w:rsidRPr="009F3240">
        <w:rPr>
          <w:sz w:val="22"/>
          <w:szCs w:val="22"/>
        </w:rPr>
        <w:t xml:space="preserve">                .addPreferredGap(javax.swing.LayoutStyle.ComponentPlacement.RELATED)</w:t>
      </w:r>
    </w:p>
    <w:p w:rsidR="00B10FF2" w:rsidRPr="009F3240" w:rsidRDefault="00B10FF2" w:rsidP="00B10FF2">
      <w:pPr>
        <w:spacing w:before="0" w:after="0"/>
        <w:rPr>
          <w:sz w:val="22"/>
          <w:szCs w:val="22"/>
        </w:rPr>
      </w:pPr>
      <w:r w:rsidRPr="009F3240">
        <w:rPr>
          <w:sz w:val="22"/>
          <w:szCs w:val="22"/>
        </w:rPr>
        <w:t xml:space="preserve">                .addComponent(jpb, javax.swing.GroupLayout.PREFERRED_SIZE, 25, javax.swing.GroupLayout.PREFERRED_SIZE)</w:t>
      </w:r>
    </w:p>
    <w:p w:rsidR="00B10FF2" w:rsidRPr="009F3240" w:rsidRDefault="00B10FF2" w:rsidP="00B10FF2">
      <w:pPr>
        <w:spacing w:before="0" w:after="0"/>
        <w:rPr>
          <w:sz w:val="22"/>
          <w:szCs w:val="22"/>
        </w:rPr>
      </w:pPr>
      <w:r w:rsidRPr="009F3240">
        <w:rPr>
          <w:sz w:val="22"/>
          <w:szCs w:val="22"/>
        </w:rPr>
        <w:t xml:space="preserve">                .addGap(18, 18, 18)</w:t>
      </w:r>
    </w:p>
    <w:p w:rsidR="00B10FF2" w:rsidRPr="009F3240" w:rsidRDefault="00B10FF2" w:rsidP="00B10FF2">
      <w:pPr>
        <w:spacing w:before="0" w:after="0"/>
        <w:rPr>
          <w:sz w:val="22"/>
          <w:szCs w:val="22"/>
        </w:rPr>
      </w:pPr>
      <w:r w:rsidRPr="009F3240">
        <w:rPr>
          <w:sz w:val="22"/>
          <w:szCs w:val="22"/>
        </w:rPr>
        <w:t xml:space="preserve">                .addGroup(jPanel2Layout.createParallelGroup(javax.swing.GroupLayout.Alignment.LEADING, false)</w:t>
      </w:r>
    </w:p>
    <w:p w:rsidR="00B10FF2" w:rsidRPr="009F3240" w:rsidRDefault="00B10FF2" w:rsidP="00B10FF2">
      <w:pPr>
        <w:spacing w:before="0" w:after="0"/>
        <w:rPr>
          <w:sz w:val="22"/>
          <w:szCs w:val="22"/>
        </w:rPr>
      </w:pPr>
      <w:r w:rsidRPr="009F3240">
        <w:rPr>
          <w:sz w:val="22"/>
          <w:szCs w:val="22"/>
        </w:rPr>
        <w:t xml:space="preserve">                    .addComponent(btnlogin, javax.swing.GroupLayout.PREFERRED_SIZE, 31, javax.swing.GroupLayout.PREFERRED_SIZE)</w:t>
      </w:r>
    </w:p>
    <w:p w:rsidR="00B10FF2" w:rsidRPr="009F3240" w:rsidRDefault="00B10FF2" w:rsidP="00B10FF2">
      <w:pPr>
        <w:spacing w:before="0" w:after="0"/>
        <w:rPr>
          <w:sz w:val="22"/>
          <w:szCs w:val="22"/>
        </w:rPr>
      </w:pPr>
      <w:r w:rsidRPr="009F3240">
        <w:rPr>
          <w:sz w:val="22"/>
          <w:szCs w:val="22"/>
        </w:rPr>
        <w:t xml:space="preserve">                    .addComponent(btnreset, javax.swing.GroupLayout.PREFERRED_SIZE, 0, Short.MAX_VALUE)</w:t>
      </w:r>
    </w:p>
    <w:p w:rsidR="00B10FF2" w:rsidRPr="009F3240" w:rsidRDefault="00B10FF2" w:rsidP="00B10FF2">
      <w:pPr>
        <w:spacing w:before="0" w:after="0"/>
        <w:rPr>
          <w:sz w:val="22"/>
          <w:szCs w:val="22"/>
        </w:rPr>
      </w:pPr>
      <w:r w:rsidRPr="009F3240">
        <w:rPr>
          <w:sz w:val="22"/>
          <w:szCs w:val="22"/>
        </w:rPr>
        <w:t xml:space="preserve">                    .addComponent(btnexit, javax.swing.GroupLayout.PREFERRED_SIZE, 0, Short.MAX_VALUE))</w:t>
      </w:r>
    </w:p>
    <w:p w:rsidR="00B10FF2" w:rsidRPr="009F3240" w:rsidRDefault="00B10FF2" w:rsidP="00B10FF2">
      <w:pPr>
        <w:spacing w:before="0" w:after="0"/>
        <w:rPr>
          <w:sz w:val="22"/>
          <w:szCs w:val="22"/>
        </w:rPr>
      </w:pPr>
      <w:r w:rsidRPr="009F3240">
        <w:rPr>
          <w:sz w:val="22"/>
          <w:szCs w:val="22"/>
        </w:rPr>
        <w:t xml:space="preserve">                .addGap(45, 45, 45))</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getContentPane().add(jPanel2, new org.netbeans.lib.awtextra.AbsoluteConstraints(140, 170, 530, 260));</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lastRenderedPageBreak/>
        <w:t xml:space="preserve">        btnsignup.setIcon(new javax.swing.ImageIcon(getClass().getResource("/schoolmangment/img/img/Button_Register-Now_red_web.gif"))); // NOI18N</w:t>
      </w:r>
    </w:p>
    <w:p w:rsidR="00B10FF2" w:rsidRPr="009F3240" w:rsidRDefault="00B10FF2" w:rsidP="00B10FF2">
      <w:pPr>
        <w:spacing w:before="0" w:after="0"/>
        <w:rPr>
          <w:sz w:val="22"/>
          <w:szCs w:val="22"/>
        </w:rPr>
      </w:pPr>
      <w:r w:rsidRPr="009F3240">
        <w:rPr>
          <w:sz w:val="22"/>
          <w:szCs w:val="22"/>
        </w:rPr>
        <w:t xml:space="preserve">        btnsignup.addActionListener(new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btnsignupActionPerformed(evt);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getContentPane().add(btnsignup, new org.netbeans.lib.awtextra.AbsoluteConstraints(590, 140, 100, 30));</w:t>
      </w:r>
    </w:p>
    <w:p w:rsidR="00B10FF2" w:rsidRPr="009F3240" w:rsidRDefault="00B10FF2" w:rsidP="00B10FF2">
      <w:pPr>
        <w:spacing w:before="0" w:after="0"/>
        <w:rPr>
          <w:sz w:val="22"/>
          <w:szCs w:val="22"/>
        </w:rPr>
      </w:pPr>
      <w:r w:rsidRPr="009F3240">
        <w:rPr>
          <w:sz w:val="22"/>
          <w:szCs w:val="22"/>
        </w:rPr>
        <w:t xml:space="preserve">        jButton1.setBackground(new java.awt.Color(255, 0, 0));</w:t>
      </w:r>
    </w:p>
    <w:p w:rsidR="00B10FF2" w:rsidRPr="009F3240" w:rsidRDefault="00B10FF2" w:rsidP="00B10FF2">
      <w:pPr>
        <w:spacing w:before="0" w:after="0"/>
        <w:rPr>
          <w:sz w:val="22"/>
          <w:szCs w:val="22"/>
        </w:rPr>
      </w:pPr>
      <w:r w:rsidRPr="009F3240">
        <w:rPr>
          <w:sz w:val="22"/>
          <w:szCs w:val="22"/>
        </w:rPr>
        <w:t xml:space="preserve">        jButton1.setForeground(new java.awt.Color(255, 255, 255));</w:t>
      </w:r>
    </w:p>
    <w:p w:rsidR="00B10FF2" w:rsidRPr="009F3240" w:rsidRDefault="00B10FF2" w:rsidP="00B10FF2">
      <w:pPr>
        <w:spacing w:before="0" w:after="0"/>
        <w:rPr>
          <w:sz w:val="22"/>
          <w:szCs w:val="22"/>
        </w:rPr>
      </w:pPr>
      <w:r w:rsidRPr="009F3240">
        <w:rPr>
          <w:sz w:val="22"/>
          <w:szCs w:val="22"/>
        </w:rPr>
        <w:t xml:space="preserve">        jButton1.setText("Forget_Password");</w:t>
      </w:r>
    </w:p>
    <w:p w:rsidR="00B10FF2" w:rsidRPr="009F3240" w:rsidRDefault="00B10FF2" w:rsidP="00B10FF2">
      <w:pPr>
        <w:spacing w:before="0" w:after="0"/>
        <w:rPr>
          <w:sz w:val="22"/>
          <w:szCs w:val="22"/>
        </w:rPr>
      </w:pPr>
      <w:r w:rsidRPr="009F3240">
        <w:rPr>
          <w:sz w:val="22"/>
          <w:szCs w:val="22"/>
        </w:rPr>
        <w:t xml:space="preserve">        jButton1.addActionListener(new java.awt.event.ActionListener() {</w:t>
      </w:r>
    </w:p>
    <w:p w:rsidR="00B10FF2" w:rsidRPr="009F3240" w:rsidRDefault="00B10FF2" w:rsidP="00B10FF2">
      <w:pPr>
        <w:spacing w:before="0" w:after="0"/>
        <w:rPr>
          <w:sz w:val="22"/>
          <w:szCs w:val="22"/>
        </w:rPr>
      </w:pPr>
      <w:r w:rsidRPr="009F3240">
        <w:rPr>
          <w:sz w:val="22"/>
          <w:szCs w:val="22"/>
        </w:rPr>
        <w:t xml:space="preserve">            public void actionPerformed(java.awt.event.ActionEvent evt) {</w:t>
      </w:r>
    </w:p>
    <w:p w:rsidR="00B10FF2" w:rsidRPr="009F3240" w:rsidRDefault="00B10FF2" w:rsidP="00B10FF2">
      <w:pPr>
        <w:spacing w:before="0" w:after="0"/>
        <w:rPr>
          <w:sz w:val="22"/>
          <w:szCs w:val="22"/>
        </w:rPr>
      </w:pPr>
      <w:r w:rsidRPr="009F3240">
        <w:rPr>
          <w:sz w:val="22"/>
          <w:szCs w:val="22"/>
        </w:rPr>
        <w:t xml:space="preserve">                jButton1ActionPerformed(evt);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getContentPane().add(jButton1, new org.netbeans.lib.awtextra.AbsoluteConstraints(560, 440, 160, 30));</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jLabel4.setIcon(new javax.swing.ImageIcon(getClass().getResource("/schoolmangment/img/login_lock.gif"))); // NOI18N</w:t>
      </w:r>
    </w:p>
    <w:p w:rsidR="00B10FF2" w:rsidRPr="009F3240" w:rsidRDefault="00B10FF2" w:rsidP="00B10FF2">
      <w:pPr>
        <w:spacing w:before="0" w:after="0"/>
        <w:rPr>
          <w:sz w:val="22"/>
          <w:szCs w:val="22"/>
        </w:rPr>
      </w:pPr>
      <w:r w:rsidRPr="009F3240">
        <w:rPr>
          <w:sz w:val="22"/>
          <w:szCs w:val="22"/>
        </w:rPr>
        <w:t xml:space="preserve">        getContentPane().add(jLabel4, new org.netbeans.lib.awtextra.AbsoluteConstraints(0, 240, 140, 170));</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jLabel5.setIcon(new javax.swing.ImageIcon(getClass().getResource("/schoolmangment/img/cgws_background.jpg"))); // NOI18N</w:t>
      </w:r>
    </w:p>
    <w:p w:rsidR="00B10FF2" w:rsidRPr="009F3240" w:rsidRDefault="00B10FF2" w:rsidP="00B10FF2">
      <w:pPr>
        <w:spacing w:before="0" w:after="0"/>
        <w:rPr>
          <w:sz w:val="22"/>
          <w:szCs w:val="22"/>
        </w:rPr>
      </w:pPr>
      <w:r w:rsidRPr="009F3240">
        <w:rPr>
          <w:sz w:val="22"/>
          <w:szCs w:val="22"/>
        </w:rPr>
        <w:t xml:space="preserve">        jLabel5.setText("jLabel5");</w:t>
      </w:r>
    </w:p>
    <w:p w:rsidR="00B10FF2" w:rsidRPr="009F3240" w:rsidRDefault="00B10FF2" w:rsidP="00B10FF2">
      <w:pPr>
        <w:spacing w:before="0" w:after="0"/>
        <w:rPr>
          <w:sz w:val="22"/>
          <w:szCs w:val="22"/>
        </w:rPr>
      </w:pPr>
      <w:r w:rsidRPr="009F3240">
        <w:rPr>
          <w:sz w:val="22"/>
          <w:szCs w:val="22"/>
        </w:rPr>
        <w:t xml:space="preserve">        getContentPane().add(jLabel5, new org.netbeans.lib.awtextra.AbsoluteConstraints(0, 130, 770, 350));</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pack();</w:t>
      </w:r>
    </w:p>
    <w:p w:rsidR="00B10FF2" w:rsidRPr="009F3240" w:rsidRDefault="00B10FF2" w:rsidP="00B10FF2">
      <w:pPr>
        <w:spacing w:before="0" w:after="0"/>
        <w:rPr>
          <w:sz w:val="22"/>
          <w:szCs w:val="22"/>
        </w:rPr>
      </w:pPr>
      <w:r w:rsidRPr="009F3240">
        <w:rPr>
          <w:sz w:val="22"/>
          <w:szCs w:val="22"/>
        </w:rPr>
        <w:t xml:space="preserve">    }// &lt;/editor-fold&gt;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private void btnloginActionPerformed(java.awt.event.ActionEvent evt) {                                         </w:t>
      </w:r>
    </w:p>
    <w:p w:rsidR="00B10FF2" w:rsidRPr="009F3240" w:rsidRDefault="00B10FF2" w:rsidP="00B10FF2">
      <w:pPr>
        <w:spacing w:before="0" w:after="0"/>
        <w:rPr>
          <w:sz w:val="22"/>
          <w:szCs w:val="22"/>
        </w:rPr>
      </w:pPr>
      <w:r w:rsidRPr="009F3240">
        <w:rPr>
          <w:sz w:val="22"/>
          <w:szCs w:val="22"/>
        </w:rPr>
        <w:t xml:space="preserve">        String unm,pnm,sql,utype;</w:t>
      </w:r>
    </w:p>
    <w:p w:rsidR="00B10FF2" w:rsidRPr="009F3240" w:rsidRDefault="00B10FF2" w:rsidP="00B10FF2">
      <w:pPr>
        <w:spacing w:before="0" w:after="0"/>
        <w:rPr>
          <w:sz w:val="22"/>
          <w:szCs w:val="22"/>
        </w:rPr>
      </w:pPr>
      <w:r w:rsidRPr="009F3240">
        <w:rPr>
          <w:sz w:val="22"/>
          <w:szCs w:val="22"/>
        </w:rPr>
        <w:t xml:space="preserve">        unm=txtuname.getText();</w:t>
      </w:r>
    </w:p>
    <w:p w:rsidR="00B10FF2" w:rsidRPr="009F3240" w:rsidRDefault="00B10FF2" w:rsidP="00B10FF2">
      <w:pPr>
        <w:spacing w:before="0" w:after="0"/>
        <w:rPr>
          <w:sz w:val="22"/>
          <w:szCs w:val="22"/>
        </w:rPr>
      </w:pPr>
      <w:r w:rsidRPr="009F3240">
        <w:rPr>
          <w:sz w:val="22"/>
          <w:szCs w:val="22"/>
        </w:rPr>
        <w:lastRenderedPageBreak/>
        <w:t xml:space="preserve">        pnm=txtpwd.getText();</w:t>
      </w:r>
    </w:p>
    <w:p w:rsidR="00B10FF2" w:rsidRPr="009F3240" w:rsidRDefault="00B10FF2" w:rsidP="00B10FF2">
      <w:pPr>
        <w:spacing w:before="0" w:after="0"/>
        <w:rPr>
          <w:sz w:val="22"/>
          <w:szCs w:val="22"/>
        </w:rPr>
      </w:pPr>
      <w:r w:rsidRPr="009F3240">
        <w:rPr>
          <w:sz w:val="22"/>
          <w:szCs w:val="22"/>
        </w:rPr>
        <w:t xml:space="preserve">        utype=(String)cmbutype.getSelectedItem();</w:t>
      </w:r>
    </w:p>
    <w:p w:rsidR="00B10FF2" w:rsidRPr="009F3240" w:rsidRDefault="00B10FF2" w:rsidP="00B10FF2">
      <w:pPr>
        <w:spacing w:before="0" w:after="0"/>
        <w:rPr>
          <w:sz w:val="22"/>
          <w:szCs w:val="22"/>
        </w:rPr>
      </w:pPr>
      <w:r w:rsidRPr="009F3240">
        <w:rPr>
          <w:sz w:val="22"/>
          <w:szCs w:val="22"/>
        </w:rPr>
        <w:t xml:space="preserve">        sql="select * from user_details where uname='"+unm+"'";</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try</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if(!unm.matches("[A-Za-z0-9]+"))</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JOptionPane.showMessageDialog(null,"UserName is Empty !!!!!! "); </w:t>
      </w:r>
    </w:p>
    <w:p w:rsidR="00B10FF2" w:rsidRPr="009F3240" w:rsidRDefault="00B10FF2" w:rsidP="00B10FF2">
      <w:pPr>
        <w:spacing w:before="0" w:after="0"/>
        <w:rPr>
          <w:sz w:val="22"/>
          <w:szCs w:val="22"/>
        </w:rPr>
      </w:pPr>
      <w:r w:rsidRPr="009F3240">
        <w:rPr>
          <w:sz w:val="22"/>
          <w:szCs w:val="22"/>
        </w:rPr>
        <w:t xml:space="preserve">               txtuname.requestFocus();</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else if(!pnm.matches("[A-Za-z0-9]+"))</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txtpwd.requestFocus();</w:t>
      </w:r>
    </w:p>
    <w:p w:rsidR="00B10FF2" w:rsidRPr="009F3240" w:rsidRDefault="00B10FF2" w:rsidP="00B10FF2">
      <w:pPr>
        <w:spacing w:before="0" w:after="0"/>
        <w:rPr>
          <w:sz w:val="22"/>
          <w:szCs w:val="22"/>
        </w:rPr>
      </w:pPr>
      <w:r w:rsidRPr="009F3240">
        <w:rPr>
          <w:sz w:val="22"/>
          <w:szCs w:val="22"/>
        </w:rPr>
        <w:t xml:space="preserve">               JOptionPane.showMessageDialog(null,"Password is Empty!!!!!!!!!! ");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else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myconnection.rs=myconnection.stmt.executeQuery(sql);</w:t>
      </w:r>
    </w:p>
    <w:p w:rsidR="00B10FF2" w:rsidRPr="009F3240" w:rsidRDefault="00B10FF2" w:rsidP="00B10FF2">
      <w:pPr>
        <w:spacing w:before="0" w:after="0"/>
        <w:rPr>
          <w:sz w:val="22"/>
          <w:szCs w:val="22"/>
        </w:rPr>
      </w:pPr>
      <w:r w:rsidRPr="009F3240">
        <w:rPr>
          <w:sz w:val="22"/>
          <w:szCs w:val="22"/>
        </w:rPr>
        <w:t xml:space="preserve">            if(myconnection.rs.next())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if(myconnection.rs.getString("uname").equalsIgnoreCase(unm) &amp;&amp; myconnection.rs.getString("pname").equalsIgnoreCase(pnm)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if(myconnection.rs.getString("utype").equalsIgnoreCase(utype))</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if(utype.equalsIgnoreCase("admin"))</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myconnection.p=0;</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progress();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else</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myconnection.p=1;</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progress();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else</w:t>
      </w:r>
    </w:p>
    <w:p w:rsidR="00B10FF2" w:rsidRPr="009F3240" w:rsidRDefault="00B10FF2" w:rsidP="00B10FF2">
      <w:pPr>
        <w:spacing w:before="0" w:after="0"/>
        <w:rPr>
          <w:sz w:val="22"/>
          <w:szCs w:val="22"/>
        </w:rPr>
      </w:pPr>
      <w:r w:rsidRPr="009F3240">
        <w:rPr>
          <w:sz w:val="22"/>
          <w:szCs w:val="22"/>
        </w:rPr>
        <w:t xml:space="preserve">                    JOptionPane.showMessageDialog(null, "user type does not match");</w:t>
      </w:r>
    </w:p>
    <w:p w:rsidR="00B10FF2" w:rsidRPr="009F3240" w:rsidRDefault="00B10FF2" w:rsidP="00B10FF2">
      <w:pPr>
        <w:spacing w:before="0" w:after="0"/>
        <w:rPr>
          <w:sz w:val="22"/>
          <w:szCs w:val="22"/>
        </w:rPr>
      </w:pPr>
      <w:r w:rsidRPr="009F3240">
        <w:rPr>
          <w:sz w:val="22"/>
          <w:szCs w:val="22"/>
        </w:rPr>
        <w:lastRenderedPageBreak/>
        <w:t xml:space="preserve">                      cmbutype.requestFocus();</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else</w:t>
      </w:r>
    </w:p>
    <w:p w:rsidR="00B10FF2" w:rsidRPr="009F3240" w:rsidRDefault="00B10FF2" w:rsidP="00B10FF2">
      <w:pPr>
        <w:spacing w:before="0" w:after="0"/>
        <w:rPr>
          <w:sz w:val="22"/>
          <w:szCs w:val="22"/>
        </w:rPr>
      </w:pPr>
      <w:r w:rsidRPr="009F3240">
        <w:rPr>
          <w:sz w:val="22"/>
          <w:szCs w:val="22"/>
        </w:rPr>
        <w:t xml:space="preserve">                JOptionPane.showMessageDialog(null, "Invalid password");</w:t>
      </w:r>
    </w:p>
    <w:p w:rsidR="00B10FF2" w:rsidRPr="009F3240" w:rsidRDefault="00B10FF2" w:rsidP="00B10FF2">
      <w:pPr>
        <w:spacing w:before="0" w:after="0"/>
        <w:rPr>
          <w:sz w:val="22"/>
          <w:szCs w:val="22"/>
        </w:rPr>
      </w:pPr>
      <w:r w:rsidRPr="009F3240">
        <w:rPr>
          <w:sz w:val="22"/>
          <w:szCs w:val="22"/>
        </w:rPr>
        <w:t xml:space="preserve">                          txtpwd.requestFocus();</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else</w:t>
      </w:r>
    </w:p>
    <w:p w:rsidR="00B10FF2" w:rsidRPr="009F3240" w:rsidRDefault="00B10FF2" w:rsidP="00B10FF2">
      <w:pPr>
        <w:spacing w:before="0" w:after="0"/>
        <w:rPr>
          <w:sz w:val="22"/>
          <w:szCs w:val="22"/>
        </w:rPr>
      </w:pPr>
      <w:r w:rsidRPr="009F3240">
        <w:rPr>
          <w:sz w:val="22"/>
          <w:szCs w:val="22"/>
        </w:rPr>
        <w:t xml:space="preserve">            JOptionPane.showMessageDialog(null, "Username does not exist");</w:t>
      </w:r>
    </w:p>
    <w:p w:rsidR="00B10FF2" w:rsidRPr="009F3240" w:rsidRDefault="00B10FF2" w:rsidP="00B10FF2">
      <w:pPr>
        <w:spacing w:before="0" w:after="0"/>
        <w:rPr>
          <w:sz w:val="22"/>
          <w:szCs w:val="22"/>
        </w:rPr>
      </w:pPr>
      <w:r w:rsidRPr="009F3240">
        <w:rPr>
          <w:sz w:val="22"/>
          <w:szCs w:val="22"/>
        </w:rPr>
        <w:t xml:space="preserve">            txtuname.requestFocus();</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catch(Exception 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JOptionPane.showMessageDialog(null, "Error during login"+e);</w:t>
      </w:r>
    </w:p>
    <w:p w:rsidR="00B10FF2" w:rsidRPr="009F3240" w:rsidRDefault="00B10FF2" w:rsidP="00B10FF2">
      <w:pPr>
        <w:spacing w:before="0" w:after="0"/>
        <w:rPr>
          <w:sz w:val="22"/>
          <w:szCs w:val="22"/>
        </w:rPr>
      </w:pPr>
      <w:r w:rsidRPr="009F3240">
        <w:rPr>
          <w:sz w:val="22"/>
          <w:szCs w:val="22"/>
        </w:rPr>
        <w:t xml:space="preserve">        </w:t>
      </w:r>
      <w:r w:rsidR="00F3057D" w:rsidRPr="009F3240">
        <w:rPr>
          <w:sz w:val="22"/>
          <w:szCs w:val="22"/>
        </w:rPr>
        <w:t xml:space="preserve">   </w:t>
      </w:r>
      <w:r w:rsidRPr="009F3240">
        <w:rPr>
          <w:sz w:val="22"/>
          <w:szCs w:val="22"/>
        </w:rPr>
        <w:t>}</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private void btnresetActionPerformed(java.awt.event.ActionEvent evt) {                                         </w:t>
      </w:r>
    </w:p>
    <w:p w:rsidR="00B10FF2" w:rsidRPr="009F3240" w:rsidRDefault="00B10FF2" w:rsidP="00B10FF2">
      <w:pPr>
        <w:spacing w:before="0" w:after="0"/>
        <w:rPr>
          <w:sz w:val="22"/>
          <w:szCs w:val="22"/>
        </w:rPr>
      </w:pPr>
      <w:r w:rsidRPr="009F3240">
        <w:rPr>
          <w:sz w:val="22"/>
          <w:szCs w:val="22"/>
        </w:rPr>
        <w:t xml:space="preserve">         txtuname.setText(" ");</w:t>
      </w:r>
    </w:p>
    <w:p w:rsidR="00B10FF2" w:rsidRPr="009F3240" w:rsidRDefault="00B10FF2" w:rsidP="00B10FF2">
      <w:pPr>
        <w:spacing w:before="0" w:after="0"/>
        <w:rPr>
          <w:sz w:val="22"/>
          <w:szCs w:val="22"/>
        </w:rPr>
      </w:pPr>
      <w:r w:rsidRPr="009F3240">
        <w:rPr>
          <w:sz w:val="22"/>
          <w:szCs w:val="22"/>
        </w:rPr>
        <w:t xml:space="preserve">           txtpwd.setText(" ");   </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private void btnexitActionPerformed(java.awt.event.ActionEvent evt) {                                        </w:t>
      </w:r>
    </w:p>
    <w:p w:rsidR="00B10FF2" w:rsidRPr="009F3240" w:rsidRDefault="00B10FF2" w:rsidP="00B10FF2">
      <w:pPr>
        <w:spacing w:before="0" w:after="0"/>
        <w:rPr>
          <w:sz w:val="22"/>
          <w:szCs w:val="22"/>
        </w:rPr>
      </w:pPr>
      <w:r w:rsidRPr="009F3240">
        <w:rPr>
          <w:sz w:val="22"/>
          <w:szCs w:val="22"/>
        </w:rPr>
        <w:t xml:space="preserve">         int r;</w:t>
      </w:r>
    </w:p>
    <w:p w:rsidR="00B10FF2" w:rsidRPr="009F3240" w:rsidRDefault="00B10FF2" w:rsidP="00B10FF2">
      <w:pPr>
        <w:spacing w:before="0" w:after="0"/>
        <w:rPr>
          <w:sz w:val="22"/>
          <w:szCs w:val="22"/>
        </w:rPr>
      </w:pPr>
      <w:r w:rsidRPr="009F3240">
        <w:rPr>
          <w:sz w:val="22"/>
          <w:szCs w:val="22"/>
        </w:rPr>
        <w:t xml:space="preserve">        r=JOptionPane.showConfirmDialog(null, "Do you want to close from Login Window");</w:t>
      </w:r>
    </w:p>
    <w:p w:rsidR="00B10FF2" w:rsidRPr="009F3240" w:rsidRDefault="00B10FF2" w:rsidP="00B10FF2">
      <w:pPr>
        <w:spacing w:before="0" w:after="0"/>
        <w:rPr>
          <w:sz w:val="22"/>
          <w:szCs w:val="22"/>
        </w:rPr>
      </w:pPr>
      <w:r w:rsidRPr="009F3240">
        <w:rPr>
          <w:sz w:val="22"/>
          <w:szCs w:val="22"/>
        </w:rPr>
        <w:t xml:space="preserve">       if(r==JOptionPane.OK_OPTION)</w:t>
      </w:r>
    </w:p>
    <w:p w:rsidR="00B10FF2" w:rsidRPr="009F3240" w:rsidRDefault="00B10FF2" w:rsidP="00B10FF2">
      <w:pPr>
        <w:spacing w:before="0" w:after="0"/>
        <w:rPr>
          <w:sz w:val="22"/>
          <w:szCs w:val="22"/>
        </w:rPr>
      </w:pPr>
      <w:r w:rsidRPr="009F3240">
        <w:rPr>
          <w:sz w:val="22"/>
          <w:szCs w:val="22"/>
        </w:rPr>
        <w:t xml:space="preserve">           this.dispose();</w:t>
      </w:r>
    </w:p>
    <w:p w:rsidR="00F3057D"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private void btnsignupActionPerformed(java.awt.event.ActionEvent evt) {                                          </w:t>
      </w:r>
    </w:p>
    <w:p w:rsidR="00B10FF2" w:rsidRPr="009F3240" w:rsidRDefault="00B10FF2" w:rsidP="00B10FF2">
      <w:pPr>
        <w:spacing w:before="0" w:after="0"/>
        <w:rPr>
          <w:sz w:val="22"/>
          <w:szCs w:val="22"/>
        </w:rPr>
      </w:pPr>
      <w:r w:rsidRPr="009F3240">
        <w:rPr>
          <w:sz w:val="22"/>
          <w:szCs w:val="22"/>
        </w:rPr>
        <w:t xml:space="preserve">       new sinup().show();</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private void jButton1ActionPerformed(java.awt.event.ActionEvent evt) {                                         </w:t>
      </w:r>
    </w:p>
    <w:p w:rsidR="00B10FF2" w:rsidRPr="009F3240" w:rsidRDefault="00B10FF2" w:rsidP="00B10FF2">
      <w:pPr>
        <w:spacing w:before="0" w:after="0"/>
        <w:rPr>
          <w:sz w:val="22"/>
          <w:szCs w:val="22"/>
        </w:rPr>
      </w:pPr>
      <w:r w:rsidRPr="009F3240">
        <w:rPr>
          <w:sz w:val="22"/>
          <w:szCs w:val="22"/>
        </w:rPr>
        <w:t xml:space="preserve">        new forgotpassword().show();</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r w:rsidRPr="009F3240">
        <w:rPr>
          <w:sz w:val="22"/>
          <w:szCs w:val="22"/>
        </w:rPr>
        <w:t xml:space="preserve">    private void cmbutypeActionPerformed(java.awt.event.ActionEvent evt) {                                         </w:t>
      </w:r>
    </w:p>
    <w:p w:rsidR="00B10FF2" w:rsidRPr="009F3240" w:rsidRDefault="00B10FF2" w:rsidP="00B10FF2">
      <w:pPr>
        <w:spacing w:before="0" w:after="0"/>
        <w:rPr>
          <w:sz w:val="22"/>
          <w:szCs w:val="22"/>
        </w:rPr>
      </w:pPr>
      <w:r w:rsidRPr="009F3240">
        <w:rPr>
          <w:sz w:val="22"/>
          <w:szCs w:val="22"/>
        </w:rPr>
        <w:t xml:space="preserve">    }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 @param args the command line arguments</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lastRenderedPageBreak/>
        <w:t xml:space="preserve">    public static void main(String args[]) {</w:t>
      </w:r>
    </w:p>
    <w:p w:rsidR="00B10FF2" w:rsidRPr="009F3240" w:rsidRDefault="00B10FF2" w:rsidP="00B10FF2">
      <w:pPr>
        <w:spacing w:before="0" w:after="0"/>
        <w:rPr>
          <w:sz w:val="22"/>
          <w:szCs w:val="22"/>
        </w:rPr>
      </w:pPr>
      <w:r w:rsidRPr="009F3240">
        <w:rPr>
          <w:sz w:val="22"/>
          <w:szCs w:val="22"/>
        </w:rPr>
        <w:t xml:space="preserve">        /* Set the Nimbus look and feel */</w:t>
      </w:r>
    </w:p>
    <w:p w:rsidR="00B10FF2" w:rsidRPr="009F3240" w:rsidRDefault="00B10FF2" w:rsidP="00B10FF2">
      <w:pPr>
        <w:spacing w:before="0" w:after="0"/>
        <w:rPr>
          <w:sz w:val="22"/>
          <w:szCs w:val="22"/>
        </w:rPr>
      </w:pPr>
      <w:r w:rsidRPr="009F3240">
        <w:rPr>
          <w:sz w:val="22"/>
          <w:szCs w:val="22"/>
        </w:rPr>
        <w:t xml:space="preserve">        //&lt;editor-fold defaultstate="collapsed" desc=" Look and feel setting code (optional) "&gt;</w:t>
      </w:r>
    </w:p>
    <w:p w:rsidR="00B10FF2" w:rsidRPr="009F3240" w:rsidRDefault="00B10FF2" w:rsidP="00B10FF2">
      <w:pPr>
        <w:spacing w:before="0" w:after="0"/>
        <w:rPr>
          <w:sz w:val="22"/>
          <w:szCs w:val="22"/>
        </w:rPr>
      </w:pPr>
      <w:r w:rsidRPr="009F3240">
        <w:rPr>
          <w:sz w:val="22"/>
          <w:szCs w:val="22"/>
        </w:rPr>
        <w:t xml:space="preserve">        /* If Nimbus (introduced in Java SE 6) is not available, stay with the default look and feel.</w:t>
      </w:r>
    </w:p>
    <w:p w:rsidR="00B10FF2" w:rsidRPr="009F3240" w:rsidRDefault="00B10FF2" w:rsidP="00B10FF2">
      <w:pPr>
        <w:spacing w:before="0" w:after="0"/>
        <w:rPr>
          <w:sz w:val="22"/>
          <w:szCs w:val="22"/>
        </w:rPr>
      </w:pPr>
      <w:r w:rsidRPr="009F3240">
        <w:rPr>
          <w:sz w:val="22"/>
          <w:szCs w:val="22"/>
        </w:rPr>
        <w:t xml:space="preserve">         * For details see http://download.oracle.com/javase/tutorial/uiswing/lookandfeel/plaf.html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try {</w:t>
      </w:r>
    </w:p>
    <w:p w:rsidR="00B10FF2" w:rsidRPr="009F3240" w:rsidRDefault="00B10FF2" w:rsidP="00B10FF2">
      <w:pPr>
        <w:spacing w:before="0" w:after="0"/>
        <w:rPr>
          <w:sz w:val="22"/>
          <w:szCs w:val="22"/>
        </w:rPr>
      </w:pPr>
      <w:r w:rsidRPr="009F3240">
        <w:rPr>
          <w:sz w:val="22"/>
          <w:szCs w:val="22"/>
        </w:rPr>
        <w:t xml:space="preserve">            for (javax.swing.UIManager.LookAndFeelInfo info : javax.swing.UIManager.getInstalledLookAndFeels()) {</w:t>
      </w:r>
    </w:p>
    <w:p w:rsidR="00B10FF2" w:rsidRPr="009F3240" w:rsidRDefault="00B10FF2" w:rsidP="00B10FF2">
      <w:pPr>
        <w:spacing w:before="0" w:after="0"/>
        <w:rPr>
          <w:sz w:val="22"/>
          <w:szCs w:val="22"/>
        </w:rPr>
      </w:pPr>
      <w:r w:rsidRPr="009F3240">
        <w:rPr>
          <w:sz w:val="22"/>
          <w:szCs w:val="22"/>
        </w:rPr>
        <w:t xml:space="preserve">                if ("Nimbus".equals(info.getName())) {</w:t>
      </w:r>
    </w:p>
    <w:p w:rsidR="00B10FF2" w:rsidRPr="009F3240" w:rsidRDefault="00B10FF2" w:rsidP="00B10FF2">
      <w:pPr>
        <w:spacing w:before="0" w:after="0"/>
        <w:rPr>
          <w:sz w:val="22"/>
          <w:szCs w:val="22"/>
        </w:rPr>
      </w:pPr>
      <w:r w:rsidRPr="009F3240">
        <w:rPr>
          <w:sz w:val="22"/>
          <w:szCs w:val="22"/>
        </w:rPr>
        <w:t xml:space="preserve">                    javax.swing.UIManager.setLookAndFeel(info.getClassName());</w:t>
      </w:r>
    </w:p>
    <w:p w:rsidR="00B10FF2" w:rsidRPr="009F3240" w:rsidRDefault="00B10FF2" w:rsidP="00B10FF2">
      <w:pPr>
        <w:spacing w:before="0" w:after="0"/>
        <w:rPr>
          <w:sz w:val="22"/>
          <w:szCs w:val="22"/>
        </w:rPr>
      </w:pPr>
      <w:r w:rsidRPr="009F3240">
        <w:rPr>
          <w:sz w:val="22"/>
          <w:szCs w:val="22"/>
        </w:rPr>
        <w:t xml:space="preserve">                    break;</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 catch (ClassNotFoundException ex) {</w:t>
      </w:r>
    </w:p>
    <w:p w:rsidR="00B10FF2" w:rsidRPr="009F3240" w:rsidRDefault="00B10FF2" w:rsidP="00B10FF2">
      <w:pPr>
        <w:spacing w:before="0" w:after="0"/>
        <w:rPr>
          <w:sz w:val="22"/>
          <w:szCs w:val="22"/>
        </w:rPr>
      </w:pPr>
      <w:r w:rsidRPr="009F3240">
        <w:rPr>
          <w:sz w:val="22"/>
          <w:szCs w:val="22"/>
        </w:rPr>
        <w:t xml:space="preserve">            java.util.logging.Logger.getLogger(login.class.getName()).log(java.util.logging.Level.SEVERE, null, ex);</w:t>
      </w:r>
    </w:p>
    <w:p w:rsidR="00B10FF2" w:rsidRPr="009F3240" w:rsidRDefault="00B10FF2" w:rsidP="00B10FF2">
      <w:pPr>
        <w:spacing w:before="0" w:after="0"/>
        <w:rPr>
          <w:sz w:val="22"/>
          <w:szCs w:val="22"/>
        </w:rPr>
      </w:pPr>
      <w:r w:rsidRPr="009F3240">
        <w:rPr>
          <w:sz w:val="22"/>
          <w:szCs w:val="22"/>
        </w:rPr>
        <w:t xml:space="preserve">        } catch (InstantiationException ex) {</w:t>
      </w:r>
    </w:p>
    <w:p w:rsidR="00B10FF2" w:rsidRPr="009F3240" w:rsidRDefault="00B10FF2" w:rsidP="00B10FF2">
      <w:pPr>
        <w:spacing w:before="0" w:after="0"/>
        <w:rPr>
          <w:sz w:val="22"/>
          <w:szCs w:val="22"/>
        </w:rPr>
      </w:pPr>
      <w:r w:rsidRPr="009F3240">
        <w:rPr>
          <w:sz w:val="22"/>
          <w:szCs w:val="22"/>
        </w:rPr>
        <w:t xml:space="preserve">            java.util.logging.Logger.getLogger(login.class.getName()).log(java.util.logging.Level.SEVERE, null, ex);</w:t>
      </w:r>
    </w:p>
    <w:p w:rsidR="00B10FF2" w:rsidRPr="009F3240" w:rsidRDefault="00B10FF2" w:rsidP="00B10FF2">
      <w:pPr>
        <w:spacing w:before="0" w:after="0"/>
        <w:rPr>
          <w:sz w:val="22"/>
          <w:szCs w:val="22"/>
        </w:rPr>
      </w:pPr>
      <w:r w:rsidRPr="009F3240">
        <w:rPr>
          <w:sz w:val="22"/>
          <w:szCs w:val="22"/>
        </w:rPr>
        <w:t xml:space="preserve">        } catch (IllegalAccessException ex) {</w:t>
      </w:r>
    </w:p>
    <w:p w:rsidR="00B10FF2" w:rsidRPr="009F3240" w:rsidRDefault="00B10FF2" w:rsidP="00B10FF2">
      <w:pPr>
        <w:spacing w:before="0" w:after="0"/>
        <w:rPr>
          <w:sz w:val="22"/>
          <w:szCs w:val="22"/>
        </w:rPr>
      </w:pPr>
      <w:r w:rsidRPr="009F3240">
        <w:rPr>
          <w:sz w:val="22"/>
          <w:szCs w:val="22"/>
        </w:rPr>
        <w:t xml:space="preserve">            java.util.logging.Logger.getLogger(login.class.getName()).log(java.util.logging.Level.SEVERE, null, ex);</w:t>
      </w:r>
    </w:p>
    <w:p w:rsidR="00B10FF2" w:rsidRPr="009F3240" w:rsidRDefault="00B10FF2" w:rsidP="00B10FF2">
      <w:pPr>
        <w:spacing w:before="0" w:after="0"/>
        <w:rPr>
          <w:sz w:val="22"/>
          <w:szCs w:val="22"/>
        </w:rPr>
      </w:pPr>
      <w:r w:rsidRPr="009F3240">
        <w:rPr>
          <w:sz w:val="22"/>
          <w:szCs w:val="22"/>
        </w:rPr>
        <w:t xml:space="preserve">        } catch (javax.swing.UnsupportedLookAndFeelException ex) {</w:t>
      </w:r>
    </w:p>
    <w:p w:rsidR="00B10FF2" w:rsidRPr="009F3240" w:rsidRDefault="00B10FF2" w:rsidP="00B10FF2">
      <w:pPr>
        <w:spacing w:before="0" w:after="0"/>
        <w:rPr>
          <w:sz w:val="22"/>
          <w:szCs w:val="22"/>
        </w:rPr>
      </w:pPr>
      <w:r w:rsidRPr="009F3240">
        <w:rPr>
          <w:sz w:val="22"/>
          <w:szCs w:val="22"/>
        </w:rPr>
        <w:t xml:space="preserve">            java.util.logging.Logger.getLogger(login.class.getName()).log(java.util.logging.Level.SEVERE, null, ex);</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//&lt;/editor-fold&gt;</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 Create and display the form */</w:t>
      </w:r>
    </w:p>
    <w:p w:rsidR="00B10FF2" w:rsidRPr="009F3240" w:rsidRDefault="00B10FF2" w:rsidP="00B10FF2">
      <w:pPr>
        <w:spacing w:before="0" w:after="0"/>
        <w:rPr>
          <w:sz w:val="22"/>
          <w:szCs w:val="22"/>
        </w:rPr>
      </w:pPr>
      <w:r w:rsidRPr="009F3240">
        <w:rPr>
          <w:sz w:val="22"/>
          <w:szCs w:val="22"/>
        </w:rPr>
        <w:t xml:space="preserve">        java.awt.EventQueue.invokeLater(new Runnable() {</w:t>
      </w:r>
    </w:p>
    <w:p w:rsidR="00B10FF2" w:rsidRPr="009F3240" w:rsidRDefault="00B10FF2" w:rsidP="00B10FF2">
      <w:pPr>
        <w:spacing w:before="0" w:after="0"/>
        <w:rPr>
          <w:sz w:val="22"/>
          <w:szCs w:val="22"/>
        </w:rPr>
      </w:pPr>
      <w:r w:rsidRPr="009F3240">
        <w:rPr>
          <w:sz w:val="22"/>
          <w:szCs w:val="22"/>
        </w:rPr>
        <w:t xml:space="preserve">            public void run() {</w:t>
      </w:r>
    </w:p>
    <w:p w:rsidR="00B10FF2" w:rsidRPr="009F3240" w:rsidRDefault="00B10FF2" w:rsidP="00B10FF2">
      <w:pPr>
        <w:spacing w:before="0" w:after="0"/>
        <w:rPr>
          <w:sz w:val="22"/>
          <w:szCs w:val="22"/>
        </w:rPr>
      </w:pPr>
      <w:r w:rsidRPr="009F3240">
        <w:rPr>
          <w:sz w:val="22"/>
          <w:szCs w:val="22"/>
        </w:rPr>
        <w:t xml:space="preserve">                new login().setVisible(true);</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r w:rsidRPr="009F3240">
        <w:rPr>
          <w:sz w:val="22"/>
          <w:szCs w:val="22"/>
        </w:rPr>
        <w:t xml:space="preserve">    }</w:t>
      </w:r>
    </w:p>
    <w:p w:rsidR="00B10FF2" w:rsidRPr="009F3240" w:rsidRDefault="00B10FF2" w:rsidP="00B10FF2">
      <w:pPr>
        <w:spacing w:before="0" w:after="0"/>
        <w:rPr>
          <w:sz w:val="22"/>
          <w:szCs w:val="22"/>
        </w:rPr>
      </w:pPr>
    </w:p>
    <w:p w:rsidR="00B10FF2" w:rsidRPr="009F3240" w:rsidRDefault="00B10FF2" w:rsidP="00B10FF2">
      <w:pPr>
        <w:spacing w:before="0" w:after="0"/>
        <w:rPr>
          <w:sz w:val="22"/>
          <w:szCs w:val="22"/>
        </w:rPr>
      </w:pPr>
      <w:r w:rsidRPr="009F3240">
        <w:rPr>
          <w:sz w:val="22"/>
          <w:szCs w:val="22"/>
        </w:rPr>
        <w:t xml:space="preserve">    // Variables declaration - do not modify                     </w:t>
      </w:r>
    </w:p>
    <w:p w:rsidR="00B10FF2" w:rsidRPr="009F3240" w:rsidRDefault="00B10FF2" w:rsidP="00B10FF2">
      <w:pPr>
        <w:spacing w:before="0" w:after="0"/>
        <w:rPr>
          <w:sz w:val="22"/>
          <w:szCs w:val="22"/>
        </w:rPr>
      </w:pPr>
      <w:r w:rsidRPr="009F3240">
        <w:rPr>
          <w:sz w:val="22"/>
          <w:szCs w:val="22"/>
        </w:rPr>
        <w:t xml:space="preserve">    private javax.swing.JButton btnexit;</w:t>
      </w:r>
    </w:p>
    <w:p w:rsidR="00B10FF2" w:rsidRPr="009F3240" w:rsidRDefault="00B10FF2" w:rsidP="00B10FF2">
      <w:pPr>
        <w:spacing w:before="0" w:after="0"/>
        <w:rPr>
          <w:sz w:val="22"/>
          <w:szCs w:val="22"/>
        </w:rPr>
      </w:pPr>
      <w:r w:rsidRPr="009F3240">
        <w:rPr>
          <w:sz w:val="22"/>
          <w:szCs w:val="22"/>
        </w:rPr>
        <w:t xml:space="preserve">    private javax.swing.JButton btnlogin;</w:t>
      </w:r>
    </w:p>
    <w:p w:rsidR="00B10FF2" w:rsidRPr="009F3240" w:rsidRDefault="00B10FF2" w:rsidP="00B10FF2">
      <w:pPr>
        <w:spacing w:before="0" w:after="0"/>
        <w:rPr>
          <w:sz w:val="22"/>
          <w:szCs w:val="22"/>
        </w:rPr>
      </w:pPr>
      <w:r w:rsidRPr="009F3240">
        <w:rPr>
          <w:sz w:val="22"/>
          <w:szCs w:val="22"/>
        </w:rPr>
        <w:t xml:space="preserve">    private javax.swing.JButton btnreset;</w:t>
      </w:r>
    </w:p>
    <w:p w:rsidR="00B10FF2" w:rsidRPr="009F3240" w:rsidRDefault="00B10FF2" w:rsidP="00B10FF2">
      <w:pPr>
        <w:spacing w:before="0" w:after="0"/>
        <w:rPr>
          <w:sz w:val="22"/>
          <w:szCs w:val="22"/>
        </w:rPr>
      </w:pPr>
      <w:r w:rsidRPr="009F3240">
        <w:rPr>
          <w:sz w:val="22"/>
          <w:szCs w:val="22"/>
        </w:rPr>
        <w:t xml:space="preserve">    private javax.swing.JButton btnsignup;</w:t>
      </w:r>
    </w:p>
    <w:p w:rsidR="00B10FF2" w:rsidRPr="009F3240" w:rsidRDefault="00B10FF2" w:rsidP="00B10FF2">
      <w:pPr>
        <w:spacing w:before="0" w:after="0"/>
        <w:rPr>
          <w:sz w:val="22"/>
          <w:szCs w:val="22"/>
        </w:rPr>
      </w:pPr>
      <w:r w:rsidRPr="009F3240">
        <w:rPr>
          <w:sz w:val="22"/>
          <w:szCs w:val="22"/>
        </w:rPr>
        <w:t xml:space="preserve">    private javax.swing.JComboBox cmbutype;</w:t>
      </w:r>
    </w:p>
    <w:p w:rsidR="00B10FF2" w:rsidRPr="009F3240" w:rsidRDefault="00B10FF2" w:rsidP="00B10FF2">
      <w:pPr>
        <w:spacing w:before="0" w:after="0"/>
        <w:rPr>
          <w:sz w:val="22"/>
          <w:szCs w:val="22"/>
        </w:rPr>
      </w:pPr>
      <w:r w:rsidRPr="009F3240">
        <w:rPr>
          <w:sz w:val="22"/>
          <w:szCs w:val="22"/>
        </w:rPr>
        <w:t xml:space="preserve">    private javax.swing.JButton jButton1;</w:t>
      </w:r>
    </w:p>
    <w:p w:rsidR="00B10FF2" w:rsidRPr="009F3240" w:rsidRDefault="00B10FF2" w:rsidP="00B10FF2">
      <w:pPr>
        <w:spacing w:before="0" w:after="0"/>
        <w:rPr>
          <w:sz w:val="22"/>
          <w:szCs w:val="22"/>
        </w:rPr>
      </w:pPr>
      <w:r w:rsidRPr="009F3240">
        <w:rPr>
          <w:sz w:val="22"/>
          <w:szCs w:val="22"/>
        </w:rPr>
        <w:t xml:space="preserve">    private javax.swing.JLabel jLabel1;</w:t>
      </w:r>
    </w:p>
    <w:p w:rsidR="00B10FF2" w:rsidRPr="009F3240" w:rsidRDefault="00B10FF2" w:rsidP="00B10FF2">
      <w:pPr>
        <w:spacing w:before="0" w:after="0"/>
        <w:rPr>
          <w:sz w:val="22"/>
          <w:szCs w:val="22"/>
        </w:rPr>
      </w:pPr>
      <w:r w:rsidRPr="009F3240">
        <w:rPr>
          <w:sz w:val="22"/>
          <w:szCs w:val="22"/>
        </w:rPr>
        <w:t xml:space="preserve">    private javax.swing.JLabel jLabel2;</w:t>
      </w:r>
    </w:p>
    <w:p w:rsidR="00B10FF2" w:rsidRPr="009F3240" w:rsidRDefault="00B10FF2" w:rsidP="00B10FF2">
      <w:pPr>
        <w:spacing w:before="0" w:after="0"/>
        <w:rPr>
          <w:sz w:val="22"/>
          <w:szCs w:val="22"/>
        </w:rPr>
      </w:pPr>
      <w:r w:rsidRPr="009F3240">
        <w:rPr>
          <w:sz w:val="22"/>
          <w:szCs w:val="22"/>
        </w:rPr>
        <w:t xml:space="preserve">    private javax.swing.JLabel jLabel25;</w:t>
      </w:r>
    </w:p>
    <w:p w:rsidR="00B10FF2" w:rsidRPr="009F3240" w:rsidRDefault="00B10FF2" w:rsidP="00B10FF2">
      <w:pPr>
        <w:spacing w:before="0" w:after="0"/>
        <w:rPr>
          <w:sz w:val="22"/>
          <w:szCs w:val="22"/>
        </w:rPr>
      </w:pPr>
      <w:r w:rsidRPr="009F3240">
        <w:rPr>
          <w:sz w:val="22"/>
          <w:szCs w:val="22"/>
        </w:rPr>
        <w:t xml:space="preserve">    private javax.swing.JLabel jLabel26;</w:t>
      </w:r>
    </w:p>
    <w:p w:rsidR="00B10FF2" w:rsidRPr="009F3240" w:rsidRDefault="00B10FF2" w:rsidP="00B10FF2">
      <w:pPr>
        <w:spacing w:before="0" w:after="0"/>
        <w:rPr>
          <w:sz w:val="22"/>
          <w:szCs w:val="22"/>
        </w:rPr>
      </w:pPr>
      <w:r w:rsidRPr="009F3240">
        <w:rPr>
          <w:sz w:val="22"/>
          <w:szCs w:val="22"/>
        </w:rPr>
        <w:t xml:space="preserve">    private javax.swing.JLabel jLabel3;</w:t>
      </w:r>
    </w:p>
    <w:p w:rsidR="00B10FF2" w:rsidRPr="009F3240" w:rsidRDefault="00B10FF2" w:rsidP="00B10FF2">
      <w:pPr>
        <w:spacing w:before="0" w:after="0"/>
        <w:rPr>
          <w:sz w:val="22"/>
          <w:szCs w:val="22"/>
        </w:rPr>
      </w:pPr>
      <w:r w:rsidRPr="009F3240">
        <w:rPr>
          <w:sz w:val="22"/>
          <w:szCs w:val="22"/>
        </w:rPr>
        <w:t xml:space="preserve">    private javax.swing.JLabel jLabel4;</w:t>
      </w:r>
    </w:p>
    <w:p w:rsidR="00B10FF2" w:rsidRPr="009F3240" w:rsidRDefault="00B10FF2" w:rsidP="00B10FF2">
      <w:pPr>
        <w:spacing w:before="0" w:after="0"/>
        <w:rPr>
          <w:sz w:val="22"/>
          <w:szCs w:val="22"/>
        </w:rPr>
      </w:pPr>
      <w:r w:rsidRPr="009F3240">
        <w:rPr>
          <w:sz w:val="22"/>
          <w:szCs w:val="22"/>
        </w:rPr>
        <w:t xml:space="preserve">    private javax.swing.JLabel jLabel5;</w:t>
      </w:r>
    </w:p>
    <w:p w:rsidR="00B10FF2" w:rsidRPr="009F3240" w:rsidRDefault="00B10FF2" w:rsidP="00B10FF2">
      <w:pPr>
        <w:spacing w:before="0" w:after="0"/>
        <w:rPr>
          <w:sz w:val="22"/>
          <w:szCs w:val="22"/>
        </w:rPr>
      </w:pPr>
      <w:r w:rsidRPr="009F3240">
        <w:rPr>
          <w:sz w:val="22"/>
          <w:szCs w:val="22"/>
        </w:rPr>
        <w:t xml:space="preserve">    private javax.swing.JLabel jLabel7;</w:t>
      </w:r>
    </w:p>
    <w:p w:rsidR="00B10FF2" w:rsidRPr="009F3240" w:rsidRDefault="00B10FF2" w:rsidP="00B10FF2">
      <w:pPr>
        <w:spacing w:before="0" w:after="0"/>
        <w:rPr>
          <w:sz w:val="22"/>
          <w:szCs w:val="22"/>
        </w:rPr>
      </w:pPr>
      <w:r w:rsidRPr="009F3240">
        <w:rPr>
          <w:sz w:val="22"/>
          <w:szCs w:val="22"/>
        </w:rPr>
        <w:t xml:space="preserve">    private javax.swing.JPanel jPanel1;</w:t>
      </w:r>
    </w:p>
    <w:p w:rsidR="00B10FF2" w:rsidRPr="009F3240" w:rsidRDefault="00B10FF2" w:rsidP="00B10FF2">
      <w:pPr>
        <w:spacing w:before="0" w:after="0"/>
        <w:rPr>
          <w:sz w:val="22"/>
          <w:szCs w:val="22"/>
        </w:rPr>
      </w:pPr>
      <w:r w:rsidRPr="009F3240">
        <w:rPr>
          <w:sz w:val="22"/>
          <w:szCs w:val="22"/>
        </w:rPr>
        <w:t xml:space="preserve">    private javax.swing.JPanel jPanel2;</w:t>
      </w:r>
    </w:p>
    <w:p w:rsidR="00B10FF2" w:rsidRPr="009F3240" w:rsidRDefault="00B10FF2" w:rsidP="00B10FF2">
      <w:pPr>
        <w:spacing w:before="0" w:after="0"/>
        <w:rPr>
          <w:sz w:val="22"/>
          <w:szCs w:val="22"/>
        </w:rPr>
      </w:pPr>
      <w:r w:rsidRPr="009F3240">
        <w:rPr>
          <w:sz w:val="22"/>
          <w:szCs w:val="22"/>
        </w:rPr>
        <w:t xml:space="preserve">    private javax.swing.JProgressBar jpb;</w:t>
      </w:r>
    </w:p>
    <w:p w:rsidR="00B10FF2" w:rsidRPr="009F3240" w:rsidRDefault="00B10FF2" w:rsidP="00B10FF2">
      <w:pPr>
        <w:spacing w:before="0" w:after="0"/>
        <w:rPr>
          <w:sz w:val="22"/>
          <w:szCs w:val="22"/>
        </w:rPr>
      </w:pPr>
      <w:r w:rsidRPr="009F3240">
        <w:rPr>
          <w:sz w:val="22"/>
          <w:szCs w:val="22"/>
        </w:rPr>
        <w:t xml:space="preserve">    private javax.swing.JPasswordField txtpwd;</w:t>
      </w:r>
    </w:p>
    <w:p w:rsidR="00B10FF2" w:rsidRPr="009F3240" w:rsidRDefault="00B10FF2" w:rsidP="00B10FF2">
      <w:pPr>
        <w:spacing w:before="0" w:after="0"/>
        <w:rPr>
          <w:sz w:val="22"/>
          <w:szCs w:val="22"/>
        </w:rPr>
      </w:pPr>
      <w:r w:rsidRPr="009F3240">
        <w:rPr>
          <w:sz w:val="22"/>
          <w:szCs w:val="22"/>
        </w:rPr>
        <w:t xml:space="preserve">    private javax.swing.JTextField txtuname;</w:t>
      </w:r>
    </w:p>
    <w:p w:rsidR="00B10FF2" w:rsidRPr="009F3240" w:rsidRDefault="00B10FF2" w:rsidP="00B10FF2">
      <w:pPr>
        <w:spacing w:before="0" w:after="0"/>
        <w:rPr>
          <w:sz w:val="22"/>
          <w:szCs w:val="22"/>
        </w:rPr>
      </w:pPr>
      <w:r w:rsidRPr="009F3240">
        <w:rPr>
          <w:sz w:val="22"/>
          <w:szCs w:val="22"/>
        </w:rPr>
        <w:t xml:space="preserve">    // End of variables declaration                   </w:t>
      </w:r>
    </w:p>
    <w:p w:rsidR="000B1B1F" w:rsidRDefault="00B10FF2" w:rsidP="000A2219">
      <w:pPr>
        <w:spacing w:before="0" w:after="0"/>
        <w:rPr>
          <w:sz w:val="22"/>
          <w:szCs w:val="22"/>
        </w:rPr>
      </w:pPr>
      <w:r w:rsidRPr="009F3240">
        <w:rPr>
          <w:sz w:val="22"/>
          <w:szCs w:val="22"/>
        </w:rPr>
        <w:t>}</w:t>
      </w: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0B1B1F" w:rsidRDefault="000B1B1F" w:rsidP="000A2219">
      <w:pPr>
        <w:spacing w:before="0" w:after="0"/>
        <w:rPr>
          <w:sz w:val="22"/>
          <w:szCs w:val="22"/>
        </w:rPr>
      </w:pPr>
    </w:p>
    <w:p w:rsidR="00963151" w:rsidRPr="009F3240" w:rsidRDefault="001954F3" w:rsidP="000A2219">
      <w:pPr>
        <w:spacing w:before="0" w:after="0"/>
        <w:rPr>
          <w:sz w:val="22"/>
          <w:szCs w:val="22"/>
        </w:rPr>
      </w:pPr>
      <w:r w:rsidRPr="009F3240">
        <w:rPr>
          <w:color w:val="FFFFFF" w:themeColor="background1"/>
          <w:spacing w:val="15"/>
          <w:sz w:val="22"/>
          <w:szCs w:val="22"/>
        </w:rPr>
        <w:t>M</w:t>
      </w:r>
    </w:p>
    <w:p w:rsidR="000B1B1F" w:rsidRPr="00653B1F" w:rsidRDefault="000B1B1F" w:rsidP="000A2219">
      <w:pPr>
        <w:spacing w:before="0" w:after="0"/>
        <w:rPr>
          <w:rFonts w:ascii="Times New Roman" w:eastAsia="Times New Roman" w:hAnsi="Times New Roman" w:cs="Times New Roman"/>
          <w:b/>
          <w:snapToGrid w:val="0"/>
          <w:color w:val="000000"/>
          <w:w w:val="0"/>
          <w:sz w:val="6"/>
          <w:szCs w:val="0"/>
          <w:u w:color="000000"/>
          <w:bdr w:val="none" w:sz="0" w:space="0" w:color="000000"/>
          <w:shd w:val="clear" w:color="000000" w:fill="000000"/>
        </w:rPr>
      </w:pPr>
      <w:r w:rsidRPr="00653B1F">
        <w:rPr>
          <w:rFonts w:ascii="Times New Roman" w:hAnsi="Times New Roman" w:cs="Times New Roman"/>
          <w:b/>
          <w:sz w:val="28"/>
        </w:rPr>
        <w:t>MAIN FORM (Homepage</w:t>
      </w:r>
      <w:r w:rsidR="00B10FF2" w:rsidRPr="00653B1F">
        <w:rPr>
          <w:rFonts w:ascii="Times New Roman" w:hAnsi="Times New Roman" w:cs="Times New Roman"/>
          <w:b/>
          <w:sz w:val="28"/>
        </w:rPr>
        <w:t xml:space="preserve">.java) </w:t>
      </w:r>
      <w:r w:rsidR="001954F3" w:rsidRPr="00653B1F">
        <w:rPr>
          <w:rFonts w:ascii="Times New Roman" w:hAnsi="Times New Roman" w:cs="Times New Roman"/>
          <w:b/>
          <w:sz w:val="28"/>
        </w:rPr>
        <w:t xml:space="preserve"> :</w:t>
      </w:r>
      <w:r w:rsidR="007410EB" w:rsidRPr="00653B1F">
        <w:rPr>
          <w:rFonts w:ascii="Times New Roman" w:eastAsia="Times New Roman" w:hAnsi="Times New Roman" w:cs="Times New Roman"/>
          <w:b/>
          <w:snapToGrid w:val="0"/>
          <w:color w:val="000000"/>
          <w:w w:val="0"/>
          <w:sz w:val="6"/>
          <w:szCs w:val="0"/>
          <w:u w:color="000000"/>
          <w:bdr w:val="none" w:sz="0" w:space="0" w:color="000000"/>
          <w:shd w:val="clear" w:color="000000" w:fill="000000"/>
        </w:rPr>
        <w:t xml:space="preserve"> </w:t>
      </w:r>
      <w:r w:rsidRPr="00653B1F">
        <w:rPr>
          <w:rFonts w:ascii="Times New Roman" w:eastAsia="Times New Roman" w:hAnsi="Times New Roman" w:cs="Times New Roman"/>
          <w:b/>
          <w:snapToGrid w:val="0"/>
          <w:color w:val="000000"/>
          <w:w w:val="0"/>
          <w:sz w:val="6"/>
          <w:szCs w:val="0"/>
          <w:u w:color="000000"/>
          <w:bdr w:val="none" w:sz="0" w:space="0" w:color="000000"/>
          <w:shd w:val="clear" w:color="000000" w:fill="000000"/>
        </w:rPr>
        <w:t>.</w:t>
      </w:r>
    </w:p>
    <w:p w:rsidR="000B1B1F" w:rsidRDefault="000B1B1F" w:rsidP="000A2219">
      <w:pPr>
        <w:spacing w:before="0" w:after="0"/>
        <w:rPr>
          <w:rFonts w:ascii="Times New Roman" w:eastAsia="Times New Roman" w:hAnsi="Times New Roman" w:cs="Times New Roman"/>
          <w:snapToGrid w:val="0"/>
          <w:color w:val="000000"/>
          <w:w w:val="0"/>
          <w:sz w:val="4"/>
          <w:szCs w:val="0"/>
          <w:u w:color="000000"/>
          <w:bdr w:val="none" w:sz="0" w:space="0" w:color="000000"/>
          <w:shd w:val="clear" w:color="000000" w:fill="000000"/>
        </w:rPr>
      </w:pPr>
    </w:p>
    <w:p w:rsidR="000B1B1F" w:rsidRDefault="000B1B1F" w:rsidP="000A2219">
      <w:pPr>
        <w:spacing w:before="0" w:after="0"/>
        <w:rPr>
          <w:noProof/>
          <w:color w:val="FF0000"/>
          <w:lang w:eastAsia="en-US"/>
        </w:rPr>
      </w:pPr>
    </w:p>
    <w:p w:rsidR="00B2150F" w:rsidRPr="00E44E5E" w:rsidRDefault="007410EB"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E44E5E">
        <w:rPr>
          <w:noProof/>
          <w:color w:val="FF0000"/>
          <w:lang w:eastAsia="en-US"/>
        </w:rPr>
        <w:drawing>
          <wp:inline distT="0" distB="0" distL="0" distR="0">
            <wp:extent cx="6287063" cy="4574838"/>
            <wp:effectExtent l="171450" t="133350" r="361387" b="301962"/>
            <wp:docPr id="18" name="Picture 4" descr="C:\Users\Pankajkumar\Desktop\screensot\Interface - Copy\2 Main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ajkumar\Desktop\screensot\Interface - Copy\2 Mainwindow.png"/>
                    <pic:cNvPicPr>
                      <a:picLocks noChangeAspect="1" noChangeArrowheads="1"/>
                    </pic:cNvPicPr>
                  </pic:nvPicPr>
                  <pic:blipFill>
                    <a:blip r:embed="rId47"/>
                    <a:stretch>
                      <a:fillRect/>
                    </a:stretch>
                  </pic:blipFill>
                  <pic:spPr bwMode="auto">
                    <a:xfrm>
                      <a:off x="0" y="0"/>
                      <a:ext cx="6290560" cy="4577383"/>
                    </a:xfrm>
                    <a:prstGeom prst="rect">
                      <a:avLst/>
                    </a:prstGeom>
                    <a:ln>
                      <a:noFill/>
                    </a:ln>
                    <a:effectLst>
                      <a:outerShdw blurRad="292100" dist="139700" dir="2700000" algn="tl" rotWithShape="0">
                        <a:srgbClr val="333333">
                          <a:alpha val="65000"/>
                        </a:srgbClr>
                      </a:outerShdw>
                    </a:effectLst>
                  </pic:spPr>
                </pic:pic>
              </a:graphicData>
            </a:graphic>
          </wp:inline>
        </w:drawing>
      </w:r>
    </w:p>
    <w:p w:rsidR="00B2150F" w:rsidRPr="00B2150F" w:rsidRDefault="00C148FD" w:rsidP="000A2219">
      <w:pPr>
        <w:spacing w:before="0" w:after="0"/>
        <w:rPr>
          <w:b/>
          <w:sz w:val="28"/>
          <w:szCs w:val="28"/>
        </w:rPr>
      </w:pPr>
      <w:r w:rsidRPr="00B2150F">
        <w:rPr>
          <w:b/>
          <w:sz w:val="28"/>
          <w:szCs w:val="28"/>
        </w:rPr>
        <w:t>code :</w:t>
      </w:r>
      <w:r w:rsidR="00B2150F" w:rsidRPr="00B2150F">
        <w:rPr>
          <w:b/>
          <w:sz w:val="28"/>
          <w:szCs w:val="28"/>
        </w:rPr>
        <w:t>-</w:t>
      </w:r>
    </w:p>
    <w:p w:rsidR="00B2150F" w:rsidRPr="009F3240" w:rsidRDefault="00B2150F" w:rsidP="000A2219">
      <w:pPr>
        <w:spacing w:before="0" w:after="0"/>
        <w:rPr>
          <w:sz w:val="22"/>
          <w:szCs w:val="22"/>
        </w:rPr>
      </w:pPr>
    </w:p>
    <w:p w:rsidR="00E44E5E" w:rsidRPr="009F3240" w:rsidRDefault="00C148FD" w:rsidP="00E44E5E">
      <w:pPr>
        <w:spacing w:before="0" w:after="0"/>
        <w:rPr>
          <w:sz w:val="22"/>
          <w:szCs w:val="22"/>
        </w:rPr>
      </w:pPr>
      <w:r w:rsidRPr="009F3240">
        <w:rPr>
          <w:sz w:val="22"/>
          <w:szCs w:val="22"/>
        </w:rPr>
        <w:t xml:space="preserve"> </w:t>
      </w:r>
      <w:r w:rsidR="00E44E5E" w:rsidRPr="009F3240">
        <w:rPr>
          <w:sz w:val="22"/>
          <w:szCs w:val="22"/>
        </w:rPr>
        <w:t>package schoolmangment;</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import java.awt.Desktop;</w:t>
      </w:r>
    </w:p>
    <w:p w:rsidR="00E44E5E" w:rsidRPr="009F3240" w:rsidRDefault="00E44E5E" w:rsidP="00E44E5E">
      <w:pPr>
        <w:spacing w:before="0" w:after="0"/>
        <w:rPr>
          <w:sz w:val="22"/>
          <w:szCs w:val="22"/>
        </w:rPr>
      </w:pPr>
      <w:r w:rsidRPr="009F3240">
        <w:rPr>
          <w:sz w:val="22"/>
          <w:szCs w:val="22"/>
        </w:rPr>
        <w:t>import java.awt.event.ActionEvent;</w:t>
      </w:r>
    </w:p>
    <w:p w:rsidR="00E44E5E" w:rsidRPr="009F3240" w:rsidRDefault="00E44E5E" w:rsidP="00E44E5E">
      <w:pPr>
        <w:spacing w:before="0" w:after="0"/>
        <w:rPr>
          <w:sz w:val="22"/>
          <w:szCs w:val="22"/>
        </w:rPr>
      </w:pPr>
      <w:r w:rsidRPr="009F3240">
        <w:rPr>
          <w:sz w:val="22"/>
          <w:szCs w:val="22"/>
        </w:rPr>
        <w:t>import java.awt.event.ActionListener;</w:t>
      </w:r>
    </w:p>
    <w:p w:rsidR="00E44E5E" w:rsidRPr="009F3240" w:rsidRDefault="00E44E5E" w:rsidP="00E44E5E">
      <w:pPr>
        <w:spacing w:before="0" w:after="0"/>
        <w:rPr>
          <w:sz w:val="22"/>
          <w:szCs w:val="22"/>
        </w:rPr>
      </w:pPr>
      <w:r w:rsidRPr="009F3240">
        <w:rPr>
          <w:sz w:val="22"/>
          <w:szCs w:val="22"/>
        </w:rPr>
        <w:t>import java.io.IOException;</w:t>
      </w:r>
    </w:p>
    <w:p w:rsidR="00E44E5E" w:rsidRPr="009F3240" w:rsidRDefault="00E44E5E" w:rsidP="00E44E5E">
      <w:pPr>
        <w:spacing w:before="0" w:after="0"/>
        <w:rPr>
          <w:sz w:val="22"/>
          <w:szCs w:val="22"/>
        </w:rPr>
      </w:pPr>
      <w:r w:rsidRPr="009F3240">
        <w:rPr>
          <w:sz w:val="22"/>
          <w:szCs w:val="22"/>
        </w:rPr>
        <w:t>import java.net.URI;</w:t>
      </w:r>
    </w:p>
    <w:p w:rsidR="00E44E5E" w:rsidRPr="009F3240" w:rsidRDefault="00E44E5E" w:rsidP="00E44E5E">
      <w:pPr>
        <w:spacing w:before="0" w:after="0"/>
        <w:rPr>
          <w:sz w:val="22"/>
          <w:szCs w:val="22"/>
        </w:rPr>
      </w:pPr>
      <w:r w:rsidRPr="009F3240">
        <w:rPr>
          <w:sz w:val="22"/>
          <w:szCs w:val="22"/>
        </w:rPr>
        <w:t>import java.util.Calendar;</w:t>
      </w:r>
    </w:p>
    <w:p w:rsidR="00E44E5E" w:rsidRPr="009F3240" w:rsidRDefault="00E44E5E" w:rsidP="00E44E5E">
      <w:pPr>
        <w:spacing w:before="0" w:after="0"/>
        <w:rPr>
          <w:sz w:val="22"/>
          <w:szCs w:val="22"/>
        </w:rPr>
      </w:pPr>
      <w:r w:rsidRPr="009F3240">
        <w:rPr>
          <w:sz w:val="22"/>
          <w:szCs w:val="22"/>
        </w:rPr>
        <w:lastRenderedPageBreak/>
        <w:t>import javax.swing.JOptionPane;</w:t>
      </w:r>
    </w:p>
    <w:p w:rsidR="00E44E5E" w:rsidRPr="009F3240" w:rsidRDefault="00E44E5E" w:rsidP="00E44E5E">
      <w:pPr>
        <w:spacing w:before="0" w:after="0"/>
        <w:rPr>
          <w:sz w:val="22"/>
          <w:szCs w:val="22"/>
        </w:rPr>
      </w:pPr>
    </w:p>
    <w:p w:rsidR="000B1B1F" w:rsidRDefault="000B1B1F"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w:t>
      </w:r>
    </w:p>
    <w:p w:rsidR="00E44E5E" w:rsidRPr="009F3240" w:rsidRDefault="00E44E5E" w:rsidP="00E44E5E">
      <w:pPr>
        <w:spacing w:before="0" w:after="0"/>
        <w:rPr>
          <w:sz w:val="22"/>
          <w:szCs w:val="22"/>
        </w:rPr>
      </w:pPr>
      <w:r w:rsidRPr="009F3240">
        <w:rPr>
          <w:sz w:val="22"/>
          <w:szCs w:val="22"/>
        </w:rPr>
        <w:t xml:space="preserve"> * @author Rishav Kashyap (Rishu)</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public class Homepage extends javax.swing.JFrame {</w:t>
      </w:r>
    </w:p>
    <w:p w:rsidR="00E44E5E" w:rsidRPr="009F3240" w:rsidRDefault="00E44E5E" w:rsidP="00E44E5E">
      <w:pPr>
        <w:spacing w:before="0" w:after="0"/>
        <w:rPr>
          <w:sz w:val="22"/>
          <w:szCs w:val="22"/>
        </w:rPr>
      </w:pPr>
      <w:r w:rsidRPr="009F3240">
        <w:rPr>
          <w:sz w:val="22"/>
          <w:szCs w:val="22"/>
        </w:rPr>
        <w:t xml:space="preserve">    public Homepage() {</w:t>
      </w:r>
    </w:p>
    <w:p w:rsidR="00E44E5E" w:rsidRPr="009F3240" w:rsidRDefault="00E44E5E" w:rsidP="00E44E5E">
      <w:pPr>
        <w:spacing w:before="0" w:after="0"/>
        <w:rPr>
          <w:sz w:val="22"/>
          <w:szCs w:val="22"/>
        </w:rPr>
      </w:pPr>
      <w:r w:rsidRPr="009F3240">
        <w:rPr>
          <w:sz w:val="22"/>
          <w:szCs w:val="22"/>
        </w:rPr>
        <w:t xml:space="preserve">        initComponents();</w:t>
      </w:r>
    </w:p>
    <w:p w:rsidR="00E44E5E" w:rsidRPr="009F3240" w:rsidRDefault="00E44E5E" w:rsidP="00E44E5E">
      <w:pPr>
        <w:spacing w:before="0" w:after="0"/>
        <w:rPr>
          <w:sz w:val="22"/>
          <w:szCs w:val="22"/>
        </w:rPr>
      </w:pPr>
      <w:r w:rsidRPr="009F3240">
        <w:rPr>
          <w:sz w:val="22"/>
          <w:szCs w:val="22"/>
        </w:rPr>
        <w:t xml:space="preserve">        Calendar now = Calendar.getInstance();</w:t>
      </w:r>
    </w:p>
    <w:p w:rsidR="00E44E5E" w:rsidRPr="009F3240" w:rsidRDefault="00E44E5E" w:rsidP="00E44E5E">
      <w:pPr>
        <w:spacing w:before="0" w:after="0"/>
        <w:rPr>
          <w:sz w:val="22"/>
          <w:szCs w:val="22"/>
        </w:rPr>
      </w:pPr>
      <w:r w:rsidRPr="009F3240">
        <w:rPr>
          <w:sz w:val="22"/>
          <w:szCs w:val="22"/>
        </w:rPr>
        <w:t xml:space="preserve">            int dd=now.get(Calendar.DATE);</w:t>
      </w:r>
    </w:p>
    <w:p w:rsidR="00E44E5E" w:rsidRPr="009F3240" w:rsidRDefault="00E44E5E" w:rsidP="00E44E5E">
      <w:pPr>
        <w:spacing w:before="0" w:after="0"/>
        <w:rPr>
          <w:sz w:val="22"/>
          <w:szCs w:val="22"/>
        </w:rPr>
      </w:pPr>
      <w:r w:rsidRPr="009F3240">
        <w:rPr>
          <w:sz w:val="22"/>
          <w:szCs w:val="22"/>
        </w:rPr>
        <w:t xml:space="preserve">            int mm=now.get(Calendar.MONTH);</w:t>
      </w:r>
    </w:p>
    <w:p w:rsidR="00E44E5E" w:rsidRPr="009F3240" w:rsidRDefault="00E44E5E" w:rsidP="00E44E5E">
      <w:pPr>
        <w:spacing w:before="0" w:after="0"/>
        <w:rPr>
          <w:sz w:val="22"/>
          <w:szCs w:val="22"/>
        </w:rPr>
      </w:pPr>
      <w:r w:rsidRPr="009F3240">
        <w:rPr>
          <w:sz w:val="22"/>
          <w:szCs w:val="22"/>
        </w:rPr>
        <w:t xml:space="preserve">            int yy=now.get(Calendar.YEAR);</w:t>
      </w:r>
    </w:p>
    <w:p w:rsidR="00E44E5E" w:rsidRPr="009F3240" w:rsidRDefault="00E44E5E" w:rsidP="00E44E5E">
      <w:pPr>
        <w:spacing w:before="0" w:after="0"/>
        <w:rPr>
          <w:sz w:val="22"/>
          <w:szCs w:val="22"/>
        </w:rPr>
      </w:pPr>
      <w:r w:rsidRPr="009F3240">
        <w:rPr>
          <w:sz w:val="22"/>
          <w:szCs w:val="22"/>
        </w:rPr>
        <w:t xml:space="preserve">            int h = now.get(Calendar.HOUR_OF_DAY);</w:t>
      </w:r>
    </w:p>
    <w:p w:rsidR="00E44E5E" w:rsidRPr="009F3240" w:rsidRDefault="00E44E5E" w:rsidP="00E44E5E">
      <w:pPr>
        <w:spacing w:before="0" w:after="0"/>
        <w:rPr>
          <w:sz w:val="22"/>
          <w:szCs w:val="22"/>
        </w:rPr>
      </w:pPr>
      <w:r w:rsidRPr="009F3240">
        <w:rPr>
          <w:sz w:val="22"/>
          <w:szCs w:val="22"/>
        </w:rPr>
        <w:t xml:space="preserve">            int m = now.get(Calendar.MINUTE);</w:t>
      </w:r>
    </w:p>
    <w:p w:rsidR="00E44E5E" w:rsidRPr="009F3240" w:rsidRDefault="00E44E5E" w:rsidP="00E44E5E">
      <w:pPr>
        <w:spacing w:before="0" w:after="0"/>
        <w:rPr>
          <w:sz w:val="22"/>
          <w:szCs w:val="22"/>
        </w:rPr>
      </w:pPr>
      <w:r w:rsidRPr="009F3240">
        <w:rPr>
          <w:sz w:val="22"/>
          <w:szCs w:val="22"/>
        </w:rPr>
        <w:t xml:space="preserve">            int s = now.get(Calendar.SECOND);</w:t>
      </w:r>
    </w:p>
    <w:p w:rsidR="00E44E5E" w:rsidRPr="009F3240" w:rsidRDefault="00E44E5E" w:rsidP="00E44E5E">
      <w:pPr>
        <w:spacing w:before="0" w:after="0"/>
        <w:rPr>
          <w:sz w:val="22"/>
          <w:szCs w:val="22"/>
        </w:rPr>
      </w:pPr>
      <w:r w:rsidRPr="009F3240">
        <w:rPr>
          <w:sz w:val="22"/>
          <w:szCs w:val="22"/>
        </w:rPr>
        <w:t xml:space="preserve">            //lbltime.setText( h + " : " + m + " : " + s);</w:t>
      </w:r>
    </w:p>
    <w:p w:rsidR="00E44E5E" w:rsidRPr="009F3240" w:rsidRDefault="00E44E5E" w:rsidP="00E44E5E">
      <w:pPr>
        <w:spacing w:before="0" w:after="0"/>
        <w:rPr>
          <w:sz w:val="22"/>
          <w:szCs w:val="22"/>
        </w:rPr>
      </w:pPr>
      <w:r w:rsidRPr="009F3240">
        <w:rPr>
          <w:sz w:val="22"/>
          <w:szCs w:val="22"/>
        </w:rPr>
        <w:t xml:space="preserve">            lbltime.setText( h + " : " + m);</w:t>
      </w:r>
    </w:p>
    <w:p w:rsidR="00E44E5E" w:rsidRPr="009F3240" w:rsidRDefault="00E44E5E" w:rsidP="00E44E5E">
      <w:pPr>
        <w:spacing w:before="0" w:after="0"/>
        <w:rPr>
          <w:sz w:val="22"/>
          <w:szCs w:val="22"/>
        </w:rPr>
      </w:pPr>
      <w:r w:rsidRPr="009F3240">
        <w:rPr>
          <w:sz w:val="22"/>
          <w:szCs w:val="22"/>
        </w:rPr>
        <w:t xml:space="preserve">            lbldate.setText(dd+" - "+(mm)+" - "+yy);</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@SuppressWarnings("unchecked")</w:t>
      </w:r>
    </w:p>
    <w:p w:rsidR="00E44E5E" w:rsidRPr="009F3240" w:rsidRDefault="00E44E5E" w:rsidP="00E44E5E">
      <w:pPr>
        <w:spacing w:before="0" w:after="0"/>
        <w:rPr>
          <w:sz w:val="22"/>
          <w:szCs w:val="22"/>
        </w:rPr>
      </w:pPr>
      <w:r w:rsidRPr="009F3240">
        <w:rPr>
          <w:sz w:val="22"/>
          <w:szCs w:val="22"/>
        </w:rPr>
        <w:t xml:space="preserve">    // &lt;editor-fold defaultstate="collapsed" desc="Generated Code"&gt;                          </w:t>
      </w:r>
    </w:p>
    <w:p w:rsidR="00E44E5E" w:rsidRPr="009F3240" w:rsidRDefault="00E44E5E" w:rsidP="00E44E5E">
      <w:pPr>
        <w:spacing w:before="0" w:after="0"/>
        <w:rPr>
          <w:sz w:val="22"/>
          <w:szCs w:val="22"/>
        </w:rPr>
      </w:pPr>
      <w:r w:rsidRPr="009F3240">
        <w:rPr>
          <w:sz w:val="22"/>
          <w:szCs w:val="22"/>
        </w:rPr>
        <w:t xml:space="preserve">    private void initComponents() </w:t>
      </w:r>
    </w:p>
    <w:p w:rsidR="00E44E5E" w:rsidRPr="009F3240" w:rsidRDefault="00E44E5E" w:rsidP="00E44E5E">
      <w:pPr>
        <w:spacing w:before="0" w:after="0"/>
        <w:rPr>
          <w:sz w:val="22"/>
          <w:szCs w:val="22"/>
        </w:rPr>
      </w:pPr>
      <w:r w:rsidRPr="009F3240">
        <w:rPr>
          <w:sz w:val="22"/>
          <w:szCs w:val="22"/>
        </w:rPr>
        <w:t>{</w:t>
      </w:r>
    </w:p>
    <w:p w:rsidR="00E44E5E" w:rsidRPr="009F3240" w:rsidRDefault="00E44E5E" w:rsidP="00E44E5E">
      <w:pPr>
        <w:spacing w:before="0" w:after="0"/>
        <w:rPr>
          <w:sz w:val="22"/>
          <w:szCs w:val="22"/>
        </w:rPr>
      </w:pPr>
      <w:r w:rsidRPr="009F3240">
        <w:rPr>
          <w:sz w:val="22"/>
          <w:szCs w:val="22"/>
        </w:rPr>
        <w:t xml:space="preserve">        jMenuItem7 = new javax.swing.JMenuItem();</w:t>
      </w:r>
    </w:p>
    <w:p w:rsidR="00E44E5E" w:rsidRPr="009F3240" w:rsidRDefault="00E44E5E" w:rsidP="00E44E5E">
      <w:pPr>
        <w:spacing w:before="0" w:after="0"/>
        <w:rPr>
          <w:sz w:val="22"/>
          <w:szCs w:val="22"/>
        </w:rPr>
      </w:pPr>
      <w:r w:rsidRPr="009F3240">
        <w:rPr>
          <w:sz w:val="22"/>
          <w:szCs w:val="22"/>
        </w:rPr>
        <w:t xml:space="preserve">        jMenuBar2 = new javax.swing.JMenuBar();</w:t>
      </w:r>
    </w:p>
    <w:p w:rsidR="00E44E5E" w:rsidRPr="009F3240" w:rsidRDefault="00E44E5E" w:rsidP="00E44E5E">
      <w:pPr>
        <w:spacing w:before="0" w:after="0"/>
        <w:rPr>
          <w:sz w:val="22"/>
          <w:szCs w:val="22"/>
        </w:rPr>
      </w:pPr>
      <w:r w:rsidRPr="009F3240">
        <w:rPr>
          <w:sz w:val="22"/>
          <w:szCs w:val="22"/>
        </w:rPr>
        <w:t xml:space="preserve">        jMenu9 = new javax.swing.JMenu();</w:t>
      </w:r>
    </w:p>
    <w:p w:rsidR="00E44E5E" w:rsidRPr="009F3240" w:rsidRDefault="00E44E5E" w:rsidP="00E44E5E">
      <w:pPr>
        <w:spacing w:before="0" w:after="0"/>
        <w:rPr>
          <w:sz w:val="22"/>
          <w:szCs w:val="22"/>
        </w:rPr>
      </w:pPr>
      <w:r w:rsidRPr="009F3240">
        <w:rPr>
          <w:sz w:val="22"/>
          <w:szCs w:val="22"/>
        </w:rPr>
        <w:t xml:space="preserve">        jMenu10 = new javax.swing.JMenu();</w:t>
      </w:r>
    </w:p>
    <w:p w:rsidR="00E44E5E" w:rsidRPr="009F3240" w:rsidRDefault="00E44E5E" w:rsidP="00E44E5E">
      <w:pPr>
        <w:spacing w:before="0" w:after="0"/>
        <w:rPr>
          <w:sz w:val="22"/>
          <w:szCs w:val="22"/>
        </w:rPr>
      </w:pPr>
      <w:r w:rsidRPr="009F3240">
        <w:rPr>
          <w:sz w:val="22"/>
          <w:szCs w:val="22"/>
        </w:rPr>
        <w:t xml:space="preserve">        jMenuBar3 = new javax.swing.JMenuBar();</w:t>
      </w:r>
    </w:p>
    <w:p w:rsidR="00E44E5E" w:rsidRPr="009F3240" w:rsidRDefault="00E44E5E" w:rsidP="00E44E5E">
      <w:pPr>
        <w:spacing w:before="0" w:after="0"/>
        <w:rPr>
          <w:sz w:val="22"/>
          <w:szCs w:val="22"/>
        </w:rPr>
      </w:pPr>
      <w:r w:rsidRPr="009F3240">
        <w:rPr>
          <w:sz w:val="22"/>
          <w:szCs w:val="22"/>
        </w:rPr>
        <w:t xml:space="preserve">        jMenu11 = new javax.swing.JMenu();</w:t>
      </w:r>
    </w:p>
    <w:p w:rsidR="00E44E5E" w:rsidRPr="009F3240" w:rsidRDefault="00E44E5E" w:rsidP="00E44E5E">
      <w:pPr>
        <w:spacing w:before="0" w:after="0"/>
        <w:rPr>
          <w:sz w:val="22"/>
          <w:szCs w:val="22"/>
        </w:rPr>
      </w:pPr>
      <w:r w:rsidRPr="009F3240">
        <w:rPr>
          <w:sz w:val="22"/>
          <w:szCs w:val="22"/>
        </w:rPr>
        <w:t xml:space="preserve">        jMenu12 = new javax.swing.JMenu();</w:t>
      </w:r>
    </w:p>
    <w:p w:rsidR="00E44E5E" w:rsidRPr="009F3240" w:rsidRDefault="00E44E5E" w:rsidP="00E44E5E">
      <w:pPr>
        <w:spacing w:before="0" w:after="0"/>
        <w:rPr>
          <w:sz w:val="22"/>
          <w:szCs w:val="22"/>
        </w:rPr>
      </w:pPr>
      <w:r w:rsidRPr="009F3240">
        <w:rPr>
          <w:sz w:val="22"/>
          <w:szCs w:val="22"/>
        </w:rPr>
        <w:t xml:space="preserve">        jPopupMenu1 = new javax.swing.JPopupMenu();</w:t>
      </w:r>
    </w:p>
    <w:p w:rsidR="00E44E5E" w:rsidRPr="009F3240" w:rsidRDefault="00E44E5E" w:rsidP="00E44E5E">
      <w:pPr>
        <w:spacing w:before="0" w:after="0"/>
        <w:rPr>
          <w:sz w:val="22"/>
          <w:szCs w:val="22"/>
        </w:rPr>
      </w:pPr>
      <w:r w:rsidRPr="009F3240">
        <w:rPr>
          <w:sz w:val="22"/>
          <w:szCs w:val="22"/>
        </w:rPr>
        <w:t xml:space="preserve">        jPopupMenu2 = new javax.swing.JPopupMenu();</w:t>
      </w:r>
    </w:p>
    <w:p w:rsidR="00E44E5E" w:rsidRPr="009F3240" w:rsidRDefault="00E44E5E" w:rsidP="00E44E5E">
      <w:pPr>
        <w:spacing w:before="0" w:after="0"/>
        <w:rPr>
          <w:sz w:val="22"/>
          <w:szCs w:val="22"/>
        </w:rPr>
      </w:pPr>
      <w:r w:rsidRPr="009F3240">
        <w:rPr>
          <w:sz w:val="22"/>
          <w:szCs w:val="22"/>
        </w:rPr>
        <w:t xml:space="preserve">        menuBar1 = new java.awt.MenuBar();</w:t>
      </w:r>
    </w:p>
    <w:p w:rsidR="00E44E5E" w:rsidRPr="009F3240" w:rsidRDefault="00E44E5E" w:rsidP="00E44E5E">
      <w:pPr>
        <w:spacing w:before="0" w:after="0"/>
        <w:rPr>
          <w:sz w:val="22"/>
          <w:szCs w:val="22"/>
        </w:rPr>
      </w:pPr>
      <w:r w:rsidRPr="009F3240">
        <w:rPr>
          <w:sz w:val="22"/>
          <w:szCs w:val="22"/>
        </w:rPr>
        <w:t xml:space="preserve">        menu1 = new java.awt.Menu();</w:t>
      </w:r>
    </w:p>
    <w:p w:rsidR="00E44E5E" w:rsidRPr="009F3240" w:rsidRDefault="00E44E5E" w:rsidP="00E44E5E">
      <w:pPr>
        <w:spacing w:before="0" w:after="0"/>
        <w:rPr>
          <w:sz w:val="22"/>
          <w:szCs w:val="22"/>
        </w:rPr>
      </w:pPr>
      <w:r w:rsidRPr="009F3240">
        <w:rPr>
          <w:sz w:val="22"/>
          <w:szCs w:val="22"/>
        </w:rPr>
        <w:t xml:space="preserve">        menu2 = new java.awt.Menu();</w:t>
      </w:r>
    </w:p>
    <w:p w:rsidR="00E44E5E" w:rsidRPr="009F3240" w:rsidRDefault="00E44E5E" w:rsidP="00E44E5E">
      <w:pPr>
        <w:spacing w:before="0" w:after="0"/>
        <w:rPr>
          <w:sz w:val="22"/>
          <w:szCs w:val="22"/>
        </w:rPr>
      </w:pPr>
      <w:r w:rsidRPr="009F3240">
        <w:rPr>
          <w:sz w:val="22"/>
          <w:szCs w:val="22"/>
        </w:rPr>
        <w:t xml:space="preserve">        jButton9 = new javax.swing.JButton();</w:t>
      </w:r>
    </w:p>
    <w:p w:rsidR="00E44E5E" w:rsidRPr="009F3240" w:rsidRDefault="00E44E5E" w:rsidP="00E44E5E">
      <w:pPr>
        <w:spacing w:before="0" w:after="0"/>
        <w:rPr>
          <w:sz w:val="22"/>
          <w:szCs w:val="22"/>
        </w:rPr>
      </w:pPr>
      <w:r w:rsidRPr="009F3240">
        <w:rPr>
          <w:sz w:val="22"/>
          <w:szCs w:val="22"/>
        </w:rPr>
        <w:t xml:space="preserve">        jPanel5 = new javax.swing.JPanel();</w:t>
      </w:r>
    </w:p>
    <w:p w:rsidR="00E44E5E" w:rsidRPr="009F3240" w:rsidRDefault="00E44E5E" w:rsidP="00E44E5E">
      <w:pPr>
        <w:spacing w:before="0" w:after="0"/>
        <w:rPr>
          <w:sz w:val="22"/>
          <w:szCs w:val="22"/>
        </w:rPr>
      </w:pPr>
      <w:r w:rsidRPr="009F3240">
        <w:rPr>
          <w:sz w:val="22"/>
          <w:szCs w:val="22"/>
        </w:rPr>
        <w:t xml:space="preserve">        jButton8 = new javax.swing.JButton();</w:t>
      </w:r>
    </w:p>
    <w:p w:rsidR="00E44E5E" w:rsidRPr="009F3240" w:rsidRDefault="00E44E5E" w:rsidP="00E44E5E">
      <w:pPr>
        <w:spacing w:before="0" w:after="0"/>
        <w:rPr>
          <w:sz w:val="22"/>
          <w:szCs w:val="22"/>
        </w:rPr>
      </w:pPr>
      <w:r w:rsidRPr="009F3240">
        <w:rPr>
          <w:sz w:val="22"/>
          <w:szCs w:val="22"/>
        </w:rPr>
        <w:lastRenderedPageBreak/>
        <w:t xml:space="preserve">        jButton6 = new javax.swing.JButton();</w:t>
      </w:r>
    </w:p>
    <w:p w:rsidR="00E44E5E" w:rsidRPr="009F3240" w:rsidRDefault="00E44E5E" w:rsidP="00E44E5E">
      <w:pPr>
        <w:spacing w:before="0" w:after="0"/>
        <w:rPr>
          <w:sz w:val="22"/>
          <w:szCs w:val="22"/>
        </w:rPr>
      </w:pPr>
      <w:r w:rsidRPr="009F3240">
        <w:rPr>
          <w:sz w:val="22"/>
          <w:szCs w:val="22"/>
        </w:rPr>
        <w:t xml:space="preserve">        jButton7 = new javax.swing.JButton();</w:t>
      </w:r>
    </w:p>
    <w:p w:rsidR="00E44E5E" w:rsidRPr="009F3240" w:rsidRDefault="00E44E5E" w:rsidP="00E44E5E">
      <w:pPr>
        <w:spacing w:before="0" w:after="0"/>
        <w:rPr>
          <w:sz w:val="22"/>
          <w:szCs w:val="22"/>
        </w:rPr>
      </w:pPr>
      <w:r w:rsidRPr="009F3240">
        <w:rPr>
          <w:sz w:val="22"/>
          <w:szCs w:val="22"/>
        </w:rPr>
        <w:t xml:space="preserve">        jButton11 = new javax.swing.JButton();</w:t>
      </w:r>
    </w:p>
    <w:p w:rsidR="00E44E5E" w:rsidRPr="009F3240" w:rsidRDefault="00E44E5E" w:rsidP="00E44E5E">
      <w:pPr>
        <w:spacing w:before="0" w:after="0"/>
        <w:rPr>
          <w:sz w:val="22"/>
          <w:szCs w:val="22"/>
        </w:rPr>
      </w:pPr>
      <w:r w:rsidRPr="009F3240">
        <w:rPr>
          <w:sz w:val="22"/>
          <w:szCs w:val="22"/>
        </w:rPr>
        <w:t xml:space="preserve">        jButton13 = new javax.swing.JButton();</w:t>
      </w:r>
    </w:p>
    <w:p w:rsidR="00E44E5E" w:rsidRPr="009F3240" w:rsidRDefault="00E44E5E" w:rsidP="00E44E5E">
      <w:pPr>
        <w:spacing w:before="0" w:after="0"/>
        <w:rPr>
          <w:sz w:val="22"/>
          <w:szCs w:val="22"/>
        </w:rPr>
      </w:pPr>
      <w:r w:rsidRPr="009F3240">
        <w:rPr>
          <w:sz w:val="22"/>
          <w:szCs w:val="22"/>
        </w:rPr>
        <w:t xml:space="preserve">        jButton14 = new javax.swing.JButton();</w:t>
      </w:r>
    </w:p>
    <w:p w:rsidR="00E44E5E" w:rsidRPr="009F3240" w:rsidRDefault="00E44E5E" w:rsidP="00E44E5E">
      <w:pPr>
        <w:spacing w:before="0" w:after="0"/>
        <w:rPr>
          <w:sz w:val="22"/>
          <w:szCs w:val="22"/>
        </w:rPr>
      </w:pPr>
      <w:r w:rsidRPr="009F3240">
        <w:rPr>
          <w:sz w:val="22"/>
          <w:szCs w:val="22"/>
        </w:rPr>
        <w:t xml:space="preserve">        jButton15 = new javax.swing.JButton();</w:t>
      </w:r>
    </w:p>
    <w:p w:rsidR="00E44E5E" w:rsidRPr="009F3240" w:rsidRDefault="00E44E5E" w:rsidP="00E44E5E">
      <w:pPr>
        <w:spacing w:before="0" w:after="0"/>
        <w:rPr>
          <w:sz w:val="22"/>
          <w:szCs w:val="22"/>
        </w:rPr>
      </w:pPr>
      <w:r w:rsidRPr="009F3240">
        <w:rPr>
          <w:sz w:val="22"/>
          <w:szCs w:val="22"/>
        </w:rPr>
        <w:t xml:space="preserve">        jButton16 = new javax.swing.JButton();</w:t>
      </w:r>
    </w:p>
    <w:p w:rsidR="00E44E5E" w:rsidRPr="009F3240" w:rsidRDefault="00E44E5E" w:rsidP="00E44E5E">
      <w:pPr>
        <w:spacing w:before="0" w:after="0"/>
        <w:rPr>
          <w:sz w:val="22"/>
          <w:szCs w:val="22"/>
        </w:rPr>
      </w:pPr>
      <w:r w:rsidRPr="009F3240">
        <w:rPr>
          <w:sz w:val="22"/>
          <w:szCs w:val="22"/>
        </w:rPr>
        <w:t xml:space="preserve">        jButton19 = new javax.swing.JButton();</w:t>
      </w:r>
    </w:p>
    <w:p w:rsidR="00E44E5E" w:rsidRPr="009F3240" w:rsidRDefault="00E44E5E" w:rsidP="00E44E5E">
      <w:pPr>
        <w:spacing w:before="0" w:after="0"/>
        <w:rPr>
          <w:sz w:val="22"/>
          <w:szCs w:val="22"/>
        </w:rPr>
      </w:pPr>
      <w:r w:rsidRPr="009F3240">
        <w:rPr>
          <w:sz w:val="22"/>
          <w:szCs w:val="22"/>
        </w:rPr>
        <w:t xml:space="preserve">        jButton21 = new javax.swing.JButton();</w:t>
      </w:r>
    </w:p>
    <w:p w:rsidR="00E44E5E" w:rsidRPr="009F3240" w:rsidRDefault="00E44E5E" w:rsidP="00E44E5E">
      <w:pPr>
        <w:spacing w:before="0" w:after="0"/>
        <w:rPr>
          <w:sz w:val="22"/>
          <w:szCs w:val="22"/>
        </w:rPr>
      </w:pPr>
      <w:r w:rsidRPr="009F3240">
        <w:rPr>
          <w:sz w:val="22"/>
          <w:szCs w:val="22"/>
        </w:rPr>
        <w:t xml:space="preserve">        jButton10 = new javax.swing.JButton();</w:t>
      </w:r>
    </w:p>
    <w:p w:rsidR="00E44E5E" w:rsidRPr="009F3240" w:rsidRDefault="00E44E5E" w:rsidP="00E44E5E">
      <w:pPr>
        <w:spacing w:before="0" w:after="0"/>
        <w:rPr>
          <w:sz w:val="22"/>
          <w:szCs w:val="22"/>
        </w:rPr>
      </w:pPr>
      <w:r w:rsidRPr="009F3240">
        <w:rPr>
          <w:sz w:val="22"/>
          <w:szCs w:val="22"/>
        </w:rPr>
        <w:t xml:space="preserve">        jButton17 = new javax.swing.JButton();</w:t>
      </w:r>
    </w:p>
    <w:p w:rsidR="00E44E5E" w:rsidRPr="009F3240" w:rsidRDefault="00E44E5E" w:rsidP="00E44E5E">
      <w:pPr>
        <w:spacing w:before="0" w:after="0"/>
        <w:rPr>
          <w:sz w:val="22"/>
          <w:szCs w:val="22"/>
        </w:rPr>
      </w:pPr>
      <w:r w:rsidRPr="009F3240">
        <w:rPr>
          <w:sz w:val="22"/>
          <w:szCs w:val="22"/>
        </w:rPr>
        <w:t xml:space="preserve">        jButton23 = new javax.swing.JButton();</w:t>
      </w:r>
    </w:p>
    <w:p w:rsidR="00E44E5E" w:rsidRPr="009F3240" w:rsidRDefault="00E44E5E" w:rsidP="00E44E5E">
      <w:pPr>
        <w:spacing w:before="0" w:after="0"/>
        <w:rPr>
          <w:sz w:val="22"/>
          <w:szCs w:val="22"/>
        </w:rPr>
      </w:pPr>
      <w:r w:rsidRPr="009F3240">
        <w:rPr>
          <w:sz w:val="22"/>
          <w:szCs w:val="22"/>
        </w:rPr>
        <w:t xml:space="preserve">        jButton24 = new javax.swing.JButton();</w:t>
      </w:r>
    </w:p>
    <w:p w:rsidR="00E44E5E" w:rsidRPr="009F3240" w:rsidRDefault="00E44E5E" w:rsidP="00E44E5E">
      <w:pPr>
        <w:spacing w:before="0" w:after="0"/>
        <w:rPr>
          <w:sz w:val="22"/>
          <w:szCs w:val="22"/>
        </w:rPr>
      </w:pPr>
      <w:r w:rsidRPr="009F3240">
        <w:rPr>
          <w:sz w:val="22"/>
          <w:szCs w:val="22"/>
        </w:rPr>
        <w:t xml:space="preserve">        jButton27 = new javax.swing.JButton();</w:t>
      </w:r>
    </w:p>
    <w:p w:rsidR="00E44E5E" w:rsidRPr="009F3240" w:rsidRDefault="00E44E5E" w:rsidP="00E44E5E">
      <w:pPr>
        <w:spacing w:before="0" w:after="0"/>
        <w:rPr>
          <w:sz w:val="22"/>
          <w:szCs w:val="22"/>
        </w:rPr>
      </w:pPr>
      <w:r w:rsidRPr="009F3240">
        <w:rPr>
          <w:sz w:val="22"/>
          <w:szCs w:val="22"/>
        </w:rPr>
        <w:t xml:space="preserve">        jButton12 = new javax.swing.JButton();</w:t>
      </w:r>
    </w:p>
    <w:p w:rsidR="00E44E5E" w:rsidRPr="009F3240" w:rsidRDefault="00E44E5E" w:rsidP="00E44E5E">
      <w:pPr>
        <w:spacing w:before="0" w:after="0"/>
        <w:rPr>
          <w:sz w:val="22"/>
          <w:szCs w:val="22"/>
        </w:rPr>
      </w:pPr>
      <w:r w:rsidRPr="009F3240">
        <w:rPr>
          <w:sz w:val="22"/>
          <w:szCs w:val="22"/>
        </w:rPr>
        <w:t xml:space="preserve">        jPanel7 = new javax.swing.JPanel();</w:t>
      </w:r>
    </w:p>
    <w:p w:rsidR="00E44E5E" w:rsidRPr="009F3240" w:rsidRDefault="00E44E5E" w:rsidP="00E44E5E">
      <w:pPr>
        <w:spacing w:before="0" w:after="0"/>
        <w:rPr>
          <w:sz w:val="22"/>
          <w:szCs w:val="22"/>
        </w:rPr>
      </w:pPr>
      <w:r w:rsidRPr="009F3240">
        <w:rPr>
          <w:sz w:val="22"/>
          <w:szCs w:val="22"/>
        </w:rPr>
        <w:t xml:space="preserve">        jButton3 = new javax.swing.JButton();</w:t>
      </w:r>
    </w:p>
    <w:p w:rsidR="00E44E5E" w:rsidRPr="009F3240" w:rsidRDefault="00E44E5E" w:rsidP="00E44E5E">
      <w:pPr>
        <w:spacing w:before="0" w:after="0"/>
        <w:rPr>
          <w:sz w:val="22"/>
          <w:szCs w:val="22"/>
        </w:rPr>
      </w:pPr>
      <w:r w:rsidRPr="009F3240">
        <w:rPr>
          <w:sz w:val="22"/>
          <w:szCs w:val="22"/>
        </w:rPr>
        <w:t xml:space="preserve">        jButton4 = new javax.swing.JButton();</w:t>
      </w:r>
    </w:p>
    <w:p w:rsidR="00E44E5E" w:rsidRPr="009F3240" w:rsidRDefault="00E44E5E" w:rsidP="00E44E5E">
      <w:pPr>
        <w:spacing w:before="0" w:after="0"/>
        <w:rPr>
          <w:sz w:val="22"/>
          <w:szCs w:val="22"/>
        </w:rPr>
      </w:pPr>
      <w:r w:rsidRPr="009F3240">
        <w:rPr>
          <w:sz w:val="22"/>
          <w:szCs w:val="22"/>
        </w:rPr>
        <w:t xml:space="preserve">        jButton5 = new javax.swing.JButton();</w:t>
      </w:r>
    </w:p>
    <w:p w:rsidR="00E44E5E" w:rsidRPr="009F3240" w:rsidRDefault="00E44E5E" w:rsidP="00E44E5E">
      <w:pPr>
        <w:spacing w:before="0" w:after="0"/>
        <w:rPr>
          <w:sz w:val="22"/>
          <w:szCs w:val="22"/>
        </w:rPr>
      </w:pPr>
      <w:r w:rsidRPr="009F3240">
        <w:rPr>
          <w:sz w:val="22"/>
          <w:szCs w:val="22"/>
        </w:rPr>
        <w:t xml:space="preserve">        jButton1 = new javax.swing.JButton();</w:t>
      </w:r>
    </w:p>
    <w:p w:rsidR="00E44E5E" w:rsidRPr="009F3240" w:rsidRDefault="00E44E5E" w:rsidP="00E44E5E">
      <w:pPr>
        <w:spacing w:before="0" w:after="0"/>
        <w:rPr>
          <w:sz w:val="22"/>
          <w:szCs w:val="22"/>
        </w:rPr>
      </w:pPr>
      <w:r w:rsidRPr="009F3240">
        <w:rPr>
          <w:sz w:val="22"/>
          <w:szCs w:val="22"/>
        </w:rPr>
        <w:t xml:space="preserve">        jLabel6 = new javax.swing.JLabel();</w:t>
      </w:r>
    </w:p>
    <w:p w:rsidR="00E44E5E" w:rsidRPr="009F3240" w:rsidRDefault="00E44E5E" w:rsidP="00E44E5E">
      <w:pPr>
        <w:spacing w:before="0" w:after="0"/>
        <w:rPr>
          <w:sz w:val="22"/>
          <w:szCs w:val="22"/>
        </w:rPr>
      </w:pPr>
      <w:r w:rsidRPr="009F3240">
        <w:rPr>
          <w:sz w:val="22"/>
          <w:szCs w:val="22"/>
        </w:rPr>
        <w:t xml:space="preserve">        jLabel24 = new javax.swing.JLabel();</w:t>
      </w:r>
    </w:p>
    <w:p w:rsidR="00E44E5E" w:rsidRPr="009F3240" w:rsidRDefault="00E44E5E" w:rsidP="00E44E5E">
      <w:pPr>
        <w:spacing w:before="0" w:after="0"/>
        <w:rPr>
          <w:sz w:val="22"/>
          <w:szCs w:val="22"/>
        </w:rPr>
      </w:pPr>
      <w:r w:rsidRPr="009F3240">
        <w:rPr>
          <w:sz w:val="22"/>
          <w:szCs w:val="22"/>
        </w:rPr>
        <w:t xml:space="preserve">        jPanel6 = new javax.swing.JPanel();</w:t>
      </w:r>
    </w:p>
    <w:p w:rsidR="00E44E5E" w:rsidRPr="009F3240" w:rsidRDefault="00E44E5E" w:rsidP="00E44E5E">
      <w:pPr>
        <w:spacing w:before="0" w:after="0"/>
        <w:rPr>
          <w:sz w:val="22"/>
          <w:szCs w:val="22"/>
        </w:rPr>
      </w:pPr>
      <w:r w:rsidRPr="009F3240">
        <w:rPr>
          <w:sz w:val="22"/>
          <w:szCs w:val="22"/>
        </w:rPr>
        <w:t xml:space="preserve">        jLabel2 = new javax.swing.JLabel();</w:t>
      </w:r>
    </w:p>
    <w:p w:rsidR="00E44E5E" w:rsidRPr="009F3240" w:rsidRDefault="00E44E5E" w:rsidP="00E44E5E">
      <w:pPr>
        <w:spacing w:before="0" w:after="0"/>
        <w:rPr>
          <w:sz w:val="22"/>
          <w:szCs w:val="22"/>
        </w:rPr>
      </w:pPr>
      <w:r w:rsidRPr="009F3240">
        <w:rPr>
          <w:sz w:val="22"/>
          <w:szCs w:val="22"/>
        </w:rPr>
        <w:t xml:space="preserve">        notice = new javax.swing.JButton();</w:t>
      </w:r>
    </w:p>
    <w:p w:rsidR="00E44E5E" w:rsidRPr="009F3240" w:rsidRDefault="00E44E5E" w:rsidP="00E44E5E">
      <w:pPr>
        <w:spacing w:before="0" w:after="0"/>
        <w:rPr>
          <w:sz w:val="22"/>
          <w:szCs w:val="22"/>
        </w:rPr>
      </w:pPr>
      <w:r w:rsidRPr="009F3240">
        <w:rPr>
          <w:sz w:val="22"/>
          <w:szCs w:val="22"/>
        </w:rPr>
        <w:t xml:space="preserve">        jScrollPane1 = new javax.swing.JScrollPane();</w:t>
      </w:r>
    </w:p>
    <w:p w:rsidR="00E44E5E" w:rsidRPr="009F3240" w:rsidRDefault="00E44E5E" w:rsidP="00E44E5E">
      <w:pPr>
        <w:spacing w:before="0" w:after="0"/>
        <w:rPr>
          <w:sz w:val="22"/>
          <w:szCs w:val="22"/>
        </w:rPr>
      </w:pPr>
      <w:r w:rsidRPr="009F3240">
        <w:rPr>
          <w:sz w:val="22"/>
          <w:szCs w:val="22"/>
        </w:rPr>
        <w:t xml:space="preserve">        lblnotice = new javax.swing.JTextArea();</w:t>
      </w:r>
    </w:p>
    <w:p w:rsidR="00E44E5E" w:rsidRPr="009F3240" w:rsidRDefault="00E44E5E" w:rsidP="00E44E5E">
      <w:pPr>
        <w:spacing w:before="0" w:after="0"/>
        <w:rPr>
          <w:sz w:val="22"/>
          <w:szCs w:val="22"/>
        </w:rPr>
      </w:pPr>
      <w:r w:rsidRPr="009F3240">
        <w:rPr>
          <w:sz w:val="22"/>
          <w:szCs w:val="22"/>
        </w:rPr>
        <w:t xml:space="preserve">        lbldate = new javax.swing.JLabel();</w:t>
      </w:r>
    </w:p>
    <w:p w:rsidR="00E44E5E" w:rsidRPr="009F3240" w:rsidRDefault="00E44E5E" w:rsidP="00E44E5E">
      <w:pPr>
        <w:spacing w:before="0" w:after="0"/>
        <w:rPr>
          <w:sz w:val="22"/>
          <w:szCs w:val="22"/>
        </w:rPr>
      </w:pPr>
      <w:r w:rsidRPr="009F3240">
        <w:rPr>
          <w:sz w:val="22"/>
          <w:szCs w:val="22"/>
        </w:rPr>
        <w:t xml:space="preserve">        jLabel5 = new javax.swing.JLabel();</w:t>
      </w:r>
    </w:p>
    <w:p w:rsidR="00E44E5E" w:rsidRPr="009F3240" w:rsidRDefault="00E44E5E" w:rsidP="00E44E5E">
      <w:pPr>
        <w:spacing w:before="0" w:after="0"/>
        <w:rPr>
          <w:sz w:val="22"/>
          <w:szCs w:val="22"/>
        </w:rPr>
      </w:pPr>
      <w:r w:rsidRPr="009F3240">
        <w:rPr>
          <w:sz w:val="22"/>
          <w:szCs w:val="22"/>
        </w:rPr>
        <w:t xml:space="preserve">        jLabel3 = new javax.swing.JLabel();</w:t>
      </w:r>
    </w:p>
    <w:p w:rsidR="00E44E5E" w:rsidRPr="009F3240" w:rsidRDefault="00E44E5E" w:rsidP="00E44E5E">
      <w:pPr>
        <w:spacing w:before="0" w:after="0"/>
        <w:rPr>
          <w:sz w:val="22"/>
          <w:szCs w:val="22"/>
        </w:rPr>
      </w:pPr>
      <w:r w:rsidRPr="009F3240">
        <w:rPr>
          <w:sz w:val="22"/>
          <w:szCs w:val="22"/>
        </w:rPr>
        <w:t xml:space="preserve">        jLabel1 = new javax.swing.JLabel();</w:t>
      </w:r>
    </w:p>
    <w:p w:rsidR="00E44E5E" w:rsidRPr="009F3240" w:rsidRDefault="00E44E5E" w:rsidP="00E44E5E">
      <w:pPr>
        <w:spacing w:before="0" w:after="0"/>
        <w:rPr>
          <w:sz w:val="22"/>
          <w:szCs w:val="22"/>
        </w:rPr>
      </w:pPr>
      <w:r w:rsidRPr="009F3240">
        <w:rPr>
          <w:sz w:val="22"/>
          <w:szCs w:val="22"/>
        </w:rPr>
        <w:t xml:space="preserve">        jPanel1 = new javax.swing.JPanel();</w:t>
      </w:r>
    </w:p>
    <w:p w:rsidR="00E44E5E" w:rsidRPr="009F3240" w:rsidRDefault="00E44E5E" w:rsidP="00E44E5E">
      <w:pPr>
        <w:spacing w:before="0" w:after="0"/>
        <w:rPr>
          <w:sz w:val="22"/>
          <w:szCs w:val="22"/>
        </w:rPr>
      </w:pPr>
      <w:r w:rsidRPr="009F3240">
        <w:rPr>
          <w:sz w:val="22"/>
          <w:szCs w:val="22"/>
        </w:rPr>
        <w:t xml:space="preserve">        jLabel8 = new javax.swing.JLabel();</w:t>
      </w:r>
    </w:p>
    <w:p w:rsidR="00E44E5E" w:rsidRPr="009F3240" w:rsidRDefault="00E44E5E" w:rsidP="00E44E5E">
      <w:pPr>
        <w:spacing w:before="0" w:after="0"/>
        <w:rPr>
          <w:sz w:val="22"/>
          <w:szCs w:val="22"/>
        </w:rPr>
      </w:pPr>
      <w:r w:rsidRPr="009F3240">
        <w:rPr>
          <w:sz w:val="22"/>
          <w:szCs w:val="22"/>
        </w:rPr>
        <w:t xml:space="preserve">        lbltime = new javax.swing.JLabel();</w:t>
      </w:r>
    </w:p>
    <w:p w:rsidR="00E44E5E" w:rsidRPr="009F3240" w:rsidRDefault="00E44E5E" w:rsidP="00E44E5E">
      <w:pPr>
        <w:spacing w:before="0" w:after="0"/>
        <w:rPr>
          <w:sz w:val="22"/>
          <w:szCs w:val="22"/>
        </w:rPr>
      </w:pPr>
      <w:r w:rsidRPr="009F3240">
        <w:rPr>
          <w:sz w:val="22"/>
          <w:szCs w:val="22"/>
        </w:rPr>
        <w:t xml:space="preserve">        jLabel9 = new javax.swing.JLabel();</w:t>
      </w:r>
    </w:p>
    <w:p w:rsidR="00E44E5E" w:rsidRPr="009F3240" w:rsidRDefault="00E44E5E" w:rsidP="00E44E5E">
      <w:pPr>
        <w:spacing w:before="0" w:after="0"/>
        <w:rPr>
          <w:sz w:val="22"/>
          <w:szCs w:val="22"/>
        </w:rPr>
      </w:pPr>
      <w:r w:rsidRPr="009F3240">
        <w:rPr>
          <w:sz w:val="22"/>
          <w:szCs w:val="22"/>
        </w:rPr>
        <w:t xml:space="preserve">        jMenuBar1 = new javax.swing.JMenuBar();</w:t>
      </w:r>
    </w:p>
    <w:p w:rsidR="00E44E5E" w:rsidRPr="009F3240" w:rsidRDefault="00E44E5E" w:rsidP="00E44E5E">
      <w:pPr>
        <w:spacing w:before="0" w:after="0"/>
        <w:rPr>
          <w:sz w:val="22"/>
          <w:szCs w:val="22"/>
        </w:rPr>
      </w:pPr>
      <w:r w:rsidRPr="009F3240">
        <w:rPr>
          <w:sz w:val="22"/>
          <w:szCs w:val="22"/>
        </w:rPr>
        <w:t xml:space="preserve">        jMenu1 = new javax.swing.JMenu();</w:t>
      </w:r>
    </w:p>
    <w:p w:rsidR="00E44E5E" w:rsidRPr="009F3240" w:rsidRDefault="00E44E5E" w:rsidP="00E44E5E">
      <w:pPr>
        <w:spacing w:before="0" w:after="0"/>
        <w:rPr>
          <w:sz w:val="22"/>
          <w:szCs w:val="22"/>
        </w:rPr>
      </w:pPr>
      <w:r w:rsidRPr="009F3240">
        <w:rPr>
          <w:sz w:val="22"/>
          <w:szCs w:val="22"/>
        </w:rPr>
        <w:t xml:space="preserve">        jMenuItem11 = new javax.swing.JMenuItem();</w:t>
      </w:r>
    </w:p>
    <w:p w:rsidR="00E44E5E" w:rsidRPr="009F3240" w:rsidRDefault="00E44E5E" w:rsidP="00E44E5E">
      <w:pPr>
        <w:spacing w:before="0" w:after="0"/>
        <w:rPr>
          <w:sz w:val="22"/>
          <w:szCs w:val="22"/>
        </w:rPr>
      </w:pPr>
      <w:r w:rsidRPr="009F3240">
        <w:rPr>
          <w:sz w:val="22"/>
          <w:szCs w:val="22"/>
        </w:rPr>
        <w:t xml:space="preserve">        jMenu2 = new javax.swing.JMenu();</w:t>
      </w:r>
    </w:p>
    <w:p w:rsidR="00E44E5E" w:rsidRPr="009F3240" w:rsidRDefault="00E44E5E" w:rsidP="00E44E5E">
      <w:pPr>
        <w:spacing w:before="0" w:after="0"/>
        <w:rPr>
          <w:sz w:val="22"/>
          <w:szCs w:val="22"/>
        </w:rPr>
      </w:pPr>
      <w:r w:rsidRPr="009F3240">
        <w:rPr>
          <w:sz w:val="22"/>
          <w:szCs w:val="22"/>
        </w:rPr>
        <w:t xml:space="preserve">        jMenuItem8 = new javax.swing.JMenuItem();</w:t>
      </w:r>
    </w:p>
    <w:p w:rsidR="00E44E5E" w:rsidRPr="009F3240" w:rsidRDefault="00E44E5E" w:rsidP="00E44E5E">
      <w:pPr>
        <w:spacing w:before="0" w:after="0"/>
        <w:rPr>
          <w:sz w:val="22"/>
          <w:szCs w:val="22"/>
        </w:rPr>
      </w:pPr>
      <w:r w:rsidRPr="009F3240">
        <w:rPr>
          <w:sz w:val="22"/>
          <w:szCs w:val="22"/>
        </w:rPr>
        <w:lastRenderedPageBreak/>
        <w:t xml:space="preserve">        jMenuItem24 = new javax.swing.JMenuItem();</w:t>
      </w:r>
    </w:p>
    <w:p w:rsidR="00E44E5E" w:rsidRPr="009F3240" w:rsidRDefault="00E44E5E" w:rsidP="00E44E5E">
      <w:pPr>
        <w:spacing w:before="0" w:after="0"/>
        <w:rPr>
          <w:sz w:val="22"/>
          <w:szCs w:val="22"/>
        </w:rPr>
      </w:pPr>
      <w:r w:rsidRPr="009F3240">
        <w:rPr>
          <w:sz w:val="22"/>
          <w:szCs w:val="22"/>
        </w:rPr>
        <w:t xml:space="preserve">        jMenuItem25 = new javax.swing.JMenuItem();</w:t>
      </w:r>
    </w:p>
    <w:p w:rsidR="00E44E5E" w:rsidRPr="009F3240" w:rsidRDefault="00E44E5E" w:rsidP="00E44E5E">
      <w:pPr>
        <w:spacing w:before="0" w:after="0"/>
        <w:rPr>
          <w:sz w:val="22"/>
          <w:szCs w:val="22"/>
        </w:rPr>
      </w:pPr>
      <w:r w:rsidRPr="009F3240">
        <w:rPr>
          <w:sz w:val="22"/>
          <w:szCs w:val="22"/>
        </w:rPr>
        <w:t xml:space="preserve">        jMenu3 = new javax.swing.JMenu();</w:t>
      </w:r>
    </w:p>
    <w:p w:rsidR="00E44E5E" w:rsidRPr="009F3240" w:rsidRDefault="00E44E5E" w:rsidP="00E44E5E">
      <w:pPr>
        <w:spacing w:before="0" w:after="0"/>
        <w:rPr>
          <w:sz w:val="22"/>
          <w:szCs w:val="22"/>
        </w:rPr>
      </w:pPr>
      <w:r w:rsidRPr="009F3240">
        <w:rPr>
          <w:sz w:val="22"/>
          <w:szCs w:val="22"/>
        </w:rPr>
        <w:t xml:space="preserve">        jMenuItem19 = new javax.swing.JMenuItem();</w:t>
      </w:r>
    </w:p>
    <w:p w:rsidR="00E44E5E" w:rsidRPr="009F3240" w:rsidRDefault="00E44E5E" w:rsidP="00E44E5E">
      <w:pPr>
        <w:spacing w:before="0" w:after="0"/>
        <w:rPr>
          <w:sz w:val="22"/>
          <w:szCs w:val="22"/>
        </w:rPr>
      </w:pPr>
      <w:r w:rsidRPr="009F3240">
        <w:rPr>
          <w:sz w:val="22"/>
          <w:szCs w:val="22"/>
        </w:rPr>
        <w:t xml:space="preserve">        jMenuItem20 = new javax.swing.JMenuItem();</w:t>
      </w:r>
    </w:p>
    <w:p w:rsidR="00E44E5E" w:rsidRPr="009F3240" w:rsidRDefault="00E44E5E" w:rsidP="00E44E5E">
      <w:pPr>
        <w:spacing w:before="0" w:after="0"/>
        <w:rPr>
          <w:sz w:val="22"/>
          <w:szCs w:val="22"/>
        </w:rPr>
      </w:pPr>
      <w:r w:rsidRPr="009F3240">
        <w:rPr>
          <w:sz w:val="22"/>
          <w:szCs w:val="22"/>
        </w:rPr>
        <w:t xml:space="preserve">        jMenuItem22 = new javax.swing.JMenuItem();</w:t>
      </w:r>
    </w:p>
    <w:p w:rsidR="00E44E5E" w:rsidRPr="009F3240" w:rsidRDefault="00E44E5E" w:rsidP="00E44E5E">
      <w:pPr>
        <w:spacing w:before="0" w:after="0"/>
        <w:rPr>
          <w:sz w:val="22"/>
          <w:szCs w:val="22"/>
        </w:rPr>
      </w:pPr>
      <w:r w:rsidRPr="009F3240">
        <w:rPr>
          <w:sz w:val="22"/>
          <w:szCs w:val="22"/>
        </w:rPr>
        <w:t xml:space="preserve">        jMenuItem2 = new javax.swing.JMenuItem();</w:t>
      </w:r>
    </w:p>
    <w:p w:rsidR="00E44E5E" w:rsidRPr="009F3240" w:rsidRDefault="00E44E5E" w:rsidP="00E44E5E">
      <w:pPr>
        <w:spacing w:before="0" w:after="0"/>
        <w:rPr>
          <w:sz w:val="22"/>
          <w:szCs w:val="22"/>
        </w:rPr>
      </w:pPr>
      <w:r w:rsidRPr="009F3240">
        <w:rPr>
          <w:sz w:val="22"/>
          <w:szCs w:val="22"/>
        </w:rPr>
        <w:t xml:space="preserve">        jMenu13 = new javax.swing.JMenu();</w:t>
      </w:r>
    </w:p>
    <w:p w:rsidR="00E44E5E" w:rsidRPr="009F3240" w:rsidRDefault="00E44E5E" w:rsidP="00E44E5E">
      <w:pPr>
        <w:spacing w:before="0" w:after="0"/>
        <w:rPr>
          <w:sz w:val="22"/>
          <w:szCs w:val="22"/>
        </w:rPr>
      </w:pPr>
      <w:r w:rsidRPr="009F3240">
        <w:rPr>
          <w:sz w:val="22"/>
          <w:szCs w:val="22"/>
        </w:rPr>
        <w:t xml:space="preserve">        jMenu4 = new javax.swing.JMenu();</w:t>
      </w:r>
    </w:p>
    <w:p w:rsidR="00E44E5E" w:rsidRPr="009F3240" w:rsidRDefault="00E44E5E" w:rsidP="00E44E5E">
      <w:pPr>
        <w:spacing w:before="0" w:after="0"/>
        <w:rPr>
          <w:sz w:val="22"/>
          <w:szCs w:val="22"/>
        </w:rPr>
      </w:pPr>
      <w:r w:rsidRPr="009F3240">
        <w:rPr>
          <w:sz w:val="22"/>
          <w:szCs w:val="22"/>
        </w:rPr>
        <w:t xml:space="preserve">        jMenuItem15 = new javax.swing.JMenuItem();</w:t>
      </w:r>
    </w:p>
    <w:p w:rsidR="00E44E5E" w:rsidRPr="009F3240" w:rsidRDefault="00E44E5E" w:rsidP="00E44E5E">
      <w:pPr>
        <w:spacing w:before="0" w:after="0"/>
        <w:rPr>
          <w:sz w:val="22"/>
          <w:szCs w:val="22"/>
        </w:rPr>
      </w:pPr>
      <w:r w:rsidRPr="009F3240">
        <w:rPr>
          <w:sz w:val="22"/>
          <w:szCs w:val="22"/>
        </w:rPr>
        <w:t xml:space="preserve">        jMenuItem16 = new javax.swing.JMenuItem();</w:t>
      </w:r>
    </w:p>
    <w:p w:rsidR="00E44E5E" w:rsidRPr="009F3240" w:rsidRDefault="00E44E5E" w:rsidP="00E44E5E">
      <w:pPr>
        <w:spacing w:before="0" w:after="0"/>
        <w:rPr>
          <w:sz w:val="22"/>
          <w:szCs w:val="22"/>
        </w:rPr>
      </w:pPr>
      <w:r w:rsidRPr="009F3240">
        <w:rPr>
          <w:sz w:val="22"/>
          <w:szCs w:val="22"/>
        </w:rPr>
        <w:t xml:space="preserve">        jMenuItem17 = new javax.swing.JMenuItem();</w:t>
      </w:r>
    </w:p>
    <w:p w:rsidR="00E44E5E" w:rsidRPr="009F3240" w:rsidRDefault="00E44E5E" w:rsidP="00E44E5E">
      <w:pPr>
        <w:spacing w:before="0" w:after="0"/>
        <w:rPr>
          <w:sz w:val="22"/>
          <w:szCs w:val="22"/>
        </w:rPr>
      </w:pPr>
      <w:r w:rsidRPr="009F3240">
        <w:rPr>
          <w:sz w:val="22"/>
          <w:szCs w:val="22"/>
        </w:rPr>
        <w:t xml:space="preserve">        jMenu8 = new javax.swing.JMenu();</w:t>
      </w:r>
    </w:p>
    <w:p w:rsidR="00E44E5E" w:rsidRPr="009F3240" w:rsidRDefault="00E44E5E" w:rsidP="00E44E5E">
      <w:pPr>
        <w:spacing w:before="0" w:after="0"/>
        <w:rPr>
          <w:sz w:val="22"/>
          <w:szCs w:val="22"/>
        </w:rPr>
      </w:pPr>
      <w:r w:rsidRPr="009F3240">
        <w:rPr>
          <w:sz w:val="22"/>
          <w:szCs w:val="22"/>
        </w:rPr>
        <w:t xml:space="preserve">        jMenuItem14 = new javax.swing.JMenuItem();</w:t>
      </w:r>
    </w:p>
    <w:p w:rsidR="00E44E5E" w:rsidRPr="009F3240" w:rsidRDefault="00E44E5E" w:rsidP="00E44E5E">
      <w:pPr>
        <w:spacing w:before="0" w:after="0"/>
        <w:rPr>
          <w:sz w:val="22"/>
          <w:szCs w:val="22"/>
        </w:rPr>
      </w:pPr>
      <w:r w:rsidRPr="009F3240">
        <w:rPr>
          <w:sz w:val="22"/>
          <w:szCs w:val="22"/>
        </w:rPr>
        <w:t xml:space="preserve">        jMenuItem18 = new javax.swing.JMenuItem();</w:t>
      </w:r>
    </w:p>
    <w:p w:rsidR="00E44E5E" w:rsidRPr="009F3240" w:rsidRDefault="00E44E5E" w:rsidP="00E44E5E">
      <w:pPr>
        <w:spacing w:before="0" w:after="0"/>
        <w:rPr>
          <w:sz w:val="22"/>
          <w:szCs w:val="22"/>
        </w:rPr>
      </w:pPr>
      <w:r w:rsidRPr="009F3240">
        <w:rPr>
          <w:sz w:val="22"/>
          <w:szCs w:val="22"/>
        </w:rPr>
        <w:t xml:space="preserve">        jMenu6 = new javax.swing.JMenu();</w:t>
      </w:r>
    </w:p>
    <w:p w:rsidR="00E44E5E" w:rsidRPr="009F3240" w:rsidRDefault="00E44E5E" w:rsidP="00E44E5E">
      <w:pPr>
        <w:spacing w:before="0" w:after="0"/>
        <w:rPr>
          <w:sz w:val="22"/>
          <w:szCs w:val="22"/>
        </w:rPr>
      </w:pPr>
      <w:r w:rsidRPr="009F3240">
        <w:rPr>
          <w:sz w:val="22"/>
          <w:szCs w:val="22"/>
        </w:rPr>
        <w:t xml:space="preserve">        jMenuItem13 = new javax.swing.JMenuItem();</w:t>
      </w:r>
    </w:p>
    <w:p w:rsidR="00E44E5E" w:rsidRPr="009F3240" w:rsidRDefault="00E44E5E" w:rsidP="00E44E5E">
      <w:pPr>
        <w:spacing w:before="0" w:after="0"/>
        <w:rPr>
          <w:sz w:val="22"/>
          <w:szCs w:val="22"/>
        </w:rPr>
      </w:pPr>
      <w:r w:rsidRPr="009F3240">
        <w:rPr>
          <w:sz w:val="22"/>
          <w:szCs w:val="22"/>
        </w:rPr>
        <w:t xml:space="preserve">        jMenuItem1 = new javax.swing.JMenuItem();</w:t>
      </w:r>
    </w:p>
    <w:p w:rsidR="00E44E5E" w:rsidRPr="009F3240" w:rsidRDefault="00E44E5E" w:rsidP="00E44E5E">
      <w:pPr>
        <w:spacing w:before="0" w:after="0"/>
        <w:rPr>
          <w:sz w:val="22"/>
          <w:szCs w:val="22"/>
        </w:rPr>
      </w:pPr>
      <w:r w:rsidRPr="009F3240">
        <w:rPr>
          <w:sz w:val="22"/>
          <w:szCs w:val="22"/>
        </w:rPr>
        <w:t xml:space="preserve">        jMenu5 = new javax.swing.JMenu();</w:t>
      </w:r>
    </w:p>
    <w:p w:rsidR="00E44E5E" w:rsidRPr="009F3240" w:rsidRDefault="00E44E5E" w:rsidP="00E44E5E">
      <w:pPr>
        <w:spacing w:before="0" w:after="0"/>
        <w:rPr>
          <w:sz w:val="22"/>
          <w:szCs w:val="22"/>
        </w:rPr>
      </w:pPr>
      <w:r w:rsidRPr="009F3240">
        <w:rPr>
          <w:sz w:val="22"/>
          <w:szCs w:val="22"/>
        </w:rPr>
        <w:t xml:space="preserve">        jMenu7 = new javax.swing.JMenu()</w:t>
      </w:r>
    </w:p>
    <w:p w:rsidR="00E44E5E" w:rsidRPr="009F3240" w:rsidRDefault="00E44E5E" w:rsidP="00E44E5E">
      <w:pPr>
        <w:spacing w:before="0" w:after="0"/>
        <w:rPr>
          <w:sz w:val="22"/>
          <w:szCs w:val="22"/>
        </w:rPr>
      </w:pPr>
      <w:r w:rsidRPr="009F3240">
        <w:rPr>
          <w:sz w:val="22"/>
          <w:szCs w:val="22"/>
        </w:rPr>
        <w:t xml:space="preserve">        jMenuItem7.setText("jMenuItem7");</w:t>
      </w:r>
    </w:p>
    <w:p w:rsidR="00E44E5E" w:rsidRPr="009F3240" w:rsidRDefault="00E44E5E" w:rsidP="00E44E5E">
      <w:pPr>
        <w:spacing w:before="0" w:after="0"/>
        <w:rPr>
          <w:sz w:val="22"/>
          <w:szCs w:val="22"/>
        </w:rPr>
      </w:pPr>
      <w:r w:rsidRPr="009F3240">
        <w:rPr>
          <w:sz w:val="22"/>
          <w:szCs w:val="22"/>
        </w:rPr>
        <w:t xml:space="preserve">        jMenu9.setText("File");</w:t>
      </w:r>
    </w:p>
    <w:p w:rsidR="00E44E5E" w:rsidRPr="009F3240" w:rsidRDefault="00E44E5E" w:rsidP="00E44E5E">
      <w:pPr>
        <w:spacing w:before="0" w:after="0"/>
        <w:rPr>
          <w:sz w:val="22"/>
          <w:szCs w:val="22"/>
        </w:rPr>
      </w:pPr>
      <w:r w:rsidRPr="009F3240">
        <w:rPr>
          <w:sz w:val="22"/>
          <w:szCs w:val="22"/>
        </w:rPr>
        <w:t xml:space="preserve">        jMenuBar2.add(jMenu9);</w:t>
      </w:r>
    </w:p>
    <w:p w:rsidR="00E44E5E" w:rsidRPr="009F3240" w:rsidRDefault="00E44E5E" w:rsidP="00E44E5E">
      <w:pPr>
        <w:spacing w:before="0" w:after="0"/>
        <w:rPr>
          <w:sz w:val="22"/>
          <w:szCs w:val="22"/>
        </w:rPr>
      </w:pPr>
      <w:r w:rsidRPr="009F3240">
        <w:rPr>
          <w:sz w:val="22"/>
          <w:szCs w:val="22"/>
        </w:rPr>
        <w:t xml:space="preserve">        jMenu10.setText("Edit");</w:t>
      </w:r>
    </w:p>
    <w:p w:rsidR="00E44E5E" w:rsidRPr="009F3240" w:rsidRDefault="00E44E5E" w:rsidP="00E44E5E">
      <w:pPr>
        <w:spacing w:before="0" w:after="0"/>
        <w:rPr>
          <w:sz w:val="22"/>
          <w:szCs w:val="22"/>
        </w:rPr>
      </w:pPr>
      <w:r w:rsidRPr="009F3240">
        <w:rPr>
          <w:sz w:val="22"/>
          <w:szCs w:val="22"/>
        </w:rPr>
        <w:t xml:space="preserve">        jMenuBar2.add(jMenu10);</w:t>
      </w:r>
    </w:p>
    <w:p w:rsidR="00E44E5E" w:rsidRPr="009F3240" w:rsidRDefault="00E44E5E" w:rsidP="00E44E5E">
      <w:pPr>
        <w:spacing w:before="0" w:after="0"/>
        <w:rPr>
          <w:sz w:val="22"/>
          <w:szCs w:val="22"/>
        </w:rPr>
      </w:pPr>
      <w:r w:rsidRPr="009F3240">
        <w:rPr>
          <w:sz w:val="22"/>
          <w:szCs w:val="22"/>
        </w:rPr>
        <w:t xml:space="preserve">        jMenu11.setText("File");</w:t>
      </w:r>
    </w:p>
    <w:p w:rsidR="00E44E5E" w:rsidRPr="009F3240" w:rsidRDefault="00E44E5E" w:rsidP="00E44E5E">
      <w:pPr>
        <w:spacing w:before="0" w:after="0"/>
        <w:rPr>
          <w:sz w:val="22"/>
          <w:szCs w:val="22"/>
        </w:rPr>
      </w:pPr>
      <w:r w:rsidRPr="009F3240">
        <w:rPr>
          <w:sz w:val="22"/>
          <w:szCs w:val="22"/>
        </w:rPr>
        <w:t xml:space="preserve">        jMenuBar3.add(jMenu11);</w:t>
      </w:r>
    </w:p>
    <w:p w:rsidR="00E44E5E" w:rsidRPr="009F3240" w:rsidRDefault="00E44E5E" w:rsidP="00E44E5E">
      <w:pPr>
        <w:spacing w:before="0" w:after="0"/>
        <w:rPr>
          <w:sz w:val="22"/>
          <w:szCs w:val="22"/>
        </w:rPr>
      </w:pPr>
      <w:r w:rsidRPr="009F3240">
        <w:rPr>
          <w:sz w:val="22"/>
          <w:szCs w:val="22"/>
        </w:rPr>
        <w:t xml:space="preserve">        jMenu12.setText("Edit");</w:t>
      </w:r>
    </w:p>
    <w:p w:rsidR="00E44E5E" w:rsidRPr="009F3240" w:rsidRDefault="00E44E5E" w:rsidP="00E44E5E">
      <w:pPr>
        <w:spacing w:before="0" w:after="0"/>
        <w:rPr>
          <w:sz w:val="22"/>
          <w:szCs w:val="22"/>
        </w:rPr>
      </w:pPr>
      <w:r w:rsidRPr="009F3240">
        <w:rPr>
          <w:sz w:val="22"/>
          <w:szCs w:val="22"/>
        </w:rPr>
        <w:t xml:space="preserve">        jMenuBar3.add(jMenu12);</w:t>
      </w:r>
    </w:p>
    <w:p w:rsidR="00E44E5E" w:rsidRPr="009F3240" w:rsidRDefault="00E44E5E" w:rsidP="00E44E5E">
      <w:pPr>
        <w:spacing w:before="0" w:after="0"/>
        <w:rPr>
          <w:sz w:val="22"/>
          <w:szCs w:val="22"/>
        </w:rPr>
      </w:pPr>
      <w:r w:rsidRPr="009F3240">
        <w:rPr>
          <w:sz w:val="22"/>
          <w:szCs w:val="22"/>
        </w:rPr>
        <w:t xml:space="preserve">        menu1.setLabel("File");</w:t>
      </w:r>
    </w:p>
    <w:p w:rsidR="00E44E5E" w:rsidRPr="009F3240" w:rsidRDefault="00E44E5E" w:rsidP="00E44E5E">
      <w:pPr>
        <w:spacing w:before="0" w:after="0"/>
        <w:rPr>
          <w:sz w:val="22"/>
          <w:szCs w:val="22"/>
        </w:rPr>
      </w:pPr>
      <w:r w:rsidRPr="009F3240">
        <w:rPr>
          <w:sz w:val="22"/>
          <w:szCs w:val="22"/>
        </w:rPr>
        <w:t xml:space="preserve">        menuBar1.add(menu1);</w:t>
      </w:r>
    </w:p>
    <w:p w:rsidR="00E44E5E" w:rsidRPr="009F3240" w:rsidRDefault="00E44E5E" w:rsidP="00E44E5E">
      <w:pPr>
        <w:spacing w:before="0" w:after="0"/>
        <w:rPr>
          <w:sz w:val="22"/>
          <w:szCs w:val="22"/>
        </w:rPr>
      </w:pPr>
      <w:r w:rsidRPr="009F3240">
        <w:rPr>
          <w:sz w:val="22"/>
          <w:szCs w:val="22"/>
        </w:rPr>
        <w:t xml:space="preserve">        menu2.setLabel("Edit");</w:t>
      </w:r>
    </w:p>
    <w:p w:rsidR="00E44E5E" w:rsidRPr="009F3240" w:rsidRDefault="00E44E5E" w:rsidP="00E44E5E">
      <w:pPr>
        <w:spacing w:before="0" w:after="0"/>
        <w:rPr>
          <w:sz w:val="22"/>
          <w:szCs w:val="22"/>
        </w:rPr>
      </w:pPr>
      <w:r w:rsidRPr="009F3240">
        <w:rPr>
          <w:sz w:val="22"/>
          <w:szCs w:val="22"/>
        </w:rPr>
        <w:t xml:space="preserve">        menuBar1.add(menu2);</w:t>
      </w:r>
    </w:p>
    <w:p w:rsidR="00E44E5E" w:rsidRPr="009F3240" w:rsidRDefault="00E44E5E" w:rsidP="00E44E5E">
      <w:pPr>
        <w:spacing w:before="0" w:after="0"/>
        <w:rPr>
          <w:sz w:val="22"/>
          <w:szCs w:val="22"/>
        </w:rPr>
      </w:pPr>
      <w:r w:rsidRPr="009F3240">
        <w:rPr>
          <w:sz w:val="22"/>
          <w:szCs w:val="22"/>
        </w:rPr>
        <w:t xml:space="preserve">        jButton9.setText("Login");</w:t>
      </w:r>
    </w:p>
    <w:p w:rsidR="00E44E5E" w:rsidRPr="009F3240" w:rsidRDefault="00E44E5E" w:rsidP="00E44E5E">
      <w:pPr>
        <w:spacing w:before="0" w:after="0"/>
        <w:rPr>
          <w:sz w:val="22"/>
          <w:szCs w:val="22"/>
        </w:rPr>
      </w:pPr>
      <w:r w:rsidRPr="009F3240">
        <w:rPr>
          <w:sz w:val="22"/>
          <w:szCs w:val="22"/>
        </w:rPr>
        <w:t xml:space="preserve">        setDefaultCloseOperation(javax.swing.WindowConstants.EXIT_ON_CLOSE);</w:t>
      </w:r>
    </w:p>
    <w:p w:rsidR="00E44E5E" w:rsidRPr="009F3240" w:rsidRDefault="00E44E5E" w:rsidP="00E44E5E">
      <w:pPr>
        <w:spacing w:before="0" w:after="0"/>
        <w:rPr>
          <w:sz w:val="22"/>
          <w:szCs w:val="22"/>
        </w:rPr>
      </w:pPr>
      <w:r w:rsidRPr="009F3240">
        <w:rPr>
          <w:sz w:val="22"/>
          <w:szCs w:val="22"/>
        </w:rPr>
        <w:t xml:space="preserve">        getContentPane().setLayout(new org.netbeans.lib.awtextra.AbsoluteLayout());</w:t>
      </w:r>
    </w:p>
    <w:p w:rsidR="00E44E5E" w:rsidRPr="009F3240" w:rsidRDefault="00E44E5E" w:rsidP="00E44E5E">
      <w:pPr>
        <w:spacing w:before="0" w:after="0"/>
        <w:rPr>
          <w:sz w:val="22"/>
          <w:szCs w:val="22"/>
        </w:rPr>
      </w:pPr>
      <w:r w:rsidRPr="009F3240">
        <w:rPr>
          <w:sz w:val="22"/>
          <w:szCs w:val="22"/>
        </w:rPr>
        <w:t xml:space="preserve">        jPanel5.setBackground(new java.awt.Color(255, 204, 51));</w:t>
      </w:r>
    </w:p>
    <w:p w:rsidR="00E44E5E" w:rsidRPr="009F3240" w:rsidRDefault="00E44E5E" w:rsidP="00E44E5E">
      <w:pPr>
        <w:spacing w:before="0" w:after="0"/>
        <w:rPr>
          <w:sz w:val="22"/>
          <w:szCs w:val="22"/>
        </w:rPr>
      </w:pPr>
      <w:r w:rsidRPr="009F3240">
        <w:rPr>
          <w:sz w:val="22"/>
          <w:szCs w:val="22"/>
        </w:rPr>
        <w:t xml:space="preserve">        jPanel5.setBorder(javax.swing.BorderFactory.createLineBorder(new java.awt.Color(255, 102, 0)));</w:t>
      </w:r>
    </w:p>
    <w:p w:rsidR="00E44E5E" w:rsidRPr="009F3240" w:rsidRDefault="00E44E5E" w:rsidP="00E44E5E">
      <w:pPr>
        <w:spacing w:before="0" w:after="0"/>
        <w:rPr>
          <w:sz w:val="22"/>
          <w:szCs w:val="22"/>
        </w:rPr>
      </w:pPr>
      <w:r w:rsidRPr="009F3240">
        <w:rPr>
          <w:sz w:val="22"/>
          <w:szCs w:val="22"/>
        </w:rPr>
        <w:t xml:space="preserve">        jPanel5.setToolTipText("Result");</w:t>
      </w:r>
    </w:p>
    <w:p w:rsidR="00E44E5E" w:rsidRPr="009F3240" w:rsidRDefault="00E44E5E" w:rsidP="00E44E5E">
      <w:pPr>
        <w:spacing w:before="0" w:after="0"/>
        <w:rPr>
          <w:sz w:val="22"/>
          <w:szCs w:val="22"/>
        </w:rPr>
      </w:pPr>
      <w:r w:rsidRPr="009F3240">
        <w:rPr>
          <w:sz w:val="22"/>
          <w:szCs w:val="22"/>
        </w:rPr>
        <w:lastRenderedPageBreak/>
        <w:t xml:space="preserve">        jButton8.setIcon(new javax.swing.ImageIcon(getClass().getResource("/schoolmangment/img/fb.jpg"))); // NOI18N</w:t>
      </w:r>
    </w:p>
    <w:p w:rsidR="00E44E5E" w:rsidRPr="009F3240" w:rsidRDefault="00E44E5E" w:rsidP="00E44E5E">
      <w:pPr>
        <w:spacing w:before="0" w:after="0"/>
        <w:rPr>
          <w:sz w:val="22"/>
          <w:szCs w:val="22"/>
        </w:rPr>
      </w:pPr>
      <w:r w:rsidRPr="009F3240">
        <w:rPr>
          <w:sz w:val="22"/>
          <w:szCs w:val="22"/>
        </w:rPr>
        <w:t xml:space="preserve">        jButton8.setToolTipText("facebook");</w:t>
      </w:r>
    </w:p>
    <w:p w:rsidR="00E44E5E" w:rsidRPr="009F3240" w:rsidRDefault="00E44E5E" w:rsidP="00E44E5E">
      <w:pPr>
        <w:spacing w:before="0" w:after="0"/>
        <w:rPr>
          <w:sz w:val="22"/>
          <w:szCs w:val="22"/>
        </w:rPr>
      </w:pPr>
      <w:r w:rsidRPr="009F3240">
        <w:rPr>
          <w:sz w:val="22"/>
          <w:szCs w:val="22"/>
        </w:rPr>
        <w:t xml:space="preserve">        jButton8.addActionListener(new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jButton8ActionPerformed(evt);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jButton6.setIcon(new javax.swing.ImageIcon(getClass().getResource("/schoolmangment/img/but_addStudent1.gif"))); // NOI18N</w:t>
      </w:r>
    </w:p>
    <w:p w:rsidR="00E44E5E" w:rsidRPr="009F3240" w:rsidRDefault="00E44E5E" w:rsidP="00E44E5E">
      <w:pPr>
        <w:spacing w:before="0" w:after="0"/>
        <w:rPr>
          <w:sz w:val="22"/>
          <w:szCs w:val="22"/>
        </w:rPr>
      </w:pPr>
      <w:r w:rsidRPr="009F3240">
        <w:rPr>
          <w:sz w:val="22"/>
          <w:szCs w:val="22"/>
        </w:rPr>
        <w:t xml:space="preserve">        jButton6.setToolTipText("Add student");</w:t>
      </w:r>
    </w:p>
    <w:p w:rsidR="00E44E5E" w:rsidRPr="009F3240" w:rsidRDefault="00E44E5E" w:rsidP="00E44E5E">
      <w:pPr>
        <w:spacing w:before="0" w:after="0"/>
        <w:rPr>
          <w:sz w:val="22"/>
          <w:szCs w:val="22"/>
        </w:rPr>
      </w:pPr>
      <w:r w:rsidRPr="009F3240">
        <w:rPr>
          <w:sz w:val="22"/>
          <w:szCs w:val="22"/>
        </w:rPr>
        <w:t xml:space="preserve">        jButton6.addActionListener(new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jButton6ActionPerformed(evt);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jButton7.setIcon(new javax.swing.ImageIcon(getClass().getResource("/schoolmangment/img/twitterIcon.jpg"))); // NOI18N</w:t>
      </w:r>
    </w:p>
    <w:p w:rsidR="00E44E5E" w:rsidRPr="009F3240" w:rsidRDefault="00E44E5E" w:rsidP="00E44E5E">
      <w:pPr>
        <w:spacing w:before="0" w:after="0"/>
        <w:rPr>
          <w:sz w:val="22"/>
          <w:szCs w:val="22"/>
        </w:rPr>
      </w:pPr>
      <w:r w:rsidRPr="009F3240">
        <w:rPr>
          <w:sz w:val="22"/>
          <w:szCs w:val="22"/>
        </w:rPr>
        <w:t xml:space="preserve">        jButton7.setToolTipText("twitter");</w:t>
      </w:r>
    </w:p>
    <w:p w:rsidR="00E44E5E" w:rsidRPr="009F3240" w:rsidRDefault="00E44E5E" w:rsidP="00E44E5E">
      <w:pPr>
        <w:spacing w:before="0" w:after="0"/>
        <w:rPr>
          <w:sz w:val="22"/>
          <w:szCs w:val="22"/>
        </w:rPr>
      </w:pPr>
      <w:r w:rsidRPr="009F3240">
        <w:rPr>
          <w:sz w:val="22"/>
          <w:szCs w:val="22"/>
        </w:rPr>
        <w:t xml:space="preserve">        jButton7.addActionListener(new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jButton7ActionPerformed(evt);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jButton11.setIcon(new javax.swing.ImageIcon(getClass().getResource("/schoolmangment/img/help.gif"))); // NOI18N</w:t>
      </w:r>
    </w:p>
    <w:p w:rsidR="00E44E5E" w:rsidRPr="009F3240" w:rsidRDefault="00E44E5E" w:rsidP="00E44E5E">
      <w:pPr>
        <w:spacing w:before="0" w:after="0"/>
        <w:rPr>
          <w:sz w:val="22"/>
          <w:szCs w:val="22"/>
        </w:rPr>
      </w:pPr>
      <w:r w:rsidRPr="009F3240">
        <w:rPr>
          <w:sz w:val="22"/>
          <w:szCs w:val="22"/>
        </w:rPr>
        <w:t xml:space="preserve">        jButton11.setToolTipText("help");</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jButton13.setIcon(new javax.swing.ImageIcon(getClass().getResource("/schoolmangment/img/find.gif"))); // NOI18N</w:t>
      </w:r>
    </w:p>
    <w:p w:rsidR="00E44E5E" w:rsidRPr="009F3240" w:rsidRDefault="00E44E5E" w:rsidP="00E44E5E">
      <w:pPr>
        <w:spacing w:before="0" w:after="0"/>
        <w:rPr>
          <w:sz w:val="22"/>
          <w:szCs w:val="22"/>
        </w:rPr>
      </w:pPr>
      <w:r w:rsidRPr="009F3240">
        <w:rPr>
          <w:sz w:val="22"/>
          <w:szCs w:val="22"/>
        </w:rPr>
        <w:t xml:space="preserve">        jButton13.setToolTipText("Search Student details::");</w:t>
      </w:r>
    </w:p>
    <w:p w:rsidR="00E44E5E" w:rsidRPr="009F3240" w:rsidRDefault="00E44E5E" w:rsidP="00E44E5E">
      <w:pPr>
        <w:spacing w:before="0" w:after="0"/>
        <w:rPr>
          <w:sz w:val="22"/>
          <w:szCs w:val="22"/>
        </w:rPr>
      </w:pPr>
      <w:r w:rsidRPr="009F3240">
        <w:rPr>
          <w:sz w:val="22"/>
          <w:szCs w:val="22"/>
        </w:rPr>
        <w:t xml:space="preserve">        jButton13.addActionListener(new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jButton13ActionPerformed(evt);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lastRenderedPageBreak/>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jButton14.setIcon(new javax.swing.ImageIcon(getClass().getResource("/schoolmangment/img/notice.gif"))); // NOI18N</w:t>
      </w:r>
    </w:p>
    <w:p w:rsidR="00E44E5E" w:rsidRPr="009F3240" w:rsidRDefault="00E44E5E" w:rsidP="00E44E5E">
      <w:pPr>
        <w:spacing w:before="0" w:after="0"/>
        <w:rPr>
          <w:sz w:val="22"/>
          <w:szCs w:val="22"/>
        </w:rPr>
      </w:pPr>
      <w:r w:rsidRPr="009F3240">
        <w:rPr>
          <w:sz w:val="22"/>
          <w:szCs w:val="22"/>
        </w:rPr>
        <w:t xml:space="preserve">        jButton14.setToolTipText("message");</w:t>
      </w:r>
    </w:p>
    <w:p w:rsidR="00E44E5E" w:rsidRPr="009F3240" w:rsidRDefault="00E44E5E" w:rsidP="00E44E5E">
      <w:pPr>
        <w:spacing w:before="0" w:after="0"/>
        <w:rPr>
          <w:sz w:val="22"/>
          <w:szCs w:val="22"/>
        </w:rPr>
      </w:pPr>
      <w:r w:rsidRPr="009F3240">
        <w:rPr>
          <w:sz w:val="22"/>
          <w:szCs w:val="22"/>
        </w:rPr>
        <w:t xml:space="preserve">        jButton14.addActionListener(new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jButton14ActionPerformed(evt);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jButton15.setIcon(new javax.swing.ImageIcon(getClass().getResource("/schoolmangment/img/result.gif"))); // NOI18N</w:t>
      </w:r>
    </w:p>
    <w:p w:rsidR="00E44E5E" w:rsidRPr="009F3240" w:rsidRDefault="00E44E5E" w:rsidP="00E44E5E">
      <w:pPr>
        <w:spacing w:before="0" w:after="0"/>
        <w:rPr>
          <w:sz w:val="22"/>
          <w:szCs w:val="22"/>
        </w:rPr>
      </w:pPr>
      <w:r w:rsidRPr="009F3240">
        <w:rPr>
          <w:sz w:val="22"/>
          <w:szCs w:val="22"/>
        </w:rPr>
        <w:t xml:space="preserve">        jButton15.addActionListener(new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jButton15ActionPerformed(evt);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jButton16.setIcon(new javax.swing.ImageIcon(getClass().getResource("/schoolmangment/img/prfrmncGraph.gif"))); // NOI18N</w:t>
      </w:r>
    </w:p>
    <w:p w:rsidR="00E44E5E" w:rsidRPr="009F3240" w:rsidRDefault="00E44E5E" w:rsidP="00E44E5E">
      <w:pPr>
        <w:spacing w:before="0" w:after="0"/>
        <w:rPr>
          <w:sz w:val="22"/>
          <w:szCs w:val="22"/>
        </w:rPr>
      </w:pPr>
      <w:r w:rsidRPr="009F3240">
        <w:rPr>
          <w:sz w:val="22"/>
          <w:szCs w:val="22"/>
        </w:rPr>
        <w:t xml:space="preserve">        jButton16.setToolTipText("Performance Graph of Student");</w:t>
      </w:r>
    </w:p>
    <w:p w:rsidR="00E44E5E" w:rsidRPr="009F3240" w:rsidRDefault="00E44E5E" w:rsidP="00E44E5E">
      <w:pPr>
        <w:spacing w:before="0" w:after="0"/>
        <w:rPr>
          <w:sz w:val="22"/>
          <w:szCs w:val="22"/>
        </w:rPr>
      </w:pPr>
      <w:r w:rsidRPr="009F3240">
        <w:rPr>
          <w:sz w:val="22"/>
          <w:szCs w:val="22"/>
        </w:rPr>
        <w:t xml:space="preserve">        jButton16.addActionListener(new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jButton16ActionPerformed(evt);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jButton19.setIcon(new javax.swing.ImageIcon(getClass().getResource("/schoolmangment/img/logout.png"))); // NOI18N</w:t>
      </w:r>
    </w:p>
    <w:p w:rsidR="00E44E5E" w:rsidRPr="009F3240" w:rsidRDefault="00E44E5E" w:rsidP="00E44E5E">
      <w:pPr>
        <w:spacing w:before="0" w:after="0"/>
        <w:rPr>
          <w:sz w:val="22"/>
          <w:szCs w:val="22"/>
        </w:rPr>
      </w:pPr>
      <w:r w:rsidRPr="009F3240">
        <w:rPr>
          <w:sz w:val="22"/>
          <w:szCs w:val="22"/>
        </w:rPr>
        <w:t xml:space="preserve">        jButton19.setToolTipText("Logout");</w:t>
      </w:r>
    </w:p>
    <w:p w:rsidR="00E44E5E" w:rsidRPr="009F3240" w:rsidRDefault="00E44E5E" w:rsidP="00E44E5E">
      <w:pPr>
        <w:spacing w:before="0" w:after="0"/>
        <w:rPr>
          <w:sz w:val="22"/>
          <w:szCs w:val="22"/>
        </w:rPr>
      </w:pPr>
      <w:r w:rsidRPr="009F3240">
        <w:rPr>
          <w:sz w:val="22"/>
          <w:szCs w:val="22"/>
        </w:rPr>
        <w:t xml:space="preserve">        jButton19.addActionListener(new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jButton19ActionPerformed(evt);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jButton21.setIcon(new javax.swing.ImageIcon(getClass().getResource("/schoolmangment/img/printer.gif"))); // NOI18N</w:t>
      </w:r>
    </w:p>
    <w:p w:rsidR="00E44E5E" w:rsidRPr="009F3240" w:rsidRDefault="00E44E5E" w:rsidP="00E44E5E">
      <w:pPr>
        <w:spacing w:before="0" w:after="0"/>
        <w:rPr>
          <w:sz w:val="22"/>
          <w:szCs w:val="22"/>
        </w:rPr>
      </w:pPr>
      <w:r w:rsidRPr="009F3240">
        <w:rPr>
          <w:sz w:val="22"/>
          <w:szCs w:val="22"/>
        </w:rPr>
        <w:lastRenderedPageBreak/>
        <w:t xml:space="preserve">        jButton21.setToolTipText("Print  All Thing");</w:t>
      </w:r>
    </w:p>
    <w:p w:rsidR="00E44E5E" w:rsidRPr="009F3240" w:rsidRDefault="00E44E5E" w:rsidP="00E44E5E">
      <w:pPr>
        <w:spacing w:before="0" w:after="0"/>
        <w:rPr>
          <w:sz w:val="22"/>
          <w:szCs w:val="22"/>
        </w:rPr>
      </w:pPr>
      <w:r w:rsidRPr="009F3240">
        <w:rPr>
          <w:sz w:val="22"/>
          <w:szCs w:val="22"/>
        </w:rPr>
        <w:t xml:space="preserve">        jButton21.addActionListener(new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jButton21ActionPerformed(evt);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jButton10.setIcon(new javax.swing.ImageIcon(getClass().getResource("/schoolmangment/img/mail .gif"))); // NOI18N</w:t>
      </w:r>
    </w:p>
    <w:p w:rsidR="00E44E5E" w:rsidRPr="009F3240" w:rsidRDefault="00E44E5E" w:rsidP="00E44E5E">
      <w:pPr>
        <w:spacing w:before="0" w:after="0"/>
        <w:rPr>
          <w:sz w:val="22"/>
          <w:szCs w:val="22"/>
        </w:rPr>
      </w:pPr>
      <w:r w:rsidRPr="009F3240">
        <w:rPr>
          <w:sz w:val="22"/>
          <w:szCs w:val="22"/>
        </w:rPr>
        <w:t xml:space="preserve">        jButton10.setToolTipText("mail");</w:t>
      </w:r>
    </w:p>
    <w:p w:rsidR="00E44E5E" w:rsidRPr="009F3240" w:rsidRDefault="00E44E5E" w:rsidP="00E44E5E">
      <w:pPr>
        <w:spacing w:before="0" w:after="0"/>
        <w:rPr>
          <w:sz w:val="22"/>
          <w:szCs w:val="22"/>
        </w:rPr>
      </w:pPr>
      <w:r w:rsidRPr="009F3240">
        <w:rPr>
          <w:sz w:val="22"/>
          <w:szCs w:val="22"/>
        </w:rPr>
        <w:t xml:space="preserve">        jButton10.addActionListener(new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jButton10ActionPerformed(evt);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jButton17.setIcon(new javax.swing.ImageIcon(getClass().getResource("/schoolmangment/img/exam copy.gif"))); // NOI18N</w:t>
      </w:r>
    </w:p>
    <w:p w:rsidR="00E44E5E" w:rsidRPr="009F3240" w:rsidRDefault="00E44E5E" w:rsidP="00E44E5E">
      <w:pPr>
        <w:spacing w:before="0" w:after="0"/>
        <w:rPr>
          <w:sz w:val="22"/>
          <w:szCs w:val="22"/>
        </w:rPr>
      </w:pPr>
      <w:r w:rsidRPr="009F3240">
        <w:rPr>
          <w:sz w:val="22"/>
          <w:szCs w:val="22"/>
        </w:rPr>
        <w:t xml:space="preserve">        jButton17.setToolTipText("print exam Result");</w:t>
      </w:r>
    </w:p>
    <w:p w:rsidR="00E44E5E" w:rsidRPr="009F3240" w:rsidRDefault="00E44E5E" w:rsidP="00E44E5E">
      <w:pPr>
        <w:spacing w:before="0" w:after="0"/>
        <w:rPr>
          <w:sz w:val="22"/>
          <w:szCs w:val="22"/>
        </w:rPr>
      </w:pPr>
      <w:r w:rsidRPr="009F3240">
        <w:rPr>
          <w:sz w:val="22"/>
          <w:szCs w:val="22"/>
        </w:rPr>
        <w:t xml:space="preserve">        jButton17.addActionListener(new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jButton17ActionPerformed(evt);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jButton23.setBackground(new java.awt.Color(255, 255, 255));</w:t>
      </w:r>
    </w:p>
    <w:p w:rsidR="00E44E5E" w:rsidRPr="009F3240" w:rsidRDefault="00E44E5E" w:rsidP="00E44E5E">
      <w:pPr>
        <w:spacing w:before="0" w:after="0"/>
        <w:rPr>
          <w:sz w:val="22"/>
          <w:szCs w:val="22"/>
        </w:rPr>
      </w:pPr>
      <w:r w:rsidRPr="009F3240">
        <w:rPr>
          <w:sz w:val="22"/>
          <w:szCs w:val="22"/>
        </w:rPr>
        <w:t xml:space="preserve">        jButton23.setForeground(new java.awt.Color(255, 204, 51));</w:t>
      </w:r>
    </w:p>
    <w:p w:rsidR="00E44E5E" w:rsidRPr="009F3240" w:rsidRDefault="00E44E5E" w:rsidP="00E44E5E">
      <w:pPr>
        <w:spacing w:before="0" w:after="0"/>
        <w:rPr>
          <w:sz w:val="22"/>
          <w:szCs w:val="22"/>
        </w:rPr>
      </w:pPr>
      <w:r w:rsidRPr="009F3240">
        <w:rPr>
          <w:sz w:val="22"/>
          <w:szCs w:val="22"/>
        </w:rPr>
        <w:t xml:space="preserve">        jButton23.setIcon(new javax.swing.ImageIcon(getClass().getResource("/schoolmangment/img/schoolbus.gif"))); // NOI18N</w:t>
      </w:r>
    </w:p>
    <w:p w:rsidR="00E44E5E" w:rsidRPr="009F3240" w:rsidRDefault="00E44E5E" w:rsidP="00E44E5E">
      <w:pPr>
        <w:spacing w:before="0" w:after="0"/>
        <w:rPr>
          <w:sz w:val="22"/>
          <w:szCs w:val="22"/>
        </w:rPr>
      </w:pPr>
      <w:r w:rsidRPr="009F3240">
        <w:rPr>
          <w:sz w:val="22"/>
          <w:szCs w:val="22"/>
        </w:rPr>
        <w:t xml:space="preserve">        jButton23.setToolTipText("school bus");</w:t>
      </w:r>
    </w:p>
    <w:p w:rsidR="00E44E5E" w:rsidRPr="009F3240" w:rsidRDefault="00E44E5E" w:rsidP="00E44E5E">
      <w:pPr>
        <w:spacing w:before="0" w:after="0"/>
        <w:rPr>
          <w:sz w:val="22"/>
          <w:szCs w:val="22"/>
        </w:rPr>
      </w:pPr>
      <w:r w:rsidRPr="009F3240">
        <w:rPr>
          <w:sz w:val="22"/>
          <w:szCs w:val="22"/>
        </w:rPr>
        <w:t xml:space="preserve">        jButton23.addActionListener(new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jButton23ActionPerformed(evt);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jButton24.setForeground(new java.awt.Color(0, 204, 204));</w:t>
      </w:r>
    </w:p>
    <w:p w:rsidR="00E44E5E" w:rsidRPr="009F3240" w:rsidRDefault="00E44E5E" w:rsidP="00E44E5E">
      <w:pPr>
        <w:spacing w:before="0" w:after="0"/>
        <w:rPr>
          <w:sz w:val="22"/>
          <w:szCs w:val="22"/>
        </w:rPr>
      </w:pPr>
      <w:r w:rsidRPr="009F3240">
        <w:rPr>
          <w:sz w:val="22"/>
          <w:szCs w:val="22"/>
        </w:rPr>
        <w:lastRenderedPageBreak/>
        <w:t xml:space="preserve">        jButton24.setIcon(new javax.swing.ImageIcon(getClass().getResource("/schoolmangment/img/aboutus.gif"))); // NOI18N</w:t>
      </w:r>
    </w:p>
    <w:p w:rsidR="00E44E5E" w:rsidRPr="009F3240" w:rsidRDefault="00E44E5E" w:rsidP="00E44E5E">
      <w:pPr>
        <w:spacing w:before="0" w:after="0"/>
        <w:rPr>
          <w:sz w:val="22"/>
          <w:szCs w:val="22"/>
        </w:rPr>
      </w:pPr>
      <w:r w:rsidRPr="009F3240">
        <w:rPr>
          <w:sz w:val="22"/>
          <w:szCs w:val="22"/>
        </w:rPr>
        <w:t xml:space="preserve">        jButton24.setToolTipText("About my school");</w:t>
      </w:r>
    </w:p>
    <w:p w:rsidR="00E44E5E" w:rsidRPr="009F3240" w:rsidRDefault="00E44E5E" w:rsidP="00E44E5E">
      <w:pPr>
        <w:spacing w:before="0" w:after="0"/>
        <w:rPr>
          <w:sz w:val="22"/>
          <w:szCs w:val="22"/>
        </w:rPr>
      </w:pPr>
      <w:r w:rsidRPr="009F3240">
        <w:rPr>
          <w:sz w:val="22"/>
          <w:szCs w:val="22"/>
        </w:rPr>
        <w:t xml:space="preserve">        jButton24.addActionListener(new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jButton24ActionPerformed(evt);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jButton27.setIcon(new javax.swing.ImageIcon(getClass().getResource("/schoolmangment/img/calender.gif"))); // NOI18N</w:t>
      </w:r>
    </w:p>
    <w:p w:rsidR="00E44E5E" w:rsidRPr="009F3240" w:rsidRDefault="00E44E5E" w:rsidP="00E44E5E">
      <w:pPr>
        <w:spacing w:before="0" w:after="0"/>
        <w:rPr>
          <w:sz w:val="22"/>
          <w:szCs w:val="22"/>
        </w:rPr>
      </w:pPr>
      <w:r w:rsidRPr="009F3240">
        <w:rPr>
          <w:sz w:val="22"/>
          <w:szCs w:val="22"/>
        </w:rPr>
        <w:t xml:space="preserve">        jButton27.setToolTipText("calender");</w:t>
      </w:r>
    </w:p>
    <w:p w:rsidR="00E44E5E" w:rsidRPr="009F3240" w:rsidRDefault="00E44E5E" w:rsidP="00E44E5E">
      <w:pPr>
        <w:spacing w:before="0" w:after="0"/>
        <w:rPr>
          <w:sz w:val="22"/>
          <w:szCs w:val="22"/>
        </w:rPr>
      </w:pPr>
      <w:r w:rsidRPr="009F3240">
        <w:rPr>
          <w:sz w:val="22"/>
          <w:szCs w:val="22"/>
        </w:rPr>
        <w:t xml:space="preserve">        jButton27.addActionListener(new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jButton27ActionPerformed(evt);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jButton12.setIcon(new javax.swing.ImageIcon(getClass().getResource("/schoolmangment/img/linkedinIcon.jpg"))); // NOI18N</w:t>
      </w:r>
    </w:p>
    <w:p w:rsidR="00E44E5E" w:rsidRPr="009F3240" w:rsidRDefault="00E44E5E" w:rsidP="00E44E5E">
      <w:pPr>
        <w:spacing w:before="0" w:after="0"/>
        <w:rPr>
          <w:sz w:val="22"/>
          <w:szCs w:val="22"/>
        </w:rPr>
      </w:pPr>
      <w:r w:rsidRPr="009F3240">
        <w:rPr>
          <w:sz w:val="22"/>
          <w:szCs w:val="22"/>
        </w:rPr>
        <w:t xml:space="preserve">        jButton12.setToolTipText("LinkedIn");</w:t>
      </w:r>
    </w:p>
    <w:p w:rsidR="00E44E5E" w:rsidRPr="009F3240" w:rsidRDefault="00E44E5E" w:rsidP="00E44E5E">
      <w:pPr>
        <w:spacing w:before="0" w:after="0"/>
        <w:rPr>
          <w:sz w:val="22"/>
          <w:szCs w:val="22"/>
        </w:rPr>
      </w:pPr>
      <w:r w:rsidRPr="009F3240">
        <w:rPr>
          <w:sz w:val="22"/>
          <w:szCs w:val="22"/>
        </w:rPr>
        <w:t xml:space="preserve">        jButton12.addActionListener(new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jButton12ActionPerformed(evt);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javax.swing.GroupLayout jPanel5Layout = new javax.swing.GroupLayout(jPanel5);</w:t>
      </w:r>
    </w:p>
    <w:p w:rsidR="00E44E5E" w:rsidRPr="009F3240" w:rsidRDefault="00E44E5E" w:rsidP="00E44E5E">
      <w:pPr>
        <w:spacing w:before="0" w:after="0"/>
        <w:rPr>
          <w:sz w:val="22"/>
          <w:szCs w:val="22"/>
        </w:rPr>
      </w:pPr>
      <w:r w:rsidRPr="009F3240">
        <w:rPr>
          <w:sz w:val="22"/>
          <w:szCs w:val="22"/>
        </w:rPr>
        <w:t xml:space="preserve">        jPanel5.setLayout(jPanel5Layout);</w:t>
      </w:r>
    </w:p>
    <w:p w:rsidR="00E44E5E" w:rsidRPr="009F3240" w:rsidRDefault="00E44E5E" w:rsidP="00E44E5E">
      <w:pPr>
        <w:spacing w:before="0" w:after="0"/>
        <w:rPr>
          <w:sz w:val="22"/>
          <w:szCs w:val="22"/>
        </w:rPr>
      </w:pPr>
      <w:r w:rsidRPr="009F3240">
        <w:rPr>
          <w:sz w:val="22"/>
          <w:szCs w:val="22"/>
        </w:rPr>
        <w:t xml:space="preserve">        jPanel5Layout.setHorizontalGroup(</w:t>
      </w:r>
    </w:p>
    <w:p w:rsidR="00E44E5E" w:rsidRPr="009F3240" w:rsidRDefault="00E44E5E" w:rsidP="00E44E5E">
      <w:pPr>
        <w:spacing w:before="0" w:after="0"/>
        <w:rPr>
          <w:sz w:val="22"/>
          <w:szCs w:val="22"/>
        </w:rPr>
      </w:pPr>
      <w:r w:rsidRPr="009F3240">
        <w:rPr>
          <w:sz w:val="22"/>
          <w:szCs w:val="22"/>
        </w:rPr>
        <w:t xml:space="preserve">            jPanel5Layout.createParallelGroup(javax.swing.GroupLayout.Alignment.LEADING)</w:t>
      </w:r>
    </w:p>
    <w:p w:rsidR="00E44E5E" w:rsidRPr="009F3240" w:rsidRDefault="00E44E5E" w:rsidP="00E44E5E">
      <w:pPr>
        <w:spacing w:before="0" w:after="0"/>
        <w:rPr>
          <w:sz w:val="22"/>
          <w:szCs w:val="22"/>
        </w:rPr>
      </w:pPr>
      <w:r w:rsidRPr="009F3240">
        <w:rPr>
          <w:sz w:val="22"/>
          <w:szCs w:val="22"/>
        </w:rPr>
        <w:t xml:space="preserve">            .addGroup(jPanel5Layout.createSequentialGroup()</w:t>
      </w:r>
    </w:p>
    <w:p w:rsidR="00E44E5E" w:rsidRPr="009F3240" w:rsidRDefault="00E44E5E" w:rsidP="00E44E5E">
      <w:pPr>
        <w:spacing w:before="0" w:after="0"/>
        <w:rPr>
          <w:sz w:val="22"/>
          <w:szCs w:val="22"/>
        </w:rPr>
      </w:pPr>
      <w:r w:rsidRPr="009F3240">
        <w:rPr>
          <w:sz w:val="22"/>
          <w:szCs w:val="22"/>
        </w:rPr>
        <w:t xml:space="preserve">                .addContainerGap()</w:t>
      </w:r>
    </w:p>
    <w:p w:rsidR="00E44E5E" w:rsidRPr="009F3240" w:rsidRDefault="00E44E5E" w:rsidP="00E44E5E">
      <w:pPr>
        <w:spacing w:before="0" w:after="0"/>
        <w:rPr>
          <w:sz w:val="22"/>
          <w:szCs w:val="22"/>
        </w:rPr>
      </w:pPr>
      <w:r w:rsidRPr="009F3240">
        <w:rPr>
          <w:sz w:val="22"/>
          <w:szCs w:val="22"/>
        </w:rPr>
        <w:t xml:space="preserve">                .addComponent(jButton6, javax.swing.GroupLayout.PREFERRED_SIZE, 76, javax.swing.GroupLayout.PREFERRED_SIZE)</w:t>
      </w:r>
    </w:p>
    <w:p w:rsidR="00E44E5E" w:rsidRPr="009F3240" w:rsidRDefault="00E44E5E" w:rsidP="00E44E5E">
      <w:pPr>
        <w:spacing w:before="0" w:after="0"/>
        <w:rPr>
          <w:sz w:val="22"/>
          <w:szCs w:val="22"/>
        </w:rPr>
      </w:pPr>
      <w:r w:rsidRPr="009F3240">
        <w:rPr>
          <w:sz w:val="22"/>
          <w:szCs w:val="22"/>
        </w:rPr>
        <w:t xml:space="preserve">                .addPreferredGap(javax.swing.LayoutStyle.ComponentPlacement.UNRELATED)</w:t>
      </w:r>
    </w:p>
    <w:p w:rsidR="00E44E5E" w:rsidRPr="009F3240" w:rsidRDefault="00E44E5E" w:rsidP="00E44E5E">
      <w:pPr>
        <w:spacing w:before="0" w:after="0"/>
        <w:rPr>
          <w:sz w:val="22"/>
          <w:szCs w:val="22"/>
        </w:rPr>
      </w:pPr>
      <w:r w:rsidRPr="009F3240">
        <w:rPr>
          <w:sz w:val="22"/>
          <w:szCs w:val="22"/>
        </w:rPr>
        <w:t xml:space="preserve">                .addComponent(jButton13)</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lastRenderedPageBreak/>
        <w:t xml:space="preserve">                .addComponent(jButton14)</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.addComponent(jButton15)</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.addComponent(jButton16)</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.addComponent(jButton10)</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.addComponent(jButton17)</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.addComponent(jButton21)</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.addComponent(jButton23, javax.swing.GroupLayout.PREFERRED_SIZE, 76, javax.swing.GroupLayout.PREFERRED_SIZE)</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.addComponent(jButton11)</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.addComponent(jButton24)</w:t>
      </w:r>
    </w:p>
    <w:p w:rsidR="00E44E5E" w:rsidRPr="009F3240" w:rsidRDefault="00E44E5E" w:rsidP="00E44E5E">
      <w:pPr>
        <w:spacing w:before="0" w:after="0"/>
        <w:rPr>
          <w:sz w:val="22"/>
          <w:szCs w:val="22"/>
        </w:rPr>
      </w:pPr>
      <w:r w:rsidRPr="009F3240">
        <w:rPr>
          <w:sz w:val="22"/>
          <w:szCs w:val="22"/>
        </w:rPr>
        <w:t xml:space="preserve">                .addGap(31, 31, 31)</w:t>
      </w:r>
    </w:p>
    <w:p w:rsidR="00E44E5E" w:rsidRPr="009F3240" w:rsidRDefault="00E44E5E" w:rsidP="00E44E5E">
      <w:pPr>
        <w:spacing w:before="0" w:after="0"/>
        <w:rPr>
          <w:sz w:val="22"/>
          <w:szCs w:val="22"/>
        </w:rPr>
      </w:pPr>
      <w:r w:rsidRPr="009F3240">
        <w:rPr>
          <w:sz w:val="22"/>
          <w:szCs w:val="22"/>
        </w:rPr>
        <w:t xml:space="preserve">                .addComponent(jButton27, javax.swing.GroupLayout.PREFERRED_SIZE, 59, javax.swing.GroupLayout.PREFERRED_SIZE)</w:t>
      </w:r>
    </w:p>
    <w:p w:rsidR="00E44E5E" w:rsidRPr="009F3240" w:rsidRDefault="00E44E5E" w:rsidP="00E44E5E">
      <w:pPr>
        <w:spacing w:before="0" w:after="0"/>
        <w:rPr>
          <w:sz w:val="22"/>
          <w:szCs w:val="22"/>
        </w:rPr>
      </w:pPr>
      <w:r w:rsidRPr="009F3240">
        <w:rPr>
          <w:sz w:val="22"/>
          <w:szCs w:val="22"/>
        </w:rPr>
        <w:t xml:space="preserve">                .addGap(28, 28, 28)</w:t>
      </w:r>
    </w:p>
    <w:p w:rsidR="00E44E5E" w:rsidRPr="009F3240" w:rsidRDefault="00E44E5E" w:rsidP="00E44E5E">
      <w:pPr>
        <w:spacing w:before="0" w:after="0"/>
        <w:rPr>
          <w:sz w:val="22"/>
          <w:szCs w:val="22"/>
        </w:rPr>
      </w:pPr>
      <w:r w:rsidRPr="009F3240">
        <w:rPr>
          <w:sz w:val="22"/>
          <w:szCs w:val="22"/>
        </w:rPr>
        <w:t xml:space="preserve">                .addComponent(jButton8, javax.swing.GroupLayout.PREFERRED_SIZE, 52, javax.swing.GroupLayout.PREFERRED_SIZE)</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.addComponent(jButton7, javax.swing.GroupLayout.PREFERRED_SIZE, 52, javax.swing.GroupLayout.PREFERRED_SIZE)</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.addComponent(jButton12, javax.swing.GroupLayout.PREFERRED_SIZE, 59, javax.swing.GroupLayout.PREFERRED_SIZE)</w:t>
      </w:r>
    </w:p>
    <w:p w:rsidR="00E44E5E" w:rsidRPr="009F3240" w:rsidRDefault="00E44E5E" w:rsidP="00E44E5E">
      <w:pPr>
        <w:spacing w:before="0" w:after="0"/>
        <w:rPr>
          <w:sz w:val="22"/>
          <w:szCs w:val="22"/>
        </w:rPr>
      </w:pPr>
      <w:r w:rsidRPr="009F3240">
        <w:rPr>
          <w:sz w:val="22"/>
          <w:szCs w:val="22"/>
        </w:rPr>
        <w:t xml:space="preserve">                .addPreferredGap(javax.swing.LayoutStyle.ComponentPlacement.UNRELATED)</w:t>
      </w:r>
    </w:p>
    <w:p w:rsidR="00E44E5E" w:rsidRPr="009F3240" w:rsidRDefault="00E44E5E" w:rsidP="00E44E5E">
      <w:pPr>
        <w:spacing w:before="0" w:after="0"/>
        <w:rPr>
          <w:sz w:val="22"/>
          <w:szCs w:val="22"/>
        </w:rPr>
      </w:pPr>
      <w:r w:rsidRPr="009F3240">
        <w:rPr>
          <w:sz w:val="22"/>
          <w:szCs w:val="22"/>
        </w:rPr>
        <w:t xml:space="preserve">                .addComponent(jButton19, javax.swing.GroupLayout.PREFERRED_SIZE, 67, javax.swing.GroupLayout.PREFERRED_SIZE)</w:t>
      </w:r>
    </w:p>
    <w:p w:rsidR="00E44E5E" w:rsidRPr="009F3240" w:rsidRDefault="00E44E5E" w:rsidP="00E44E5E">
      <w:pPr>
        <w:spacing w:before="0" w:after="0"/>
        <w:rPr>
          <w:sz w:val="22"/>
          <w:szCs w:val="22"/>
        </w:rPr>
      </w:pPr>
      <w:r w:rsidRPr="009F3240">
        <w:rPr>
          <w:sz w:val="22"/>
          <w:szCs w:val="22"/>
        </w:rPr>
        <w:t xml:space="preserve">                .addContainerGap())</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jPanel5Layout.setVerticalGroup(</w:t>
      </w:r>
    </w:p>
    <w:p w:rsidR="00E44E5E" w:rsidRPr="009F3240" w:rsidRDefault="00E44E5E" w:rsidP="00E44E5E">
      <w:pPr>
        <w:spacing w:before="0" w:after="0"/>
        <w:rPr>
          <w:sz w:val="22"/>
          <w:szCs w:val="22"/>
        </w:rPr>
      </w:pPr>
      <w:r w:rsidRPr="009F3240">
        <w:rPr>
          <w:sz w:val="22"/>
          <w:szCs w:val="22"/>
        </w:rPr>
        <w:t xml:space="preserve">            jPanel5Layout.createParallelGroup(javax.swing.GroupLayout.Alignment.LEADING)</w:t>
      </w:r>
    </w:p>
    <w:p w:rsidR="00E44E5E" w:rsidRPr="009F3240" w:rsidRDefault="00E44E5E" w:rsidP="00E44E5E">
      <w:pPr>
        <w:spacing w:before="0" w:after="0"/>
        <w:rPr>
          <w:sz w:val="22"/>
          <w:szCs w:val="22"/>
        </w:rPr>
      </w:pPr>
      <w:r w:rsidRPr="009F3240">
        <w:rPr>
          <w:sz w:val="22"/>
          <w:szCs w:val="22"/>
        </w:rPr>
        <w:t xml:space="preserve">            .addGroup(javax.swing.GroupLayout.Alignment.TRAILING, jPanel5Layout.createSequentialGroup()</w:t>
      </w:r>
    </w:p>
    <w:p w:rsidR="00E44E5E" w:rsidRPr="009F3240" w:rsidRDefault="00E44E5E" w:rsidP="00E44E5E">
      <w:pPr>
        <w:spacing w:before="0" w:after="0"/>
        <w:rPr>
          <w:sz w:val="22"/>
          <w:szCs w:val="22"/>
        </w:rPr>
      </w:pPr>
      <w:r w:rsidRPr="009F3240">
        <w:rPr>
          <w:sz w:val="22"/>
          <w:szCs w:val="22"/>
        </w:rPr>
        <w:lastRenderedPageBreak/>
        <w:t xml:space="preserve">                .addGroup(jPanel5Layout.createParallelGroup(javax.swing.GroupLayout.Alignment.TRAILING)</w:t>
      </w:r>
    </w:p>
    <w:p w:rsidR="00E44E5E" w:rsidRPr="009F3240" w:rsidRDefault="00E44E5E" w:rsidP="00E44E5E">
      <w:pPr>
        <w:spacing w:before="0" w:after="0"/>
        <w:rPr>
          <w:sz w:val="22"/>
          <w:szCs w:val="22"/>
        </w:rPr>
      </w:pPr>
      <w:r w:rsidRPr="009F3240">
        <w:rPr>
          <w:sz w:val="22"/>
          <w:szCs w:val="22"/>
        </w:rPr>
        <w:t xml:space="preserve">                    .addComponent(jButton27, javax.swing.GroupLayout.Alignment.LEADING, javax.swing.GroupLayout.PREFERRED_SIZE, 38, Short.MAX_VALUE)</w:t>
      </w:r>
    </w:p>
    <w:p w:rsidR="00E44E5E" w:rsidRPr="009F3240" w:rsidRDefault="00E44E5E" w:rsidP="00E44E5E">
      <w:pPr>
        <w:spacing w:before="0" w:after="0"/>
        <w:rPr>
          <w:sz w:val="22"/>
          <w:szCs w:val="22"/>
        </w:rPr>
      </w:pPr>
      <w:r w:rsidRPr="009F3240">
        <w:rPr>
          <w:sz w:val="22"/>
          <w:szCs w:val="22"/>
        </w:rPr>
        <w:t xml:space="preserve">                    .addComponent(jButton24,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.addComponent(jButton23,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.addComponent(jButton11,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.addComponent(jButton21,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.addComponent(jButton17,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.addComponent(jButton10,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.addComponent(jButton19,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.addComponent(jButton16,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.addComponent(jButton15,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.addComponent(jButton14,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.addComponent(jButton13,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.addComponent(jButton7,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.addComponent(jButton6, javax.swing.GroupLayout.Alignment.LEADING,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.addComponent(jButton8, javax.swing.GroupLayout.PREFERRED_SIZE, 0, Short.MAX_VALUE))</w:t>
      </w:r>
    </w:p>
    <w:p w:rsidR="00E44E5E" w:rsidRPr="009F3240" w:rsidRDefault="00E44E5E" w:rsidP="00E44E5E">
      <w:pPr>
        <w:spacing w:before="0" w:after="0"/>
        <w:rPr>
          <w:sz w:val="22"/>
          <w:szCs w:val="22"/>
        </w:rPr>
      </w:pPr>
      <w:r w:rsidRPr="009F3240">
        <w:rPr>
          <w:sz w:val="22"/>
          <w:szCs w:val="22"/>
        </w:rPr>
        <w:t xml:space="preserve">                .addGap(2, 2, 2))</w:t>
      </w:r>
    </w:p>
    <w:p w:rsidR="00E44E5E" w:rsidRPr="009F3240" w:rsidRDefault="00E44E5E" w:rsidP="00E44E5E">
      <w:pPr>
        <w:spacing w:before="0" w:after="0"/>
        <w:rPr>
          <w:sz w:val="22"/>
          <w:szCs w:val="22"/>
        </w:rPr>
      </w:pPr>
      <w:r w:rsidRPr="009F3240">
        <w:rPr>
          <w:sz w:val="22"/>
          <w:szCs w:val="22"/>
        </w:rPr>
        <w:t xml:space="preserve">            .addComponent(jButton12, javax.swing.GroupLayout.Alignment.TRAILING, javax.swing.GroupLayout.PREFERRED_SIZE, 0, Short.MAX_VALUE)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getContentPane().add(jPanel5, new org.netbeans.lib.awtextra.AbsoluteConstraints(-5, 0, 1360, 40));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lastRenderedPageBreak/>
        <w:t xml:space="preserve">        jPanel7.setBackground(new java.awt.Color(255, 255, 255));</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jButton3.setBackground(new java.awt.Color(255, 0, 0));</w:t>
      </w:r>
    </w:p>
    <w:p w:rsidR="00E44E5E" w:rsidRPr="009F3240" w:rsidRDefault="00E44E5E" w:rsidP="00E44E5E">
      <w:pPr>
        <w:spacing w:before="0" w:after="0"/>
        <w:rPr>
          <w:sz w:val="22"/>
          <w:szCs w:val="22"/>
        </w:rPr>
      </w:pPr>
      <w:r w:rsidRPr="009F3240">
        <w:rPr>
          <w:sz w:val="22"/>
          <w:szCs w:val="22"/>
        </w:rPr>
        <w:t xml:space="preserve">        jButton3.setFont(new java.awt.Font("Tahoma", 1, 11)); // NOI18N</w:t>
      </w:r>
    </w:p>
    <w:p w:rsidR="00E44E5E" w:rsidRPr="009F3240" w:rsidRDefault="00E44E5E" w:rsidP="00E44E5E">
      <w:pPr>
        <w:spacing w:before="0" w:after="0"/>
        <w:rPr>
          <w:sz w:val="22"/>
          <w:szCs w:val="22"/>
        </w:rPr>
      </w:pPr>
      <w:r w:rsidRPr="009F3240">
        <w:rPr>
          <w:sz w:val="22"/>
          <w:szCs w:val="22"/>
        </w:rPr>
        <w:t xml:space="preserve">        jButton3.setForeground(new java.awt.Color(255, 255, 255));</w:t>
      </w:r>
    </w:p>
    <w:p w:rsidR="00E44E5E" w:rsidRPr="009F3240" w:rsidRDefault="00E44E5E" w:rsidP="00E44E5E">
      <w:pPr>
        <w:spacing w:before="0" w:after="0"/>
        <w:rPr>
          <w:sz w:val="22"/>
          <w:szCs w:val="22"/>
        </w:rPr>
      </w:pPr>
      <w:r w:rsidRPr="009F3240">
        <w:rPr>
          <w:sz w:val="22"/>
          <w:szCs w:val="22"/>
        </w:rPr>
        <w:t xml:space="preserve">        jButton3.setText("Gallery");</w:t>
      </w:r>
    </w:p>
    <w:p w:rsidR="00E44E5E" w:rsidRPr="009F3240" w:rsidRDefault="00E44E5E" w:rsidP="00E44E5E">
      <w:pPr>
        <w:spacing w:before="0" w:after="0"/>
        <w:rPr>
          <w:sz w:val="22"/>
          <w:szCs w:val="22"/>
        </w:rPr>
      </w:pPr>
      <w:r w:rsidRPr="009F3240">
        <w:rPr>
          <w:sz w:val="22"/>
          <w:szCs w:val="22"/>
        </w:rPr>
        <w:t xml:space="preserve">        jButton3.setToolTipText("photo gallery");</w:t>
      </w:r>
    </w:p>
    <w:p w:rsidR="00E44E5E" w:rsidRPr="009F3240" w:rsidRDefault="00E44E5E" w:rsidP="00E44E5E">
      <w:pPr>
        <w:spacing w:before="0" w:after="0"/>
        <w:rPr>
          <w:sz w:val="22"/>
          <w:szCs w:val="22"/>
        </w:rPr>
      </w:pPr>
      <w:r w:rsidRPr="009F3240">
        <w:rPr>
          <w:sz w:val="22"/>
          <w:szCs w:val="22"/>
        </w:rPr>
        <w:t xml:space="preserve">        jButton3.addActionListener(new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jButton3ActionPerformed(evt);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jButton4.setBackground(new java.awt.Color(255, 0, 0));</w:t>
      </w:r>
    </w:p>
    <w:p w:rsidR="00E44E5E" w:rsidRPr="009F3240" w:rsidRDefault="00E44E5E" w:rsidP="00E44E5E">
      <w:pPr>
        <w:spacing w:before="0" w:after="0"/>
        <w:rPr>
          <w:sz w:val="22"/>
          <w:szCs w:val="22"/>
        </w:rPr>
      </w:pPr>
      <w:r w:rsidRPr="009F3240">
        <w:rPr>
          <w:sz w:val="22"/>
          <w:szCs w:val="22"/>
        </w:rPr>
        <w:t xml:space="preserve">        jButton4.setFont(new java.awt.Font("Tahoma", 1, 11)); // NOI18N</w:t>
      </w:r>
    </w:p>
    <w:p w:rsidR="00E44E5E" w:rsidRPr="009F3240" w:rsidRDefault="00E44E5E" w:rsidP="00E44E5E">
      <w:pPr>
        <w:spacing w:before="0" w:after="0"/>
        <w:rPr>
          <w:sz w:val="22"/>
          <w:szCs w:val="22"/>
        </w:rPr>
      </w:pPr>
      <w:r w:rsidRPr="009F3240">
        <w:rPr>
          <w:sz w:val="22"/>
          <w:szCs w:val="22"/>
        </w:rPr>
        <w:t xml:space="preserve">        jButton4.setForeground(new java.awt.Color(255, 255, 255));</w:t>
      </w:r>
    </w:p>
    <w:p w:rsidR="00E44E5E" w:rsidRPr="009F3240" w:rsidRDefault="00E44E5E" w:rsidP="00E44E5E">
      <w:pPr>
        <w:spacing w:before="0" w:after="0"/>
        <w:rPr>
          <w:sz w:val="22"/>
          <w:szCs w:val="22"/>
        </w:rPr>
      </w:pPr>
      <w:r w:rsidRPr="009F3240">
        <w:rPr>
          <w:sz w:val="22"/>
          <w:szCs w:val="22"/>
        </w:rPr>
        <w:t xml:space="preserve">        jButton4.setText(" Notice");</w:t>
      </w:r>
    </w:p>
    <w:p w:rsidR="00E44E5E" w:rsidRPr="009F3240" w:rsidRDefault="00E44E5E" w:rsidP="00E44E5E">
      <w:pPr>
        <w:spacing w:before="0" w:after="0"/>
        <w:rPr>
          <w:sz w:val="22"/>
          <w:szCs w:val="22"/>
        </w:rPr>
      </w:pPr>
      <w:r w:rsidRPr="009F3240">
        <w:rPr>
          <w:sz w:val="22"/>
          <w:szCs w:val="22"/>
        </w:rPr>
        <w:t xml:space="preserve">        jButton4.setToolTipText("Notice");</w:t>
      </w:r>
    </w:p>
    <w:p w:rsidR="00E44E5E" w:rsidRPr="009F3240" w:rsidRDefault="00E44E5E" w:rsidP="00E44E5E">
      <w:pPr>
        <w:spacing w:before="0" w:after="0"/>
        <w:rPr>
          <w:sz w:val="22"/>
          <w:szCs w:val="22"/>
        </w:rPr>
      </w:pPr>
      <w:r w:rsidRPr="009F3240">
        <w:rPr>
          <w:sz w:val="22"/>
          <w:szCs w:val="22"/>
        </w:rPr>
        <w:t xml:space="preserve">        jButton4.addActionListener(new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jButton4ActionPerformed(evt);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jButton5.setBackground(new java.awt.Color(255, 0, 0));</w:t>
      </w:r>
    </w:p>
    <w:p w:rsidR="00E44E5E" w:rsidRPr="009F3240" w:rsidRDefault="00E44E5E" w:rsidP="00E44E5E">
      <w:pPr>
        <w:spacing w:before="0" w:after="0"/>
        <w:rPr>
          <w:sz w:val="22"/>
          <w:szCs w:val="22"/>
        </w:rPr>
      </w:pPr>
      <w:r w:rsidRPr="009F3240">
        <w:rPr>
          <w:sz w:val="22"/>
          <w:szCs w:val="22"/>
        </w:rPr>
        <w:t xml:space="preserve">        jButton5.setFont(new java.awt.Font("Tahoma", 1, 11)); // NOI18N</w:t>
      </w:r>
    </w:p>
    <w:p w:rsidR="00E44E5E" w:rsidRPr="009F3240" w:rsidRDefault="00E44E5E" w:rsidP="00E44E5E">
      <w:pPr>
        <w:spacing w:before="0" w:after="0"/>
        <w:rPr>
          <w:sz w:val="22"/>
          <w:szCs w:val="22"/>
        </w:rPr>
      </w:pPr>
      <w:r w:rsidRPr="009F3240">
        <w:rPr>
          <w:sz w:val="22"/>
          <w:szCs w:val="22"/>
        </w:rPr>
        <w:t xml:space="preserve">        jButton5.setForeground(new java.awt.Color(255, 255, 255));</w:t>
      </w:r>
    </w:p>
    <w:p w:rsidR="00E44E5E" w:rsidRPr="009F3240" w:rsidRDefault="00E44E5E" w:rsidP="00E44E5E">
      <w:pPr>
        <w:spacing w:before="0" w:after="0"/>
        <w:rPr>
          <w:sz w:val="22"/>
          <w:szCs w:val="22"/>
        </w:rPr>
      </w:pPr>
      <w:r w:rsidRPr="009F3240">
        <w:rPr>
          <w:sz w:val="22"/>
          <w:szCs w:val="22"/>
        </w:rPr>
        <w:t xml:space="preserve">        jButton5.setText("ID Card");</w:t>
      </w:r>
    </w:p>
    <w:p w:rsidR="00E44E5E" w:rsidRPr="009F3240" w:rsidRDefault="00E44E5E" w:rsidP="00E44E5E">
      <w:pPr>
        <w:spacing w:before="0" w:after="0"/>
        <w:rPr>
          <w:sz w:val="22"/>
          <w:szCs w:val="22"/>
        </w:rPr>
      </w:pPr>
      <w:r w:rsidRPr="009F3240">
        <w:rPr>
          <w:sz w:val="22"/>
          <w:szCs w:val="22"/>
        </w:rPr>
        <w:t xml:space="preserve">        jButton5.setToolTipText("create  Student Idcard");</w:t>
      </w:r>
    </w:p>
    <w:p w:rsidR="00E44E5E" w:rsidRPr="009F3240" w:rsidRDefault="00E44E5E" w:rsidP="00E44E5E">
      <w:pPr>
        <w:spacing w:before="0" w:after="0"/>
        <w:rPr>
          <w:sz w:val="22"/>
          <w:szCs w:val="22"/>
        </w:rPr>
      </w:pPr>
      <w:r w:rsidRPr="009F3240">
        <w:rPr>
          <w:sz w:val="22"/>
          <w:szCs w:val="22"/>
        </w:rPr>
        <w:t xml:space="preserve">        jButton5.addActionListener(new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jButton5ActionPerformed(evt);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jButton1.setBackground(new java.awt.Color(255, 0, 0));</w:t>
      </w:r>
    </w:p>
    <w:p w:rsidR="00E44E5E" w:rsidRPr="009F3240" w:rsidRDefault="00E44E5E" w:rsidP="00E44E5E">
      <w:pPr>
        <w:spacing w:before="0" w:after="0"/>
        <w:rPr>
          <w:sz w:val="22"/>
          <w:szCs w:val="22"/>
        </w:rPr>
      </w:pPr>
      <w:r w:rsidRPr="009F3240">
        <w:rPr>
          <w:sz w:val="22"/>
          <w:szCs w:val="22"/>
        </w:rPr>
        <w:t xml:space="preserve">        jButton1.setFont(new java.awt.Font("Tahoma", 1, 11)); // NOI18N</w:t>
      </w:r>
    </w:p>
    <w:p w:rsidR="00E44E5E" w:rsidRPr="009F3240" w:rsidRDefault="00E44E5E" w:rsidP="00E44E5E">
      <w:pPr>
        <w:spacing w:before="0" w:after="0"/>
        <w:rPr>
          <w:sz w:val="22"/>
          <w:szCs w:val="22"/>
        </w:rPr>
      </w:pPr>
      <w:r w:rsidRPr="009F3240">
        <w:rPr>
          <w:sz w:val="22"/>
          <w:szCs w:val="22"/>
        </w:rPr>
        <w:t xml:space="preserve">        jButton1.setForeground(new java.awt.Color(255, 255, 255));</w:t>
      </w:r>
    </w:p>
    <w:p w:rsidR="00E44E5E" w:rsidRPr="009F3240" w:rsidRDefault="00E44E5E" w:rsidP="00E44E5E">
      <w:pPr>
        <w:spacing w:before="0" w:after="0"/>
        <w:rPr>
          <w:sz w:val="22"/>
          <w:szCs w:val="22"/>
        </w:rPr>
      </w:pPr>
      <w:r w:rsidRPr="009F3240">
        <w:rPr>
          <w:sz w:val="22"/>
          <w:szCs w:val="22"/>
        </w:rPr>
        <w:t xml:space="preserve">        jButton1.setText("Admission Form");</w:t>
      </w:r>
    </w:p>
    <w:p w:rsidR="00E44E5E" w:rsidRPr="009F3240" w:rsidRDefault="00E44E5E" w:rsidP="00E44E5E">
      <w:pPr>
        <w:spacing w:before="0" w:after="0"/>
        <w:rPr>
          <w:sz w:val="22"/>
          <w:szCs w:val="22"/>
        </w:rPr>
      </w:pPr>
      <w:r w:rsidRPr="009F3240">
        <w:rPr>
          <w:sz w:val="22"/>
          <w:szCs w:val="22"/>
        </w:rPr>
        <w:t xml:space="preserve">        jButton1.setToolTipText("click for admission ");</w:t>
      </w:r>
    </w:p>
    <w:p w:rsidR="00E44E5E" w:rsidRPr="009F3240" w:rsidRDefault="00E44E5E" w:rsidP="00E44E5E">
      <w:pPr>
        <w:spacing w:before="0" w:after="0"/>
        <w:rPr>
          <w:sz w:val="22"/>
          <w:szCs w:val="22"/>
        </w:rPr>
      </w:pPr>
      <w:r w:rsidRPr="009F3240">
        <w:rPr>
          <w:sz w:val="22"/>
          <w:szCs w:val="22"/>
        </w:rPr>
        <w:lastRenderedPageBreak/>
        <w:t xml:space="preserve">        jButton1.addActionListener(new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jButton1ActionPerformed(evt);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jLabel6.setIcon(new javax.swing.ImageIcon(getClass().getResource("/schoolmangment/img/444.png"))); // NOI18N</w:t>
      </w:r>
    </w:p>
    <w:p w:rsidR="00E44E5E" w:rsidRPr="009F3240" w:rsidRDefault="00E44E5E" w:rsidP="00E44E5E">
      <w:pPr>
        <w:spacing w:before="0" w:after="0"/>
        <w:rPr>
          <w:sz w:val="22"/>
          <w:szCs w:val="22"/>
        </w:rPr>
      </w:pPr>
      <w:r w:rsidRPr="009F3240">
        <w:rPr>
          <w:sz w:val="22"/>
          <w:szCs w:val="22"/>
        </w:rPr>
        <w:t xml:space="preserve">        jLabel6.setBorder(javax.swing.BorderFactory.createLineBorder(new java.awt.Color(0, 0, 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jLabel24.setIcon(new javax.swing.ImageIcon(getClass().getResource("/schoolmangment/img/goverment.jpg"))); // NOI18N</w:t>
      </w:r>
    </w:p>
    <w:p w:rsidR="00E44E5E" w:rsidRPr="009F3240" w:rsidRDefault="00E44E5E" w:rsidP="00E44E5E">
      <w:pPr>
        <w:spacing w:before="0" w:after="0"/>
        <w:rPr>
          <w:sz w:val="22"/>
          <w:szCs w:val="22"/>
        </w:rPr>
      </w:pPr>
      <w:r w:rsidRPr="009F3240">
        <w:rPr>
          <w:sz w:val="22"/>
          <w:szCs w:val="22"/>
        </w:rPr>
        <w:t xml:space="preserve">        jLabel24.setBorder(javax.swing.BorderFactory.createLineBorder(new java.awt.Color(0, 0, 0)));</w:t>
      </w:r>
    </w:p>
    <w:p w:rsidR="00E44E5E" w:rsidRPr="009F3240" w:rsidRDefault="00E44E5E" w:rsidP="00E44E5E">
      <w:pPr>
        <w:spacing w:before="0" w:after="0"/>
        <w:rPr>
          <w:sz w:val="22"/>
          <w:szCs w:val="22"/>
        </w:rPr>
      </w:pPr>
      <w:r w:rsidRPr="009F3240">
        <w:rPr>
          <w:sz w:val="22"/>
          <w:szCs w:val="22"/>
        </w:rPr>
        <w:t xml:space="preserve">        jLabel24.setFocusable(false);</w:t>
      </w:r>
    </w:p>
    <w:p w:rsidR="00E44E5E" w:rsidRPr="009F3240" w:rsidRDefault="00E44E5E" w:rsidP="00E44E5E">
      <w:pPr>
        <w:spacing w:before="0" w:after="0"/>
        <w:rPr>
          <w:sz w:val="22"/>
          <w:szCs w:val="22"/>
        </w:rPr>
      </w:pPr>
      <w:r w:rsidRPr="009F3240">
        <w:rPr>
          <w:sz w:val="22"/>
          <w:szCs w:val="22"/>
        </w:rPr>
        <w:t xml:space="preserve">        jLabel24.setHorizontalTextPosition(javax.swing.SwingConstants.RIGHT);</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javax.swing.GroupLayout jPanel7Layout = new javax.swing.GroupLayout(jPanel7);</w:t>
      </w:r>
    </w:p>
    <w:p w:rsidR="00E44E5E" w:rsidRPr="009F3240" w:rsidRDefault="00E44E5E" w:rsidP="00E44E5E">
      <w:pPr>
        <w:spacing w:before="0" w:after="0"/>
        <w:rPr>
          <w:sz w:val="22"/>
          <w:szCs w:val="22"/>
        </w:rPr>
      </w:pPr>
      <w:r w:rsidRPr="009F3240">
        <w:rPr>
          <w:sz w:val="22"/>
          <w:szCs w:val="22"/>
        </w:rPr>
        <w:t xml:space="preserve">        jPanel7.setLayout(jPanel7Layout);</w:t>
      </w:r>
    </w:p>
    <w:p w:rsidR="00E44E5E" w:rsidRPr="009F3240" w:rsidRDefault="00E44E5E" w:rsidP="00E44E5E">
      <w:pPr>
        <w:spacing w:before="0" w:after="0"/>
        <w:rPr>
          <w:sz w:val="22"/>
          <w:szCs w:val="22"/>
        </w:rPr>
      </w:pPr>
      <w:r w:rsidRPr="009F3240">
        <w:rPr>
          <w:sz w:val="22"/>
          <w:szCs w:val="22"/>
        </w:rPr>
        <w:t xml:space="preserve">        jPanel7Layout.setHorizontalGroup(</w:t>
      </w:r>
    </w:p>
    <w:p w:rsidR="00E44E5E" w:rsidRPr="009F3240" w:rsidRDefault="00E44E5E" w:rsidP="00E44E5E">
      <w:pPr>
        <w:spacing w:before="0" w:after="0"/>
        <w:rPr>
          <w:sz w:val="22"/>
          <w:szCs w:val="22"/>
        </w:rPr>
      </w:pPr>
      <w:r w:rsidRPr="009F3240">
        <w:rPr>
          <w:sz w:val="22"/>
          <w:szCs w:val="22"/>
        </w:rPr>
        <w:t xml:space="preserve">            jPanel7Layout.createParallelGroup(javax.swing.GroupLayout.Alignment.LEADING)</w:t>
      </w:r>
    </w:p>
    <w:p w:rsidR="00E44E5E" w:rsidRPr="009F3240" w:rsidRDefault="00E44E5E" w:rsidP="00E44E5E">
      <w:pPr>
        <w:spacing w:before="0" w:after="0"/>
        <w:rPr>
          <w:sz w:val="22"/>
          <w:szCs w:val="22"/>
        </w:rPr>
      </w:pPr>
      <w:r w:rsidRPr="009F3240">
        <w:rPr>
          <w:sz w:val="22"/>
          <w:szCs w:val="22"/>
        </w:rPr>
        <w:t xml:space="preserve">            .addGroup(javax.swing.GroupLayout.Alignment.TRAILING, jPanel7Layout.createSequentialGroup()</w:t>
      </w:r>
    </w:p>
    <w:p w:rsidR="00E44E5E" w:rsidRPr="009F3240" w:rsidRDefault="00E44E5E" w:rsidP="00E44E5E">
      <w:pPr>
        <w:spacing w:before="0" w:after="0"/>
        <w:rPr>
          <w:sz w:val="22"/>
          <w:szCs w:val="22"/>
        </w:rPr>
      </w:pPr>
      <w:r w:rsidRPr="009F3240">
        <w:rPr>
          <w:sz w:val="22"/>
          <w:szCs w:val="22"/>
        </w:rPr>
        <w:t xml:space="preserve">                .addContainerGap(javax.swing.GroupLayout.DEFAULT_SIZE, Short.MAX_VALUE)</w:t>
      </w:r>
    </w:p>
    <w:p w:rsidR="00E44E5E" w:rsidRPr="009F3240" w:rsidRDefault="00E44E5E" w:rsidP="00E44E5E">
      <w:pPr>
        <w:spacing w:before="0" w:after="0"/>
        <w:rPr>
          <w:sz w:val="22"/>
          <w:szCs w:val="22"/>
        </w:rPr>
      </w:pPr>
      <w:r w:rsidRPr="009F3240">
        <w:rPr>
          <w:sz w:val="22"/>
          <w:szCs w:val="22"/>
        </w:rPr>
        <w:t xml:space="preserve">                .addComponent(jButton1, javax.swing.GroupLayout.PREFERRED_SIZE, 130, javax.swing.GroupLayout.PREFERRED_SIZE)</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.addComponent(jButton3, javax.swing.GroupLayout.PREFERRED_SIZE, 88, javax.swing.GroupLayout.PREFERRED_SIZE)</w:t>
      </w:r>
    </w:p>
    <w:p w:rsidR="00E44E5E" w:rsidRPr="009F3240" w:rsidRDefault="00E44E5E" w:rsidP="00E44E5E">
      <w:pPr>
        <w:spacing w:before="0" w:after="0"/>
        <w:rPr>
          <w:sz w:val="22"/>
          <w:szCs w:val="22"/>
        </w:rPr>
      </w:pPr>
      <w:r w:rsidRPr="009F3240">
        <w:rPr>
          <w:sz w:val="22"/>
          <w:szCs w:val="22"/>
        </w:rPr>
        <w:t xml:space="preserve">                .addGap(18, 18, 18)</w:t>
      </w:r>
    </w:p>
    <w:p w:rsidR="00E44E5E" w:rsidRPr="009F3240" w:rsidRDefault="00E44E5E" w:rsidP="00E44E5E">
      <w:pPr>
        <w:spacing w:before="0" w:after="0"/>
        <w:rPr>
          <w:sz w:val="22"/>
          <w:szCs w:val="22"/>
        </w:rPr>
      </w:pPr>
      <w:r w:rsidRPr="009F3240">
        <w:rPr>
          <w:sz w:val="22"/>
          <w:szCs w:val="22"/>
        </w:rPr>
        <w:t xml:space="preserve">                .addComponent(jButton4)</w:t>
      </w:r>
    </w:p>
    <w:p w:rsidR="00E44E5E" w:rsidRPr="009F3240" w:rsidRDefault="00E44E5E" w:rsidP="00E44E5E">
      <w:pPr>
        <w:spacing w:before="0" w:after="0"/>
        <w:rPr>
          <w:sz w:val="22"/>
          <w:szCs w:val="22"/>
        </w:rPr>
      </w:pPr>
      <w:r w:rsidRPr="009F3240">
        <w:rPr>
          <w:sz w:val="22"/>
          <w:szCs w:val="22"/>
        </w:rPr>
        <w:t xml:space="preserve">                .addGap(32, 32, 32)</w:t>
      </w:r>
    </w:p>
    <w:p w:rsidR="00E44E5E" w:rsidRPr="009F3240" w:rsidRDefault="00E44E5E" w:rsidP="00E44E5E">
      <w:pPr>
        <w:spacing w:before="0" w:after="0"/>
        <w:rPr>
          <w:sz w:val="22"/>
          <w:szCs w:val="22"/>
        </w:rPr>
      </w:pPr>
      <w:r w:rsidRPr="009F3240">
        <w:rPr>
          <w:sz w:val="22"/>
          <w:szCs w:val="22"/>
        </w:rPr>
        <w:t xml:space="preserve">                .addComponent(jButton5, javax.swing.GroupLayout.PREFERRED_SIZE, 101, javax.swing.GroupLayout.PREFERRED_SIZE)</w:t>
      </w:r>
    </w:p>
    <w:p w:rsidR="00E44E5E" w:rsidRPr="009F3240" w:rsidRDefault="00E44E5E" w:rsidP="00E44E5E">
      <w:pPr>
        <w:spacing w:before="0" w:after="0"/>
        <w:rPr>
          <w:sz w:val="22"/>
          <w:szCs w:val="22"/>
        </w:rPr>
      </w:pPr>
      <w:r w:rsidRPr="009F3240">
        <w:rPr>
          <w:sz w:val="22"/>
          <w:szCs w:val="22"/>
        </w:rPr>
        <w:t xml:space="preserve">                .addGap(66, 66, 66))</w:t>
      </w:r>
    </w:p>
    <w:p w:rsidR="00E44E5E" w:rsidRPr="009F3240" w:rsidRDefault="00E44E5E" w:rsidP="00E44E5E">
      <w:pPr>
        <w:spacing w:before="0" w:after="0"/>
        <w:rPr>
          <w:sz w:val="22"/>
          <w:szCs w:val="22"/>
        </w:rPr>
      </w:pPr>
      <w:r w:rsidRPr="009F3240">
        <w:rPr>
          <w:sz w:val="22"/>
          <w:szCs w:val="22"/>
        </w:rPr>
        <w:t xml:space="preserve">            .addComponent(jLabel24, javax.swing.GroupLayout.DEFAULT_SIZE, javax.swing.GroupLayout.DEFAULT_SIZE, Short.MAX_VALUE)</w:t>
      </w:r>
    </w:p>
    <w:p w:rsidR="00E44E5E" w:rsidRPr="009F3240" w:rsidRDefault="00E44E5E" w:rsidP="00E44E5E">
      <w:pPr>
        <w:spacing w:before="0" w:after="0"/>
        <w:rPr>
          <w:sz w:val="22"/>
          <w:szCs w:val="22"/>
        </w:rPr>
      </w:pPr>
      <w:r w:rsidRPr="009F3240">
        <w:rPr>
          <w:sz w:val="22"/>
          <w:szCs w:val="22"/>
        </w:rPr>
        <w:t xml:space="preserve">            .addComponent(jLabel6, javax.swing.GroupLayout.DEFAULT_SIZE, javax.swing.GroupLayout.DEFAULT_SIZE, Short.MAX_VALUE)</w:t>
      </w:r>
    </w:p>
    <w:p w:rsidR="00E44E5E" w:rsidRPr="009F3240" w:rsidRDefault="00E44E5E" w:rsidP="00E44E5E">
      <w:pPr>
        <w:spacing w:before="0" w:after="0"/>
        <w:rPr>
          <w:sz w:val="22"/>
          <w:szCs w:val="22"/>
        </w:rPr>
      </w:pPr>
      <w:r w:rsidRPr="009F3240">
        <w:rPr>
          <w:sz w:val="22"/>
          <w:szCs w:val="22"/>
        </w:rPr>
        <w:lastRenderedPageBreak/>
        <w:t xml:space="preserve">        );</w:t>
      </w:r>
    </w:p>
    <w:p w:rsidR="00E44E5E" w:rsidRPr="009F3240" w:rsidRDefault="00E44E5E" w:rsidP="00E44E5E">
      <w:pPr>
        <w:spacing w:before="0" w:after="0"/>
        <w:rPr>
          <w:sz w:val="22"/>
          <w:szCs w:val="22"/>
        </w:rPr>
      </w:pPr>
      <w:r w:rsidRPr="009F3240">
        <w:rPr>
          <w:sz w:val="22"/>
          <w:szCs w:val="22"/>
        </w:rPr>
        <w:t xml:space="preserve">        jPanel7Layout.setVerticalGroup(</w:t>
      </w:r>
    </w:p>
    <w:p w:rsidR="00E44E5E" w:rsidRPr="009F3240" w:rsidRDefault="00E44E5E" w:rsidP="00E44E5E">
      <w:pPr>
        <w:spacing w:before="0" w:after="0"/>
        <w:rPr>
          <w:sz w:val="22"/>
          <w:szCs w:val="22"/>
        </w:rPr>
      </w:pPr>
      <w:r w:rsidRPr="009F3240">
        <w:rPr>
          <w:sz w:val="22"/>
          <w:szCs w:val="22"/>
        </w:rPr>
        <w:t xml:space="preserve">            jPanel7Layout.createParallelGroup(javax.swing.GroupLayout.Alignment.LEADING)</w:t>
      </w:r>
    </w:p>
    <w:p w:rsidR="00E44E5E" w:rsidRPr="009F3240" w:rsidRDefault="00E44E5E" w:rsidP="00E44E5E">
      <w:pPr>
        <w:spacing w:before="0" w:after="0"/>
        <w:rPr>
          <w:sz w:val="22"/>
          <w:szCs w:val="22"/>
        </w:rPr>
      </w:pPr>
      <w:r w:rsidRPr="009F3240">
        <w:rPr>
          <w:sz w:val="22"/>
          <w:szCs w:val="22"/>
        </w:rPr>
        <w:t xml:space="preserve">            .addGroup(jPanel7Layout.createSequentialGroup()</w:t>
      </w:r>
    </w:p>
    <w:p w:rsidR="00E44E5E" w:rsidRPr="009F3240" w:rsidRDefault="00E44E5E" w:rsidP="00E44E5E">
      <w:pPr>
        <w:spacing w:before="0" w:after="0"/>
        <w:rPr>
          <w:sz w:val="22"/>
          <w:szCs w:val="22"/>
        </w:rPr>
      </w:pPr>
      <w:r w:rsidRPr="009F3240">
        <w:rPr>
          <w:sz w:val="22"/>
          <w:szCs w:val="22"/>
        </w:rPr>
        <w:t xml:space="preserve">                .addGroup(jPanel7Layout.createParallelGroup(javax.swing.GroupLayout.Alignment.BASELINE)</w:t>
      </w:r>
    </w:p>
    <w:p w:rsidR="00E44E5E" w:rsidRPr="009F3240" w:rsidRDefault="00E44E5E" w:rsidP="00E44E5E">
      <w:pPr>
        <w:spacing w:before="0" w:after="0"/>
        <w:rPr>
          <w:sz w:val="22"/>
          <w:szCs w:val="22"/>
        </w:rPr>
      </w:pPr>
      <w:r w:rsidRPr="009F3240">
        <w:rPr>
          <w:sz w:val="22"/>
          <w:szCs w:val="22"/>
        </w:rPr>
        <w:t xml:space="preserve">                    .addComponent(jButton3)</w:t>
      </w:r>
    </w:p>
    <w:p w:rsidR="00E44E5E" w:rsidRPr="009F3240" w:rsidRDefault="00E44E5E" w:rsidP="00E44E5E">
      <w:pPr>
        <w:spacing w:before="0" w:after="0"/>
        <w:rPr>
          <w:sz w:val="22"/>
          <w:szCs w:val="22"/>
        </w:rPr>
      </w:pPr>
      <w:r w:rsidRPr="009F3240">
        <w:rPr>
          <w:sz w:val="22"/>
          <w:szCs w:val="22"/>
        </w:rPr>
        <w:t xml:space="preserve">                    .addComponent(jButton4)</w:t>
      </w:r>
    </w:p>
    <w:p w:rsidR="00E44E5E" w:rsidRPr="009F3240" w:rsidRDefault="00E44E5E" w:rsidP="00E44E5E">
      <w:pPr>
        <w:spacing w:before="0" w:after="0"/>
        <w:rPr>
          <w:sz w:val="22"/>
          <w:szCs w:val="22"/>
        </w:rPr>
      </w:pPr>
      <w:r w:rsidRPr="009F3240">
        <w:rPr>
          <w:sz w:val="22"/>
          <w:szCs w:val="22"/>
        </w:rPr>
        <w:t xml:space="preserve">                    .addComponent(jButton1)</w:t>
      </w:r>
    </w:p>
    <w:p w:rsidR="00E44E5E" w:rsidRPr="009F3240" w:rsidRDefault="00E44E5E" w:rsidP="00E44E5E">
      <w:pPr>
        <w:spacing w:before="0" w:after="0"/>
        <w:rPr>
          <w:sz w:val="22"/>
          <w:szCs w:val="22"/>
        </w:rPr>
      </w:pPr>
      <w:r w:rsidRPr="009F3240">
        <w:rPr>
          <w:sz w:val="22"/>
          <w:szCs w:val="22"/>
        </w:rPr>
        <w:t xml:space="preserve">                    .addComponent(jButton5))</w:t>
      </w:r>
    </w:p>
    <w:p w:rsidR="00E44E5E" w:rsidRPr="009F3240" w:rsidRDefault="00E44E5E" w:rsidP="00E44E5E">
      <w:pPr>
        <w:spacing w:before="0" w:after="0"/>
        <w:rPr>
          <w:sz w:val="22"/>
          <w:szCs w:val="22"/>
        </w:rPr>
      </w:pPr>
      <w:r w:rsidRPr="009F3240">
        <w:rPr>
          <w:sz w:val="22"/>
          <w:szCs w:val="22"/>
        </w:rPr>
        <w:t xml:space="preserve">                .addPreferredGap(javax.swing.LayoutStyle.ComponentPlacement.RELATED)</w:t>
      </w:r>
    </w:p>
    <w:p w:rsidR="00E44E5E" w:rsidRPr="009F3240" w:rsidRDefault="00E44E5E" w:rsidP="00E44E5E">
      <w:pPr>
        <w:spacing w:before="0" w:after="0"/>
        <w:rPr>
          <w:sz w:val="22"/>
          <w:szCs w:val="22"/>
        </w:rPr>
      </w:pPr>
      <w:r w:rsidRPr="009F3240">
        <w:rPr>
          <w:sz w:val="22"/>
          <w:szCs w:val="22"/>
        </w:rPr>
        <w:t xml:space="preserve">                .addComponent(jLabel6, javax.swing.GroupLayout.PREFERRED_SIZE, 49, Short.MAX_VALUE)</w:t>
      </w:r>
    </w:p>
    <w:p w:rsidR="00E44E5E" w:rsidRPr="009F3240" w:rsidRDefault="00E44E5E" w:rsidP="00E44E5E">
      <w:pPr>
        <w:spacing w:before="0" w:after="0"/>
        <w:rPr>
          <w:sz w:val="22"/>
          <w:szCs w:val="22"/>
        </w:rPr>
      </w:pPr>
      <w:r w:rsidRPr="009F3240">
        <w:rPr>
          <w:sz w:val="22"/>
          <w:szCs w:val="22"/>
        </w:rPr>
        <w:t xml:space="preserve">                .addPreferredGap(javax.swing.LayoutStyle.ComponentPlacement.RELATED)</w:t>
      </w:r>
    </w:p>
    <w:p w:rsidR="00E44E5E" w:rsidRPr="009F3240" w:rsidRDefault="00E44E5E" w:rsidP="00E44E5E">
      <w:pPr>
        <w:spacing w:before="0" w:after="0"/>
        <w:rPr>
          <w:sz w:val="22"/>
          <w:szCs w:val="22"/>
        </w:rPr>
      </w:pPr>
      <w:r w:rsidRPr="009F3240">
        <w:rPr>
          <w:sz w:val="22"/>
          <w:szCs w:val="22"/>
        </w:rPr>
        <w:t xml:space="preserve">                .addComponent(jLabel24, javax.swing.GroupLayout.PREFERRED_SIZE, 326, javax.swing.GroupLayout.PREFERRED_SIZE))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getContentPane().add(jPanel7, new org.netbeans.lib.awtextra.AbsoluteConstraints(264, 39, -1, 410));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jPanel6.setBackground(new java.awt.Color(255, 255, 255));</w:t>
      </w:r>
    </w:p>
    <w:p w:rsidR="00E44E5E" w:rsidRPr="009F3240" w:rsidRDefault="00E44E5E" w:rsidP="00E44E5E">
      <w:pPr>
        <w:spacing w:before="0" w:after="0"/>
        <w:rPr>
          <w:sz w:val="22"/>
          <w:szCs w:val="22"/>
        </w:rPr>
      </w:pPr>
      <w:r w:rsidRPr="009F3240">
        <w:rPr>
          <w:sz w:val="22"/>
          <w:szCs w:val="22"/>
        </w:rPr>
        <w:t xml:space="preserve">        jPanel6.setBorder(new javax.swing.border.MatteBorder(null));</w:t>
      </w:r>
    </w:p>
    <w:p w:rsidR="00E44E5E" w:rsidRPr="009F3240" w:rsidRDefault="00E44E5E" w:rsidP="00E44E5E">
      <w:pPr>
        <w:spacing w:before="0" w:after="0"/>
        <w:rPr>
          <w:sz w:val="22"/>
          <w:szCs w:val="22"/>
        </w:rPr>
      </w:pPr>
      <w:r w:rsidRPr="009F3240">
        <w:rPr>
          <w:sz w:val="22"/>
          <w:szCs w:val="22"/>
        </w:rPr>
        <w:t xml:space="preserve">        jPanel6.setLayout(new org.netbeans.lib.awtextra.AbsoluteLayout());</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jLabel2.setFont(new java.awt.Font("Segoe Print", 0, 18)); // NOI18N</w:t>
      </w:r>
    </w:p>
    <w:p w:rsidR="00E44E5E" w:rsidRPr="009F3240" w:rsidRDefault="00E44E5E" w:rsidP="00E44E5E">
      <w:pPr>
        <w:spacing w:before="0" w:after="0"/>
        <w:rPr>
          <w:sz w:val="22"/>
          <w:szCs w:val="22"/>
        </w:rPr>
      </w:pPr>
      <w:r w:rsidRPr="009F3240">
        <w:rPr>
          <w:sz w:val="22"/>
          <w:szCs w:val="22"/>
        </w:rPr>
        <w:t xml:space="preserve">        jLabel2.setText("Notice board :");</w:t>
      </w:r>
    </w:p>
    <w:p w:rsidR="00E44E5E" w:rsidRPr="009F3240" w:rsidRDefault="00E44E5E" w:rsidP="00E44E5E">
      <w:pPr>
        <w:spacing w:before="0" w:after="0"/>
        <w:rPr>
          <w:sz w:val="22"/>
          <w:szCs w:val="22"/>
        </w:rPr>
      </w:pPr>
      <w:r w:rsidRPr="009F3240">
        <w:rPr>
          <w:sz w:val="22"/>
          <w:szCs w:val="22"/>
        </w:rPr>
        <w:t xml:space="preserve">        jPanel6.add(jLabel2, new org.netbeans.lib.awtextra.AbsoluteConstraints(200, 110, 160, 30));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notice.setBackground(new java.awt.Color(255, 0, 0));</w:t>
      </w:r>
    </w:p>
    <w:p w:rsidR="00E44E5E" w:rsidRPr="009F3240" w:rsidRDefault="00E44E5E" w:rsidP="00E44E5E">
      <w:pPr>
        <w:spacing w:before="0" w:after="0"/>
        <w:rPr>
          <w:sz w:val="22"/>
          <w:szCs w:val="22"/>
        </w:rPr>
      </w:pPr>
      <w:r w:rsidRPr="009F3240">
        <w:rPr>
          <w:sz w:val="22"/>
          <w:szCs w:val="22"/>
        </w:rPr>
        <w:t xml:space="preserve">        notice.setFont(new java.awt.Font("Tahoma", 1, 11)); // NOI18N</w:t>
      </w:r>
    </w:p>
    <w:p w:rsidR="00E44E5E" w:rsidRPr="009F3240" w:rsidRDefault="00E44E5E" w:rsidP="00E44E5E">
      <w:pPr>
        <w:spacing w:before="0" w:after="0"/>
        <w:rPr>
          <w:sz w:val="22"/>
          <w:szCs w:val="22"/>
        </w:rPr>
      </w:pPr>
      <w:r w:rsidRPr="009F3240">
        <w:rPr>
          <w:sz w:val="22"/>
          <w:szCs w:val="22"/>
        </w:rPr>
        <w:t xml:space="preserve">        notice.setForeground(new java.awt.Color(255, 255, 255));</w:t>
      </w:r>
    </w:p>
    <w:p w:rsidR="00E44E5E" w:rsidRPr="009F3240" w:rsidRDefault="00E44E5E" w:rsidP="00E44E5E">
      <w:pPr>
        <w:spacing w:before="0" w:after="0"/>
        <w:rPr>
          <w:sz w:val="22"/>
          <w:szCs w:val="22"/>
        </w:rPr>
      </w:pPr>
      <w:r w:rsidRPr="009F3240">
        <w:rPr>
          <w:sz w:val="22"/>
          <w:szCs w:val="22"/>
        </w:rPr>
        <w:t xml:space="preserve">        notice.setText("Click here For Notice");</w:t>
      </w:r>
    </w:p>
    <w:p w:rsidR="00E44E5E" w:rsidRPr="009F3240" w:rsidRDefault="00E44E5E" w:rsidP="00E44E5E">
      <w:pPr>
        <w:spacing w:before="0" w:after="0"/>
        <w:rPr>
          <w:sz w:val="22"/>
          <w:szCs w:val="22"/>
        </w:rPr>
      </w:pPr>
      <w:r w:rsidRPr="009F3240">
        <w:rPr>
          <w:sz w:val="22"/>
          <w:szCs w:val="22"/>
        </w:rPr>
        <w:t xml:space="preserve">        notice.addActionListener(new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noticeActionPerformed(evt);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jPanel6.add(notice, new org.netbeans.lib.awtextra.AbsoluteConstraints(190, 70, 160, 20));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lastRenderedPageBreak/>
        <w:t xml:space="preserve">        lblnotice.setEditable(false);</w:t>
      </w:r>
    </w:p>
    <w:p w:rsidR="00E44E5E" w:rsidRPr="009F3240" w:rsidRDefault="00E44E5E" w:rsidP="00E44E5E">
      <w:pPr>
        <w:spacing w:before="0" w:after="0"/>
        <w:rPr>
          <w:sz w:val="22"/>
          <w:szCs w:val="22"/>
        </w:rPr>
      </w:pPr>
      <w:r w:rsidRPr="009F3240">
        <w:rPr>
          <w:sz w:val="22"/>
          <w:szCs w:val="22"/>
        </w:rPr>
        <w:t xml:space="preserve">        lblnotice.setColumns(20);</w:t>
      </w:r>
    </w:p>
    <w:p w:rsidR="00E44E5E" w:rsidRPr="009F3240" w:rsidRDefault="00E44E5E" w:rsidP="00E44E5E">
      <w:pPr>
        <w:spacing w:before="0" w:after="0"/>
        <w:rPr>
          <w:sz w:val="22"/>
          <w:szCs w:val="22"/>
        </w:rPr>
      </w:pPr>
      <w:r w:rsidRPr="009F3240">
        <w:rPr>
          <w:sz w:val="22"/>
          <w:szCs w:val="22"/>
        </w:rPr>
        <w:t xml:space="preserve">        lblnotice.setFont(new java.awt.Font("Arial", 1, 13)); // NOI18N</w:t>
      </w:r>
    </w:p>
    <w:p w:rsidR="00E44E5E" w:rsidRPr="009F3240" w:rsidRDefault="00E44E5E" w:rsidP="00E44E5E">
      <w:pPr>
        <w:spacing w:before="0" w:after="0"/>
        <w:rPr>
          <w:sz w:val="22"/>
          <w:szCs w:val="22"/>
        </w:rPr>
      </w:pPr>
      <w:r w:rsidRPr="009F3240">
        <w:rPr>
          <w:sz w:val="22"/>
          <w:szCs w:val="22"/>
        </w:rPr>
        <w:t xml:space="preserve">        lblnotice.setRows(5);</w:t>
      </w:r>
    </w:p>
    <w:p w:rsidR="00E44E5E" w:rsidRPr="009F3240" w:rsidRDefault="00E44E5E" w:rsidP="00E44E5E">
      <w:pPr>
        <w:spacing w:before="0" w:after="0"/>
        <w:rPr>
          <w:sz w:val="22"/>
          <w:szCs w:val="22"/>
        </w:rPr>
      </w:pPr>
      <w:r w:rsidRPr="009F3240">
        <w:rPr>
          <w:sz w:val="22"/>
          <w:szCs w:val="22"/>
        </w:rPr>
        <w:t xml:space="preserve">        jScrollPane1.setViewportView(lblnotice);</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jPanel6.add(jScrollPane1, new org.netbeans.lib.awtextra.AbsoluteConstraints(90, 140, 350, 170));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lbldate.setFont(new java.awt.Font("Tahoma", 1, 11)); // NOI18N</w:t>
      </w:r>
    </w:p>
    <w:p w:rsidR="00E44E5E" w:rsidRPr="009F3240" w:rsidRDefault="00E44E5E" w:rsidP="00E44E5E">
      <w:pPr>
        <w:spacing w:before="0" w:after="0"/>
        <w:rPr>
          <w:sz w:val="22"/>
          <w:szCs w:val="22"/>
        </w:rPr>
      </w:pPr>
      <w:r w:rsidRPr="009F3240">
        <w:rPr>
          <w:sz w:val="22"/>
          <w:szCs w:val="22"/>
        </w:rPr>
        <w:t xml:space="preserve">        lbldate.setText("----------------------");</w:t>
      </w:r>
    </w:p>
    <w:p w:rsidR="00E44E5E" w:rsidRPr="009F3240" w:rsidRDefault="00E44E5E" w:rsidP="00E44E5E">
      <w:pPr>
        <w:spacing w:before="0" w:after="0"/>
        <w:rPr>
          <w:sz w:val="22"/>
          <w:szCs w:val="22"/>
        </w:rPr>
      </w:pPr>
      <w:r w:rsidRPr="009F3240">
        <w:rPr>
          <w:sz w:val="22"/>
          <w:szCs w:val="22"/>
        </w:rPr>
        <w:t xml:space="preserve">        jPanel6.add(lbldate, new org.netbeans.lib.awtextra.AbsoluteConstraints(410, 10, -1, -1));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jLabel5.setFont(new java.awt.Font("Tahoma", 1, 11)); // NOI18N</w:t>
      </w:r>
    </w:p>
    <w:p w:rsidR="00E44E5E" w:rsidRPr="009F3240" w:rsidRDefault="00E44E5E" w:rsidP="00E44E5E">
      <w:pPr>
        <w:spacing w:before="0" w:after="0"/>
        <w:rPr>
          <w:sz w:val="22"/>
          <w:szCs w:val="22"/>
        </w:rPr>
      </w:pPr>
      <w:r w:rsidRPr="009F3240">
        <w:rPr>
          <w:sz w:val="22"/>
          <w:szCs w:val="22"/>
        </w:rPr>
        <w:t xml:space="preserve">        jLabel5.setText(" Current  Date  :");</w:t>
      </w:r>
    </w:p>
    <w:p w:rsidR="00E44E5E" w:rsidRPr="009F3240" w:rsidRDefault="00E44E5E" w:rsidP="00E44E5E">
      <w:pPr>
        <w:spacing w:before="0" w:after="0"/>
        <w:rPr>
          <w:sz w:val="22"/>
          <w:szCs w:val="22"/>
        </w:rPr>
      </w:pPr>
      <w:r w:rsidRPr="009F3240">
        <w:rPr>
          <w:sz w:val="22"/>
          <w:szCs w:val="22"/>
        </w:rPr>
        <w:t xml:space="preserve">        jPanel6.add(jLabel5, new org.netbeans.lib.awtextra.AbsoluteConstraints(320, 10, -1, -1));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jLabel3.setIcon(new javax.swing.ImageIcon(getClass().getResource("/schoolmangment/img/notice.png"))); // NOI18N</w:t>
      </w:r>
    </w:p>
    <w:p w:rsidR="00E44E5E" w:rsidRPr="009F3240" w:rsidRDefault="00E44E5E" w:rsidP="00E44E5E">
      <w:pPr>
        <w:spacing w:before="0" w:after="0"/>
        <w:rPr>
          <w:sz w:val="22"/>
          <w:szCs w:val="22"/>
        </w:rPr>
      </w:pPr>
      <w:r w:rsidRPr="009F3240">
        <w:rPr>
          <w:sz w:val="22"/>
          <w:szCs w:val="22"/>
        </w:rPr>
        <w:t xml:space="preserve">        jLabel3.setText("jLabel3");</w:t>
      </w:r>
    </w:p>
    <w:p w:rsidR="00E44E5E" w:rsidRPr="009F3240" w:rsidRDefault="00E44E5E" w:rsidP="00E44E5E">
      <w:pPr>
        <w:spacing w:before="0" w:after="0"/>
        <w:rPr>
          <w:sz w:val="22"/>
          <w:szCs w:val="22"/>
        </w:rPr>
      </w:pPr>
      <w:r w:rsidRPr="009F3240">
        <w:rPr>
          <w:sz w:val="22"/>
          <w:szCs w:val="22"/>
        </w:rPr>
        <w:t xml:space="preserve">        jPanel6.add(jLabel3, new org.netbeans.lib.awtextra.AbsoluteConstraints(0, 0, 510, 410));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getContentPane().add(jPanel6, new org.netbeans.lib.awtextra.AbsoluteConstraints(850, 40, 510, 410));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jLabel1.setBackground(new java.awt.Color(255, 255, 255));</w:t>
      </w:r>
    </w:p>
    <w:p w:rsidR="00E44E5E" w:rsidRPr="009F3240" w:rsidRDefault="00E44E5E" w:rsidP="00E44E5E">
      <w:pPr>
        <w:spacing w:before="0" w:after="0"/>
        <w:rPr>
          <w:sz w:val="22"/>
          <w:szCs w:val="22"/>
        </w:rPr>
      </w:pPr>
      <w:r w:rsidRPr="009F3240">
        <w:rPr>
          <w:sz w:val="22"/>
          <w:szCs w:val="22"/>
        </w:rPr>
        <w:t xml:space="preserve">        jLabel1.setIcon(new javax.swing.ImageIcon(getClass().getResource("/schoolmangment/img/banner222.jpg"))); // NOI18N</w:t>
      </w:r>
    </w:p>
    <w:p w:rsidR="00E44E5E" w:rsidRPr="009F3240" w:rsidRDefault="00E44E5E" w:rsidP="00E44E5E">
      <w:pPr>
        <w:spacing w:before="0" w:after="0"/>
        <w:rPr>
          <w:sz w:val="22"/>
          <w:szCs w:val="22"/>
        </w:rPr>
      </w:pPr>
      <w:r w:rsidRPr="009F3240">
        <w:rPr>
          <w:sz w:val="22"/>
          <w:szCs w:val="22"/>
        </w:rPr>
        <w:t xml:space="preserve">        jLabel1.setBorder(javax.swing.BorderFactory.createLineBorder(new java.awt.Color(0, 0, 0)));</w:t>
      </w:r>
    </w:p>
    <w:p w:rsidR="00E44E5E" w:rsidRPr="009F3240" w:rsidRDefault="00E44E5E" w:rsidP="00E44E5E">
      <w:pPr>
        <w:spacing w:before="0" w:after="0"/>
        <w:rPr>
          <w:sz w:val="22"/>
          <w:szCs w:val="22"/>
        </w:rPr>
      </w:pPr>
      <w:r w:rsidRPr="009F3240">
        <w:rPr>
          <w:sz w:val="22"/>
          <w:szCs w:val="22"/>
        </w:rPr>
        <w:t xml:space="preserve">        getContentPane().add(jLabel1, new org.netbeans.lib.awtextra.AbsoluteConstraints(260, 450, 1100, 250));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jPanel1.setBorder(new javax.swing.border.MatteBorder(null));</w:t>
      </w:r>
    </w:p>
    <w:p w:rsidR="00E44E5E" w:rsidRPr="009F3240" w:rsidRDefault="00E44E5E" w:rsidP="00E44E5E">
      <w:pPr>
        <w:spacing w:before="0" w:after="0"/>
        <w:rPr>
          <w:sz w:val="22"/>
          <w:szCs w:val="22"/>
        </w:rPr>
      </w:pPr>
      <w:r w:rsidRPr="009F3240">
        <w:rPr>
          <w:sz w:val="22"/>
          <w:szCs w:val="22"/>
        </w:rPr>
        <w:t xml:space="preserve">        jPanel1.setLayout(new org.netbeans.lib.awtextra.AbsoluteLayout());</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jLabel8.setFont(new java.awt.Font("Tahoma", 1, 11)); // NOI18N</w:t>
      </w:r>
    </w:p>
    <w:p w:rsidR="00E44E5E" w:rsidRPr="009F3240" w:rsidRDefault="00E44E5E" w:rsidP="00E44E5E">
      <w:pPr>
        <w:spacing w:before="0" w:after="0"/>
        <w:rPr>
          <w:sz w:val="22"/>
          <w:szCs w:val="22"/>
        </w:rPr>
      </w:pPr>
      <w:r w:rsidRPr="009F3240">
        <w:rPr>
          <w:sz w:val="22"/>
          <w:szCs w:val="22"/>
        </w:rPr>
        <w:t xml:space="preserve">        jLabel8.setText("Current Time :");</w:t>
      </w:r>
    </w:p>
    <w:p w:rsidR="00E44E5E" w:rsidRPr="009F3240" w:rsidRDefault="00E44E5E" w:rsidP="00E44E5E">
      <w:pPr>
        <w:spacing w:before="0" w:after="0"/>
        <w:rPr>
          <w:sz w:val="22"/>
          <w:szCs w:val="22"/>
        </w:rPr>
      </w:pPr>
      <w:r w:rsidRPr="009F3240">
        <w:rPr>
          <w:sz w:val="22"/>
          <w:szCs w:val="22"/>
        </w:rPr>
        <w:t xml:space="preserve">        jPanel1.add(jLabel8, new org.netbeans.lib.awtextra.AbsoluteConstraints(10, 10, -1, -1));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lastRenderedPageBreak/>
        <w:t xml:space="preserve">        lbltime.setFont(new java.awt.Font("Tahoma", 1, 11)); // NOI18N</w:t>
      </w:r>
    </w:p>
    <w:p w:rsidR="00E44E5E" w:rsidRPr="009F3240" w:rsidRDefault="00E44E5E" w:rsidP="00E44E5E">
      <w:pPr>
        <w:spacing w:before="0" w:after="0"/>
        <w:rPr>
          <w:sz w:val="22"/>
          <w:szCs w:val="22"/>
        </w:rPr>
      </w:pPr>
      <w:r w:rsidRPr="009F3240">
        <w:rPr>
          <w:sz w:val="22"/>
          <w:szCs w:val="22"/>
        </w:rPr>
        <w:t xml:space="preserve">        lbltime.setText("----------------------");</w:t>
      </w:r>
    </w:p>
    <w:p w:rsidR="00E44E5E" w:rsidRPr="009F3240" w:rsidRDefault="00E44E5E" w:rsidP="00E44E5E">
      <w:pPr>
        <w:spacing w:before="0" w:after="0"/>
        <w:rPr>
          <w:sz w:val="22"/>
          <w:szCs w:val="22"/>
        </w:rPr>
      </w:pPr>
      <w:r w:rsidRPr="009F3240">
        <w:rPr>
          <w:sz w:val="22"/>
          <w:szCs w:val="22"/>
        </w:rPr>
        <w:t xml:space="preserve">        jPanel1.add(lbltime, new org.netbeans.lib.awtextra.AbsoluteConstraints(100, 10, -1, -1));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jLabel9.setIcon(new javax.swing.ImageIcon(getClass().getResource("/schoolmangment/img/homepag22.png"))); // NOI18N</w:t>
      </w:r>
    </w:p>
    <w:p w:rsidR="00E44E5E" w:rsidRPr="009F3240" w:rsidRDefault="00E44E5E" w:rsidP="00E44E5E">
      <w:pPr>
        <w:spacing w:before="0" w:after="0"/>
        <w:rPr>
          <w:sz w:val="22"/>
          <w:szCs w:val="22"/>
        </w:rPr>
      </w:pPr>
      <w:r w:rsidRPr="009F3240">
        <w:rPr>
          <w:sz w:val="22"/>
          <w:szCs w:val="22"/>
        </w:rPr>
        <w:t xml:space="preserve">        jLabel9.setText("jLabel9");</w:t>
      </w:r>
    </w:p>
    <w:p w:rsidR="00E44E5E" w:rsidRPr="009F3240" w:rsidRDefault="00E44E5E" w:rsidP="00E44E5E">
      <w:pPr>
        <w:spacing w:before="0" w:after="0"/>
        <w:rPr>
          <w:sz w:val="22"/>
          <w:szCs w:val="22"/>
        </w:rPr>
      </w:pPr>
      <w:r w:rsidRPr="009F3240">
        <w:rPr>
          <w:sz w:val="22"/>
          <w:szCs w:val="22"/>
        </w:rPr>
        <w:t xml:space="preserve">        jPanel1.add(jLabel9, new org.netbeans.lib.awtextra.AbsoluteConstraints(0, 0, 260, 660));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getContentPane().add(jPanel1, new org.netbeans.lib.awtextra.AbsoluteConstraints(0, 40, 260, 660));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jMenuBar1.setBackground(new java.awt.Color(51, 204, 0));</w:t>
      </w:r>
    </w:p>
    <w:p w:rsidR="00E44E5E" w:rsidRPr="009F3240" w:rsidRDefault="00E44E5E" w:rsidP="00E44E5E">
      <w:pPr>
        <w:spacing w:before="0" w:after="0"/>
        <w:rPr>
          <w:sz w:val="22"/>
          <w:szCs w:val="22"/>
        </w:rPr>
      </w:pPr>
      <w:r w:rsidRPr="009F3240">
        <w:rPr>
          <w:sz w:val="22"/>
          <w:szCs w:val="22"/>
        </w:rPr>
        <w:t xml:space="preserve">        jMenuBar1.setBorder(javax.swing.BorderFactory.createMatteBorder(1, 1, 1, 1, new java.awt.Color(102, 255, 51)));</w:t>
      </w:r>
    </w:p>
    <w:p w:rsidR="00E44E5E" w:rsidRPr="009F3240" w:rsidRDefault="00E44E5E" w:rsidP="00E44E5E">
      <w:pPr>
        <w:spacing w:before="0" w:after="0"/>
        <w:rPr>
          <w:sz w:val="22"/>
          <w:szCs w:val="22"/>
        </w:rPr>
      </w:pPr>
      <w:r w:rsidRPr="009F3240">
        <w:rPr>
          <w:sz w:val="22"/>
          <w:szCs w:val="22"/>
        </w:rPr>
        <w:t xml:space="preserve">        jMenuBar1.setForeground(new java.awt.Color(255, 255, 255));</w:t>
      </w:r>
    </w:p>
    <w:p w:rsidR="00E44E5E" w:rsidRPr="009F3240" w:rsidRDefault="00E44E5E" w:rsidP="00E44E5E">
      <w:pPr>
        <w:spacing w:before="0" w:after="0"/>
        <w:rPr>
          <w:sz w:val="22"/>
          <w:szCs w:val="22"/>
        </w:rPr>
      </w:pPr>
      <w:r w:rsidRPr="009F3240">
        <w:rPr>
          <w:sz w:val="22"/>
          <w:szCs w:val="22"/>
        </w:rPr>
        <w:t xml:space="preserve">        jMenuBar1.setAutoscrolls(true);</w:t>
      </w:r>
    </w:p>
    <w:p w:rsidR="00E44E5E" w:rsidRPr="009F3240" w:rsidRDefault="00E44E5E" w:rsidP="00E44E5E">
      <w:pPr>
        <w:spacing w:before="0" w:after="0"/>
        <w:rPr>
          <w:sz w:val="22"/>
          <w:szCs w:val="22"/>
        </w:rPr>
      </w:pPr>
      <w:r w:rsidRPr="009F3240">
        <w:rPr>
          <w:sz w:val="22"/>
          <w:szCs w:val="22"/>
        </w:rPr>
        <w:t xml:space="preserve">        jMenuBar1.setFont(new java.awt.Font("Segoe UI", 1, 24)); // NOI18N</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jMenu1.setBackground(new java.awt.Color(255, 204, 204));</w:t>
      </w:r>
    </w:p>
    <w:p w:rsidR="00E44E5E" w:rsidRPr="009F3240" w:rsidRDefault="00E44E5E" w:rsidP="00E44E5E">
      <w:pPr>
        <w:spacing w:before="0" w:after="0"/>
        <w:rPr>
          <w:sz w:val="22"/>
          <w:szCs w:val="22"/>
        </w:rPr>
      </w:pPr>
      <w:r w:rsidRPr="009F3240">
        <w:rPr>
          <w:sz w:val="22"/>
          <w:szCs w:val="22"/>
        </w:rPr>
        <w:t xml:space="preserve">        jMenu1.setBorder(javax.swing.BorderFactory.createEtchedBorder());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jMenu1.setForeground(new java.awt.Color(255, 0, 0));</w:t>
      </w:r>
    </w:p>
    <w:p w:rsidR="00E44E5E" w:rsidRPr="009F3240" w:rsidRDefault="00E44E5E" w:rsidP="00E44E5E">
      <w:pPr>
        <w:spacing w:before="0" w:after="0"/>
        <w:rPr>
          <w:sz w:val="22"/>
          <w:szCs w:val="22"/>
        </w:rPr>
      </w:pPr>
      <w:r w:rsidRPr="009F3240">
        <w:rPr>
          <w:sz w:val="22"/>
          <w:szCs w:val="22"/>
        </w:rPr>
        <w:t xml:space="preserve">        jMenu1.setText("Home");</w:t>
      </w:r>
    </w:p>
    <w:p w:rsidR="00E44E5E" w:rsidRPr="009F3240" w:rsidRDefault="00E44E5E" w:rsidP="00E44E5E">
      <w:pPr>
        <w:spacing w:before="0" w:after="0"/>
        <w:rPr>
          <w:sz w:val="22"/>
          <w:szCs w:val="22"/>
        </w:rPr>
      </w:pPr>
      <w:r w:rsidRPr="009F3240">
        <w:rPr>
          <w:sz w:val="22"/>
          <w:szCs w:val="22"/>
        </w:rPr>
        <w:t xml:space="preserve">        jMenu1.setToolTipText("home");</w:t>
      </w:r>
    </w:p>
    <w:p w:rsidR="00E44E5E" w:rsidRPr="009F3240" w:rsidRDefault="00E44E5E" w:rsidP="00E44E5E">
      <w:pPr>
        <w:spacing w:before="0" w:after="0"/>
        <w:rPr>
          <w:sz w:val="22"/>
          <w:szCs w:val="22"/>
        </w:rPr>
      </w:pPr>
      <w:r w:rsidRPr="009F3240">
        <w:rPr>
          <w:sz w:val="22"/>
          <w:szCs w:val="22"/>
        </w:rPr>
        <w:t xml:space="preserve">        jMenu1.addActionListener(new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jMenu1ActionPerformed(evt);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jMenuItem11.setAccelerator(javax.swing.KeyStroke.getKeyStroke(java.awt.event.KeyEvent.VK_L, java.awt.event.InputEvent.CTRL_MASK));</w:t>
      </w:r>
    </w:p>
    <w:p w:rsidR="00E44E5E" w:rsidRPr="009F3240" w:rsidRDefault="00E44E5E" w:rsidP="00E44E5E">
      <w:pPr>
        <w:spacing w:before="0" w:after="0"/>
        <w:rPr>
          <w:sz w:val="22"/>
          <w:szCs w:val="22"/>
        </w:rPr>
      </w:pPr>
      <w:r w:rsidRPr="009F3240">
        <w:rPr>
          <w:sz w:val="22"/>
          <w:szCs w:val="22"/>
        </w:rPr>
        <w:t xml:space="preserve">        jMenuItem11.setFont(new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jMenuItem11.setForeground(new java.awt.Color(51, 0, 255));</w:t>
      </w:r>
    </w:p>
    <w:p w:rsidR="00E44E5E" w:rsidRPr="009F3240" w:rsidRDefault="00E44E5E" w:rsidP="00E44E5E">
      <w:pPr>
        <w:spacing w:before="0" w:after="0"/>
        <w:rPr>
          <w:sz w:val="22"/>
          <w:szCs w:val="22"/>
        </w:rPr>
      </w:pPr>
      <w:r w:rsidRPr="009F3240">
        <w:rPr>
          <w:sz w:val="22"/>
          <w:szCs w:val="22"/>
        </w:rPr>
        <w:t xml:space="preserve">        jMenuItem11.setIcon(new javax.swing.ImageIcon("C:\\Users\\Administrator\\Desktop\\lll.png")); // NOI18N</w:t>
      </w:r>
    </w:p>
    <w:p w:rsidR="00E44E5E" w:rsidRPr="009F3240" w:rsidRDefault="00E44E5E" w:rsidP="00E44E5E">
      <w:pPr>
        <w:spacing w:before="0" w:after="0"/>
        <w:rPr>
          <w:sz w:val="22"/>
          <w:szCs w:val="22"/>
        </w:rPr>
      </w:pPr>
      <w:r w:rsidRPr="009F3240">
        <w:rPr>
          <w:sz w:val="22"/>
          <w:szCs w:val="22"/>
        </w:rPr>
        <w:t xml:space="preserve">        jMenuItem11.setText("Logout");</w:t>
      </w:r>
    </w:p>
    <w:p w:rsidR="00E44E5E" w:rsidRPr="009F3240" w:rsidRDefault="00E44E5E" w:rsidP="00E44E5E">
      <w:pPr>
        <w:spacing w:before="0" w:after="0"/>
        <w:rPr>
          <w:sz w:val="22"/>
          <w:szCs w:val="22"/>
        </w:rPr>
      </w:pPr>
      <w:r w:rsidRPr="009F3240">
        <w:rPr>
          <w:sz w:val="22"/>
          <w:szCs w:val="22"/>
        </w:rPr>
        <w:t xml:space="preserve">        jMenuItem11.addActionListener(new java.awt.event.ActionListener() {</w:t>
      </w:r>
    </w:p>
    <w:p w:rsidR="00E44E5E" w:rsidRPr="009F3240" w:rsidRDefault="00E44E5E" w:rsidP="00E44E5E">
      <w:pPr>
        <w:spacing w:before="0" w:after="0"/>
        <w:rPr>
          <w:sz w:val="22"/>
          <w:szCs w:val="22"/>
        </w:rPr>
      </w:pPr>
      <w:r w:rsidRPr="009F3240">
        <w:rPr>
          <w:sz w:val="22"/>
          <w:szCs w:val="22"/>
        </w:rPr>
        <w:lastRenderedPageBreak/>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jMenuItem11ActionPerformed(evt);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jMenu1.add(jMenuItem11);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jMenuBar1.add(jMenu1);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jMenu2.setBackground(new java.awt.Color(255, 204, 204));</w:t>
      </w:r>
    </w:p>
    <w:p w:rsidR="00E44E5E" w:rsidRPr="009F3240" w:rsidRDefault="00E44E5E" w:rsidP="00E44E5E">
      <w:pPr>
        <w:spacing w:before="0" w:after="0"/>
        <w:rPr>
          <w:sz w:val="22"/>
          <w:szCs w:val="22"/>
        </w:rPr>
      </w:pPr>
      <w:r w:rsidRPr="009F3240">
        <w:rPr>
          <w:sz w:val="22"/>
          <w:szCs w:val="22"/>
        </w:rPr>
        <w:t xml:space="preserve">        jMenu2.setBorder(javax.swing.BorderFactory.createEtchedBorder());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jMenu2.setForeground(new java.awt.Color(255, 0, 0));</w:t>
      </w:r>
    </w:p>
    <w:p w:rsidR="00E44E5E" w:rsidRPr="009F3240" w:rsidRDefault="00E44E5E" w:rsidP="00E44E5E">
      <w:pPr>
        <w:spacing w:before="0" w:after="0"/>
        <w:rPr>
          <w:sz w:val="22"/>
          <w:szCs w:val="22"/>
        </w:rPr>
      </w:pPr>
      <w:r w:rsidRPr="009F3240">
        <w:rPr>
          <w:sz w:val="22"/>
          <w:szCs w:val="22"/>
        </w:rPr>
        <w:t xml:space="preserve">        jMenu2.setText("Users");</w:t>
      </w:r>
    </w:p>
    <w:p w:rsidR="00E44E5E" w:rsidRPr="009F3240" w:rsidRDefault="00E44E5E" w:rsidP="00E44E5E">
      <w:pPr>
        <w:spacing w:before="0" w:after="0"/>
        <w:rPr>
          <w:sz w:val="22"/>
          <w:szCs w:val="22"/>
        </w:rPr>
      </w:pPr>
      <w:r w:rsidRPr="009F3240">
        <w:rPr>
          <w:sz w:val="22"/>
          <w:szCs w:val="22"/>
        </w:rPr>
        <w:t xml:space="preserve">        jMenu2.setToolTipText("user");</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jMenuItem8.setAccelerator(javax.swing.KeyStroke.getKeyStroke(java.awt.event.KeyEvent.VK_A, java.awt.event.InputEvent.ALT_MASK));</w:t>
      </w:r>
    </w:p>
    <w:p w:rsidR="00E44E5E" w:rsidRPr="009F3240" w:rsidRDefault="00E44E5E" w:rsidP="00E44E5E">
      <w:pPr>
        <w:spacing w:before="0" w:after="0"/>
        <w:rPr>
          <w:sz w:val="22"/>
          <w:szCs w:val="22"/>
        </w:rPr>
      </w:pPr>
      <w:r w:rsidRPr="009F3240">
        <w:rPr>
          <w:sz w:val="22"/>
          <w:szCs w:val="22"/>
        </w:rPr>
        <w:t xml:space="preserve">        jMenuItem8.setText("Drop_user");</w:t>
      </w:r>
    </w:p>
    <w:p w:rsidR="00E44E5E" w:rsidRPr="009F3240" w:rsidRDefault="00E44E5E" w:rsidP="00E44E5E">
      <w:pPr>
        <w:spacing w:before="0" w:after="0"/>
        <w:rPr>
          <w:sz w:val="22"/>
          <w:szCs w:val="22"/>
        </w:rPr>
      </w:pPr>
      <w:r w:rsidRPr="009F3240">
        <w:rPr>
          <w:sz w:val="22"/>
          <w:szCs w:val="22"/>
        </w:rPr>
        <w:t xml:space="preserve">        jMenuItem8.addActionListener(new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jMenuItem8ActionPerformed(evt);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jMenu2.add(jMenuItem8);</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jMenuItem24.setText("Forget_user");</w:t>
      </w:r>
    </w:p>
    <w:p w:rsidR="00E44E5E" w:rsidRPr="009F3240" w:rsidRDefault="00E44E5E" w:rsidP="00E44E5E">
      <w:pPr>
        <w:spacing w:before="0" w:after="0"/>
        <w:rPr>
          <w:sz w:val="22"/>
          <w:szCs w:val="22"/>
        </w:rPr>
      </w:pPr>
      <w:r w:rsidRPr="009F3240">
        <w:rPr>
          <w:sz w:val="22"/>
          <w:szCs w:val="22"/>
        </w:rPr>
        <w:t xml:space="preserve">        jMenuItem24.addActionListener(new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jMenuItem24ActionPerformed(evt);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jMenu2.add(jMenuItem24);</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jMenuItem25.setText("Change_password");</w:t>
      </w:r>
    </w:p>
    <w:p w:rsidR="00E44E5E" w:rsidRPr="009F3240" w:rsidRDefault="00E44E5E" w:rsidP="00E44E5E">
      <w:pPr>
        <w:spacing w:before="0" w:after="0"/>
        <w:rPr>
          <w:sz w:val="22"/>
          <w:szCs w:val="22"/>
        </w:rPr>
      </w:pPr>
      <w:r w:rsidRPr="009F3240">
        <w:rPr>
          <w:sz w:val="22"/>
          <w:szCs w:val="22"/>
        </w:rPr>
        <w:t xml:space="preserve">        jMenuItem25.addActionListener(new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jMenuItem25ActionPerformed(evt);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jMenu2.add(jMenuItem25);</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jMenuBar1.add(jMenu2);</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jMenu3.setBackground(new java.awt.Color(255, 204, 204));</w:t>
      </w:r>
    </w:p>
    <w:p w:rsidR="00E44E5E" w:rsidRPr="009F3240" w:rsidRDefault="00E44E5E" w:rsidP="00E44E5E">
      <w:pPr>
        <w:spacing w:before="0" w:after="0"/>
        <w:rPr>
          <w:sz w:val="22"/>
          <w:szCs w:val="22"/>
        </w:rPr>
      </w:pPr>
      <w:r w:rsidRPr="009F3240">
        <w:rPr>
          <w:sz w:val="22"/>
          <w:szCs w:val="22"/>
        </w:rPr>
        <w:t xml:space="preserve">        jMenu3.setBorder(javax.swing.BorderFactory.createEtchedBorder());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jMenu3.setForeground(new java.awt.Color(255, 0, 0));</w:t>
      </w:r>
    </w:p>
    <w:p w:rsidR="00E44E5E" w:rsidRPr="009F3240" w:rsidRDefault="00E44E5E" w:rsidP="00E44E5E">
      <w:pPr>
        <w:spacing w:before="0" w:after="0"/>
        <w:rPr>
          <w:sz w:val="22"/>
          <w:szCs w:val="22"/>
        </w:rPr>
      </w:pPr>
      <w:r w:rsidRPr="009F3240">
        <w:rPr>
          <w:sz w:val="22"/>
          <w:szCs w:val="22"/>
        </w:rPr>
        <w:t xml:space="preserve">        jMenu3.setText("Fee managment");</w:t>
      </w:r>
    </w:p>
    <w:p w:rsidR="00E44E5E" w:rsidRPr="009F3240" w:rsidRDefault="00E44E5E" w:rsidP="00E44E5E">
      <w:pPr>
        <w:spacing w:before="0" w:after="0"/>
        <w:rPr>
          <w:sz w:val="22"/>
          <w:szCs w:val="22"/>
        </w:rPr>
      </w:pPr>
      <w:r w:rsidRPr="009F3240">
        <w:rPr>
          <w:sz w:val="22"/>
          <w:szCs w:val="22"/>
        </w:rPr>
        <w:t xml:space="preserve">        jMenu3.setToolTipText("Fee");</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jMenuItem19.setFont(new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jMenuItem19.setForeground(new java.awt.Color(0, 0, 255));</w:t>
      </w:r>
    </w:p>
    <w:p w:rsidR="00E44E5E" w:rsidRPr="009F3240" w:rsidRDefault="00E44E5E" w:rsidP="00E44E5E">
      <w:pPr>
        <w:spacing w:before="0" w:after="0"/>
        <w:rPr>
          <w:sz w:val="22"/>
          <w:szCs w:val="22"/>
        </w:rPr>
      </w:pPr>
      <w:r w:rsidRPr="009F3240">
        <w:rPr>
          <w:sz w:val="22"/>
          <w:szCs w:val="22"/>
        </w:rPr>
        <w:t xml:space="preserve">        jMenuItem19.setText("FEE_ DETAILS");</w:t>
      </w:r>
    </w:p>
    <w:p w:rsidR="00E44E5E" w:rsidRPr="009F3240" w:rsidRDefault="00E44E5E" w:rsidP="00E44E5E">
      <w:pPr>
        <w:spacing w:before="0" w:after="0"/>
        <w:rPr>
          <w:sz w:val="22"/>
          <w:szCs w:val="22"/>
        </w:rPr>
      </w:pPr>
      <w:r w:rsidRPr="009F3240">
        <w:rPr>
          <w:sz w:val="22"/>
          <w:szCs w:val="22"/>
        </w:rPr>
        <w:t xml:space="preserve">        jMenuItem19.addActionListener(new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jMenuItem19ActionPerformed(evt);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jMenu3.add(jMenuItem19);</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jMenuItem20.setFont(new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jMenuItem20.setForeground(new java.awt.Color(0, 0, 255));</w:t>
      </w:r>
    </w:p>
    <w:p w:rsidR="00E44E5E" w:rsidRPr="009F3240" w:rsidRDefault="00E44E5E" w:rsidP="00E44E5E">
      <w:pPr>
        <w:spacing w:before="0" w:after="0"/>
        <w:rPr>
          <w:sz w:val="22"/>
          <w:szCs w:val="22"/>
        </w:rPr>
      </w:pPr>
      <w:r w:rsidRPr="009F3240">
        <w:rPr>
          <w:sz w:val="22"/>
          <w:szCs w:val="22"/>
        </w:rPr>
        <w:t xml:space="preserve">        jMenuItem20.setText("Show_Fee");</w:t>
      </w:r>
    </w:p>
    <w:p w:rsidR="00E44E5E" w:rsidRPr="009F3240" w:rsidRDefault="00E44E5E" w:rsidP="00E44E5E">
      <w:pPr>
        <w:spacing w:before="0" w:after="0"/>
        <w:rPr>
          <w:sz w:val="22"/>
          <w:szCs w:val="22"/>
        </w:rPr>
      </w:pPr>
      <w:r w:rsidRPr="009F3240">
        <w:rPr>
          <w:sz w:val="22"/>
          <w:szCs w:val="22"/>
        </w:rPr>
        <w:t xml:space="preserve">        jMenuItem20.addActionListener(new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jMenuItem20ActionPerformed(evt);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jMenu3.add(jMenuItem20);</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jMenuItem22.setFont(new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jMenuItem22.setForeground(new java.awt.Color(0, 0, 255));</w:t>
      </w:r>
    </w:p>
    <w:p w:rsidR="00E44E5E" w:rsidRPr="009F3240" w:rsidRDefault="00E44E5E" w:rsidP="00E44E5E">
      <w:pPr>
        <w:spacing w:before="0" w:after="0"/>
        <w:rPr>
          <w:sz w:val="22"/>
          <w:szCs w:val="22"/>
        </w:rPr>
      </w:pPr>
      <w:r w:rsidRPr="009F3240">
        <w:rPr>
          <w:sz w:val="22"/>
          <w:szCs w:val="22"/>
        </w:rPr>
        <w:t xml:space="preserve">        jMenuItem22.setText("Monthly_payment");</w:t>
      </w:r>
    </w:p>
    <w:p w:rsidR="00E44E5E" w:rsidRPr="009F3240" w:rsidRDefault="00E44E5E" w:rsidP="00E44E5E">
      <w:pPr>
        <w:spacing w:before="0" w:after="0"/>
        <w:rPr>
          <w:sz w:val="22"/>
          <w:szCs w:val="22"/>
        </w:rPr>
      </w:pPr>
      <w:r w:rsidRPr="009F3240">
        <w:rPr>
          <w:sz w:val="22"/>
          <w:szCs w:val="22"/>
        </w:rPr>
        <w:t xml:space="preserve">        jMenuItem22.addActionListener(new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jMenuItem22ActionPerformed(evt);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jMenu3.add(jMenuItem22);</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jMenuItem2.setForeground(new java.awt.Color(0, 0, 204));</w:t>
      </w:r>
    </w:p>
    <w:p w:rsidR="00E44E5E" w:rsidRPr="009F3240" w:rsidRDefault="00E44E5E" w:rsidP="00E44E5E">
      <w:pPr>
        <w:spacing w:before="0" w:after="0"/>
        <w:rPr>
          <w:sz w:val="22"/>
          <w:szCs w:val="22"/>
        </w:rPr>
      </w:pPr>
      <w:r w:rsidRPr="009F3240">
        <w:rPr>
          <w:sz w:val="22"/>
          <w:szCs w:val="22"/>
        </w:rPr>
        <w:lastRenderedPageBreak/>
        <w:t xml:space="preserve">        jMenuItem2.setText("Student fee search");</w:t>
      </w:r>
    </w:p>
    <w:p w:rsidR="00E44E5E" w:rsidRPr="009F3240" w:rsidRDefault="00E44E5E" w:rsidP="00E44E5E">
      <w:pPr>
        <w:spacing w:before="0" w:after="0"/>
        <w:rPr>
          <w:sz w:val="22"/>
          <w:szCs w:val="22"/>
        </w:rPr>
      </w:pPr>
      <w:r w:rsidRPr="009F3240">
        <w:rPr>
          <w:sz w:val="22"/>
          <w:szCs w:val="22"/>
        </w:rPr>
        <w:t xml:space="preserve">        jMenuItem2.addActionListener(new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jMenuItem2ActionPerformed(evt);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jMenu3.add(jMenuItem2);</w:t>
      </w:r>
    </w:p>
    <w:p w:rsidR="00E44E5E" w:rsidRPr="009F3240" w:rsidRDefault="00E44E5E" w:rsidP="00E44E5E">
      <w:pPr>
        <w:spacing w:before="0" w:after="0"/>
        <w:rPr>
          <w:sz w:val="22"/>
          <w:szCs w:val="22"/>
        </w:rPr>
      </w:pPr>
      <w:r w:rsidRPr="009F3240">
        <w:rPr>
          <w:sz w:val="22"/>
          <w:szCs w:val="22"/>
        </w:rPr>
        <w:t xml:space="preserve">        jMenuBar1.add(jMenu3);</w:t>
      </w:r>
    </w:p>
    <w:p w:rsidR="00E44E5E" w:rsidRPr="009F3240" w:rsidRDefault="00E44E5E" w:rsidP="00E44E5E">
      <w:pPr>
        <w:spacing w:before="0" w:after="0"/>
        <w:rPr>
          <w:sz w:val="22"/>
          <w:szCs w:val="22"/>
        </w:rPr>
      </w:pPr>
      <w:r w:rsidRPr="009F3240">
        <w:rPr>
          <w:sz w:val="22"/>
          <w:szCs w:val="22"/>
        </w:rPr>
        <w:t xml:space="preserve">        jMenu13.setBackground(new java.awt.Color(255, 153, 153));</w:t>
      </w:r>
    </w:p>
    <w:p w:rsidR="00E44E5E" w:rsidRPr="009F3240" w:rsidRDefault="00E44E5E" w:rsidP="00E44E5E">
      <w:pPr>
        <w:spacing w:before="0" w:after="0"/>
        <w:rPr>
          <w:sz w:val="22"/>
          <w:szCs w:val="22"/>
        </w:rPr>
      </w:pPr>
      <w:r w:rsidRPr="009F3240">
        <w:rPr>
          <w:sz w:val="22"/>
          <w:szCs w:val="22"/>
        </w:rPr>
        <w:t xml:space="preserve">        jMenu13.setBorder(javax.swing.BorderFactory.createEtchedBorder());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jMenu13.setForeground(new java.awt.Color(255, 0, 0));</w:t>
      </w:r>
    </w:p>
    <w:p w:rsidR="00E44E5E" w:rsidRPr="009F3240" w:rsidRDefault="00E44E5E" w:rsidP="00E44E5E">
      <w:pPr>
        <w:spacing w:before="0" w:after="0"/>
        <w:rPr>
          <w:sz w:val="22"/>
          <w:szCs w:val="22"/>
        </w:rPr>
      </w:pPr>
      <w:r w:rsidRPr="009F3240">
        <w:rPr>
          <w:sz w:val="22"/>
          <w:szCs w:val="22"/>
        </w:rPr>
        <w:t xml:space="preserve">        jMenu13.setText("Attendance ");</w:t>
      </w:r>
    </w:p>
    <w:p w:rsidR="00E44E5E" w:rsidRPr="009F3240" w:rsidRDefault="00E44E5E" w:rsidP="00E44E5E">
      <w:pPr>
        <w:spacing w:before="0" w:after="0"/>
        <w:rPr>
          <w:sz w:val="22"/>
          <w:szCs w:val="22"/>
        </w:rPr>
      </w:pPr>
      <w:r w:rsidRPr="009F3240">
        <w:rPr>
          <w:sz w:val="22"/>
          <w:szCs w:val="22"/>
        </w:rPr>
        <w:t xml:space="preserve">        jMenu13.addMouseListener(new java.awt.event.MouseAdapter() {</w:t>
      </w:r>
    </w:p>
    <w:p w:rsidR="00E44E5E" w:rsidRPr="009F3240" w:rsidRDefault="00E44E5E" w:rsidP="00E44E5E">
      <w:pPr>
        <w:spacing w:before="0" w:after="0"/>
        <w:rPr>
          <w:sz w:val="22"/>
          <w:szCs w:val="22"/>
        </w:rPr>
      </w:pPr>
      <w:r w:rsidRPr="009F3240">
        <w:rPr>
          <w:sz w:val="22"/>
          <w:szCs w:val="22"/>
        </w:rPr>
        <w:t xml:space="preserve">            public void mouseClicked(java.awt.event.MouseEvent evt) {</w:t>
      </w:r>
    </w:p>
    <w:p w:rsidR="00E44E5E" w:rsidRPr="009F3240" w:rsidRDefault="00E44E5E" w:rsidP="00E44E5E">
      <w:pPr>
        <w:spacing w:before="0" w:after="0"/>
        <w:rPr>
          <w:sz w:val="22"/>
          <w:szCs w:val="22"/>
        </w:rPr>
      </w:pPr>
      <w:r w:rsidRPr="009F3240">
        <w:rPr>
          <w:sz w:val="22"/>
          <w:szCs w:val="22"/>
        </w:rPr>
        <w:t xml:space="preserve">                jMenu13MouseClicked(evt);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jMenuBar1.add(jMenu13);</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jMenu4.setBackground(new java.awt.Color(255, 204, 204));</w:t>
      </w:r>
    </w:p>
    <w:p w:rsidR="00E44E5E" w:rsidRPr="009F3240" w:rsidRDefault="00E44E5E" w:rsidP="00E44E5E">
      <w:pPr>
        <w:spacing w:before="0" w:after="0"/>
        <w:rPr>
          <w:sz w:val="22"/>
          <w:szCs w:val="22"/>
        </w:rPr>
      </w:pPr>
      <w:r w:rsidRPr="009F3240">
        <w:rPr>
          <w:sz w:val="22"/>
          <w:szCs w:val="22"/>
        </w:rPr>
        <w:t xml:space="preserve">        jMenu4.setBorder(javax.swing.BorderFactory.createEtchedBorder());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jMenu4.setForeground(new java.awt.Color(255, 0, 0));</w:t>
      </w:r>
    </w:p>
    <w:p w:rsidR="00E44E5E" w:rsidRPr="009F3240" w:rsidRDefault="00E44E5E" w:rsidP="00E44E5E">
      <w:pPr>
        <w:spacing w:before="0" w:after="0"/>
        <w:rPr>
          <w:sz w:val="22"/>
          <w:szCs w:val="22"/>
        </w:rPr>
      </w:pPr>
      <w:r w:rsidRPr="009F3240">
        <w:rPr>
          <w:sz w:val="22"/>
          <w:szCs w:val="22"/>
        </w:rPr>
        <w:t xml:space="preserve">        jMenu4.setText("Examnation");</w:t>
      </w:r>
    </w:p>
    <w:p w:rsidR="00E44E5E" w:rsidRPr="009F3240" w:rsidRDefault="00E44E5E" w:rsidP="00E44E5E">
      <w:pPr>
        <w:spacing w:before="0" w:after="0"/>
        <w:rPr>
          <w:sz w:val="22"/>
          <w:szCs w:val="22"/>
        </w:rPr>
      </w:pPr>
      <w:r w:rsidRPr="009F3240">
        <w:rPr>
          <w:sz w:val="22"/>
          <w:szCs w:val="22"/>
        </w:rPr>
        <w:t xml:space="preserve">        jMenu4.setToolTipText("Exam");</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jMenuItem15.setFont(new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jMenuItem15.setForeground(new java.awt.Color(0, 0, 255));</w:t>
      </w:r>
    </w:p>
    <w:p w:rsidR="00E44E5E" w:rsidRPr="009F3240" w:rsidRDefault="00E44E5E" w:rsidP="00E44E5E">
      <w:pPr>
        <w:spacing w:before="0" w:after="0"/>
        <w:rPr>
          <w:sz w:val="22"/>
          <w:szCs w:val="22"/>
        </w:rPr>
      </w:pPr>
      <w:r w:rsidRPr="009F3240">
        <w:rPr>
          <w:sz w:val="22"/>
          <w:szCs w:val="22"/>
        </w:rPr>
        <w:t xml:space="preserve">        jMenuItem15.setText("FirstExam");</w:t>
      </w:r>
    </w:p>
    <w:p w:rsidR="00E44E5E" w:rsidRPr="009F3240" w:rsidRDefault="00E44E5E" w:rsidP="00E44E5E">
      <w:pPr>
        <w:spacing w:before="0" w:after="0"/>
        <w:rPr>
          <w:sz w:val="22"/>
          <w:szCs w:val="22"/>
        </w:rPr>
      </w:pPr>
      <w:r w:rsidRPr="009F3240">
        <w:rPr>
          <w:sz w:val="22"/>
          <w:szCs w:val="22"/>
        </w:rPr>
        <w:t xml:space="preserve">        jMenuItem15.addActionListener(new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jMenuItem15ActionPerformed(evt);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jMenu4.add(jMenuItem15);</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jMenuItem16.setFont(new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jMenuItem16.setForeground(new java.awt.Color(0, 0, 255));</w:t>
      </w:r>
    </w:p>
    <w:p w:rsidR="00E44E5E" w:rsidRPr="009F3240" w:rsidRDefault="00E44E5E" w:rsidP="00E44E5E">
      <w:pPr>
        <w:spacing w:before="0" w:after="0"/>
        <w:rPr>
          <w:sz w:val="22"/>
          <w:szCs w:val="22"/>
        </w:rPr>
      </w:pPr>
      <w:r w:rsidRPr="009F3240">
        <w:rPr>
          <w:sz w:val="22"/>
          <w:szCs w:val="22"/>
        </w:rPr>
        <w:t xml:space="preserve">        jMenuItem16.setText("SecondExam");</w:t>
      </w:r>
    </w:p>
    <w:p w:rsidR="00E44E5E" w:rsidRPr="009F3240" w:rsidRDefault="00E44E5E" w:rsidP="00E44E5E">
      <w:pPr>
        <w:spacing w:before="0" w:after="0"/>
        <w:rPr>
          <w:sz w:val="22"/>
          <w:szCs w:val="22"/>
        </w:rPr>
      </w:pPr>
      <w:r w:rsidRPr="009F3240">
        <w:rPr>
          <w:sz w:val="22"/>
          <w:szCs w:val="22"/>
        </w:rPr>
        <w:t xml:space="preserve">        jMenuItem16.addActionListener(new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lastRenderedPageBreak/>
        <w:t xml:space="preserve">                jMenuItem16ActionPerformed(evt);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jMenu4.add(jMenuItem16);</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jMenuItem17.setFont(new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jMenuItem17.setForeground(new java.awt.Color(0, 0, 204));</w:t>
      </w:r>
    </w:p>
    <w:p w:rsidR="00E44E5E" w:rsidRPr="009F3240" w:rsidRDefault="00E44E5E" w:rsidP="00E44E5E">
      <w:pPr>
        <w:spacing w:before="0" w:after="0"/>
        <w:rPr>
          <w:sz w:val="22"/>
          <w:szCs w:val="22"/>
        </w:rPr>
      </w:pPr>
      <w:r w:rsidRPr="009F3240">
        <w:rPr>
          <w:sz w:val="22"/>
          <w:szCs w:val="22"/>
        </w:rPr>
        <w:t xml:space="preserve">        jMenuItem17.setText("FinalExam");</w:t>
      </w:r>
    </w:p>
    <w:p w:rsidR="00E44E5E" w:rsidRPr="009F3240" w:rsidRDefault="00E44E5E" w:rsidP="00E44E5E">
      <w:pPr>
        <w:spacing w:before="0" w:after="0"/>
        <w:rPr>
          <w:sz w:val="22"/>
          <w:szCs w:val="22"/>
        </w:rPr>
      </w:pPr>
      <w:r w:rsidRPr="009F3240">
        <w:rPr>
          <w:sz w:val="22"/>
          <w:szCs w:val="22"/>
        </w:rPr>
        <w:t xml:space="preserve">        jMenuItem17.addActionListener(new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jMenuItem17ActionPerformed(evt);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jMenu4.add(jMenuItem17);</w:t>
      </w:r>
    </w:p>
    <w:p w:rsidR="00E44E5E" w:rsidRPr="009F3240" w:rsidRDefault="00E44E5E" w:rsidP="00E44E5E">
      <w:pPr>
        <w:spacing w:before="0" w:after="0"/>
        <w:rPr>
          <w:sz w:val="22"/>
          <w:szCs w:val="22"/>
        </w:rPr>
      </w:pPr>
      <w:r w:rsidRPr="009F3240">
        <w:rPr>
          <w:sz w:val="22"/>
          <w:szCs w:val="22"/>
        </w:rPr>
        <w:t xml:space="preserve">        jMenuBar1.add(jMenu4);</w:t>
      </w:r>
    </w:p>
    <w:p w:rsidR="00E44E5E" w:rsidRPr="009F3240" w:rsidRDefault="00E44E5E" w:rsidP="00E44E5E">
      <w:pPr>
        <w:spacing w:before="0" w:after="0"/>
        <w:rPr>
          <w:sz w:val="22"/>
          <w:szCs w:val="22"/>
        </w:rPr>
      </w:pPr>
      <w:r w:rsidRPr="009F3240">
        <w:rPr>
          <w:sz w:val="22"/>
          <w:szCs w:val="22"/>
        </w:rPr>
        <w:t xml:space="preserve">        jMenu8.setBackground(new java.awt.Color(255, 204, 204));</w:t>
      </w:r>
    </w:p>
    <w:p w:rsidR="00E44E5E" w:rsidRPr="009F3240" w:rsidRDefault="00E44E5E" w:rsidP="00E44E5E">
      <w:pPr>
        <w:spacing w:before="0" w:after="0"/>
        <w:rPr>
          <w:sz w:val="22"/>
          <w:szCs w:val="22"/>
        </w:rPr>
      </w:pPr>
      <w:r w:rsidRPr="009F3240">
        <w:rPr>
          <w:sz w:val="22"/>
          <w:szCs w:val="22"/>
        </w:rPr>
        <w:t xml:space="preserve">        jMenu8.setBorder(javax.swing.BorderFactory.createEtchedBorder());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jMenu8.setForeground(new java.awt.Color(255, 0, 0));</w:t>
      </w:r>
    </w:p>
    <w:p w:rsidR="00E44E5E" w:rsidRPr="009F3240" w:rsidRDefault="00E44E5E" w:rsidP="00E44E5E">
      <w:pPr>
        <w:spacing w:before="0" w:after="0"/>
        <w:rPr>
          <w:sz w:val="22"/>
          <w:szCs w:val="22"/>
        </w:rPr>
      </w:pPr>
      <w:r w:rsidRPr="009F3240">
        <w:rPr>
          <w:sz w:val="22"/>
          <w:szCs w:val="22"/>
        </w:rPr>
        <w:t xml:space="preserve">        jMenu8.setText("Gallery ");</w:t>
      </w:r>
    </w:p>
    <w:p w:rsidR="00E44E5E" w:rsidRPr="009F3240" w:rsidRDefault="00E44E5E" w:rsidP="00E44E5E">
      <w:pPr>
        <w:spacing w:before="0" w:after="0"/>
        <w:rPr>
          <w:sz w:val="22"/>
          <w:szCs w:val="22"/>
        </w:rPr>
      </w:pPr>
      <w:r w:rsidRPr="009F3240">
        <w:rPr>
          <w:sz w:val="22"/>
          <w:szCs w:val="22"/>
        </w:rPr>
        <w:t xml:space="preserve">        jM</w:t>
      </w:r>
      <w:r w:rsidR="00E151EF" w:rsidRPr="009F3240">
        <w:rPr>
          <w:sz w:val="22"/>
          <w:szCs w:val="22"/>
        </w:rPr>
        <w:t>enu8.setToolTipText("Gallery");</w:t>
      </w:r>
    </w:p>
    <w:p w:rsidR="00E44E5E" w:rsidRPr="009F3240" w:rsidRDefault="00E44E5E" w:rsidP="00E44E5E">
      <w:pPr>
        <w:spacing w:before="0" w:after="0"/>
        <w:rPr>
          <w:sz w:val="22"/>
          <w:szCs w:val="22"/>
        </w:rPr>
      </w:pPr>
      <w:r w:rsidRPr="009F3240">
        <w:rPr>
          <w:sz w:val="22"/>
          <w:szCs w:val="22"/>
        </w:rPr>
        <w:t xml:space="preserve">        jMenuItem14.setFont(new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jMenuItem14.setForeground(new java.awt.Color(0, 0, 255));</w:t>
      </w:r>
    </w:p>
    <w:p w:rsidR="00E44E5E" w:rsidRPr="009F3240" w:rsidRDefault="00E44E5E" w:rsidP="00E44E5E">
      <w:pPr>
        <w:spacing w:before="0" w:after="0"/>
        <w:rPr>
          <w:sz w:val="22"/>
          <w:szCs w:val="22"/>
        </w:rPr>
      </w:pPr>
      <w:r w:rsidRPr="009F3240">
        <w:rPr>
          <w:sz w:val="22"/>
          <w:szCs w:val="22"/>
        </w:rPr>
        <w:t xml:space="preserve">        jMenuItem14.setText("Pictures");</w:t>
      </w:r>
    </w:p>
    <w:p w:rsidR="00E44E5E" w:rsidRPr="009F3240" w:rsidRDefault="00E44E5E" w:rsidP="00E44E5E">
      <w:pPr>
        <w:spacing w:before="0" w:after="0"/>
        <w:rPr>
          <w:sz w:val="22"/>
          <w:szCs w:val="22"/>
        </w:rPr>
      </w:pPr>
      <w:r w:rsidRPr="009F3240">
        <w:rPr>
          <w:sz w:val="22"/>
          <w:szCs w:val="22"/>
        </w:rPr>
        <w:t xml:space="preserve">        jMenuItem14.addActionListener(new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jMenuItem14ActionPerformed(evt);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jMenu8.add(jMenuItem14);</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jMenuItem18.setFont(new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jMenuItem18.setForeground(new java.awt.Color(0, 0, 204));</w:t>
      </w:r>
    </w:p>
    <w:p w:rsidR="00E44E5E" w:rsidRPr="009F3240" w:rsidRDefault="00E44E5E" w:rsidP="00E44E5E">
      <w:pPr>
        <w:spacing w:before="0" w:after="0"/>
        <w:rPr>
          <w:sz w:val="22"/>
          <w:szCs w:val="22"/>
        </w:rPr>
      </w:pPr>
      <w:r w:rsidRPr="009F3240">
        <w:rPr>
          <w:sz w:val="22"/>
          <w:szCs w:val="22"/>
        </w:rPr>
        <w:t xml:space="preserve">        jMenuItem18.setText("Video");</w:t>
      </w:r>
    </w:p>
    <w:p w:rsidR="00E44E5E" w:rsidRPr="009F3240" w:rsidRDefault="00E44E5E" w:rsidP="00E44E5E">
      <w:pPr>
        <w:spacing w:before="0" w:after="0"/>
        <w:rPr>
          <w:sz w:val="22"/>
          <w:szCs w:val="22"/>
        </w:rPr>
      </w:pPr>
      <w:r w:rsidRPr="009F3240">
        <w:rPr>
          <w:sz w:val="22"/>
          <w:szCs w:val="22"/>
        </w:rPr>
        <w:t xml:space="preserve">        jMenu8.add(jMenuI</w:t>
      </w:r>
      <w:r w:rsidR="00E151EF" w:rsidRPr="009F3240">
        <w:rPr>
          <w:sz w:val="22"/>
          <w:szCs w:val="22"/>
        </w:rPr>
        <w:t>tem18);</w:t>
      </w:r>
    </w:p>
    <w:p w:rsidR="00E44E5E" w:rsidRPr="009F3240" w:rsidRDefault="00E44E5E" w:rsidP="00E44E5E">
      <w:pPr>
        <w:spacing w:before="0" w:after="0"/>
        <w:rPr>
          <w:sz w:val="22"/>
          <w:szCs w:val="22"/>
        </w:rPr>
      </w:pPr>
      <w:r w:rsidRPr="009F3240">
        <w:rPr>
          <w:sz w:val="22"/>
          <w:szCs w:val="22"/>
        </w:rPr>
        <w:t xml:space="preserve">        jMenuBar1.add(jMenu8);</w:t>
      </w:r>
    </w:p>
    <w:p w:rsidR="00E44E5E" w:rsidRPr="009F3240" w:rsidRDefault="00E44E5E" w:rsidP="00E44E5E">
      <w:pPr>
        <w:spacing w:before="0" w:after="0"/>
        <w:rPr>
          <w:sz w:val="22"/>
          <w:szCs w:val="22"/>
        </w:rPr>
      </w:pPr>
      <w:r w:rsidRPr="009F3240">
        <w:rPr>
          <w:sz w:val="22"/>
          <w:szCs w:val="22"/>
        </w:rPr>
        <w:t xml:space="preserve">        jMenu6.setBorder(javax.swing.BorderFactory.createEtchedBorder());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jMenu6.setForeground(new java.awt.Color(255, 0, 0));</w:t>
      </w:r>
    </w:p>
    <w:p w:rsidR="00E44E5E" w:rsidRPr="009F3240" w:rsidRDefault="00E44E5E" w:rsidP="00E44E5E">
      <w:pPr>
        <w:spacing w:before="0" w:after="0"/>
        <w:rPr>
          <w:sz w:val="22"/>
          <w:szCs w:val="22"/>
        </w:rPr>
      </w:pPr>
      <w:r w:rsidRPr="009F3240">
        <w:rPr>
          <w:sz w:val="22"/>
          <w:szCs w:val="22"/>
        </w:rPr>
        <w:t xml:space="preserve">        jMenu6.setText("Staff ");</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jMenu6.setToolTipText("staff");</w:t>
      </w:r>
    </w:p>
    <w:p w:rsidR="00E44E5E" w:rsidRPr="009F3240" w:rsidRDefault="00E44E5E" w:rsidP="00E44E5E">
      <w:pPr>
        <w:spacing w:before="0" w:after="0"/>
        <w:rPr>
          <w:sz w:val="22"/>
          <w:szCs w:val="22"/>
        </w:rPr>
      </w:pPr>
      <w:r w:rsidRPr="009F3240">
        <w:rPr>
          <w:sz w:val="22"/>
          <w:szCs w:val="22"/>
        </w:rPr>
        <w:t xml:space="preserve">        jMenuItem13.setFont(new java.awt.Font("Segoe UI Semibold", 1, 11)); // NOI18N</w:t>
      </w:r>
    </w:p>
    <w:p w:rsidR="00E44E5E" w:rsidRPr="009F3240" w:rsidRDefault="00E44E5E" w:rsidP="00E44E5E">
      <w:pPr>
        <w:spacing w:before="0" w:after="0"/>
        <w:rPr>
          <w:sz w:val="22"/>
          <w:szCs w:val="22"/>
        </w:rPr>
      </w:pPr>
      <w:r w:rsidRPr="009F3240">
        <w:rPr>
          <w:sz w:val="22"/>
          <w:szCs w:val="22"/>
        </w:rPr>
        <w:lastRenderedPageBreak/>
        <w:t xml:space="preserve">        jMenuItem13.setForeground(new java.awt.Color(0, 0, 204));</w:t>
      </w:r>
    </w:p>
    <w:p w:rsidR="00E44E5E" w:rsidRPr="009F3240" w:rsidRDefault="00E44E5E" w:rsidP="00E44E5E">
      <w:pPr>
        <w:spacing w:before="0" w:after="0"/>
        <w:rPr>
          <w:sz w:val="22"/>
          <w:szCs w:val="22"/>
        </w:rPr>
      </w:pPr>
      <w:r w:rsidRPr="009F3240">
        <w:rPr>
          <w:sz w:val="22"/>
          <w:szCs w:val="22"/>
        </w:rPr>
        <w:t xml:space="preserve">        jMenuItem13.setIcon(new javax.swing.ImageIcon(getClass().getResource("/schoolmangment/img/user.png"))); // NOI18N</w:t>
      </w:r>
    </w:p>
    <w:p w:rsidR="00E44E5E" w:rsidRPr="009F3240" w:rsidRDefault="00E44E5E" w:rsidP="00E44E5E">
      <w:pPr>
        <w:spacing w:before="0" w:after="0"/>
        <w:rPr>
          <w:sz w:val="22"/>
          <w:szCs w:val="22"/>
        </w:rPr>
      </w:pPr>
      <w:r w:rsidRPr="009F3240">
        <w:rPr>
          <w:sz w:val="22"/>
          <w:szCs w:val="22"/>
        </w:rPr>
        <w:t xml:space="preserve">        jMenuItem13.setText("Staff Managmentt");</w:t>
      </w:r>
    </w:p>
    <w:p w:rsidR="00E44E5E" w:rsidRPr="009F3240" w:rsidRDefault="00E44E5E" w:rsidP="00E44E5E">
      <w:pPr>
        <w:spacing w:before="0" w:after="0"/>
        <w:rPr>
          <w:sz w:val="22"/>
          <w:szCs w:val="22"/>
        </w:rPr>
      </w:pPr>
      <w:r w:rsidRPr="009F3240">
        <w:rPr>
          <w:sz w:val="22"/>
          <w:szCs w:val="22"/>
        </w:rPr>
        <w:t xml:space="preserve">        jMenuItem13.addActionListener(new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jMenuItem13ActionPerformed(evt);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jMenu6.add(jMenuItem13);</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jMenuItem1.setFont(new java.awt.Font("Segoe UI Semibold", 1, 11)); // NOI18N</w:t>
      </w:r>
    </w:p>
    <w:p w:rsidR="00E44E5E" w:rsidRPr="009F3240" w:rsidRDefault="00E44E5E" w:rsidP="00E44E5E">
      <w:pPr>
        <w:spacing w:before="0" w:after="0"/>
        <w:rPr>
          <w:sz w:val="22"/>
          <w:szCs w:val="22"/>
        </w:rPr>
      </w:pPr>
      <w:r w:rsidRPr="009F3240">
        <w:rPr>
          <w:sz w:val="22"/>
          <w:szCs w:val="22"/>
        </w:rPr>
        <w:t xml:space="preserve">        jMenuItem1.setForeground(new java.awt.Color(0, 0, 204));</w:t>
      </w:r>
    </w:p>
    <w:p w:rsidR="00E44E5E" w:rsidRPr="009F3240" w:rsidRDefault="00E44E5E" w:rsidP="00E44E5E">
      <w:pPr>
        <w:spacing w:before="0" w:after="0"/>
        <w:rPr>
          <w:sz w:val="22"/>
          <w:szCs w:val="22"/>
        </w:rPr>
      </w:pPr>
      <w:r w:rsidRPr="009F3240">
        <w:rPr>
          <w:sz w:val="22"/>
          <w:szCs w:val="22"/>
        </w:rPr>
        <w:t xml:space="preserve">        jMenuItem1.setText("Employee_Show");</w:t>
      </w:r>
    </w:p>
    <w:p w:rsidR="00E44E5E" w:rsidRPr="009F3240" w:rsidRDefault="00E44E5E" w:rsidP="00E44E5E">
      <w:pPr>
        <w:spacing w:before="0" w:after="0"/>
        <w:rPr>
          <w:sz w:val="22"/>
          <w:szCs w:val="22"/>
        </w:rPr>
      </w:pPr>
      <w:r w:rsidRPr="009F3240">
        <w:rPr>
          <w:sz w:val="22"/>
          <w:szCs w:val="22"/>
        </w:rPr>
        <w:t xml:space="preserve">        jMenuItem1.addActionListener(new java.awt.event.ActionListener() {</w:t>
      </w:r>
    </w:p>
    <w:p w:rsidR="00E44E5E" w:rsidRPr="009F3240" w:rsidRDefault="00E44E5E" w:rsidP="00E44E5E">
      <w:pPr>
        <w:spacing w:before="0" w:after="0"/>
        <w:rPr>
          <w:sz w:val="22"/>
          <w:szCs w:val="22"/>
        </w:rPr>
      </w:pPr>
      <w:r w:rsidRPr="009F3240">
        <w:rPr>
          <w:sz w:val="22"/>
          <w:szCs w:val="22"/>
        </w:rPr>
        <w:t xml:space="preserve">            public void actionPerformed(java.awt.event.ActionEvent evt) {</w:t>
      </w:r>
    </w:p>
    <w:p w:rsidR="00E44E5E" w:rsidRPr="009F3240" w:rsidRDefault="00E44E5E" w:rsidP="00E44E5E">
      <w:pPr>
        <w:spacing w:before="0" w:after="0"/>
        <w:rPr>
          <w:sz w:val="22"/>
          <w:szCs w:val="22"/>
        </w:rPr>
      </w:pPr>
      <w:r w:rsidRPr="009F3240">
        <w:rPr>
          <w:sz w:val="22"/>
          <w:szCs w:val="22"/>
        </w:rPr>
        <w:t xml:space="preserve">                jMenuItem1ActionPerformed(evt);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jMenu6.add(jMenuItem1);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jMenuBar1.add(jMenu6);</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jMenu5.setBorder(javax.swing.BorderFactory.createEtchedBorder());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jMenu5.setForeground(new java.awt.Color(255, 0, 0));</w:t>
      </w:r>
    </w:p>
    <w:p w:rsidR="00E44E5E" w:rsidRPr="009F3240" w:rsidRDefault="00E44E5E" w:rsidP="00E44E5E">
      <w:pPr>
        <w:spacing w:before="0" w:after="0"/>
        <w:rPr>
          <w:sz w:val="22"/>
          <w:szCs w:val="22"/>
        </w:rPr>
      </w:pPr>
      <w:r w:rsidRPr="009F3240">
        <w:rPr>
          <w:sz w:val="22"/>
          <w:szCs w:val="22"/>
        </w:rPr>
        <w:t xml:space="preserve">        jMenu5.setText("About us");</w:t>
      </w:r>
    </w:p>
    <w:p w:rsidR="00E44E5E" w:rsidRPr="009F3240" w:rsidRDefault="00E44E5E" w:rsidP="00E44E5E">
      <w:pPr>
        <w:spacing w:before="0" w:after="0"/>
        <w:rPr>
          <w:sz w:val="22"/>
          <w:szCs w:val="22"/>
        </w:rPr>
      </w:pPr>
      <w:r w:rsidRPr="009F3240">
        <w:rPr>
          <w:sz w:val="22"/>
          <w:szCs w:val="22"/>
        </w:rPr>
        <w:t xml:space="preserve">        jMenu5.setToolTipText("About us");</w:t>
      </w:r>
    </w:p>
    <w:p w:rsidR="00E44E5E" w:rsidRPr="009F3240" w:rsidRDefault="00E44E5E" w:rsidP="00E44E5E">
      <w:pPr>
        <w:spacing w:before="0" w:after="0"/>
        <w:rPr>
          <w:sz w:val="22"/>
          <w:szCs w:val="22"/>
        </w:rPr>
      </w:pPr>
      <w:r w:rsidRPr="009F3240">
        <w:rPr>
          <w:sz w:val="22"/>
          <w:szCs w:val="22"/>
        </w:rPr>
        <w:t xml:space="preserve">        jMenu5.addMouseListener(new java.awt.event.MouseAdapter() {</w:t>
      </w:r>
    </w:p>
    <w:p w:rsidR="00E44E5E" w:rsidRPr="009F3240" w:rsidRDefault="00E44E5E" w:rsidP="00E44E5E">
      <w:pPr>
        <w:spacing w:before="0" w:after="0"/>
        <w:rPr>
          <w:sz w:val="22"/>
          <w:szCs w:val="22"/>
        </w:rPr>
      </w:pPr>
      <w:r w:rsidRPr="009F3240">
        <w:rPr>
          <w:sz w:val="22"/>
          <w:szCs w:val="22"/>
        </w:rPr>
        <w:t xml:space="preserve">            public void mouseClicked(java.awt.event.MouseEvent evt) {</w:t>
      </w:r>
    </w:p>
    <w:p w:rsidR="00E44E5E" w:rsidRPr="009F3240" w:rsidRDefault="00E44E5E" w:rsidP="00E44E5E">
      <w:pPr>
        <w:spacing w:before="0" w:after="0"/>
        <w:rPr>
          <w:sz w:val="22"/>
          <w:szCs w:val="22"/>
        </w:rPr>
      </w:pPr>
      <w:r w:rsidRPr="009F3240">
        <w:rPr>
          <w:sz w:val="22"/>
          <w:szCs w:val="22"/>
        </w:rPr>
        <w:t xml:space="preserve">                jMenu5MouseClicked(evt);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jMenuBar1.add(jMenu5);</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jMenu7.setBorder(javax.swing.BorderFactory.createEtchedBorder());</w:t>
      </w:r>
    </w:p>
    <w:p w:rsidR="00E44E5E" w:rsidRPr="009F3240" w:rsidRDefault="00E44E5E" w:rsidP="00E44E5E">
      <w:pPr>
        <w:spacing w:before="0" w:after="0"/>
        <w:rPr>
          <w:sz w:val="22"/>
          <w:szCs w:val="22"/>
        </w:rPr>
      </w:pPr>
      <w:r w:rsidRPr="009F3240">
        <w:rPr>
          <w:sz w:val="22"/>
          <w:szCs w:val="22"/>
        </w:rPr>
        <w:t xml:space="preserve">        jMenu7.setForeground(new java.awt.Color(255, 0, 0));</w:t>
      </w:r>
    </w:p>
    <w:p w:rsidR="00E44E5E" w:rsidRPr="009F3240" w:rsidRDefault="00E44E5E" w:rsidP="00E44E5E">
      <w:pPr>
        <w:spacing w:before="0" w:after="0"/>
        <w:rPr>
          <w:sz w:val="22"/>
          <w:szCs w:val="22"/>
        </w:rPr>
      </w:pPr>
      <w:r w:rsidRPr="009F3240">
        <w:rPr>
          <w:sz w:val="22"/>
          <w:szCs w:val="22"/>
        </w:rPr>
        <w:t xml:space="preserve">        jMenu7.setText("Contact Us");</w:t>
      </w:r>
    </w:p>
    <w:p w:rsidR="00E44E5E" w:rsidRPr="009F3240" w:rsidRDefault="00E44E5E" w:rsidP="00E44E5E">
      <w:pPr>
        <w:spacing w:before="0" w:after="0"/>
        <w:rPr>
          <w:sz w:val="22"/>
          <w:szCs w:val="22"/>
        </w:rPr>
      </w:pPr>
      <w:r w:rsidRPr="009F3240">
        <w:rPr>
          <w:sz w:val="22"/>
          <w:szCs w:val="22"/>
        </w:rPr>
        <w:t xml:space="preserve">        jMenu7.setToolTipText("contact us");</w:t>
      </w:r>
    </w:p>
    <w:p w:rsidR="00E44E5E" w:rsidRPr="009F3240" w:rsidRDefault="00E44E5E" w:rsidP="00E44E5E">
      <w:pPr>
        <w:spacing w:before="0" w:after="0"/>
        <w:rPr>
          <w:sz w:val="22"/>
          <w:szCs w:val="22"/>
        </w:rPr>
      </w:pPr>
      <w:r w:rsidRPr="009F3240">
        <w:rPr>
          <w:sz w:val="22"/>
          <w:szCs w:val="22"/>
        </w:rPr>
        <w:t xml:space="preserve">        jMenu7.addMouseListener(new java.awt.event.MouseAdapter() {</w:t>
      </w:r>
    </w:p>
    <w:p w:rsidR="00E44E5E" w:rsidRPr="009F3240" w:rsidRDefault="00E44E5E" w:rsidP="00E44E5E">
      <w:pPr>
        <w:spacing w:before="0" w:after="0"/>
        <w:rPr>
          <w:sz w:val="22"/>
          <w:szCs w:val="22"/>
        </w:rPr>
      </w:pPr>
      <w:r w:rsidRPr="009F3240">
        <w:rPr>
          <w:sz w:val="22"/>
          <w:szCs w:val="22"/>
        </w:rPr>
        <w:t xml:space="preserve">            public void mouseClicked(java.awt.event.MouseEvent evt) {</w:t>
      </w:r>
    </w:p>
    <w:p w:rsidR="00E44E5E" w:rsidRPr="009F3240" w:rsidRDefault="00E44E5E" w:rsidP="00E44E5E">
      <w:pPr>
        <w:spacing w:before="0" w:after="0"/>
        <w:rPr>
          <w:sz w:val="22"/>
          <w:szCs w:val="22"/>
        </w:rPr>
      </w:pPr>
      <w:r w:rsidRPr="009F3240">
        <w:rPr>
          <w:sz w:val="22"/>
          <w:szCs w:val="22"/>
        </w:rPr>
        <w:lastRenderedPageBreak/>
        <w:t xml:space="preserve">                jMenu7MouseClicked(evt);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jMenuBar1.add(jMenu7);</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setJMenuBar(jMenuBar1);</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pack();</w:t>
      </w:r>
    </w:p>
    <w:p w:rsidR="00E44E5E" w:rsidRPr="009F3240" w:rsidRDefault="00E44E5E" w:rsidP="00E44E5E">
      <w:pPr>
        <w:spacing w:before="0" w:after="0"/>
        <w:rPr>
          <w:sz w:val="22"/>
          <w:szCs w:val="22"/>
        </w:rPr>
      </w:pPr>
      <w:r w:rsidRPr="009F3240">
        <w:rPr>
          <w:sz w:val="22"/>
          <w:szCs w:val="22"/>
        </w:rPr>
        <w:t xml:space="preserve">    }// &lt;/editor-fold&gt;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jMenuItem8ActionPerformed(java.awt.event.ActionEvent evt) {                                           </w:t>
      </w:r>
    </w:p>
    <w:p w:rsidR="00E44E5E" w:rsidRPr="009F3240" w:rsidRDefault="00E44E5E" w:rsidP="00E44E5E">
      <w:pPr>
        <w:spacing w:before="0" w:after="0"/>
        <w:rPr>
          <w:sz w:val="22"/>
          <w:szCs w:val="22"/>
        </w:rPr>
      </w:pPr>
      <w:r w:rsidRPr="009F3240">
        <w:rPr>
          <w:sz w:val="22"/>
          <w:szCs w:val="22"/>
        </w:rPr>
        <w:t xml:space="preserve">           new dropuser().show();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jButton1ActionPerformed(java.awt.event.ActionEvent evt) {                                         </w:t>
      </w:r>
    </w:p>
    <w:p w:rsidR="00E44E5E" w:rsidRPr="009F3240" w:rsidRDefault="00E44E5E" w:rsidP="00E44E5E">
      <w:pPr>
        <w:spacing w:before="0" w:after="0"/>
        <w:rPr>
          <w:sz w:val="22"/>
          <w:szCs w:val="22"/>
        </w:rPr>
      </w:pPr>
      <w:r w:rsidRPr="009F3240">
        <w:rPr>
          <w:sz w:val="22"/>
          <w:szCs w:val="22"/>
        </w:rPr>
        <w:t xml:space="preserve">         new Addmission().show();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jButton3ActionPerformed(java.awt.event.ActionEvent evt) {                                         </w:t>
      </w:r>
    </w:p>
    <w:p w:rsidR="00E44E5E" w:rsidRPr="009F3240" w:rsidRDefault="00E44E5E" w:rsidP="00E44E5E">
      <w:pPr>
        <w:spacing w:before="0" w:after="0"/>
        <w:rPr>
          <w:sz w:val="22"/>
          <w:szCs w:val="22"/>
        </w:rPr>
      </w:pPr>
      <w:r w:rsidRPr="009F3240">
        <w:rPr>
          <w:sz w:val="22"/>
          <w:szCs w:val="22"/>
        </w:rPr>
        <w:t xml:space="preserve">  new picture().show();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jButton5ActionPerformed(java.awt.event.ActionEvent evt) {                                         </w:t>
      </w:r>
    </w:p>
    <w:p w:rsidR="00E44E5E" w:rsidRPr="009F3240" w:rsidRDefault="00E44E5E" w:rsidP="00E44E5E">
      <w:pPr>
        <w:spacing w:before="0" w:after="0"/>
        <w:rPr>
          <w:sz w:val="22"/>
          <w:szCs w:val="22"/>
        </w:rPr>
      </w:pPr>
      <w:r w:rsidRPr="009F3240">
        <w:rPr>
          <w:sz w:val="22"/>
          <w:szCs w:val="22"/>
        </w:rPr>
        <w:t xml:space="preserve">       new idcard().show();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jButton13ActionPerformed(java.awt.event.ActionEvent evt) {                                          </w:t>
      </w:r>
    </w:p>
    <w:p w:rsidR="00E44E5E" w:rsidRPr="009F3240" w:rsidRDefault="00E44E5E" w:rsidP="00E44E5E">
      <w:pPr>
        <w:spacing w:before="0" w:after="0"/>
        <w:rPr>
          <w:sz w:val="22"/>
          <w:szCs w:val="22"/>
        </w:rPr>
      </w:pPr>
      <w:r w:rsidRPr="009F3240">
        <w:rPr>
          <w:sz w:val="22"/>
          <w:szCs w:val="22"/>
        </w:rPr>
        <w:t xml:space="preserve">        new searchstudent().show();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jButton10ActionPerformed(java.awt.event.ActionEvent evt) {                                          </w:t>
      </w:r>
    </w:p>
    <w:p w:rsidR="00E44E5E" w:rsidRPr="009F3240" w:rsidRDefault="00E44E5E" w:rsidP="00E44E5E">
      <w:pPr>
        <w:spacing w:before="0" w:after="0"/>
        <w:rPr>
          <w:sz w:val="22"/>
          <w:szCs w:val="22"/>
        </w:rPr>
      </w:pPr>
      <w:r w:rsidRPr="009F3240">
        <w:rPr>
          <w:sz w:val="22"/>
          <w:szCs w:val="22"/>
        </w:rPr>
        <w:t xml:space="preserve">        // TODO add your handling code here:</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jButton16ActionPerformed(java.awt.event.ActionEvent evt) {                                          </w:t>
      </w:r>
    </w:p>
    <w:p w:rsidR="00E44E5E" w:rsidRPr="009F3240" w:rsidRDefault="00E44E5E" w:rsidP="00E44E5E">
      <w:pPr>
        <w:spacing w:before="0" w:after="0"/>
        <w:rPr>
          <w:sz w:val="22"/>
          <w:szCs w:val="22"/>
        </w:rPr>
      </w:pPr>
      <w:r w:rsidRPr="009F3240">
        <w:rPr>
          <w:sz w:val="22"/>
          <w:szCs w:val="22"/>
        </w:rPr>
        <w:t xml:space="preserve">         new dailyattendance().show();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jButton6ActionPerformed(java.awt.event.ActionEvent evt) {                                         </w:t>
      </w:r>
    </w:p>
    <w:p w:rsidR="00E44E5E" w:rsidRPr="009F3240" w:rsidRDefault="00E44E5E" w:rsidP="00E44E5E">
      <w:pPr>
        <w:spacing w:before="0" w:after="0"/>
        <w:rPr>
          <w:sz w:val="22"/>
          <w:szCs w:val="22"/>
        </w:rPr>
      </w:pPr>
      <w:r w:rsidRPr="009F3240">
        <w:rPr>
          <w:sz w:val="22"/>
          <w:szCs w:val="22"/>
        </w:rPr>
        <w:t xml:space="preserve">         new Addmission().show();</w:t>
      </w:r>
    </w:p>
    <w:p w:rsidR="00E44E5E" w:rsidRPr="009F3240" w:rsidRDefault="00E44E5E" w:rsidP="00E44E5E">
      <w:pPr>
        <w:spacing w:before="0" w:after="0"/>
        <w:rPr>
          <w:sz w:val="22"/>
          <w:szCs w:val="22"/>
        </w:rPr>
      </w:pPr>
      <w:r w:rsidRPr="009F3240">
        <w:rPr>
          <w:sz w:val="22"/>
          <w:szCs w:val="22"/>
        </w:rPr>
        <w:t xml:space="preserve">    }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private void jButton15ActionPerformed(java.awt.event.ActionEvent evt) {                                          </w:t>
      </w:r>
    </w:p>
    <w:p w:rsidR="00E44E5E" w:rsidRPr="009F3240" w:rsidRDefault="00E44E5E" w:rsidP="00E44E5E">
      <w:pPr>
        <w:spacing w:before="0" w:after="0"/>
        <w:rPr>
          <w:sz w:val="22"/>
          <w:szCs w:val="22"/>
        </w:rPr>
      </w:pPr>
      <w:r w:rsidRPr="009F3240">
        <w:rPr>
          <w:sz w:val="22"/>
          <w:szCs w:val="22"/>
        </w:rPr>
        <w:t xml:space="preserve">        new Lunchroom().show();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jButton17ActionPerformed(java.awt.event.ActionEvent evt) {                                          </w:t>
      </w:r>
    </w:p>
    <w:p w:rsidR="00E44E5E" w:rsidRPr="009F3240" w:rsidRDefault="00E44E5E" w:rsidP="00E44E5E">
      <w:pPr>
        <w:spacing w:before="0" w:after="0"/>
        <w:rPr>
          <w:sz w:val="22"/>
          <w:szCs w:val="22"/>
        </w:rPr>
      </w:pPr>
      <w:r w:rsidRPr="009F3240">
        <w:rPr>
          <w:sz w:val="22"/>
          <w:szCs w:val="22"/>
        </w:rPr>
        <w:t xml:space="preserve">         new final_result_print().show();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lastRenderedPageBreak/>
        <w:t xml:space="preserve">    private void jMenuItem15ActionPerformed(java.awt.event.ActionEvent evt) {                                            </w:t>
      </w:r>
    </w:p>
    <w:p w:rsidR="00E44E5E" w:rsidRPr="009F3240" w:rsidRDefault="00E44E5E" w:rsidP="00E44E5E">
      <w:pPr>
        <w:spacing w:before="0" w:after="0"/>
        <w:rPr>
          <w:sz w:val="22"/>
          <w:szCs w:val="22"/>
        </w:rPr>
      </w:pPr>
      <w:r w:rsidRPr="009F3240">
        <w:rPr>
          <w:sz w:val="22"/>
          <w:szCs w:val="22"/>
        </w:rPr>
        <w:t xml:space="preserve">         new FirstExam().show();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jMenuItem16ActionPerformed(java.awt.event.ActionEvent evt) {                                            </w:t>
      </w:r>
    </w:p>
    <w:p w:rsidR="00E44E5E" w:rsidRPr="009F3240" w:rsidRDefault="00E44E5E" w:rsidP="00E44E5E">
      <w:pPr>
        <w:spacing w:before="0" w:after="0"/>
        <w:rPr>
          <w:sz w:val="22"/>
          <w:szCs w:val="22"/>
        </w:rPr>
      </w:pPr>
      <w:r w:rsidRPr="009F3240">
        <w:rPr>
          <w:sz w:val="22"/>
          <w:szCs w:val="22"/>
        </w:rPr>
        <w:t xml:space="preserve">         new secondexam().show();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jMenuItem17ActionPerformed(java.awt.event.ActionEvent evt) {                                            </w:t>
      </w:r>
    </w:p>
    <w:p w:rsidR="00E44E5E" w:rsidRPr="009F3240" w:rsidRDefault="00E44E5E" w:rsidP="00E44E5E">
      <w:pPr>
        <w:spacing w:before="0" w:after="0"/>
        <w:rPr>
          <w:sz w:val="22"/>
          <w:szCs w:val="22"/>
        </w:rPr>
      </w:pPr>
      <w:r w:rsidRPr="009F3240">
        <w:rPr>
          <w:sz w:val="22"/>
          <w:szCs w:val="22"/>
        </w:rPr>
        <w:t xml:space="preserve">        new finalexam().show();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jMenuItem13ActionPerformed(java.awt.event.ActionEvent evt) {                                            </w:t>
      </w:r>
    </w:p>
    <w:p w:rsidR="00E44E5E" w:rsidRPr="009F3240" w:rsidRDefault="00E44E5E" w:rsidP="00E44E5E">
      <w:pPr>
        <w:spacing w:before="0" w:after="0"/>
        <w:rPr>
          <w:sz w:val="22"/>
          <w:szCs w:val="22"/>
        </w:rPr>
      </w:pPr>
      <w:r w:rsidRPr="009F3240">
        <w:rPr>
          <w:sz w:val="22"/>
          <w:szCs w:val="22"/>
        </w:rPr>
        <w:t xml:space="preserve">       new Staffmanagment().show();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jButton27ActionPerformed(java.awt.event.ActionEvent evt) {                                          </w:t>
      </w:r>
    </w:p>
    <w:p w:rsidR="00E44E5E" w:rsidRPr="009F3240" w:rsidRDefault="00E44E5E" w:rsidP="00E44E5E">
      <w:pPr>
        <w:spacing w:before="0" w:after="0"/>
        <w:rPr>
          <w:sz w:val="22"/>
          <w:szCs w:val="22"/>
        </w:rPr>
      </w:pPr>
      <w:r w:rsidRPr="009F3240">
        <w:rPr>
          <w:sz w:val="22"/>
          <w:szCs w:val="22"/>
        </w:rPr>
        <w:t xml:space="preserve">        new calender().show();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jMenuItem14ActionPerformed(java.awt.event.ActionEvent evt) {                                            </w:t>
      </w:r>
    </w:p>
    <w:p w:rsidR="00E44E5E" w:rsidRPr="009F3240" w:rsidRDefault="00E44E5E" w:rsidP="00E44E5E">
      <w:pPr>
        <w:spacing w:before="0" w:after="0"/>
        <w:rPr>
          <w:sz w:val="22"/>
          <w:szCs w:val="22"/>
        </w:rPr>
      </w:pPr>
      <w:r w:rsidRPr="009F3240">
        <w:rPr>
          <w:sz w:val="22"/>
          <w:szCs w:val="22"/>
        </w:rPr>
        <w:t xml:space="preserve">         new picture().show();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jButton12ActionPerformed(java.awt.event.ActionEvent evt) {                                          </w:t>
      </w:r>
    </w:p>
    <w:p w:rsidR="00E44E5E" w:rsidRPr="009F3240" w:rsidRDefault="00E44E5E" w:rsidP="00E44E5E">
      <w:pPr>
        <w:spacing w:before="0" w:after="0"/>
        <w:rPr>
          <w:sz w:val="22"/>
          <w:szCs w:val="22"/>
        </w:rPr>
      </w:pPr>
      <w:r w:rsidRPr="009F3240">
        <w:rPr>
          <w:sz w:val="22"/>
          <w:szCs w:val="22"/>
        </w:rPr>
        <w:t xml:space="preserve">        try</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Desktop.getDesktop().browse(URI.create("http://www.LinkedIn.com"));</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catch(IOException e){</w:t>
      </w:r>
    </w:p>
    <w:p w:rsidR="00E44E5E" w:rsidRPr="009F3240" w:rsidRDefault="00E44E5E" w:rsidP="00E44E5E">
      <w:pPr>
        <w:spacing w:before="0" w:after="0"/>
        <w:rPr>
          <w:sz w:val="22"/>
          <w:szCs w:val="22"/>
        </w:rPr>
      </w:pPr>
      <w:r w:rsidRPr="009F3240">
        <w:rPr>
          <w:sz w:val="22"/>
          <w:szCs w:val="22"/>
        </w:rPr>
        <w:t xml:space="preserve">                e.printStackTrace();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jMenuItem19ActionPerformed(java.awt.event.ActionEvent evt) {                                            </w:t>
      </w:r>
    </w:p>
    <w:p w:rsidR="00E44E5E" w:rsidRPr="009F3240" w:rsidRDefault="00E44E5E" w:rsidP="00E44E5E">
      <w:pPr>
        <w:spacing w:before="0" w:after="0"/>
        <w:rPr>
          <w:sz w:val="22"/>
          <w:szCs w:val="22"/>
        </w:rPr>
      </w:pPr>
      <w:r w:rsidRPr="009F3240">
        <w:rPr>
          <w:sz w:val="22"/>
          <w:szCs w:val="22"/>
        </w:rPr>
        <w:t xml:space="preserve">         new Fee_details().show();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jButton21ActionPerformed(java.awt.event.ActionEvent evt) {                                          </w:t>
      </w:r>
    </w:p>
    <w:p w:rsidR="00E44E5E" w:rsidRPr="009F3240" w:rsidRDefault="00E44E5E" w:rsidP="00E44E5E">
      <w:pPr>
        <w:spacing w:before="0" w:after="0"/>
        <w:rPr>
          <w:sz w:val="22"/>
          <w:szCs w:val="22"/>
        </w:rPr>
      </w:pPr>
      <w:r w:rsidRPr="009F3240">
        <w:rPr>
          <w:sz w:val="22"/>
          <w:szCs w:val="22"/>
        </w:rPr>
        <w:t xml:space="preserve">         new PrintAllResult().show();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jMenuItem20ActionPerformed(java.awt.event.ActionEvent evt) {                                            </w:t>
      </w:r>
    </w:p>
    <w:p w:rsidR="00E44E5E" w:rsidRPr="009F3240" w:rsidRDefault="00E44E5E" w:rsidP="00E44E5E">
      <w:pPr>
        <w:spacing w:before="0" w:after="0"/>
        <w:rPr>
          <w:sz w:val="22"/>
          <w:szCs w:val="22"/>
        </w:rPr>
      </w:pPr>
      <w:r w:rsidRPr="009F3240">
        <w:rPr>
          <w:sz w:val="22"/>
          <w:szCs w:val="22"/>
        </w:rPr>
        <w:t xml:space="preserve">        new show_fee().show();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jMenuItem22ActionPerformed(java.awt.event.ActionEvent evt) {                                            </w:t>
      </w:r>
    </w:p>
    <w:p w:rsidR="00E44E5E" w:rsidRPr="009F3240" w:rsidRDefault="00E44E5E" w:rsidP="00E44E5E">
      <w:pPr>
        <w:spacing w:before="0" w:after="0"/>
        <w:rPr>
          <w:sz w:val="22"/>
          <w:szCs w:val="22"/>
        </w:rPr>
      </w:pPr>
      <w:r w:rsidRPr="009F3240">
        <w:rPr>
          <w:sz w:val="22"/>
          <w:szCs w:val="22"/>
        </w:rPr>
        <w:t xml:space="preserve">        new pay().show();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jButton14ActionPerformed(java.awt.event.ActionEvent evt) {                                          </w:t>
      </w:r>
    </w:p>
    <w:p w:rsidR="00E44E5E" w:rsidRPr="009F3240" w:rsidRDefault="00E44E5E" w:rsidP="00E44E5E">
      <w:pPr>
        <w:spacing w:before="0" w:after="0"/>
        <w:rPr>
          <w:sz w:val="22"/>
          <w:szCs w:val="22"/>
        </w:rPr>
      </w:pPr>
      <w:r w:rsidRPr="009F3240">
        <w:rPr>
          <w:sz w:val="22"/>
          <w:szCs w:val="22"/>
        </w:rPr>
        <w:lastRenderedPageBreak/>
        <w:t xml:space="preserve">        new Message().show();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jMenuItem24ActionPerformed(java.awt.event.ActionEvent evt) {                                            </w:t>
      </w:r>
    </w:p>
    <w:p w:rsidR="00E44E5E" w:rsidRPr="009F3240" w:rsidRDefault="00E44E5E" w:rsidP="00E44E5E">
      <w:pPr>
        <w:spacing w:before="0" w:after="0"/>
        <w:rPr>
          <w:sz w:val="22"/>
          <w:szCs w:val="22"/>
        </w:rPr>
      </w:pPr>
      <w:r w:rsidRPr="009F3240">
        <w:rPr>
          <w:sz w:val="22"/>
          <w:szCs w:val="22"/>
        </w:rPr>
        <w:t xml:space="preserve">          new forgotpassword().show();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jMenuItem11ActionPerformed(java.awt.event.ActionEvent evt) {                                            </w:t>
      </w:r>
    </w:p>
    <w:p w:rsidR="00E44E5E" w:rsidRPr="009F3240" w:rsidRDefault="00E44E5E" w:rsidP="00E44E5E">
      <w:pPr>
        <w:spacing w:before="0" w:after="0"/>
        <w:rPr>
          <w:sz w:val="22"/>
          <w:szCs w:val="22"/>
        </w:rPr>
      </w:pPr>
      <w:r w:rsidRPr="009F3240">
        <w:rPr>
          <w:sz w:val="22"/>
          <w:szCs w:val="22"/>
        </w:rPr>
        <w:t xml:space="preserve">        int rs=JOptionPane.showConfirmDialog(null, "Do you want to Logout");</w:t>
      </w:r>
    </w:p>
    <w:p w:rsidR="00E44E5E" w:rsidRPr="009F3240" w:rsidRDefault="00E44E5E" w:rsidP="00E44E5E">
      <w:pPr>
        <w:spacing w:before="0" w:after="0"/>
        <w:rPr>
          <w:sz w:val="22"/>
          <w:szCs w:val="22"/>
        </w:rPr>
      </w:pPr>
      <w:r w:rsidRPr="009F3240">
        <w:rPr>
          <w:sz w:val="22"/>
          <w:szCs w:val="22"/>
        </w:rPr>
        <w:t xml:space="preserve">        if(JOptionPane.YES_OPTION==rs)</w:t>
      </w:r>
    </w:p>
    <w:p w:rsidR="00E44E5E" w:rsidRPr="009F3240" w:rsidRDefault="00E44E5E" w:rsidP="00E44E5E">
      <w:pPr>
        <w:spacing w:before="0" w:after="0"/>
        <w:rPr>
          <w:sz w:val="22"/>
          <w:szCs w:val="22"/>
        </w:rPr>
      </w:pPr>
      <w:r w:rsidRPr="009F3240">
        <w:rPr>
          <w:sz w:val="22"/>
          <w:szCs w:val="22"/>
        </w:rPr>
        <w:t xml:space="preserve">        this.dispose();</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jMenu1ActionPerformed(java.awt.event.ActionEvent evt) {                                          </w:t>
      </w:r>
    </w:p>
    <w:p w:rsidR="00E44E5E" w:rsidRPr="009F3240" w:rsidRDefault="00E151EF" w:rsidP="00E44E5E">
      <w:pPr>
        <w:spacing w:before="0" w:after="0"/>
        <w:rPr>
          <w:sz w:val="22"/>
          <w:szCs w:val="22"/>
        </w:rPr>
      </w:pPr>
      <w:r w:rsidRPr="009F3240">
        <w:rPr>
          <w:sz w:val="22"/>
          <w:szCs w:val="22"/>
        </w:rPr>
        <w:t xml:space="preserve">   </w:t>
      </w:r>
      <w:r w:rsidR="00E44E5E" w:rsidRPr="009F3240">
        <w:rPr>
          <w:sz w:val="22"/>
          <w:szCs w:val="22"/>
        </w:rPr>
        <w:t xml:space="preserve">  new Homepage().show();</w:t>
      </w:r>
    </w:p>
    <w:p w:rsidR="00E44E5E" w:rsidRPr="009F3240" w:rsidRDefault="00E44E5E" w:rsidP="00E44E5E">
      <w:pPr>
        <w:spacing w:before="0" w:after="0"/>
        <w:rPr>
          <w:sz w:val="22"/>
          <w:szCs w:val="22"/>
        </w:rPr>
      </w:pPr>
      <w:r w:rsidRPr="009F3240">
        <w:rPr>
          <w:sz w:val="22"/>
          <w:szCs w:val="22"/>
        </w:rPr>
        <w:t xml:space="preserve">        this.dispose();</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jMenuItem25ActionPerformed(java.awt.event.ActionEvent evt) {                                            </w:t>
      </w:r>
    </w:p>
    <w:p w:rsidR="00E44E5E" w:rsidRPr="009F3240" w:rsidRDefault="00E44E5E" w:rsidP="00E44E5E">
      <w:pPr>
        <w:spacing w:before="0" w:after="0"/>
        <w:rPr>
          <w:sz w:val="22"/>
          <w:szCs w:val="22"/>
        </w:rPr>
      </w:pPr>
      <w:r w:rsidRPr="009F3240">
        <w:rPr>
          <w:sz w:val="22"/>
          <w:szCs w:val="22"/>
        </w:rPr>
        <w:t xml:space="preserve">      new changepassword().show();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jButton19ActionPerformed(java.awt.event.ActionEvent evt) {                                          </w:t>
      </w:r>
    </w:p>
    <w:p w:rsidR="00E44E5E" w:rsidRPr="009F3240" w:rsidRDefault="00E44E5E" w:rsidP="00E44E5E">
      <w:pPr>
        <w:spacing w:before="0" w:after="0"/>
        <w:rPr>
          <w:sz w:val="22"/>
          <w:szCs w:val="22"/>
        </w:rPr>
      </w:pPr>
      <w:r w:rsidRPr="009F3240">
        <w:rPr>
          <w:sz w:val="22"/>
          <w:szCs w:val="22"/>
        </w:rPr>
        <w:t xml:space="preserve">             int rs=JOptionPane.showConfirmDialog(null, "Do you want to Logout ");</w:t>
      </w:r>
    </w:p>
    <w:p w:rsidR="00E44E5E" w:rsidRPr="009F3240" w:rsidRDefault="00E44E5E" w:rsidP="00E44E5E">
      <w:pPr>
        <w:spacing w:before="0" w:after="0"/>
        <w:rPr>
          <w:sz w:val="22"/>
          <w:szCs w:val="22"/>
        </w:rPr>
      </w:pPr>
      <w:r w:rsidRPr="009F3240">
        <w:rPr>
          <w:sz w:val="22"/>
          <w:szCs w:val="22"/>
        </w:rPr>
        <w:t xml:space="preserve">        if(JOptionPane.YES_OPTION==rs)</w:t>
      </w:r>
    </w:p>
    <w:p w:rsidR="00E44E5E" w:rsidRPr="009F3240" w:rsidRDefault="00E44E5E" w:rsidP="00E44E5E">
      <w:pPr>
        <w:spacing w:before="0" w:after="0"/>
        <w:rPr>
          <w:sz w:val="22"/>
          <w:szCs w:val="22"/>
        </w:rPr>
      </w:pPr>
      <w:r w:rsidRPr="009F3240">
        <w:rPr>
          <w:sz w:val="22"/>
          <w:szCs w:val="22"/>
        </w:rPr>
        <w:t xml:space="preserve">        this.dispose();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jButton4ActionPerformed(java.awt.event.ActionEvent evt) {                                         </w:t>
      </w:r>
    </w:p>
    <w:p w:rsidR="00E44E5E" w:rsidRPr="009F3240" w:rsidRDefault="00E44E5E" w:rsidP="00E44E5E">
      <w:pPr>
        <w:spacing w:before="0" w:after="0"/>
        <w:rPr>
          <w:sz w:val="22"/>
          <w:szCs w:val="22"/>
        </w:rPr>
      </w:pPr>
      <w:r w:rsidRPr="009F3240">
        <w:rPr>
          <w:sz w:val="22"/>
          <w:szCs w:val="22"/>
        </w:rPr>
        <w:t xml:space="preserve">        new Notice().show();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jMenu5MouseClicked(java.awt.event.MouseEvent evt) {                                    </w:t>
      </w:r>
    </w:p>
    <w:p w:rsidR="00E44E5E" w:rsidRPr="009F3240" w:rsidRDefault="00E44E5E" w:rsidP="00E44E5E">
      <w:pPr>
        <w:spacing w:before="0" w:after="0"/>
        <w:rPr>
          <w:sz w:val="22"/>
          <w:szCs w:val="22"/>
        </w:rPr>
      </w:pPr>
      <w:r w:rsidRPr="009F3240">
        <w:rPr>
          <w:sz w:val="22"/>
          <w:szCs w:val="22"/>
        </w:rPr>
        <w:t xml:space="preserve">        new Aboutus().show();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noticeActionPerformed(java.awt.event.ActionEvent evt) {                                       </w:t>
      </w:r>
    </w:p>
    <w:p w:rsidR="00E44E5E" w:rsidRPr="009F3240" w:rsidRDefault="00E44E5E" w:rsidP="00E44E5E">
      <w:pPr>
        <w:spacing w:before="0" w:after="0"/>
        <w:rPr>
          <w:sz w:val="22"/>
          <w:szCs w:val="22"/>
        </w:rPr>
      </w:pPr>
      <w:r w:rsidRPr="009F3240">
        <w:rPr>
          <w:sz w:val="22"/>
          <w:szCs w:val="22"/>
        </w:rPr>
        <w:t xml:space="preserve">        String sql;</w:t>
      </w:r>
    </w:p>
    <w:p w:rsidR="00E44E5E" w:rsidRPr="009F3240" w:rsidRDefault="00E44E5E" w:rsidP="00E44E5E">
      <w:pPr>
        <w:spacing w:before="0" w:after="0"/>
        <w:rPr>
          <w:sz w:val="22"/>
          <w:szCs w:val="22"/>
        </w:rPr>
      </w:pPr>
      <w:r w:rsidRPr="009F3240">
        <w:rPr>
          <w:sz w:val="22"/>
          <w:szCs w:val="22"/>
        </w:rPr>
        <w:t xml:space="preserve">        //sid=txtid.getText();</w:t>
      </w:r>
    </w:p>
    <w:p w:rsidR="00E44E5E" w:rsidRPr="009F3240" w:rsidRDefault="00E44E5E" w:rsidP="00E44E5E">
      <w:pPr>
        <w:spacing w:before="0" w:after="0"/>
        <w:rPr>
          <w:sz w:val="22"/>
          <w:szCs w:val="22"/>
        </w:rPr>
      </w:pPr>
      <w:r w:rsidRPr="009F3240">
        <w:rPr>
          <w:sz w:val="22"/>
          <w:szCs w:val="22"/>
        </w:rPr>
        <w:t xml:space="preserve">        sql="select  * from notices";// where sid ='"+sid+"'";</w:t>
      </w:r>
    </w:p>
    <w:p w:rsidR="00E44E5E" w:rsidRPr="009F3240" w:rsidRDefault="00E44E5E" w:rsidP="00E44E5E">
      <w:pPr>
        <w:spacing w:before="0" w:after="0"/>
        <w:rPr>
          <w:sz w:val="22"/>
          <w:szCs w:val="22"/>
        </w:rPr>
      </w:pPr>
      <w:r w:rsidRPr="009F3240">
        <w:rPr>
          <w:sz w:val="22"/>
          <w:szCs w:val="22"/>
        </w:rPr>
        <w:t xml:space="preserve">        try</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myconnection.rs=myconnection.stmt.executeQuery(sql) ;</w:t>
      </w:r>
    </w:p>
    <w:p w:rsidR="00E44E5E" w:rsidRPr="009F3240" w:rsidRDefault="00E44E5E" w:rsidP="00E44E5E">
      <w:pPr>
        <w:spacing w:before="0" w:after="0"/>
        <w:rPr>
          <w:sz w:val="22"/>
          <w:szCs w:val="22"/>
        </w:rPr>
      </w:pPr>
      <w:r w:rsidRPr="009F3240">
        <w:rPr>
          <w:sz w:val="22"/>
          <w:szCs w:val="22"/>
        </w:rPr>
        <w:t xml:space="preserve">            if(myconnection.rs.next())</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lblnotice.setText(myconnection.rs.getString("notice"));</w:t>
      </w:r>
    </w:p>
    <w:p w:rsidR="00E44E5E" w:rsidRPr="009F3240" w:rsidRDefault="00E151EF"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lastRenderedPageBreak/>
        <w:t xml:space="preserve">        catch(Exception 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JOptionPane.showMessageDialog(null,"error"+ 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private void jMenuItem1ActionPerformed(java.awt.event.ActionEvent evt) {                                           </w:t>
      </w:r>
    </w:p>
    <w:p w:rsidR="00E44E5E" w:rsidRPr="009F3240" w:rsidRDefault="00E44E5E" w:rsidP="00E44E5E">
      <w:pPr>
        <w:spacing w:before="0" w:after="0"/>
        <w:rPr>
          <w:sz w:val="22"/>
          <w:szCs w:val="22"/>
        </w:rPr>
      </w:pPr>
      <w:r w:rsidRPr="009F3240">
        <w:rPr>
          <w:sz w:val="22"/>
          <w:szCs w:val="22"/>
        </w:rPr>
        <w:t xml:space="preserve">        new emp_show().show();</w:t>
      </w:r>
    </w:p>
    <w:p w:rsidR="00E44E5E" w:rsidRPr="009F3240" w:rsidRDefault="00E44E5E" w:rsidP="00E44E5E">
      <w:pPr>
        <w:spacing w:before="0" w:after="0"/>
        <w:rPr>
          <w:sz w:val="22"/>
          <w:szCs w:val="22"/>
        </w:rPr>
      </w:pPr>
      <w:r w:rsidRPr="009F3240">
        <w:rPr>
          <w:sz w:val="22"/>
          <w:szCs w:val="22"/>
        </w:rPr>
        <w:t xml:space="preserve">    }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private void jButton8ActionPerformed(java.awt.event.ActionEvent evt) {                                         </w:t>
      </w:r>
    </w:p>
    <w:p w:rsidR="00E44E5E" w:rsidRPr="009F3240" w:rsidRDefault="00E44E5E" w:rsidP="00E44E5E">
      <w:pPr>
        <w:spacing w:before="0" w:after="0"/>
        <w:rPr>
          <w:sz w:val="22"/>
          <w:szCs w:val="22"/>
        </w:rPr>
      </w:pPr>
      <w:r w:rsidRPr="009F3240">
        <w:rPr>
          <w:sz w:val="22"/>
          <w:szCs w:val="22"/>
        </w:rPr>
        <w:t xml:space="preserve">        try</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Desktop.getDesktop().browse(URI.create("https://m.facebook.com/davbsebofficial/"));</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w:t>
      </w: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catch(IOException e){</w:t>
      </w:r>
    </w:p>
    <w:p w:rsidR="00E44E5E" w:rsidRPr="009F3240" w:rsidRDefault="00E44E5E" w:rsidP="00E44E5E">
      <w:pPr>
        <w:spacing w:before="0" w:after="0"/>
        <w:rPr>
          <w:sz w:val="22"/>
          <w:szCs w:val="22"/>
        </w:rPr>
      </w:pPr>
      <w:r w:rsidRPr="009F3240">
        <w:rPr>
          <w:sz w:val="22"/>
          <w:szCs w:val="22"/>
        </w:rPr>
        <w:t xml:space="preserve">                e.printStackTrace();</w:t>
      </w:r>
    </w:p>
    <w:p w:rsidR="00E44E5E" w:rsidRPr="009F3240" w:rsidRDefault="00E151EF" w:rsidP="00E44E5E">
      <w:pPr>
        <w:spacing w:before="0" w:after="0"/>
        <w:rPr>
          <w:sz w:val="22"/>
          <w:szCs w:val="22"/>
        </w:rPr>
      </w:pPr>
      <w:r w:rsidRPr="009F3240">
        <w:rPr>
          <w:sz w:val="22"/>
          <w:szCs w:val="22"/>
        </w:rPr>
        <w:t xml:space="preserve">            </w:t>
      </w:r>
      <w:r w:rsidR="00E44E5E"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jButton7ActionPerformed(java.awt.event.ActionEvent evt) {                                         </w:t>
      </w:r>
    </w:p>
    <w:p w:rsidR="00E44E5E" w:rsidRPr="009F3240" w:rsidRDefault="00E44E5E" w:rsidP="00E44E5E">
      <w:pPr>
        <w:spacing w:before="0" w:after="0"/>
        <w:rPr>
          <w:sz w:val="22"/>
          <w:szCs w:val="22"/>
        </w:rPr>
      </w:pPr>
      <w:r w:rsidRPr="009F3240">
        <w:rPr>
          <w:sz w:val="22"/>
          <w:szCs w:val="22"/>
        </w:rPr>
        <w:t xml:space="preserve">         try</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w:t>
      </w: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Desktop.getDesktop().browse(URI.create("http://www.twitter.com"));</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catch(IOException e){</w:t>
      </w:r>
    </w:p>
    <w:p w:rsidR="00E44E5E" w:rsidRPr="009F3240" w:rsidRDefault="00E44E5E" w:rsidP="00E44E5E">
      <w:pPr>
        <w:spacing w:before="0" w:after="0"/>
        <w:rPr>
          <w:sz w:val="22"/>
          <w:szCs w:val="22"/>
        </w:rPr>
      </w:pPr>
      <w:r w:rsidRPr="009F3240">
        <w:rPr>
          <w:sz w:val="22"/>
          <w:szCs w:val="22"/>
        </w:rPr>
        <w:t xml:space="preserve">                e.printStackTrace();</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w:t>
      </w: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t xml:space="preserve">    private void jButton24ActionPerformed(java.awt.event.ActionEvent evt) {                                          </w:t>
      </w:r>
    </w:p>
    <w:p w:rsidR="00E44E5E" w:rsidRPr="009F3240" w:rsidRDefault="00E44E5E" w:rsidP="00E44E5E">
      <w:pPr>
        <w:spacing w:before="0" w:after="0"/>
        <w:rPr>
          <w:sz w:val="22"/>
          <w:szCs w:val="22"/>
        </w:rPr>
      </w:pPr>
      <w:r w:rsidRPr="009F3240">
        <w:rPr>
          <w:sz w:val="22"/>
          <w:szCs w:val="22"/>
        </w:rPr>
        <w:t xml:space="preserve">            new Aboutus().show();       </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jButton23ActionPerformed(java.awt.event.ActionEvent evt) {                                          </w:t>
      </w:r>
    </w:p>
    <w:p w:rsidR="00E44E5E" w:rsidRPr="009F3240" w:rsidRDefault="00E44E5E" w:rsidP="00E44E5E">
      <w:pPr>
        <w:spacing w:before="0" w:after="0"/>
        <w:rPr>
          <w:sz w:val="22"/>
          <w:szCs w:val="22"/>
        </w:rPr>
      </w:pPr>
      <w:r w:rsidRPr="009F3240">
        <w:rPr>
          <w:sz w:val="22"/>
          <w:szCs w:val="22"/>
        </w:rPr>
        <w:t xml:space="preserve">      new bus1().show();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jMenu7MouseClicked(java.awt.event.MouseEvent evt) {                                    </w:t>
      </w:r>
    </w:p>
    <w:p w:rsidR="00E44E5E" w:rsidRPr="009F3240" w:rsidRDefault="00E44E5E" w:rsidP="00E44E5E">
      <w:pPr>
        <w:spacing w:before="0" w:after="0"/>
        <w:rPr>
          <w:sz w:val="22"/>
          <w:szCs w:val="22"/>
        </w:rPr>
      </w:pPr>
      <w:r w:rsidRPr="009F3240">
        <w:rPr>
          <w:sz w:val="22"/>
          <w:szCs w:val="22"/>
        </w:rPr>
        <w:t xml:space="preserve">       new contactus().show();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jMenuItem2ActionPerformed(java.awt.event.ActionEvent evt) {                                           </w:t>
      </w:r>
    </w:p>
    <w:p w:rsidR="00E44E5E" w:rsidRPr="009F3240" w:rsidRDefault="00E44E5E" w:rsidP="00E44E5E">
      <w:pPr>
        <w:spacing w:before="0" w:after="0"/>
        <w:rPr>
          <w:sz w:val="22"/>
          <w:szCs w:val="22"/>
        </w:rPr>
      </w:pPr>
      <w:r w:rsidRPr="009F3240">
        <w:rPr>
          <w:sz w:val="22"/>
          <w:szCs w:val="22"/>
        </w:rPr>
        <w:lastRenderedPageBreak/>
        <w:t xml:space="preserve">        new student_fee_submit().show();</w:t>
      </w:r>
    </w:p>
    <w:p w:rsidR="00E44E5E" w:rsidRPr="009F3240" w:rsidRDefault="00E44E5E" w:rsidP="00E44E5E">
      <w:pPr>
        <w:spacing w:before="0" w:after="0"/>
        <w:rPr>
          <w:sz w:val="22"/>
          <w:szCs w:val="22"/>
        </w:rPr>
      </w:pPr>
      <w:r w:rsidRPr="009F3240">
        <w:rPr>
          <w:sz w:val="22"/>
          <w:szCs w:val="22"/>
        </w:rPr>
        <w:t xml:space="preserve">    }           </w:t>
      </w:r>
      <w:r w:rsidR="00E151EF"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private void jMenu13MouseClicked(java.awt.event.MouseEvent evt) {                                     </w:t>
      </w:r>
    </w:p>
    <w:p w:rsidR="00E44E5E" w:rsidRPr="009F3240" w:rsidRDefault="00E44E5E" w:rsidP="00E44E5E">
      <w:pPr>
        <w:spacing w:before="0" w:after="0"/>
        <w:rPr>
          <w:sz w:val="22"/>
          <w:szCs w:val="22"/>
        </w:rPr>
      </w:pPr>
      <w:r w:rsidRPr="009F3240">
        <w:rPr>
          <w:sz w:val="22"/>
          <w:szCs w:val="22"/>
        </w:rPr>
        <w:t xml:space="preserve">       new attendanceentry().show();</w:t>
      </w:r>
    </w:p>
    <w:p w:rsidR="00E44E5E" w:rsidRPr="009F3240" w:rsidRDefault="00E44E5E" w:rsidP="00E44E5E">
      <w:pPr>
        <w:spacing w:before="0" w:after="0"/>
        <w:rPr>
          <w:sz w:val="22"/>
          <w:szCs w:val="22"/>
        </w:rPr>
      </w:pPr>
      <w:r w:rsidRPr="009F3240">
        <w:rPr>
          <w:sz w:val="22"/>
          <w:szCs w:val="22"/>
        </w:rPr>
        <w:t xml:space="preserve">    }                                    </w:t>
      </w:r>
    </w:p>
    <w:p w:rsidR="00E44E5E" w:rsidRPr="009F3240" w:rsidRDefault="00E151EF" w:rsidP="00E151EF">
      <w:pPr>
        <w:spacing w:before="0" w:after="0"/>
        <w:rPr>
          <w:sz w:val="22"/>
          <w:szCs w:val="22"/>
        </w:rPr>
      </w:pPr>
      <w:r w:rsidRPr="009F3240">
        <w:rPr>
          <w:sz w:val="22"/>
          <w:szCs w:val="22"/>
        </w:rPr>
        <w:t xml:space="preserve">    </w:t>
      </w:r>
    </w:p>
    <w:p w:rsidR="00E151EF" w:rsidRPr="009F3240" w:rsidRDefault="00E44E5E" w:rsidP="00E44E5E">
      <w:pPr>
        <w:spacing w:before="0" w:after="0"/>
        <w:rPr>
          <w:sz w:val="22"/>
          <w:szCs w:val="22"/>
        </w:rPr>
      </w:pPr>
      <w:r w:rsidRPr="009F3240">
        <w:rPr>
          <w:sz w:val="22"/>
          <w:szCs w:val="22"/>
        </w:rPr>
        <w:t xml:space="preserve">        </w:t>
      </w:r>
      <w:r w:rsidR="00E151EF" w:rsidRPr="009F3240">
        <w:rPr>
          <w:sz w:val="22"/>
          <w:szCs w:val="22"/>
        </w:rPr>
        <w:t>T</w:t>
      </w:r>
      <w:r w:rsidRPr="009F3240">
        <w:rPr>
          <w:sz w:val="22"/>
          <w:szCs w:val="22"/>
        </w:rPr>
        <w:t>ry</w:t>
      </w:r>
      <w:r w:rsidR="00E151EF" w:rsidRPr="009F3240">
        <w:rPr>
          <w:sz w:val="22"/>
          <w:szCs w:val="22"/>
        </w:rPr>
        <w:t xml:space="preserve">  </w:t>
      </w:r>
    </w:p>
    <w:p w:rsidR="00E44E5E" w:rsidRPr="009F3240" w:rsidRDefault="00E151EF" w:rsidP="00E44E5E">
      <w:pPr>
        <w:spacing w:before="0" w:after="0"/>
        <w:rPr>
          <w:sz w:val="22"/>
          <w:szCs w:val="22"/>
        </w:rPr>
      </w:pPr>
      <w:r w:rsidRPr="009F3240">
        <w:rPr>
          <w:sz w:val="22"/>
          <w:szCs w:val="22"/>
        </w:rPr>
        <w:t xml:space="preserve">                </w:t>
      </w:r>
      <w:r w:rsidR="00E44E5E"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for (javax.swing.UIManager.LookAndFeelInfo info : javax.swing.UIManager.getInstalledLookAndFeels()) {</w:t>
      </w:r>
    </w:p>
    <w:p w:rsidR="00E44E5E" w:rsidRPr="009F3240" w:rsidRDefault="00E44E5E" w:rsidP="00E44E5E">
      <w:pPr>
        <w:spacing w:before="0" w:after="0"/>
        <w:rPr>
          <w:sz w:val="22"/>
          <w:szCs w:val="22"/>
        </w:rPr>
      </w:pPr>
      <w:r w:rsidRPr="009F3240">
        <w:rPr>
          <w:sz w:val="22"/>
          <w:szCs w:val="22"/>
        </w:rPr>
        <w:t xml:space="preserve">                if ("Nimbus".equals(info.getName())) {</w:t>
      </w:r>
    </w:p>
    <w:p w:rsidR="00E44E5E" w:rsidRPr="009F3240" w:rsidRDefault="00E44E5E" w:rsidP="00E44E5E">
      <w:pPr>
        <w:spacing w:before="0" w:after="0"/>
        <w:rPr>
          <w:sz w:val="22"/>
          <w:szCs w:val="22"/>
        </w:rPr>
      </w:pPr>
      <w:r w:rsidRPr="009F3240">
        <w:rPr>
          <w:sz w:val="22"/>
          <w:szCs w:val="22"/>
        </w:rPr>
        <w:t xml:space="preserve">                    javax.swing.UIManager.setLookAndFeel(info.getClassName());</w:t>
      </w:r>
    </w:p>
    <w:p w:rsidR="00E44E5E" w:rsidRPr="009F3240" w:rsidRDefault="00E44E5E" w:rsidP="00E44E5E">
      <w:pPr>
        <w:spacing w:before="0" w:after="0"/>
        <w:rPr>
          <w:sz w:val="22"/>
          <w:szCs w:val="22"/>
        </w:rPr>
      </w:pPr>
      <w:r w:rsidRPr="009F3240">
        <w:rPr>
          <w:sz w:val="22"/>
          <w:szCs w:val="22"/>
        </w:rPr>
        <w:t xml:space="preserve">                    break;</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w:t>
      </w: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r w:rsidR="00E151EF" w:rsidRPr="009F3240">
        <w:rPr>
          <w:sz w:val="22"/>
          <w:szCs w:val="22"/>
        </w:rPr>
        <w:t xml:space="preserve">  </w:t>
      </w:r>
      <w:r w:rsidRPr="009F3240">
        <w:rPr>
          <w:sz w:val="22"/>
          <w:szCs w:val="22"/>
        </w:rPr>
        <w:t>}</w:t>
      </w:r>
    </w:p>
    <w:p w:rsidR="00E151EF" w:rsidRPr="009F3240" w:rsidRDefault="00E44E5E" w:rsidP="00E44E5E">
      <w:pPr>
        <w:spacing w:before="0" w:after="0"/>
        <w:rPr>
          <w:sz w:val="22"/>
          <w:szCs w:val="22"/>
        </w:rPr>
      </w:pPr>
      <w:r w:rsidRPr="009F3240">
        <w:rPr>
          <w:sz w:val="22"/>
          <w:szCs w:val="22"/>
        </w:rPr>
        <w:t xml:space="preserve">        } </w:t>
      </w:r>
    </w:p>
    <w:p w:rsidR="00E44E5E" w:rsidRPr="009F3240" w:rsidRDefault="00E44E5E" w:rsidP="00E44E5E">
      <w:pPr>
        <w:spacing w:before="0" w:after="0"/>
        <w:rPr>
          <w:sz w:val="22"/>
          <w:szCs w:val="22"/>
        </w:rPr>
      </w:pPr>
      <w:r w:rsidRPr="009F3240">
        <w:rPr>
          <w:sz w:val="22"/>
          <w:szCs w:val="22"/>
        </w:rPr>
        <w:t>catch (ClassNotFoundException ex) {</w:t>
      </w:r>
    </w:p>
    <w:p w:rsidR="00E44E5E" w:rsidRPr="009F3240" w:rsidRDefault="00E44E5E" w:rsidP="00E44E5E">
      <w:pPr>
        <w:spacing w:before="0" w:after="0"/>
        <w:rPr>
          <w:sz w:val="22"/>
          <w:szCs w:val="22"/>
        </w:rPr>
      </w:pPr>
      <w:r w:rsidRPr="009F3240">
        <w:rPr>
          <w:sz w:val="22"/>
          <w:szCs w:val="22"/>
        </w:rPr>
        <w:t xml:space="preserve">            java.util.logging.Logger.getLogger(Homepage.class.getName()).log(java.util.logging.Level.SEVERE, null, ex);</w:t>
      </w:r>
    </w:p>
    <w:p w:rsidR="00E44E5E" w:rsidRPr="009F3240" w:rsidRDefault="00E44E5E" w:rsidP="00E44E5E">
      <w:pPr>
        <w:spacing w:before="0" w:after="0"/>
        <w:rPr>
          <w:sz w:val="22"/>
          <w:szCs w:val="22"/>
        </w:rPr>
      </w:pPr>
      <w:r w:rsidRPr="009F3240">
        <w:rPr>
          <w:sz w:val="22"/>
          <w:szCs w:val="22"/>
        </w:rPr>
        <w:t xml:space="preserve">        } catch (InstantiationException ex) {</w:t>
      </w:r>
    </w:p>
    <w:p w:rsidR="00E44E5E" w:rsidRPr="009F3240" w:rsidRDefault="00E44E5E" w:rsidP="00E44E5E">
      <w:pPr>
        <w:spacing w:before="0" w:after="0"/>
        <w:rPr>
          <w:sz w:val="22"/>
          <w:szCs w:val="22"/>
        </w:rPr>
      </w:pPr>
      <w:r w:rsidRPr="009F3240">
        <w:rPr>
          <w:sz w:val="22"/>
          <w:szCs w:val="22"/>
        </w:rPr>
        <w:t xml:space="preserve">            java.util.logging.Logger.getLogger(Homepage.class.getName()).log(java.util.logging.Level.SEVERE, null, ex);</w:t>
      </w:r>
    </w:p>
    <w:p w:rsidR="00E44E5E" w:rsidRPr="009F3240" w:rsidRDefault="00E44E5E" w:rsidP="00E44E5E">
      <w:pPr>
        <w:spacing w:before="0" w:after="0"/>
        <w:rPr>
          <w:sz w:val="22"/>
          <w:szCs w:val="22"/>
        </w:rPr>
      </w:pPr>
      <w:r w:rsidRPr="009F3240">
        <w:rPr>
          <w:sz w:val="22"/>
          <w:szCs w:val="22"/>
        </w:rPr>
        <w:t xml:space="preserve">        } catch (IllegalAccessException ex) {</w:t>
      </w:r>
    </w:p>
    <w:p w:rsidR="00E44E5E" w:rsidRPr="009F3240" w:rsidRDefault="00E44E5E" w:rsidP="00E44E5E">
      <w:pPr>
        <w:spacing w:before="0" w:after="0"/>
        <w:rPr>
          <w:sz w:val="22"/>
          <w:szCs w:val="22"/>
        </w:rPr>
      </w:pPr>
      <w:r w:rsidRPr="009F3240">
        <w:rPr>
          <w:sz w:val="22"/>
          <w:szCs w:val="22"/>
        </w:rPr>
        <w:t xml:space="preserve">            java.util.logging.Logger.getLogger(Homepage.class.getName()).log(java.util.logging.Level.SEVERE, null, ex);</w:t>
      </w:r>
    </w:p>
    <w:p w:rsidR="00E44E5E" w:rsidRPr="009F3240" w:rsidRDefault="00E44E5E" w:rsidP="00E44E5E">
      <w:pPr>
        <w:spacing w:before="0" w:after="0"/>
        <w:rPr>
          <w:sz w:val="22"/>
          <w:szCs w:val="22"/>
        </w:rPr>
      </w:pPr>
      <w:r w:rsidRPr="009F3240">
        <w:rPr>
          <w:sz w:val="22"/>
          <w:szCs w:val="22"/>
        </w:rPr>
        <w:t xml:space="preserve">        } catch (javax.swing.UnsupportedLookAndFeelException ex) {</w:t>
      </w:r>
    </w:p>
    <w:p w:rsidR="00E44E5E" w:rsidRPr="009F3240" w:rsidRDefault="00E44E5E" w:rsidP="00E44E5E">
      <w:pPr>
        <w:spacing w:before="0" w:after="0"/>
        <w:rPr>
          <w:sz w:val="22"/>
          <w:szCs w:val="22"/>
        </w:rPr>
      </w:pPr>
      <w:r w:rsidRPr="009F3240">
        <w:rPr>
          <w:sz w:val="22"/>
          <w:szCs w:val="22"/>
        </w:rPr>
        <w:t xml:space="preserve">            java.util.logging.Logger.getLogger(Homepage.class.getName()).log(java.util.logging.Level.SEVERE, null, ex);</w:t>
      </w:r>
    </w:p>
    <w:p w:rsidR="00E44E5E" w:rsidRPr="009F3240" w:rsidRDefault="00E44E5E" w:rsidP="00E151EF">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java.awt.EventQueue.invokeLater(new Runnable() {</w:t>
      </w:r>
    </w:p>
    <w:p w:rsidR="00E44E5E" w:rsidRPr="009F3240" w:rsidRDefault="00E44E5E" w:rsidP="00E44E5E">
      <w:pPr>
        <w:spacing w:before="0" w:after="0"/>
        <w:rPr>
          <w:sz w:val="22"/>
          <w:szCs w:val="22"/>
        </w:rPr>
      </w:pPr>
      <w:r w:rsidRPr="009F3240">
        <w:rPr>
          <w:sz w:val="22"/>
          <w:szCs w:val="22"/>
        </w:rPr>
        <w:t xml:space="preserve">            public void run() {</w:t>
      </w:r>
    </w:p>
    <w:p w:rsidR="00E44E5E" w:rsidRPr="009F3240" w:rsidRDefault="00E44E5E" w:rsidP="00E44E5E">
      <w:pPr>
        <w:spacing w:before="0" w:after="0"/>
        <w:rPr>
          <w:sz w:val="22"/>
          <w:szCs w:val="22"/>
        </w:rPr>
      </w:pPr>
      <w:r w:rsidRPr="009F3240">
        <w:rPr>
          <w:sz w:val="22"/>
          <w:szCs w:val="22"/>
        </w:rPr>
        <w:t xml:space="preserve">                new Homepage().setVisible(true);</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r w:rsidRPr="009F3240">
        <w:rPr>
          <w:sz w:val="22"/>
          <w:szCs w:val="22"/>
        </w:rPr>
        <w:t xml:space="preserve">    }</w:t>
      </w:r>
    </w:p>
    <w:p w:rsidR="00E44E5E" w:rsidRPr="009F3240" w:rsidRDefault="00E44E5E" w:rsidP="00E44E5E">
      <w:pPr>
        <w:spacing w:before="0" w:after="0"/>
        <w:rPr>
          <w:sz w:val="22"/>
          <w:szCs w:val="22"/>
        </w:rPr>
      </w:pPr>
    </w:p>
    <w:p w:rsidR="00E44E5E" w:rsidRPr="009F3240" w:rsidRDefault="00E44E5E" w:rsidP="00E44E5E">
      <w:pPr>
        <w:spacing w:before="0" w:after="0"/>
        <w:rPr>
          <w:sz w:val="22"/>
          <w:szCs w:val="22"/>
        </w:rPr>
      </w:pPr>
      <w:r w:rsidRPr="009F3240">
        <w:rPr>
          <w:sz w:val="22"/>
          <w:szCs w:val="22"/>
        </w:rPr>
        <w:lastRenderedPageBreak/>
        <w:t xml:space="preserve">    // Variables declaration - do not modify                     </w:t>
      </w:r>
    </w:p>
    <w:p w:rsidR="00E44E5E" w:rsidRPr="009F3240" w:rsidRDefault="00E44E5E" w:rsidP="00E44E5E">
      <w:pPr>
        <w:spacing w:before="0" w:after="0"/>
        <w:rPr>
          <w:sz w:val="22"/>
          <w:szCs w:val="22"/>
        </w:rPr>
      </w:pPr>
      <w:r w:rsidRPr="009F3240">
        <w:rPr>
          <w:sz w:val="22"/>
          <w:szCs w:val="22"/>
        </w:rPr>
        <w:t xml:space="preserve">    private javax.swing.JButton jButton1;</w:t>
      </w:r>
    </w:p>
    <w:p w:rsidR="00E44E5E" w:rsidRPr="009F3240" w:rsidRDefault="00E44E5E" w:rsidP="00E44E5E">
      <w:pPr>
        <w:spacing w:before="0" w:after="0"/>
        <w:rPr>
          <w:sz w:val="22"/>
          <w:szCs w:val="22"/>
        </w:rPr>
      </w:pPr>
      <w:r w:rsidRPr="009F3240">
        <w:rPr>
          <w:sz w:val="22"/>
          <w:szCs w:val="22"/>
        </w:rPr>
        <w:t xml:space="preserve">    private javax.swing.JButton jButton10;</w:t>
      </w:r>
    </w:p>
    <w:p w:rsidR="00E44E5E" w:rsidRPr="009F3240" w:rsidRDefault="00E44E5E" w:rsidP="00E44E5E">
      <w:pPr>
        <w:spacing w:before="0" w:after="0"/>
        <w:rPr>
          <w:sz w:val="22"/>
          <w:szCs w:val="22"/>
        </w:rPr>
      </w:pPr>
      <w:r w:rsidRPr="009F3240">
        <w:rPr>
          <w:sz w:val="22"/>
          <w:szCs w:val="22"/>
        </w:rPr>
        <w:t xml:space="preserve">    private javax.swing.JButton jButton11;</w:t>
      </w:r>
    </w:p>
    <w:p w:rsidR="00E44E5E" w:rsidRPr="009F3240" w:rsidRDefault="00E44E5E" w:rsidP="00E44E5E">
      <w:pPr>
        <w:spacing w:before="0" w:after="0"/>
        <w:rPr>
          <w:sz w:val="22"/>
          <w:szCs w:val="22"/>
        </w:rPr>
      </w:pPr>
      <w:r w:rsidRPr="009F3240">
        <w:rPr>
          <w:sz w:val="22"/>
          <w:szCs w:val="22"/>
        </w:rPr>
        <w:t xml:space="preserve">    private javax.swing.JButton jButton12;</w:t>
      </w:r>
    </w:p>
    <w:p w:rsidR="00E44E5E" w:rsidRPr="009F3240" w:rsidRDefault="00E44E5E" w:rsidP="00E44E5E">
      <w:pPr>
        <w:spacing w:before="0" w:after="0"/>
        <w:rPr>
          <w:sz w:val="22"/>
          <w:szCs w:val="22"/>
        </w:rPr>
      </w:pPr>
      <w:r w:rsidRPr="009F3240">
        <w:rPr>
          <w:sz w:val="22"/>
          <w:szCs w:val="22"/>
        </w:rPr>
        <w:t xml:space="preserve">    private javax.swing.JButton jButton13;</w:t>
      </w:r>
    </w:p>
    <w:p w:rsidR="00E44E5E" w:rsidRPr="009F3240" w:rsidRDefault="00E44E5E" w:rsidP="00E44E5E">
      <w:pPr>
        <w:spacing w:before="0" w:after="0"/>
        <w:rPr>
          <w:sz w:val="22"/>
          <w:szCs w:val="22"/>
        </w:rPr>
      </w:pPr>
      <w:r w:rsidRPr="009F3240">
        <w:rPr>
          <w:sz w:val="22"/>
          <w:szCs w:val="22"/>
        </w:rPr>
        <w:t xml:space="preserve">    private javax.swing.JButton jButton14;</w:t>
      </w:r>
    </w:p>
    <w:p w:rsidR="00E44E5E" w:rsidRPr="009F3240" w:rsidRDefault="00E44E5E" w:rsidP="00E44E5E">
      <w:pPr>
        <w:spacing w:before="0" w:after="0"/>
        <w:rPr>
          <w:sz w:val="22"/>
          <w:szCs w:val="22"/>
        </w:rPr>
      </w:pPr>
      <w:r w:rsidRPr="009F3240">
        <w:rPr>
          <w:sz w:val="22"/>
          <w:szCs w:val="22"/>
        </w:rPr>
        <w:t xml:space="preserve">    private javax.swing.JButton jButton15;</w:t>
      </w:r>
    </w:p>
    <w:p w:rsidR="00E44E5E" w:rsidRPr="009F3240" w:rsidRDefault="00E44E5E" w:rsidP="00E44E5E">
      <w:pPr>
        <w:spacing w:before="0" w:after="0"/>
        <w:rPr>
          <w:sz w:val="22"/>
          <w:szCs w:val="22"/>
        </w:rPr>
      </w:pPr>
      <w:r w:rsidRPr="009F3240">
        <w:rPr>
          <w:sz w:val="22"/>
          <w:szCs w:val="22"/>
        </w:rPr>
        <w:t xml:space="preserve">    private javax.swing.JButton jButton16;</w:t>
      </w:r>
    </w:p>
    <w:p w:rsidR="00E44E5E" w:rsidRPr="009F3240" w:rsidRDefault="00E44E5E" w:rsidP="00E44E5E">
      <w:pPr>
        <w:spacing w:before="0" w:after="0"/>
        <w:rPr>
          <w:sz w:val="22"/>
          <w:szCs w:val="22"/>
        </w:rPr>
      </w:pPr>
      <w:r w:rsidRPr="009F3240">
        <w:rPr>
          <w:sz w:val="22"/>
          <w:szCs w:val="22"/>
        </w:rPr>
        <w:t xml:space="preserve">    private javax.swing.JButton jButton17;</w:t>
      </w:r>
    </w:p>
    <w:p w:rsidR="00E44E5E" w:rsidRPr="009F3240" w:rsidRDefault="00E44E5E" w:rsidP="00E44E5E">
      <w:pPr>
        <w:spacing w:before="0" w:after="0"/>
        <w:rPr>
          <w:sz w:val="22"/>
          <w:szCs w:val="22"/>
        </w:rPr>
      </w:pPr>
      <w:r w:rsidRPr="009F3240">
        <w:rPr>
          <w:sz w:val="22"/>
          <w:szCs w:val="22"/>
        </w:rPr>
        <w:t xml:space="preserve">    private javax.swing.JButton jButton19;</w:t>
      </w:r>
    </w:p>
    <w:p w:rsidR="00E44E5E" w:rsidRPr="009F3240" w:rsidRDefault="00E44E5E" w:rsidP="00E44E5E">
      <w:pPr>
        <w:spacing w:before="0" w:after="0"/>
        <w:rPr>
          <w:sz w:val="22"/>
          <w:szCs w:val="22"/>
        </w:rPr>
      </w:pPr>
      <w:r w:rsidRPr="009F3240">
        <w:rPr>
          <w:sz w:val="22"/>
          <w:szCs w:val="22"/>
        </w:rPr>
        <w:t xml:space="preserve">    private javax.swing.JButton jButton21;</w:t>
      </w:r>
    </w:p>
    <w:p w:rsidR="00E44E5E" w:rsidRPr="009F3240" w:rsidRDefault="00E44E5E" w:rsidP="00E44E5E">
      <w:pPr>
        <w:spacing w:before="0" w:after="0"/>
        <w:rPr>
          <w:sz w:val="22"/>
          <w:szCs w:val="22"/>
        </w:rPr>
      </w:pPr>
      <w:r w:rsidRPr="009F3240">
        <w:rPr>
          <w:sz w:val="22"/>
          <w:szCs w:val="22"/>
        </w:rPr>
        <w:t xml:space="preserve">    private javax.swing.JButton jButton23;</w:t>
      </w:r>
    </w:p>
    <w:p w:rsidR="00E44E5E" w:rsidRPr="009F3240" w:rsidRDefault="00E44E5E" w:rsidP="00E44E5E">
      <w:pPr>
        <w:spacing w:before="0" w:after="0"/>
        <w:rPr>
          <w:sz w:val="22"/>
          <w:szCs w:val="22"/>
        </w:rPr>
      </w:pPr>
      <w:r w:rsidRPr="009F3240">
        <w:rPr>
          <w:sz w:val="22"/>
          <w:szCs w:val="22"/>
        </w:rPr>
        <w:t xml:space="preserve">    private javax.swing.JButton jButton24;</w:t>
      </w:r>
    </w:p>
    <w:p w:rsidR="00E44E5E" w:rsidRPr="009F3240" w:rsidRDefault="00E44E5E" w:rsidP="00E44E5E">
      <w:pPr>
        <w:spacing w:before="0" w:after="0"/>
        <w:rPr>
          <w:sz w:val="22"/>
          <w:szCs w:val="22"/>
        </w:rPr>
      </w:pPr>
      <w:r w:rsidRPr="009F3240">
        <w:rPr>
          <w:sz w:val="22"/>
          <w:szCs w:val="22"/>
        </w:rPr>
        <w:t xml:space="preserve">    private javax.swing.JButton jButton27;</w:t>
      </w:r>
    </w:p>
    <w:p w:rsidR="00E44E5E" w:rsidRPr="009F3240" w:rsidRDefault="00E44E5E" w:rsidP="00E44E5E">
      <w:pPr>
        <w:spacing w:before="0" w:after="0"/>
        <w:rPr>
          <w:sz w:val="22"/>
          <w:szCs w:val="22"/>
        </w:rPr>
      </w:pPr>
      <w:r w:rsidRPr="009F3240">
        <w:rPr>
          <w:sz w:val="22"/>
          <w:szCs w:val="22"/>
        </w:rPr>
        <w:t xml:space="preserve">    private javax.swing.JButton jButton3;</w:t>
      </w:r>
    </w:p>
    <w:p w:rsidR="00E44E5E" w:rsidRPr="009F3240" w:rsidRDefault="00E44E5E" w:rsidP="00E44E5E">
      <w:pPr>
        <w:spacing w:before="0" w:after="0"/>
        <w:rPr>
          <w:sz w:val="22"/>
          <w:szCs w:val="22"/>
        </w:rPr>
      </w:pPr>
      <w:r w:rsidRPr="009F3240">
        <w:rPr>
          <w:sz w:val="22"/>
          <w:szCs w:val="22"/>
        </w:rPr>
        <w:t xml:space="preserve">    private javax.swing.JButton jButton4;</w:t>
      </w:r>
    </w:p>
    <w:p w:rsidR="00E44E5E" w:rsidRPr="009F3240" w:rsidRDefault="00E44E5E" w:rsidP="00E44E5E">
      <w:pPr>
        <w:spacing w:before="0" w:after="0"/>
        <w:rPr>
          <w:sz w:val="22"/>
          <w:szCs w:val="22"/>
        </w:rPr>
      </w:pPr>
      <w:r w:rsidRPr="009F3240">
        <w:rPr>
          <w:sz w:val="22"/>
          <w:szCs w:val="22"/>
        </w:rPr>
        <w:t xml:space="preserve">    private javax.swing.JButton jButton5;</w:t>
      </w:r>
    </w:p>
    <w:p w:rsidR="00E44E5E" w:rsidRPr="009F3240" w:rsidRDefault="00E44E5E" w:rsidP="00E44E5E">
      <w:pPr>
        <w:spacing w:before="0" w:after="0"/>
        <w:rPr>
          <w:sz w:val="22"/>
          <w:szCs w:val="22"/>
        </w:rPr>
      </w:pPr>
      <w:r w:rsidRPr="009F3240">
        <w:rPr>
          <w:sz w:val="22"/>
          <w:szCs w:val="22"/>
        </w:rPr>
        <w:t xml:space="preserve">    private javax.swing.JButton jButton6;</w:t>
      </w:r>
    </w:p>
    <w:p w:rsidR="00E44E5E" w:rsidRPr="009F3240" w:rsidRDefault="00E44E5E" w:rsidP="00E44E5E">
      <w:pPr>
        <w:spacing w:before="0" w:after="0"/>
        <w:rPr>
          <w:sz w:val="22"/>
          <w:szCs w:val="22"/>
        </w:rPr>
      </w:pPr>
      <w:r w:rsidRPr="009F3240">
        <w:rPr>
          <w:sz w:val="22"/>
          <w:szCs w:val="22"/>
        </w:rPr>
        <w:t xml:space="preserve">    private javax.swing.JButton jButton7;</w:t>
      </w:r>
    </w:p>
    <w:p w:rsidR="00E44E5E" w:rsidRPr="009F3240" w:rsidRDefault="00E44E5E" w:rsidP="00E44E5E">
      <w:pPr>
        <w:spacing w:before="0" w:after="0"/>
        <w:rPr>
          <w:sz w:val="22"/>
          <w:szCs w:val="22"/>
        </w:rPr>
      </w:pPr>
      <w:r w:rsidRPr="009F3240">
        <w:rPr>
          <w:sz w:val="22"/>
          <w:szCs w:val="22"/>
        </w:rPr>
        <w:t xml:space="preserve">    private javax.swing.JButton jButton8;</w:t>
      </w:r>
    </w:p>
    <w:p w:rsidR="00E44E5E" w:rsidRPr="009F3240" w:rsidRDefault="00E44E5E" w:rsidP="00E44E5E">
      <w:pPr>
        <w:spacing w:before="0" w:after="0"/>
        <w:rPr>
          <w:sz w:val="22"/>
          <w:szCs w:val="22"/>
        </w:rPr>
      </w:pPr>
      <w:r w:rsidRPr="009F3240">
        <w:rPr>
          <w:sz w:val="22"/>
          <w:szCs w:val="22"/>
        </w:rPr>
        <w:t xml:space="preserve">    private javax.swing.JButton jButton9;</w:t>
      </w:r>
    </w:p>
    <w:p w:rsidR="00E44E5E" w:rsidRPr="009F3240" w:rsidRDefault="00E44E5E" w:rsidP="00E44E5E">
      <w:pPr>
        <w:spacing w:before="0" w:after="0"/>
        <w:rPr>
          <w:sz w:val="22"/>
          <w:szCs w:val="22"/>
        </w:rPr>
      </w:pPr>
      <w:r w:rsidRPr="009F3240">
        <w:rPr>
          <w:sz w:val="22"/>
          <w:szCs w:val="22"/>
        </w:rPr>
        <w:t xml:space="preserve">    private javax.swing.JLabel jLabel1;</w:t>
      </w:r>
    </w:p>
    <w:p w:rsidR="00E44E5E" w:rsidRPr="009F3240" w:rsidRDefault="00E44E5E" w:rsidP="00E44E5E">
      <w:pPr>
        <w:spacing w:before="0" w:after="0"/>
        <w:rPr>
          <w:sz w:val="22"/>
          <w:szCs w:val="22"/>
        </w:rPr>
      </w:pPr>
      <w:r w:rsidRPr="009F3240">
        <w:rPr>
          <w:sz w:val="22"/>
          <w:szCs w:val="22"/>
        </w:rPr>
        <w:t xml:space="preserve">    private javax.swing.JLabel jLabel2;</w:t>
      </w:r>
    </w:p>
    <w:p w:rsidR="00E44E5E" w:rsidRPr="009F3240" w:rsidRDefault="00E44E5E" w:rsidP="00E44E5E">
      <w:pPr>
        <w:spacing w:before="0" w:after="0"/>
        <w:rPr>
          <w:sz w:val="22"/>
          <w:szCs w:val="22"/>
        </w:rPr>
      </w:pPr>
      <w:r w:rsidRPr="009F3240">
        <w:rPr>
          <w:sz w:val="22"/>
          <w:szCs w:val="22"/>
        </w:rPr>
        <w:t xml:space="preserve">    private javax.swing.JLabel jLabel24;</w:t>
      </w:r>
    </w:p>
    <w:p w:rsidR="00E44E5E" w:rsidRPr="009F3240" w:rsidRDefault="00E44E5E" w:rsidP="00E44E5E">
      <w:pPr>
        <w:spacing w:before="0" w:after="0"/>
        <w:rPr>
          <w:sz w:val="22"/>
          <w:szCs w:val="22"/>
        </w:rPr>
      </w:pPr>
      <w:r w:rsidRPr="009F3240">
        <w:rPr>
          <w:sz w:val="22"/>
          <w:szCs w:val="22"/>
        </w:rPr>
        <w:t xml:space="preserve">    private javax.swing.JLabel jLabel3;</w:t>
      </w:r>
    </w:p>
    <w:p w:rsidR="00E44E5E" w:rsidRPr="009F3240" w:rsidRDefault="00E44E5E" w:rsidP="00E44E5E">
      <w:pPr>
        <w:spacing w:before="0" w:after="0"/>
        <w:rPr>
          <w:sz w:val="22"/>
          <w:szCs w:val="22"/>
        </w:rPr>
      </w:pPr>
      <w:r w:rsidRPr="009F3240">
        <w:rPr>
          <w:sz w:val="22"/>
          <w:szCs w:val="22"/>
        </w:rPr>
        <w:t xml:space="preserve">    private javax.swing.JLabel jLabel5;</w:t>
      </w:r>
    </w:p>
    <w:p w:rsidR="00E44E5E" w:rsidRPr="009F3240" w:rsidRDefault="00E44E5E" w:rsidP="00E44E5E">
      <w:pPr>
        <w:spacing w:before="0" w:after="0"/>
        <w:rPr>
          <w:sz w:val="22"/>
          <w:szCs w:val="22"/>
        </w:rPr>
      </w:pPr>
      <w:r w:rsidRPr="009F3240">
        <w:rPr>
          <w:sz w:val="22"/>
          <w:szCs w:val="22"/>
        </w:rPr>
        <w:t xml:space="preserve">    private javax.swing.JLabel jLabel6;</w:t>
      </w:r>
    </w:p>
    <w:p w:rsidR="00E44E5E" w:rsidRPr="009F3240" w:rsidRDefault="00E44E5E" w:rsidP="00E44E5E">
      <w:pPr>
        <w:spacing w:before="0" w:after="0"/>
        <w:rPr>
          <w:sz w:val="22"/>
          <w:szCs w:val="22"/>
        </w:rPr>
      </w:pPr>
      <w:r w:rsidRPr="009F3240">
        <w:rPr>
          <w:sz w:val="22"/>
          <w:szCs w:val="22"/>
        </w:rPr>
        <w:t xml:space="preserve">    private javax.swing.JLabel jLabel8;</w:t>
      </w:r>
    </w:p>
    <w:p w:rsidR="00E44E5E" w:rsidRPr="009F3240" w:rsidRDefault="00E44E5E" w:rsidP="00E44E5E">
      <w:pPr>
        <w:spacing w:before="0" w:after="0"/>
        <w:rPr>
          <w:sz w:val="22"/>
          <w:szCs w:val="22"/>
        </w:rPr>
      </w:pPr>
      <w:r w:rsidRPr="009F3240">
        <w:rPr>
          <w:sz w:val="22"/>
          <w:szCs w:val="22"/>
        </w:rPr>
        <w:t xml:space="preserve">    private javax.swing.JLabel jLabel9;</w:t>
      </w:r>
    </w:p>
    <w:p w:rsidR="00E44E5E" w:rsidRPr="009F3240" w:rsidRDefault="00E44E5E" w:rsidP="00E44E5E">
      <w:pPr>
        <w:spacing w:before="0" w:after="0"/>
        <w:rPr>
          <w:sz w:val="22"/>
          <w:szCs w:val="22"/>
        </w:rPr>
      </w:pPr>
      <w:r w:rsidRPr="009F3240">
        <w:rPr>
          <w:sz w:val="22"/>
          <w:szCs w:val="22"/>
        </w:rPr>
        <w:t xml:space="preserve">    private javax.swing.JMenu jMenu1;</w:t>
      </w:r>
    </w:p>
    <w:p w:rsidR="00E44E5E" w:rsidRPr="009F3240" w:rsidRDefault="00E44E5E" w:rsidP="00E44E5E">
      <w:pPr>
        <w:spacing w:before="0" w:after="0"/>
        <w:rPr>
          <w:sz w:val="22"/>
          <w:szCs w:val="22"/>
        </w:rPr>
      </w:pPr>
      <w:r w:rsidRPr="009F3240">
        <w:rPr>
          <w:sz w:val="22"/>
          <w:szCs w:val="22"/>
        </w:rPr>
        <w:t xml:space="preserve">    private javax.swing.JMenu jMenu10;</w:t>
      </w:r>
    </w:p>
    <w:p w:rsidR="00E44E5E" w:rsidRPr="009F3240" w:rsidRDefault="00E44E5E" w:rsidP="00E44E5E">
      <w:pPr>
        <w:spacing w:before="0" w:after="0"/>
        <w:rPr>
          <w:sz w:val="22"/>
          <w:szCs w:val="22"/>
        </w:rPr>
      </w:pPr>
      <w:r w:rsidRPr="009F3240">
        <w:rPr>
          <w:sz w:val="22"/>
          <w:szCs w:val="22"/>
        </w:rPr>
        <w:t xml:space="preserve">    private javax.swing.JMenu jMenu11;</w:t>
      </w:r>
    </w:p>
    <w:p w:rsidR="00E44E5E" w:rsidRPr="009F3240" w:rsidRDefault="00E44E5E" w:rsidP="00E44E5E">
      <w:pPr>
        <w:spacing w:before="0" w:after="0"/>
        <w:rPr>
          <w:sz w:val="22"/>
          <w:szCs w:val="22"/>
        </w:rPr>
      </w:pPr>
      <w:r w:rsidRPr="009F3240">
        <w:rPr>
          <w:sz w:val="22"/>
          <w:szCs w:val="22"/>
        </w:rPr>
        <w:t xml:space="preserve">    private javax.swing.JMenu jMenu12;</w:t>
      </w:r>
    </w:p>
    <w:p w:rsidR="00E44E5E" w:rsidRPr="009F3240" w:rsidRDefault="00E44E5E" w:rsidP="00E44E5E">
      <w:pPr>
        <w:spacing w:before="0" w:after="0"/>
        <w:rPr>
          <w:sz w:val="22"/>
          <w:szCs w:val="22"/>
        </w:rPr>
      </w:pPr>
      <w:r w:rsidRPr="009F3240">
        <w:rPr>
          <w:sz w:val="22"/>
          <w:szCs w:val="22"/>
        </w:rPr>
        <w:t xml:space="preserve">    private javax.swing.JMenu jMenu13;</w:t>
      </w:r>
    </w:p>
    <w:p w:rsidR="00E44E5E" w:rsidRPr="009F3240" w:rsidRDefault="00E44E5E" w:rsidP="00E44E5E">
      <w:pPr>
        <w:spacing w:before="0" w:after="0"/>
        <w:rPr>
          <w:sz w:val="22"/>
          <w:szCs w:val="22"/>
        </w:rPr>
      </w:pPr>
      <w:r w:rsidRPr="009F3240">
        <w:rPr>
          <w:sz w:val="22"/>
          <w:szCs w:val="22"/>
        </w:rPr>
        <w:t xml:space="preserve">    private javax.swing.JMenu jMenu2;</w:t>
      </w:r>
    </w:p>
    <w:p w:rsidR="00E44E5E" w:rsidRPr="009F3240" w:rsidRDefault="00E44E5E" w:rsidP="00E44E5E">
      <w:pPr>
        <w:spacing w:before="0" w:after="0"/>
        <w:rPr>
          <w:sz w:val="22"/>
          <w:szCs w:val="22"/>
        </w:rPr>
      </w:pPr>
      <w:r w:rsidRPr="009F3240">
        <w:rPr>
          <w:sz w:val="22"/>
          <w:szCs w:val="22"/>
        </w:rPr>
        <w:t xml:space="preserve">    private javax.swing.JMenu jMenu3;</w:t>
      </w:r>
    </w:p>
    <w:p w:rsidR="00E44E5E" w:rsidRPr="009F3240" w:rsidRDefault="00E44E5E" w:rsidP="00E44E5E">
      <w:pPr>
        <w:spacing w:before="0" w:after="0"/>
        <w:rPr>
          <w:sz w:val="22"/>
          <w:szCs w:val="22"/>
        </w:rPr>
      </w:pPr>
      <w:r w:rsidRPr="009F3240">
        <w:rPr>
          <w:sz w:val="22"/>
          <w:szCs w:val="22"/>
        </w:rPr>
        <w:t xml:space="preserve">    private javax.swing.JMenu jMenu4;</w:t>
      </w:r>
    </w:p>
    <w:p w:rsidR="00E44E5E" w:rsidRPr="009F3240" w:rsidRDefault="00E44E5E" w:rsidP="00E44E5E">
      <w:pPr>
        <w:spacing w:before="0" w:after="0"/>
        <w:rPr>
          <w:sz w:val="22"/>
          <w:szCs w:val="22"/>
        </w:rPr>
      </w:pPr>
      <w:r w:rsidRPr="009F3240">
        <w:rPr>
          <w:sz w:val="22"/>
          <w:szCs w:val="22"/>
        </w:rPr>
        <w:t xml:space="preserve">    private javax.swing.JMenu jMenu5;</w:t>
      </w:r>
    </w:p>
    <w:p w:rsidR="00E44E5E" w:rsidRPr="009F3240" w:rsidRDefault="00E44E5E" w:rsidP="00E44E5E">
      <w:pPr>
        <w:spacing w:before="0" w:after="0"/>
        <w:rPr>
          <w:sz w:val="22"/>
          <w:szCs w:val="22"/>
        </w:rPr>
      </w:pPr>
      <w:r w:rsidRPr="009F3240">
        <w:rPr>
          <w:sz w:val="22"/>
          <w:szCs w:val="22"/>
        </w:rPr>
        <w:t xml:space="preserve">    private javax.swing.JMenu jMenu6;</w:t>
      </w:r>
    </w:p>
    <w:p w:rsidR="00E44E5E" w:rsidRPr="009F3240" w:rsidRDefault="00E44E5E" w:rsidP="00E44E5E">
      <w:pPr>
        <w:spacing w:before="0" w:after="0"/>
        <w:rPr>
          <w:sz w:val="22"/>
          <w:szCs w:val="22"/>
        </w:rPr>
      </w:pPr>
      <w:r w:rsidRPr="009F3240">
        <w:rPr>
          <w:sz w:val="22"/>
          <w:szCs w:val="22"/>
        </w:rPr>
        <w:lastRenderedPageBreak/>
        <w:t xml:space="preserve">    private javax.swing.JMenu jMenu7;</w:t>
      </w:r>
    </w:p>
    <w:p w:rsidR="00E44E5E" w:rsidRPr="009F3240" w:rsidRDefault="00E44E5E" w:rsidP="00E44E5E">
      <w:pPr>
        <w:spacing w:before="0" w:after="0"/>
        <w:rPr>
          <w:sz w:val="22"/>
          <w:szCs w:val="22"/>
        </w:rPr>
      </w:pPr>
      <w:r w:rsidRPr="009F3240">
        <w:rPr>
          <w:sz w:val="22"/>
          <w:szCs w:val="22"/>
        </w:rPr>
        <w:t xml:space="preserve">    private javax.swing.JMenu jMenu8;</w:t>
      </w:r>
    </w:p>
    <w:p w:rsidR="00E44E5E" w:rsidRPr="009F3240" w:rsidRDefault="00E44E5E" w:rsidP="00E44E5E">
      <w:pPr>
        <w:spacing w:before="0" w:after="0"/>
        <w:rPr>
          <w:sz w:val="22"/>
          <w:szCs w:val="22"/>
        </w:rPr>
      </w:pPr>
      <w:r w:rsidRPr="009F3240">
        <w:rPr>
          <w:sz w:val="22"/>
          <w:szCs w:val="22"/>
        </w:rPr>
        <w:t xml:space="preserve">    private javax.swing.JMenu jMenu9;</w:t>
      </w:r>
    </w:p>
    <w:p w:rsidR="00E44E5E" w:rsidRPr="009F3240" w:rsidRDefault="00E44E5E" w:rsidP="00E44E5E">
      <w:pPr>
        <w:spacing w:before="0" w:after="0"/>
        <w:rPr>
          <w:sz w:val="22"/>
          <w:szCs w:val="22"/>
        </w:rPr>
      </w:pPr>
      <w:r w:rsidRPr="009F3240">
        <w:rPr>
          <w:sz w:val="22"/>
          <w:szCs w:val="22"/>
        </w:rPr>
        <w:t xml:space="preserve">    private javax.swing.JMenuBar jMenuBar1;</w:t>
      </w:r>
    </w:p>
    <w:p w:rsidR="00E44E5E" w:rsidRPr="009F3240" w:rsidRDefault="00E44E5E" w:rsidP="00E44E5E">
      <w:pPr>
        <w:spacing w:before="0" w:after="0"/>
        <w:rPr>
          <w:sz w:val="22"/>
          <w:szCs w:val="22"/>
        </w:rPr>
      </w:pPr>
      <w:r w:rsidRPr="009F3240">
        <w:rPr>
          <w:sz w:val="22"/>
          <w:szCs w:val="22"/>
        </w:rPr>
        <w:t xml:space="preserve">    private javax.swing.JMenuBar jMenuBar2;</w:t>
      </w:r>
    </w:p>
    <w:p w:rsidR="00E44E5E" w:rsidRPr="009F3240" w:rsidRDefault="00E44E5E" w:rsidP="00E44E5E">
      <w:pPr>
        <w:spacing w:before="0" w:after="0"/>
        <w:rPr>
          <w:sz w:val="22"/>
          <w:szCs w:val="22"/>
        </w:rPr>
      </w:pPr>
      <w:r w:rsidRPr="009F3240">
        <w:rPr>
          <w:sz w:val="22"/>
          <w:szCs w:val="22"/>
        </w:rPr>
        <w:t xml:space="preserve">    private javax.swing.JMenuBar jMenuBar3;</w:t>
      </w:r>
    </w:p>
    <w:p w:rsidR="00E44E5E" w:rsidRPr="009F3240" w:rsidRDefault="00E44E5E" w:rsidP="00E44E5E">
      <w:pPr>
        <w:spacing w:before="0" w:after="0"/>
        <w:rPr>
          <w:sz w:val="22"/>
          <w:szCs w:val="22"/>
        </w:rPr>
      </w:pPr>
      <w:r w:rsidRPr="009F3240">
        <w:rPr>
          <w:sz w:val="22"/>
          <w:szCs w:val="22"/>
        </w:rPr>
        <w:t xml:space="preserve">    private javax.swing.JMenuItem jMenuItem1;</w:t>
      </w:r>
    </w:p>
    <w:p w:rsidR="00E44E5E" w:rsidRPr="009F3240" w:rsidRDefault="00E44E5E" w:rsidP="00E44E5E">
      <w:pPr>
        <w:spacing w:before="0" w:after="0"/>
        <w:rPr>
          <w:sz w:val="22"/>
          <w:szCs w:val="22"/>
        </w:rPr>
      </w:pPr>
      <w:r w:rsidRPr="009F3240">
        <w:rPr>
          <w:sz w:val="22"/>
          <w:szCs w:val="22"/>
        </w:rPr>
        <w:t xml:space="preserve">    private javax.swing.JMenuItem jMenuItem11;</w:t>
      </w:r>
    </w:p>
    <w:p w:rsidR="00E44E5E" w:rsidRPr="009F3240" w:rsidRDefault="00E44E5E" w:rsidP="00E44E5E">
      <w:pPr>
        <w:spacing w:before="0" w:after="0"/>
        <w:rPr>
          <w:sz w:val="22"/>
          <w:szCs w:val="22"/>
        </w:rPr>
      </w:pPr>
      <w:r w:rsidRPr="009F3240">
        <w:rPr>
          <w:sz w:val="22"/>
          <w:szCs w:val="22"/>
        </w:rPr>
        <w:t xml:space="preserve">    private javax.swing.JMenuItem jMenuItem13;</w:t>
      </w:r>
    </w:p>
    <w:p w:rsidR="00E44E5E" w:rsidRPr="009F3240" w:rsidRDefault="00E44E5E" w:rsidP="00E44E5E">
      <w:pPr>
        <w:spacing w:before="0" w:after="0"/>
        <w:rPr>
          <w:sz w:val="22"/>
          <w:szCs w:val="22"/>
        </w:rPr>
      </w:pPr>
      <w:r w:rsidRPr="009F3240">
        <w:rPr>
          <w:sz w:val="22"/>
          <w:szCs w:val="22"/>
        </w:rPr>
        <w:t xml:space="preserve">    private javax.swing.JMenuItem jMenuItem14;</w:t>
      </w:r>
    </w:p>
    <w:p w:rsidR="00E44E5E" w:rsidRPr="009F3240" w:rsidRDefault="00E44E5E" w:rsidP="00E44E5E">
      <w:pPr>
        <w:spacing w:before="0" w:after="0"/>
        <w:rPr>
          <w:sz w:val="22"/>
          <w:szCs w:val="22"/>
        </w:rPr>
      </w:pPr>
      <w:r w:rsidRPr="009F3240">
        <w:rPr>
          <w:sz w:val="22"/>
          <w:szCs w:val="22"/>
        </w:rPr>
        <w:t xml:space="preserve">    private javax.swing.JMenuItem jMenuItem15;</w:t>
      </w:r>
    </w:p>
    <w:p w:rsidR="00E44E5E" w:rsidRPr="009F3240" w:rsidRDefault="00E44E5E" w:rsidP="00E44E5E">
      <w:pPr>
        <w:spacing w:before="0" w:after="0"/>
        <w:rPr>
          <w:sz w:val="22"/>
          <w:szCs w:val="22"/>
        </w:rPr>
      </w:pPr>
      <w:r w:rsidRPr="009F3240">
        <w:rPr>
          <w:sz w:val="22"/>
          <w:szCs w:val="22"/>
        </w:rPr>
        <w:t xml:space="preserve">    private javax.swing.JMenuItem jMenuItem16;</w:t>
      </w:r>
    </w:p>
    <w:p w:rsidR="00E44E5E" w:rsidRPr="009F3240" w:rsidRDefault="00E44E5E" w:rsidP="00E44E5E">
      <w:pPr>
        <w:spacing w:before="0" w:after="0"/>
        <w:rPr>
          <w:sz w:val="22"/>
          <w:szCs w:val="22"/>
        </w:rPr>
      </w:pPr>
      <w:r w:rsidRPr="009F3240">
        <w:rPr>
          <w:sz w:val="22"/>
          <w:szCs w:val="22"/>
        </w:rPr>
        <w:t xml:space="preserve">    private javax.swing.JMenuItem jMenuItem17;</w:t>
      </w:r>
    </w:p>
    <w:p w:rsidR="00E44E5E" w:rsidRPr="009F3240" w:rsidRDefault="00E44E5E" w:rsidP="00E44E5E">
      <w:pPr>
        <w:spacing w:before="0" w:after="0"/>
        <w:rPr>
          <w:sz w:val="22"/>
          <w:szCs w:val="22"/>
        </w:rPr>
      </w:pPr>
      <w:r w:rsidRPr="009F3240">
        <w:rPr>
          <w:sz w:val="22"/>
          <w:szCs w:val="22"/>
        </w:rPr>
        <w:t xml:space="preserve">    private javax.swing.JMenuItem jMenuItem18;</w:t>
      </w:r>
    </w:p>
    <w:p w:rsidR="00E44E5E" w:rsidRPr="009F3240" w:rsidRDefault="00E44E5E" w:rsidP="00E44E5E">
      <w:pPr>
        <w:spacing w:before="0" w:after="0"/>
        <w:rPr>
          <w:sz w:val="22"/>
          <w:szCs w:val="22"/>
        </w:rPr>
      </w:pPr>
      <w:r w:rsidRPr="009F3240">
        <w:rPr>
          <w:sz w:val="22"/>
          <w:szCs w:val="22"/>
        </w:rPr>
        <w:t xml:space="preserve">    private javax.swing.JMenuItem jMenuItem19;</w:t>
      </w:r>
    </w:p>
    <w:p w:rsidR="00E44E5E" w:rsidRPr="009F3240" w:rsidRDefault="00E44E5E" w:rsidP="00E44E5E">
      <w:pPr>
        <w:spacing w:before="0" w:after="0"/>
        <w:rPr>
          <w:sz w:val="22"/>
          <w:szCs w:val="22"/>
        </w:rPr>
      </w:pPr>
      <w:r w:rsidRPr="009F3240">
        <w:rPr>
          <w:sz w:val="22"/>
          <w:szCs w:val="22"/>
        </w:rPr>
        <w:t xml:space="preserve">    private javax.swing.JMenuItem jMenuItem2;</w:t>
      </w:r>
    </w:p>
    <w:p w:rsidR="00E44E5E" w:rsidRPr="009F3240" w:rsidRDefault="00E44E5E" w:rsidP="00E44E5E">
      <w:pPr>
        <w:spacing w:before="0" w:after="0"/>
        <w:rPr>
          <w:sz w:val="22"/>
          <w:szCs w:val="22"/>
        </w:rPr>
      </w:pPr>
      <w:r w:rsidRPr="009F3240">
        <w:rPr>
          <w:sz w:val="22"/>
          <w:szCs w:val="22"/>
        </w:rPr>
        <w:t xml:space="preserve">    private javax.swing.JMenuItem jMenuItem20;</w:t>
      </w:r>
    </w:p>
    <w:p w:rsidR="00E44E5E" w:rsidRPr="009F3240" w:rsidRDefault="00E44E5E" w:rsidP="00E44E5E">
      <w:pPr>
        <w:spacing w:before="0" w:after="0"/>
        <w:rPr>
          <w:sz w:val="22"/>
          <w:szCs w:val="22"/>
        </w:rPr>
      </w:pPr>
      <w:r w:rsidRPr="009F3240">
        <w:rPr>
          <w:sz w:val="22"/>
          <w:szCs w:val="22"/>
        </w:rPr>
        <w:t xml:space="preserve">    private javax.swing.JMenuItem jMenuItem22;</w:t>
      </w:r>
    </w:p>
    <w:p w:rsidR="00E44E5E" w:rsidRPr="009F3240" w:rsidRDefault="00E44E5E" w:rsidP="00E44E5E">
      <w:pPr>
        <w:spacing w:before="0" w:after="0"/>
        <w:rPr>
          <w:sz w:val="22"/>
          <w:szCs w:val="22"/>
        </w:rPr>
      </w:pPr>
      <w:r w:rsidRPr="009F3240">
        <w:rPr>
          <w:sz w:val="22"/>
          <w:szCs w:val="22"/>
        </w:rPr>
        <w:t xml:space="preserve">    private javax.swing.JMenuItem jMenuItem24;</w:t>
      </w:r>
    </w:p>
    <w:p w:rsidR="00E44E5E" w:rsidRPr="009F3240" w:rsidRDefault="00E44E5E" w:rsidP="00E44E5E">
      <w:pPr>
        <w:spacing w:before="0" w:after="0"/>
        <w:rPr>
          <w:sz w:val="22"/>
          <w:szCs w:val="22"/>
        </w:rPr>
      </w:pPr>
      <w:r w:rsidRPr="009F3240">
        <w:rPr>
          <w:sz w:val="22"/>
          <w:szCs w:val="22"/>
        </w:rPr>
        <w:t xml:space="preserve">    private javax.swing.JMenuItem jMenuItem25;</w:t>
      </w:r>
    </w:p>
    <w:p w:rsidR="00E44E5E" w:rsidRPr="009F3240" w:rsidRDefault="00E44E5E" w:rsidP="00E44E5E">
      <w:pPr>
        <w:spacing w:before="0" w:after="0"/>
        <w:rPr>
          <w:sz w:val="22"/>
          <w:szCs w:val="22"/>
        </w:rPr>
      </w:pPr>
      <w:r w:rsidRPr="009F3240">
        <w:rPr>
          <w:sz w:val="22"/>
          <w:szCs w:val="22"/>
        </w:rPr>
        <w:t xml:space="preserve">    private javax.swing.JMenuItem jMenuItem7;</w:t>
      </w:r>
    </w:p>
    <w:p w:rsidR="00E44E5E" w:rsidRPr="009F3240" w:rsidRDefault="00E44E5E" w:rsidP="00E44E5E">
      <w:pPr>
        <w:spacing w:before="0" w:after="0"/>
        <w:rPr>
          <w:sz w:val="22"/>
          <w:szCs w:val="22"/>
        </w:rPr>
      </w:pPr>
      <w:r w:rsidRPr="009F3240">
        <w:rPr>
          <w:sz w:val="22"/>
          <w:szCs w:val="22"/>
        </w:rPr>
        <w:t xml:space="preserve">    private javax.swing.JMenuItem jMenuItem8;</w:t>
      </w:r>
    </w:p>
    <w:p w:rsidR="00E44E5E" w:rsidRPr="009F3240" w:rsidRDefault="00E44E5E" w:rsidP="00E44E5E">
      <w:pPr>
        <w:spacing w:before="0" w:after="0"/>
        <w:rPr>
          <w:sz w:val="22"/>
          <w:szCs w:val="22"/>
        </w:rPr>
      </w:pPr>
      <w:r w:rsidRPr="009F3240">
        <w:rPr>
          <w:sz w:val="22"/>
          <w:szCs w:val="22"/>
        </w:rPr>
        <w:t xml:space="preserve">    private javax.swing.JPanel jPanel1;</w:t>
      </w:r>
    </w:p>
    <w:p w:rsidR="00E44E5E" w:rsidRPr="009F3240" w:rsidRDefault="00E44E5E" w:rsidP="00E44E5E">
      <w:pPr>
        <w:spacing w:before="0" w:after="0"/>
        <w:rPr>
          <w:sz w:val="22"/>
          <w:szCs w:val="22"/>
        </w:rPr>
      </w:pPr>
      <w:r w:rsidRPr="009F3240">
        <w:rPr>
          <w:sz w:val="22"/>
          <w:szCs w:val="22"/>
        </w:rPr>
        <w:t xml:space="preserve">    private javax.swing.JPanel jPanel5;</w:t>
      </w:r>
    </w:p>
    <w:p w:rsidR="00E44E5E" w:rsidRPr="009F3240" w:rsidRDefault="00E44E5E" w:rsidP="00E44E5E">
      <w:pPr>
        <w:spacing w:before="0" w:after="0"/>
        <w:rPr>
          <w:sz w:val="22"/>
          <w:szCs w:val="22"/>
        </w:rPr>
      </w:pPr>
      <w:r w:rsidRPr="009F3240">
        <w:rPr>
          <w:sz w:val="22"/>
          <w:szCs w:val="22"/>
        </w:rPr>
        <w:t xml:space="preserve">    private javax.swing.JPanel jPanel6;</w:t>
      </w:r>
    </w:p>
    <w:p w:rsidR="00E44E5E" w:rsidRPr="009F3240" w:rsidRDefault="00E44E5E" w:rsidP="00E44E5E">
      <w:pPr>
        <w:spacing w:before="0" w:after="0"/>
        <w:rPr>
          <w:sz w:val="22"/>
          <w:szCs w:val="22"/>
        </w:rPr>
      </w:pPr>
      <w:r w:rsidRPr="009F3240">
        <w:rPr>
          <w:sz w:val="22"/>
          <w:szCs w:val="22"/>
        </w:rPr>
        <w:t xml:space="preserve">    private javax.swing.JPanel jPanel7;</w:t>
      </w:r>
    </w:p>
    <w:p w:rsidR="00E44E5E" w:rsidRPr="009F3240" w:rsidRDefault="00E44E5E" w:rsidP="00E44E5E">
      <w:pPr>
        <w:spacing w:before="0" w:after="0"/>
        <w:rPr>
          <w:sz w:val="22"/>
          <w:szCs w:val="22"/>
        </w:rPr>
      </w:pPr>
      <w:r w:rsidRPr="009F3240">
        <w:rPr>
          <w:sz w:val="22"/>
          <w:szCs w:val="22"/>
        </w:rPr>
        <w:t xml:space="preserve">    private javax.swing.JPopupMenu jPopupMenu1;</w:t>
      </w:r>
    </w:p>
    <w:p w:rsidR="00E44E5E" w:rsidRPr="009F3240" w:rsidRDefault="00E44E5E" w:rsidP="00E44E5E">
      <w:pPr>
        <w:spacing w:before="0" w:after="0"/>
        <w:rPr>
          <w:sz w:val="22"/>
          <w:szCs w:val="22"/>
        </w:rPr>
      </w:pPr>
      <w:r w:rsidRPr="009F3240">
        <w:rPr>
          <w:sz w:val="22"/>
          <w:szCs w:val="22"/>
        </w:rPr>
        <w:t xml:space="preserve">    private javax.swing.JPopupMenu jPopupMenu2;</w:t>
      </w:r>
    </w:p>
    <w:p w:rsidR="00E44E5E" w:rsidRPr="009F3240" w:rsidRDefault="00E44E5E" w:rsidP="00E44E5E">
      <w:pPr>
        <w:spacing w:before="0" w:after="0"/>
        <w:rPr>
          <w:sz w:val="22"/>
          <w:szCs w:val="22"/>
        </w:rPr>
      </w:pPr>
      <w:r w:rsidRPr="009F3240">
        <w:rPr>
          <w:sz w:val="22"/>
          <w:szCs w:val="22"/>
        </w:rPr>
        <w:t xml:space="preserve">    private javax.swing.JScrollPane jScrollPane1;</w:t>
      </w:r>
    </w:p>
    <w:p w:rsidR="00E44E5E" w:rsidRPr="009F3240" w:rsidRDefault="00E44E5E" w:rsidP="00E44E5E">
      <w:pPr>
        <w:spacing w:before="0" w:after="0"/>
        <w:rPr>
          <w:sz w:val="22"/>
          <w:szCs w:val="22"/>
        </w:rPr>
      </w:pPr>
      <w:r w:rsidRPr="009F3240">
        <w:rPr>
          <w:sz w:val="22"/>
          <w:szCs w:val="22"/>
        </w:rPr>
        <w:t xml:space="preserve">    private javax.swing.JLabel lbldate;</w:t>
      </w:r>
    </w:p>
    <w:p w:rsidR="00E44E5E" w:rsidRPr="009F3240" w:rsidRDefault="00E44E5E" w:rsidP="00E44E5E">
      <w:pPr>
        <w:spacing w:before="0" w:after="0"/>
        <w:rPr>
          <w:sz w:val="22"/>
          <w:szCs w:val="22"/>
        </w:rPr>
      </w:pPr>
      <w:r w:rsidRPr="009F3240">
        <w:rPr>
          <w:sz w:val="22"/>
          <w:szCs w:val="22"/>
        </w:rPr>
        <w:t xml:space="preserve">    private javax.swing.JTextArea lblnotice;</w:t>
      </w:r>
    </w:p>
    <w:p w:rsidR="00E44E5E" w:rsidRPr="009F3240" w:rsidRDefault="00E44E5E" w:rsidP="00E44E5E">
      <w:pPr>
        <w:spacing w:before="0" w:after="0"/>
        <w:rPr>
          <w:sz w:val="22"/>
          <w:szCs w:val="22"/>
        </w:rPr>
      </w:pPr>
      <w:r w:rsidRPr="009F3240">
        <w:rPr>
          <w:sz w:val="22"/>
          <w:szCs w:val="22"/>
        </w:rPr>
        <w:t xml:space="preserve">    private javax.swing.JLabel lbltime;</w:t>
      </w:r>
    </w:p>
    <w:p w:rsidR="00E44E5E" w:rsidRPr="009F3240" w:rsidRDefault="00E44E5E" w:rsidP="00E44E5E">
      <w:pPr>
        <w:spacing w:before="0" w:after="0"/>
        <w:rPr>
          <w:sz w:val="22"/>
          <w:szCs w:val="22"/>
        </w:rPr>
      </w:pPr>
      <w:r w:rsidRPr="009F3240">
        <w:rPr>
          <w:sz w:val="22"/>
          <w:szCs w:val="22"/>
        </w:rPr>
        <w:t xml:space="preserve">    private java.awt.Menu menu1;</w:t>
      </w:r>
    </w:p>
    <w:p w:rsidR="00E44E5E" w:rsidRPr="009F3240" w:rsidRDefault="00E44E5E" w:rsidP="00E44E5E">
      <w:pPr>
        <w:spacing w:before="0" w:after="0"/>
        <w:rPr>
          <w:sz w:val="22"/>
          <w:szCs w:val="22"/>
        </w:rPr>
      </w:pPr>
      <w:r w:rsidRPr="009F3240">
        <w:rPr>
          <w:sz w:val="22"/>
          <w:szCs w:val="22"/>
        </w:rPr>
        <w:t xml:space="preserve">    private java.awt.Menu menu2;</w:t>
      </w:r>
    </w:p>
    <w:p w:rsidR="00E44E5E" w:rsidRPr="009F3240" w:rsidRDefault="00E44E5E" w:rsidP="00E44E5E">
      <w:pPr>
        <w:spacing w:before="0" w:after="0"/>
        <w:rPr>
          <w:sz w:val="22"/>
          <w:szCs w:val="22"/>
        </w:rPr>
      </w:pPr>
      <w:r w:rsidRPr="009F3240">
        <w:rPr>
          <w:sz w:val="22"/>
          <w:szCs w:val="22"/>
        </w:rPr>
        <w:t xml:space="preserve">    private java.awt.MenuBar menuBar1;</w:t>
      </w:r>
    </w:p>
    <w:p w:rsidR="00E44E5E" w:rsidRPr="009F3240" w:rsidRDefault="00E44E5E" w:rsidP="00E44E5E">
      <w:pPr>
        <w:spacing w:before="0" w:after="0"/>
        <w:rPr>
          <w:sz w:val="22"/>
          <w:szCs w:val="22"/>
        </w:rPr>
      </w:pPr>
      <w:r w:rsidRPr="009F3240">
        <w:rPr>
          <w:sz w:val="22"/>
          <w:szCs w:val="22"/>
        </w:rPr>
        <w:t xml:space="preserve">    private javax.swing.JButton notice;</w:t>
      </w:r>
    </w:p>
    <w:p w:rsidR="00E44E5E" w:rsidRPr="009F3240" w:rsidRDefault="00E44E5E" w:rsidP="00E44E5E">
      <w:pPr>
        <w:spacing w:before="0" w:after="0"/>
        <w:rPr>
          <w:sz w:val="22"/>
          <w:szCs w:val="22"/>
        </w:rPr>
      </w:pPr>
      <w:r w:rsidRPr="009F3240">
        <w:rPr>
          <w:sz w:val="22"/>
          <w:szCs w:val="22"/>
        </w:rPr>
        <w:t xml:space="preserve">    // End of variables declaration                          </w:t>
      </w:r>
    </w:p>
    <w:p w:rsidR="00C148FD" w:rsidRPr="009F3240" w:rsidRDefault="00E44E5E" w:rsidP="00E44E5E">
      <w:pPr>
        <w:spacing w:before="0" w:after="0"/>
        <w:rPr>
          <w:sz w:val="22"/>
          <w:szCs w:val="22"/>
        </w:rPr>
      </w:pPr>
      <w:r w:rsidRPr="009F3240">
        <w:rPr>
          <w:sz w:val="22"/>
          <w:szCs w:val="22"/>
        </w:rPr>
        <w:t xml:space="preserve">    }</w:t>
      </w:r>
    </w:p>
    <w:p w:rsidR="00DC44CB" w:rsidRDefault="00DC44CB" w:rsidP="000A2219">
      <w:pPr>
        <w:spacing w:before="0" w:after="0"/>
        <w:rPr>
          <w:b/>
        </w:rPr>
      </w:pPr>
    </w:p>
    <w:p w:rsidR="009F3240" w:rsidRDefault="009F3240" w:rsidP="000A2219">
      <w:pPr>
        <w:spacing w:before="0" w:after="0"/>
        <w:rPr>
          <w:b/>
        </w:rPr>
      </w:pPr>
    </w:p>
    <w:p w:rsidR="00261C9F" w:rsidRDefault="00DC44CB"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63151">
        <w:rPr>
          <w:b/>
          <w:sz w:val="32"/>
          <w:szCs w:val="32"/>
        </w:rPr>
        <w:lastRenderedPageBreak/>
        <w:t>User Registration</w:t>
      </w:r>
      <w:r w:rsidR="00C148FD" w:rsidRPr="00963151">
        <w:rPr>
          <w:b/>
          <w:sz w:val="32"/>
          <w:szCs w:val="32"/>
        </w:rPr>
        <w:t xml:space="preserve"> form :</w:t>
      </w:r>
      <w:r w:rsidRPr="00963151">
        <w:rPr>
          <w:b/>
          <w:sz w:val="32"/>
          <w:szCs w:val="32"/>
        </w:rPr>
        <w:t>-</w:t>
      </w:r>
      <w:r w:rsidR="00261C9F" w:rsidRPr="00261C9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-_</w:t>
      </w:r>
      <w:r w:rsidR="00261C9F">
        <w:rPr>
          <w:b/>
          <w:noProof/>
          <w:lang w:eastAsia="en-US"/>
        </w:rPr>
        <w:drawing>
          <wp:inline distT="0" distB="0" distL="0" distR="0">
            <wp:extent cx="5922641" cy="4505325"/>
            <wp:effectExtent l="19050" t="0" r="1909" b="0"/>
            <wp:docPr id="19" name="Picture 5" descr="C:\Users\Pankajkumar\Desktop\screensot\Interface - Copy\3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kajkumar\Desktop\screensot\Interface - Copy\3 user.png"/>
                    <pic:cNvPicPr>
                      <a:picLocks noChangeAspect="1" noChangeArrowheads="1"/>
                    </pic:cNvPicPr>
                  </pic:nvPicPr>
                  <pic:blipFill>
                    <a:blip r:embed="rId48"/>
                    <a:stretch>
                      <a:fillRect/>
                    </a:stretch>
                  </pic:blipFill>
                  <pic:spPr bwMode="auto">
                    <a:xfrm>
                      <a:off x="0" y="0"/>
                      <a:ext cx="5922641" cy="4505325"/>
                    </a:xfrm>
                    <a:prstGeom prst="rect">
                      <a:avLst/>
                    </a:prstGeom>
                    <a:noFill/>
                    <a:ln w="9525">
                      <a:noFill/>
                      <a:miter lim="800000"/>
                      <a:headEnd/>
                      <a:tailEnd/>
                    </a:ln>
                  </pic:spPr>
                </pic:pic>
              </a:graphicData>
            </a:graphic>
          </wp:inline>
        </w:drawing>
      </w: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61C9F" w:rsidRDefault="00261C9F" w:rsidP="000A2219">
      <w:pPr>
        <w:spacing w:before="0"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2150F" w:rsidRDefault="00261C9F" w:rsidP="000A2219">
      <w:pPr>
        <w:spacing w:before="0" w:after="0"/>
        <w:rPr>
          <w:b/>
        </w:rPr>
      </w:pPr>
      <w:r>
        <w:rPr>
          <w:b/>
        </w:rPr>
        <w:t xml:space="preserve"> </w:t>
      </w:r>
    </w:p>
    <w:p w:rsidR="00261C9F" w:rsidRPr="00963151" w:rsidRDefault="00261C9F" w:rsidP="000A2219">
      <w:pPr>
        <w:spacing w:before="0" w:after="0"/>
        <w:rPr>
          <w:b/>
          <w:sz w:val="28"/>
          <w:szCs w:val="28"/>
        </w:rPr>
      </w:pPr>
      <w:r>
        <w:rPr>
          <w:b/>
        </w:rPr>
        <w:t xml:space="preserve"> </w:t>
      </w:r>
      <w:r w:rsidR="00C148FD" w:rsidRPr="00963151">
        <w:rPr>
          <w:b/>
          <w:sz w:val="28"/>
          <w:szCs w:val="28"/>
        </w:rPr>
        <w:t>code :</w:t>
      </w:r>
      <w:r w:rsidRPr="00963151">
        <w:rPr>
          <w:b/>
          <w:sz w:val="28"/>
          <w:szCs w:val="28"/>
        </w:rPr>
        <w:t>-</w:t>
      </w:r>
    </w:p>
    <w:p w:rsidR="00261C9F" w:rsidRPr="00261C9F" w:rsidRDefault="00261C9F" w:rsidP="00261C9F">
      <w:pPr>
        <w:spacing w:before="0" w:after="0"/>
        <w:rPr>
          <w:b/>
        </w:rPr>
      </w:pPr>
    </w:p>
    <w:p w:rsidR="009F3240" w:rsidRPr="009F3240" w:rsidRDefault="009F3240" w:rsidP="009F3240">
      <w:pPr>
        <w:spacing w:before="0" w:after="0"/>
        <w:rPr>
          <w:sz w:val="22"/>
          <w:szCs w:val="22"/>
        </w:rPr>
      </w:pPr>
      <w:r w:rsidRPr="009F3240">
        <w:rPr>
          <w:sz w:val="22"/>
          <w:szCs w:val="22"/>
        </w:rPr>
        <w:t>package schoolmangment;</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import javax.swing.JOptionPane;</w:t>
      </w:r>
    </w:p>
    <w:p w:rsidR="009F3240" w:rsidRPr="009F3240" w:rsidRDefault="009F3240" w:rsidP="009F3240">
      <w:pPr>
        <w:spacing w:before="0" w:after="0"/>
        <w:rPr>
          <w:sz w:val="22"/>
          <w:szCs w:val="22"/>
        </w:rPr>
      </w:pPr>
      <w:r w:rsidRPr="009F3240">
        <w:rPr>
          <w:sz w:val="22"/>
          <w:szCs w:val="22"/>
        </w:rPr>
        <w:t>/**</w:t>
      </w:r>
    </w:p>
    <w:p w:rsidR="00767A45" w:rsidRPr="009F3240" w:rsidRDefault="003B4132" w:rsidP="009F3240">
      <w:pPr>
        <w:spacing w:before="0" w:after="0"/>
        <w:rPr>
          <w:sz w:val="22"/>
          <w:szCs w:val="22"/>
        </w:rPr>
      </w:pPr>
      <w:r>
        <w:rPr>
          <w:sz w:val="22"/>
          <w:szCs w:val="22"/>
        </w:rPr>
        <w:t xml:space="preserve"> *</w:t>
      </w:r>
      <w:r w:rsidR="009F3240" w:rsidRPr="009F3240">
        <w:rPr>
          <w:sz w:val="22"/>
          <w:szCs w:val="22"/>
        </w:rPr>
        <w:t xml:space="preserve">@author </w:t>
      </w:r>
      <w:r w:rsidR="00767A45" w:rsidRPr="009F3240">
        <w:rPr>
          <w:sz w:val="22"/>
          <w:szCs w:val="22"/>
        </w:rPr>
        <w:t>author Rishav Kashyap (Rishu)</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public class sinup extends javax.swing.JFrame {</w:t>
      </w:r>
    </w:p>
    <w:p w:rsidR="009F3240" w:rsidRPr="009F3240" w:rsidRDefault="009F3240" w:rsidP="009F3240">
      <w:pPr>
        <w:spacing w:before="0" w:after="0"/>
        <w:rPr>
          <w:sz w:val="22"/>
          <w:szCs w:val="22"/>
        </w:rPr>
      </w:pPr>
      <w:r w:rsidRPr="009F3240">
        <w:rPr>
          <w:sz w:val="22"/>
          <w:szCs w:val="22"/>
        </w:rPr>
        <w:t>String fnm,lnm,unm,pnm,utype,sques,sans,mob,eid;</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 Creates new form sinup</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public sinup() {</w:t>
      </w:r>
    </w:p>
    <w:p w:rsidR="009F3240" w:rsidRPr="009F3240" w:rsidRDefault="009F3240" w:rsidP="009F3240">
      <w:pPr>
        <w:spacing w:before="0" w:after="0"/>
        <w:rPr>
          <w:sz w:val="22"/>
          <w:szCs w:val="22"/>
        </w:rPr>
      </w:pPr>
      <w:r w:rsidRPr="009F3240">
        <w:rPr>
          <w:sz w:val="22"/>
          <w:szCs w:val="22"/>
        </w:rPr>
        <w:lastRenderedPageBreak/>
        <w:t xml:space="preserve">        initComponents();</w:t>
      </w:r>
    </w:p>
    <w:p w:rsidR="009F3240" w:rsidRPr="009F3240" w:rsidRDefault="009F3240" w:rsidP="009F3240">
      <w:pPr>
        <w:spacing w:before="0" w:after="0"/>
        <w:rPr>
          <w:sz w:val="22"/>
          <w:szCs w:val="22"/>
        </w:rPr>
      </w:pPr>
      <w:r w:rsidRPr="009F3240">
        <w:rPr>
          <w:sz w:val="22"/>
          <w:szCs w:val="22"/>
        </w:rPr>
        <w:t xml:space="preserve">         this.setLocationRelativeTo(null);</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@SuppressWarnings("unchecked")</w:t>
      </w:r>
    </w:p>
    <w:p w:rsidR="009F3240" w:rsidRPr="009F3240" w:rsidRDefault="009F3240" w:rsidP="009F3240">
      <w:pPr>
        <w:spacing w:before="0" w:after="0"/>
        <w:rPr>
          <w:sz w:val="22"/>
          <w:szCs w:val="22"/>
        </w:rPr>
      </w:pPr>
      <w:r w:rsidRPr="009F3240">
        <w:rPr>
          <w:sz w:val="22"/>
          <w:szCs w:val="22"/>
        </w:rPr>
        <w:t xml:space="preserve">    // &lt;editor-fold defaultstate="collapsed" desc="Generated Code"&gt;                          </w:t>
      </w:r>
    </w:p>
    <w:p w:rsidR="009F3240" w:rsidRPr="009F3240" w:rsidRDefault="009F3240" w:rsidP="009F3240">
      <w:pPr>
        <w:spacing w:before="0" w:after="0"/>
        <w:rPr>
          <w:sz w:val="22"/>
          <w:szCs w:val="22"/>
        </w:rPr>
      </w:pPr>
      <w:r w:rsidRPr="009F3240">
        <w:rPr>
          <w:sz w:val="22"/>
          <w:szCs w:val="22"/>
        </w:rPr>
        <w:t xml:space="preserve">    private void initComponents()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jPanel1 = new javax.swing.JPanel();</w:t>
      </w:r>
    </w:p>
    <w:p w:rsidR="009F3240" w:rsidRPr="009F3240" w:rsidRDefault="009F3240" w:rsidP="009F3240">
      <w:pPr>
        <w:spacing w:before="0" w:after="0"/>
        <w:rPr>
          <w:sz w:val="22"/>
          <w:szCs w:val="22"/>
        </w:rPr>
      </w:pPr>
      <w:r w:rsidRPr="009F3240">
        <w:rPr>
          <w:sz w:val="22"/>
          <w:szCs w:val="22"/>
        </w:rPr>
        <w:t xml:space="preserve">        jLabel3 = new javax.swing.JLabel();</w:t>
      </w:r>
    </w:p>
    <w:p w:rsidR="009F3240" w:rsidRPr="009F3240" w:rsidRDefault="009F3240" w:rsidP="009F3240">
      <w:pPr>
        <w:spacing w:before="0" w:after="0"/>
        <w:rPr>
          <w:sz w:val="22"/>
          <w:szCs w:val="22"/>
        </w:rPr>
      </w:pPr>
      <w:r w:rsidRPr="009F3240">
        <w:rPr>
          <w:sz w:val="22"/>
          <w:szCs w:val="22"/>
        </w:rPr>
        <w:t xml:space="preserve">        txtfnm = new javax.swing.JTextField();</w:t>
      </w:r>
    </w:p>
    <w:p w:rsidR="009F3240" w:rsidRPr="009F3240" w:rsidRDefault="009F3240" w:rsidP="009F3240">
      <w:pPr>
        <w:spacing w:before="0" w:after="0"/>
        <w:rPr>
          <w:sz w:val="22"/>
          <w:szCs w:val="22"/>
        </w:rPr>
      </w:pPr>
      <w:r w:rsidRPr="009F3240">
        <w:rPr>
          <w:sz w:val="22"/>
          <w:szCs w:val="22"/>
        </w:rPr>
        <w:t xml:space="preserve">        jLabel4 = new javax.swing.JLabel();</w:t>
      </w:r>
    </w:p>
    <w:p w:rsidR="009F3240" w:rsidRPr="009F3240" w:rsidRDefault="009F3240" w:rsidP="009F3240">
      <w:pPr>
        <w:spacing w:before="0" w:after="0"/>
        <w:rPr>
          <w:sz w:val="22"/>
          <w:szCs w:val="22"/>
        </w:rPr>
      </w:pPr>
      <w:r w:rsidRPr="009F3240">
        <w:rPr>
          <w:sz w:val="22"/>
          <w:szCs w:val="22"/>
        </w:rPr>
        <w:t xml:space="preserve">        txtlnm = new javax.swing.JTextField();</w:t>
      </w:r>
    </w:p>
    <w:p w:rsidR="009F3240" w:rsidRPr="009F3240" w:rsidRDefault="009F3240" w:rsidP="009F3240">
      <w:pPr>
        <w:spacing w:before="0" w:after="0"/>
        <w:rPr>
          <w:sz w:val="22"/>
          <w:szCs w:val="22"/>
        </w:rPr>
      </w:pPr>
      <w:r w:rsidRPr="009F3240">
        <w:rPr>
          <w:sz w:val="22"/>
          <w:szCs w:val="22"/>
        </w:rPr>
        <w:t xml:space="preserve">        jLabel5 = new javax.swing.JLabel();</w:t>
      </w:r>
    </w:p>
    <w:p w:rsidR="009F3240" w:rsidRPr="009F3240" w:rsidRDefault="009F3240" w:rsidP="009F3240">
      <w:pPr>
        <w:spacing w:before="0" w:after="0"/>
        <w:rPr>
          <w:sz w:val="22"/>
          <w:szCs w:val="22"/>
        </w:rPr>
      </w:pPr>
      <w:r w:rsidRPr="009F3240">
        <w:rPr>
          <w:sz w:val="22"/>
          <w:szCs w:val="22"/>
        </w:rPr>
        <w:t xml:space="preserve">        txtunm = new javax.swing.JTextField();</w:t>
      </w:r>
    </w:p>
    <w:p w:rsidR="009F3240" w:rsidRPr="009F3240" w:rsidRDefault="009F3240" w:rsidP="009F3240">
      <w:pPr>
        <w:spacing w:before="0" w:after="0"/>
        <w:rPr>
          <w:sz w:val="22"/>
          <w:szCs w:val="22"/>
        </w:rPr>
      </w:pPr>
      <w:r w:rsidRPr="009F3240">
        <w:rPr>
          <w:sz w:val="22"/>
          <w:szCs w:val="22"/>
        </w:rPr>
        <w:t xml:space="preserve">        jLabel6 = new javax.swing.JLabel();</w:t>
      </w:r>
    </w:p>
    <w:p w:rsidR="009F3240" w:rsidRPr="009F3240" w:rsidRDefault="009F3240" w:rsidP="009F3240">
      <w:pPr>
        <w:spacing w:before="0" w:after="0"/>
        <w:rPr>
          <w:sz w:val="22"/>
          <w:szCs w:val="22"/>
        </w:rPr>
      </w:pPr>
      <w:r w:rsidRPr="009F3240">
        <w:rPr>
          <w:sz w:val="22"/>
          <w:szCs w:val="22"/>
        </w:rPr>
        <w:t xml:space="preserve">        txtpnm = new javax.swing.JPasswordField();</w:t>
      </w:r>
    </w:p>
    <w:p w:rsidR="009F3240" w:rsidRPr="009F3240" w:rsidRDefault="009F3240" w:rsidP="009F3240">
      <w:pPr>
        <w:spacing w:before="0" w:after="0"/>
        <w:rPr>
          <w:sz w:val="22"/>
          <w:szCs w:val="22"/>
        </w:rPr>
      </w:pPr>
      <w:r w:rsidRPr="009F3240">
        <w:rPr>
          <w:sz w:val="22"/>
          <w:szCs w:val="22"/>
        </w:rPr>
        <w:t xml:space="preserve">        jLabel7 = new javax.swing.JLabel();</w:t>
      </w:r>
    </w:p>
    <w:p w:rsidR="009F3240" w:rsidRPr="009F3240" w:rsidRDefault="009F3240" w:rsidP="009F3240">
      <w:pPr>
        <w:spacing w:before="0" w:after="0"/>
        <w:rPr>
          <w:sz w:val="22"/>
          <w:szCs w:val="22"/>
        </w:rPr>
      </w:pPr>
      <w:r w:rsidRPr="009F3240">
        <w:rPr>
          <w:sz w:val="22"/>
          <w:szCs w:val="22"/>
        </w:rPr>
        <w:t xml:space="preserve">        cmbutype = new javax.swing.JComboBox();</w:t>
      </w:r>
    </w:p>
    <w:p w:rsidR="009F3240" w:rsidRPr="009F3240" w:rsidRDefault="009F3240" w:rsidP="009F3240">
      <w:pPr>
        <w:spacing w:before="0" w:after="0"/>
        <w:rPr>
          <w:sz w:val="22"/>
          <w:szCs w:val="22"/>
        </w:rPr>
      </w:pPr>
      <w:r w:rsidRPr="009F3240">
        <w:rPr>
          <w:sz w:val="22"/>
          <w:szCs w:val="22"/>
        </w:rPr>
        <w:t xml:space="preserve">        jLabel8 = new javax.swing.JLabel();</w:t>
      </w:r>
    </w:p>
    <w:p w:rsidR="009F3240" w:rsidRPr="009F3240" w:rsidRDefault="009F3240" w:rsidP="009F3240">
      <w:pPr>
        <w:spacing w:before="0" w:after="0"/>
        <w:rPr>
          <w:sz w:val="22"/>
          <w:szCs w:val="22"/>
        </w:rPr>
      </w:pPr>
      <w:r w:rsidRPr="009F3240">
        <w:rPr>
          <w:sz w:val="22"/>
          <w:szCs w:val="22"/>
        </w:rPr>
        <w:t xml:space="preserve">        txteid = new javax.swing.JTextField();</w:t>
      </w:r>
    </w:p>
    <w:p w:rsidR="009F3240" w:rsidRPr="009F3240" w:rsidRDefault="009F3240" w:rsidP="009F3240">
      <w:pPr>
        <w:spacing w:before="0" w:after="0"/>
        <w:rPr>
          <w:sz w:val="22"/>
          <w:szCs w:val="22"/>
        </w:rPr>
      </w:pPr>
      <w:r w:rsidRPr="009F3240">
        <w:rPr>
          <w:sz w:val="22"/>
          <w:szCs w:val="22"/>
        </w:rPr>
        <w:t xml:space="preserve">        jLabel9 = new javax.swing.JLabel();</w:t>
      </w:r>
    </w:p>
    <w:p w:rsidR="009F3240" w:rsidRPr="009F3240" w:rsidRDefault="009F3240" w:rsidP="009F3240">
      <w:pPr>
        <w:spacing w:before="0" w:after="0"/>
        <w:rPr>
          <w:sz w:val="22"/>
          <w:szCs w:val="22"/>
        </w:rPr>
      </w:pPr>
      <w:r w:rsidRPr="009F3240">
        <w:rPr>
          <w:sz w:val="22"/>
          <w:szCs w:val="22"/>
        </w:rPr>
        <w:t xml:space="preserve">        txtmob = new javax.swing.JTextField();</w:t>
      </w:r>
    </w:p>
    <w:p w:rsidR="009F3240" w:rsidRPr="009F3240" w:rsidRDefault="009F3240" w:rsidP="009F3240">
      <w:pPr>
        <w:spacing w:before="0" w:after="0"/>
        <w:rPr>
          <w:sz w:val="22"/>
          <w:szCs w:val="22"/>
        </w:rPr>
      </w:pPr>
      <w:r w:rsidRPr="009F3240">
        <w:rPr>
          <w:sz w:val="22"/>
          <w:szCs w:val="22"/>
        </w:rPr>
        <w:t xml:space="preserve">        jLabel10 = new javax.swing.JLabel();</w:t>
      </w:r>
    </w:p>
    <w:p w:rsidR="009F3240" w:rsidRPr="009F3240" w:rsidRDefault="009F3240" w:rsidP="009F3240">
      <w:pPr>
        <w:spacing w:before="0" w:after="0"/>
        <w:rPr>
          <w:sz w:val="22"/>
          <w:szCs w:val="22"/>
        </w:rPr>
      </w:pPr>
      <w:r w:rsidRPr="009F3240">
        <w:rPr>
          <w:sz w:val="22"/>
          <w:szCs w:val="22"/>
        </w:rPr>
        <w:t xml:space="preserve">        cmbques = new javax.swing.JComboBox();</w:t>
      </w:r>
    </w:p>
    <w:p w:rsidR="009F3240" w:rsidRPr="009F3240" w:rsidRDefault="009F3240" w:rsidP="009F3240">
      <w:pPr>
        <w:spacing w:before="0" w:after="0"/>
        <w:rPr>
          <w:sz w:val="22"/>
          <w:szCs w:val="22"/>
        </w:rPr>
      </w:pPr>
      <w:r w:rsidRPr="009F3240">
        <w:rPr>
          <w:sz w:val="22"/>
          <w:szCs w:val="22"/>
        </w:rPr>
        <w:t xml:space="preserve">        jLabel11 = new javax.swing.JLabel();</w:t>
      </w:r>
    </w:p>
    <w:p w:rsidR="009F3240" w:rsidRPr="009F3240" w:rsidRDefault="009F3240" w:rsidP="009F3240">
      <w:pPr>
        <w:spacing w:before="0" w:after="0"/>
        <w:rPr>
          <w:sz w:val="22"/>
          <w:szCs w:val="22"/>
        </w:rPr>
      </w:pPr>
      <w:r w:rsidRPr="009F3240">
        <w:rPr>
          <w:sz w:val="22"/>
          <w:szCs w:val="22"/>
        </w:rPr>
        <w:t xml:space="preserve">        txtans = new javax.swing.JTextField();</w:t>
      </w:r>
    </w:p>
    <w:p w:rsidR="009F3240" w:rsidRPr="009F3240" w:rsidRDefault="009F3240" w:rsidP="009F3240">
      <w:pPr>
        <w:spacing w:before="0" w:after="0"/>
        <w:rPr>
          <w:sz w:val="22"/>
          <w:szCs w:val="22"/>
        </w:rPr>
      </w:pPr>
      <w:r w:rsidRPr="009F3240">
        <w:rPr>
          <w:sz w:val="22"/>
          <w:szCs w:val="22"/>
        </w:rPr>
        <w:t xml:space="preserve">        jPanel2 = new javax.swing.JPanel();</w:t>
      </w:r>
    </w:p>
    <w:p w:rsidR="009F3240" w:rsidRPr="009F3240" w:rsidRDefault="009F3240" w:rsidP="009F3240">
      <w:pPr>
        <w:spacing w:before="0" w:after="0"/>
        <w:rPr>
          <w:sz w:val="22"/>
          <w:szCs w:val="22"/>
        </w:rPr>
      </w:pPr>
      <w:r w:rsidRPr="009F3240">
        <w:rPr>
          <w:sz w:val="22"/>
          <w:szCs w:val="22"/>
        </w:rPr>
        <w:t xml:space="preserve">        btnsignup = new javax.swing.JButton();</w:t>
      </w:r>
    </w:p>
    <w:p w:rsidR="009F3240" w:rsidRPr="009F3240" w:rsidRDefault="009F3240" w:rsidP="009F3240">
      <w:pPr>
        <w:spacing w:before="0" w:after="0"/>
        <w:rPr>
          <w:sz w:val="22"/>
          <w:szCs w:val="22"/>
        </w:rPr>
      </w:pPr>
      <w:r w:rsidRPr="009F3240">
        <w:rPr>
          <w:sz w:val="22"/>
          <w:szCs w:val="22"/>
        </w:rPr>
        <w:t xml:space="preserve">        btnreset = new javax.swing.JButton();</w:t>
      </w:r>
    </w:p>
    <w:p w:rsidR="009F3240" w:rsidRPr="009F3240" w:rsidRDefault="009F3240" w:rsidP="009F3240">
      <w:pPr>
        <w:spacing w:before="0" w:after="0"/>
        <w:rPr>
          <w:sz w:val="22"/>
          <w:szCs w:val="22"/>
        </w:rPr>
      </w:pPr>
      <w:r w:rsidRPr="009F3240">
        <w:rPr>
          <w:sz w:val="22"/>
          <w:szCs w:val="22"/>
        </w:rPr>
        <w:t xml:space="preserve">        btnexit = new javax.swing.JButton();</w:t>
      </w:r>
    </w:p>
    <w:p w:rsidR="009F3240" w:rsidRPr="009F3240" w:rsidRDefault="009F3240" w:rsidP="009F3240">
      <w:pPr>
        <w:spacing w:before="0" w:after="0"/>
        <w:rPr>
          <w:sz w:val="22"/>
          <w:szCs w:val="22"/>
        </w:rPr>
      </w:pPr>
      <w:r w:rsidRPr="009F3240">
        <w:rPr>
          <w:sz w:val="22"/>
          <w:szCs w:val="22"/>
        </w:rPr>
        <w:t xml:space="preserve">        jLabel1 = new javax.swing.JLabel();</w:t>
      </w:r>
    </w:p>
    <w:p w:rsidR="009F3240" w:rsidRPr="009F3240" w:rsidRDefault="009F3240" w:rsidP="009F3240">
      <w:pPr>
        <w:spacing w:before="0" w:after="0"/>
        <w:rPr>
          <w:sz w:val="22"/>
          <w:szCs w:val="22"/>
        </w:rPr>
      </w:pPr>
      <w:r w:rsidRPr="009F3240">
        <w:rPr>
          <w:sz w:val="22"/>
          <w:szCs w:val="22"/>
        </w:rPr>
        <w:t xml:space="preserve">        jLabel2 = new javax.swing.JLabel();</w:t>
      </w:r>
    </w:p>
    <w:p w:rsidR="009F3240" w:rsidRPr="009F3240" w:rsidRDefault="009F3240" w:rsidP="009F3240">
      <w:pPr>
        <w:spacing w:before="0" w:after="0"/>
        <w:rPr>
          <w:sz w:val="22"/>
          <w:szCs w:val="22"/>
        </w:rPr>
      </w:pPr>
      <w:r w:rsidRPr="009F3240">
        <w:rPr>
          <w:sz w:val="22"/>
          <w:szCs w:val="22"/>
        </w:rPr>
        <w:t xml:space="preserve">        jLabel13 = new javax.swing.JLabel();</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setDefaultCloseOperation(javax.swing.WindowConstants.EXIT_ON_CLOSE);</w:t>
      </w:r>
    </w:p>
    <w:p w:rsidR="009F3240" w:rsidRPr="009F3240" w:rsidRDefault="009F3240" w:rsidP="009F3240">
      <w:pPr>
        <w:spacing w:before="0" w:after="0"/>
        <w:rPr>
          <w:sz w:val="22"/>
          <w:szCs w:val="22"/>
        </w:rPr>
      </w:pPr>
      <w:r w:rsidRPr="009F3240">
        <w:rPr>
          <w:sz w:val="22"/>
          <w:szCs w:val="22"/>
        </w:rPr>
        <w:t xml:space="preserve">        getContentPane().setLayout(new org.netbeans.lib.awtextra.AbsoluteLayout());</w:t>
      </w:r>
    </w:p>
    <w:p w:rsidR="009F3240" w:rsidRPr="009F3240" w:rsidRDefault="009F3240" w:rsidP="009F3240">
      <w:pPr>
        <w:spacing w:before="0" w:after="0"/>
        <w:rPr>
          <w:sz w:val="22"/>
          <w:szCs w:val="22"/>
        </w:rPr>
      </w:pPr>
      <w:r w:rsidRPr="009F3240">
        <w:rPr>
          <w:sz w:val="22"/>
          <w:szCs w:val="22"/>
        </w:rPr>
        <w:t xml:space="preserve">        jPanel1.setBackground(new java.awt.Color(255, 102, 0));</w:t>
      </w:r>
    </w:p>
    <w:p w:rsidR="009F3240" w:rsidRPr="009F3240" w:rsidRDefault="009F3240" w:rsidP="009F3240">
      <w:pPr>
        <w:spacing w:before="0" w:after="0"/>
        <w:rPr>
          <w:sz w:val="22"/>
          <w:szCs w:val="22"/>
        </w:rPr>
      </w:pPr>
      <w:r w:rsidRPr="009F3240">
        <w:rPr>
          <w:sz w:val="22"/>
          <w:szCs w:val="22"/>
        </w:rPr>
        <w:t xml:space="preserve">        jPanel1.setBorder(javax.swing.BorderFactory.createTitledBorder(new javax.swing.border.SoftBevelBorder(javax.swing.border.BevelBorder.RAISED), "SIGNUP FORM", </w:t>
      </w:r>
      <w:r w:rsidRPr="009F3240">
        <w:rPr>
          <w:sz w:val="22"/>
          <w:szCs w:val="22"/>
        </w:rPr>
        <w:lastRenderedPageBreak/>
        <w:t>javax.swing.border.TitledBorder.CENTER, javax.swing.border.TitledBorder.TOP, new java.awt.Font("Verdana", 3, 12), new java.awt.Color(255, 0, 0))); // NOI18N</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jLabel3.setFont(new java.awt.Font("Segoe Print", 1, 14)); // NOI18N</w:t>
      </w:r>
    </w:p>
    <w:p w:rsidR="009F3240" w:rsidRPr="009F3240" w:rsidRDefault="009F3240" w:rsidP="009F3240">
      <w:pPr>
        <w:spacing w:before="0" w:after="0"/>
        <w:rPr>
          <w:sz w:val="22"/>
          <w:szCs w:val="22"/>
        </w:rPr>
      </w:pPr>
      <w:r w:rsidRPr="009F3240">
        <w:rPr>
          <w:sz w:val="22"/>
          <w:szCs w:val="22"/>
        </w:rPr>
        <w:t xml:space="preserve">        jLabel3.setForeground(new java.awt.Color(0, 0, 255));</w:t>
      </w:r>
    </w:p>
    <w:p w:rsidR="009F3240" w:rsidRDefault="009F3240" w:rsidP="009F3240">
      <w:pPr>
        <w:spacing w:before="0" w:after="0"/>
        <w:rPr>
          <w:sz w:val="22"/>
          <w:szCs w:val="22"/>
        </w:rPr>
      </w:pPr>
      <w:r w:rsidRPr="009F3240">
        <w:rPr>
          <w:sz w:val="22"/>
          <w:szCs w:val="22"/>
        </w:rPr>
        <w:t xml:space="preserve">        jLabel3.setText("FirstName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jLabel4.setFont(new java.awt.Font("Tahoma", 1, 14)); // NOI18N</w:t>
      </w:r>
    </w:p>
    <w:p w:rsidR="009F3240" w:rsidRPr="009F3240" w:rsidRDefault="009F3240" w:rsidP="009F3240">
      <w:pPr>
        <w:spacing w:before="0" w:after="0"/>
        <w:rPr>
          <w:sz w:val="22"/>
          <w:szCs w:val="22"/>
        </w:rPr>
      </w:pPr>
      <w:r w:rsidRPr="009F3240">
        <w:rPr>
          <w:sz w:val="22"/>
          <w:szCs w:val="22"/>
        </w:rPr>
        <w:t xml:space="preserve">        jLabel4.setForeground(new java.awt.Color(0, 0, 255));</w:t>
      </w:r>
    </w:p>
    <w:p w:rsidR="009F3240" w:rsidRPr="009F3240" w:rsidRDefault="009F3240" w:rsidP="009F3240">
      <w:pPr>
        <w:spacing w:before="0" w:after="0"/>
        <w:rPr>
          <w:sz w:val="22"/>
          <w:szCs w:val="22"/>
        </w:rPr>
      </w:pPr>
      <w:r w:rsidRPr="009F3240">
        <w:rPr>
          <w:sz w:val="22"/>
          <w:szCs w:val="22"/>
        </w:rPr>
        <w:t xml:space="preserve">        jLabel4.setText("LastName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jLabel5.setFont(new java.awt.Font("Tahoma", 1, 14)); // NOI18N</w:t>
      </w:r>
    </w:p>
    <w:p w:rsidR="009F3240" w:rsidRPr="009F3240" w:rsidRDefault="009F3240" w:rsidP="009F3240">
      <w:pPr>
        <w:spacing w:before="0" w:after="0"/>
        <w:rPr>
          <w:sz w:val="22"/>
          <w:szCs w:val="22"/>
        </w:rPr>
      </w:pPr>
      <w:r w:rsidRPr="009F3240">
        <w:rPr>
          <w:sz w:val="22"/>
          <w:szCs w:val="22"/>
        </w:rPr>
        <w:t xml:space="preserve">        jLabel5.setForeground(new java.awt.Color(0, 0, 255));</w:t>
      </w:r>
    </w:p>
    <w:p w:rsidR="009F3240" w:rsidRPr="009F3240" w:rsidRDefault="009F3240" w:rsidP="009F3240">
      <w:pPr>
        <w:spacing w:before="0" w:after="0"/>
        <w:rPr>
          <w:sz w:val="22"/>
          <w:szCs w:val="22"/>
        </w:rPr>
      </w:pPr>
      <w:r w:rsidRPr="009F3240">
        <w:rPr>
          <w:sz w:val="22"/>
          <w:szCs w:val="22"/>
        </w:rPr>
        <w:t xml:space="preserve">        jLabel5.setText("UserName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jLabel6.setFont(new java.awt.Font("Tahoma", 1, 14)); // NOI18N</w:t>
      </w:r>
    </w:p>
    <w:p w:rsidR="009F3240" w:rsidRPr="009F3240" w:rsidRDefault="009F3240" w:rsidP="009F3240">
      <w:pPr>
        <w:spacing w:before="0" w:after="0"/>
        <w:rPr>
          <w:sz w:val="22"/>
          <w:szCs w:val="22"/>
        </w:rPr>
      </w:pPr>
      <w:r w:rsidRPr="009F3240">
        <w:rPr>
          <w:sz w:val="22"/>
          <w:szCs w:val="22"/>
        </w:rPr>
        <w:t xml:space="preserve">        jLabel6.setForeground(new java.awt.Color(0, 0, 255));</w:t>
      </w:r>
    </w:p>
    <w:p w:rsidR="009F3240" w:rsidRPr="009F3240" w:rsidRDefault="009F3240" w:rsidP="009F3240">
      <w:pPr>
        <w:spacing w:before="0" w:after="0"/>
        <w:rPr>
          <w:sz w:val="22"/>
          <w:szCs w:val="22"/>
        </w:rPr>
      </w:pPr>
      <w:r w:rsidRPr="009F3240">
        <w:rPr>
          <w:sz w:val="22"/>
          <w:szCs w:val="22"/>
        </w:rPr>
        <w:t xml:space="preserve">        jLabel6.setText("Password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jLabel7.setFont(new java.awt.Font("Tahoma", 1, 14)); // NOI18N</w:t>
      </w:r>
    </w:p>
    <w:p w:rsidR="009F3240" w:rsidRPr="009F3240" w:rsidRDefault="009F3240" w:rsidP="009F3240">
      <w:pPr>
        <w:spacing w:before="0" w:after="0"/>
        <w:rPr>
          <w:sz w:val="22"/>
          <w:szCs w:val="22"/>
        </w:rPr>
      </w:pPr>
      <w:r w:rsidRPr="009F3240">
        <w:rPr>
          <w:sz w:val="22"/>
          <w:szCs w:val="22"/>
        </w:rPr>
        <w:t xml:space="preserve">        jLabel7.setForeground(new java.awt.Color(0, 0, 255));</w:t>
      </w:r>
    </w:p>
    <w:p w:rsidR="009F3240" w:rsidRPr="009F3240" w:rsidRDefault="009F3240" w:rsidP="009F3240">
      <w:pPr>
        <w:spacing w:before="0" w:after="0"/>
        <w:rPr>
          <w:sz w:val="22"/>
          <w:szCs w:val="22"/>
        </w:rPr>
      </w:pPr>
      <w:r w:rsidRPr="009F3240">
        <w:rPr>
          <w:sz w:val="22"/>
          <w:szCs w:val="22"/>
        </w:rPr>
        <w:t xml:space="preserve">        jLabel7.setText("UserType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cmbutype.setModel(new javax.swing.DefaultComboBoxModel(new String[] { "Select User ::", "ADMIN", "GUEST" }));</w:t>
      </w:r>
    </w:p>
    <w:p w:rsidR="009F3240" w:rsidRPr="009F3240" w:rsidRDefault="009F3240" w:rsidP="009F3240">
      <w:pPr>
        <w:spacing w:before="0" w:after="0"/>
        <w:rPr>
          <w:sz w:val="22"/>
          <w:szCs w:val="22"/>
        </w:rPr>
      </w:pPr>
      <w:r w:rsidRPr="009F3240">
        <w:rPr>
          <w:sz w:val="22"/>
          <w:szCs w:val="22"/>
        </w:rPr>
        <w:t xml:space="preserve">        cmbutype.addActionListener(new java.awt.event.ActionListener() {</w:t>
      </w:r>
    </w:p>
    <w:p w:rsidR="009F3240" w:rsidRPr="009F3240" w:rsidRDefault="009F3240" w:rsidP="009F3240">
      <w:pPr>
        <w:spacing w:before="0" w:after="0"/>
        <w:rPr>
          <w:sz w:val="22"/>
          <w:szCs w:val="22"/>
        </w:rPr>
      </w:pPr>
      <w:r w:rsidRPr="009F3240">
        <w:rPr>
          <w:sz w:val="22"/>
          <w:szCs w:val="22"/>
        </w:rPr>
        <w:t xml:space="preserve">            public void actionPerformed(java.awt.event.ActionEvent evt) {</w:t>
      </w:r>
    </w:p>
    <w:p w:rsidR="009F3240" w:rsidRPr="009F3240" w:rsidRDefault="009F3240" w:rsidP="009F3240">
      <w:pPr>
        <w:spacing w:before="0" w:after="0"/>
        <w:rPr>
          <w:sz w:val="22"/>
          <w:szCs w:val="22"/>
        </w:rPr>
      </w:pPr>
      <w:r w:rsidRPr="009F3240">
        <w:rPr>
          <w:sz w:val="22"/>
          <w:szCs w:val="22"/>
        </w:rPr>
        <w:t xml:space="preserve">                cmbutypeActionPerformed(evt);</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jLabel8.setFont(new java.awt.Font("Tahoma", 1, 14)); // NOI18N</w:t>
      </w:r>
    </w:p>
    <w:p w:rsidR="009F3240" w:rsidRPr="009F3240" w:rsidRDefault="009F3240" w:rsidP="009F3240">
      <w:pPr>
        <w:spacing w:before="0" w:after="0"/>
        <w:rPr>
          <w:sz w:val="22"/>
          <w:szCs w:val="22"/>
        </w:rPr>
      </w:pPr>
      <w:r w:rsidRPr="009F3240">
        <w:rPr>
          <w:sz w:val="22"/>
          <w:szCs w:val="22"/>
        </w:rPr>
        <w:t xml:space="preserve">        jLabel8.setForeground(new java.awt.Color(0, 0, 255));</w:t>
      </w:r>
    </w:p>
    <w:p w:rsidR="009F3240" w:rsidRPr="009F3240" w:rsidRDefault="009F3240" w:rsidP="009F3240">
      <w:pPr>
        <w:spacing w:before="0" w:after="0"/>
        <w:rPr>
          <w:sz w:val="22"/>
          <w:szCs w:val="22"/>
        </w:rPr>
      </w:pPr>
      <w:r w:rsidRPr="009F3240">
        <w:rPr>
          <w:sz w:val="22"/>
          <w:szCs w:val="22"/>
        </w:rPr>
        <w:t xml:space="preserve">        jLabel8.setText("Email-Id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jLabel9.setFont(new java.awt.Font("Tahoma", 1, 14)); // NOI18N</w:t>
      </w:r>
    </w:p>
    <w:p w:rsidR="009F3240" w:rsidRPr="009F3240" w:rsidRDefault="009F3240" w:rsidP="009F3240">
      <w:pPr>
        <w:spacing w:before="0" w:after="0"/>
        <w:rPr>
          <w:sz w:val="22"/>
          <w:szCs w:val="22"/>
        </w:rPr>
      </w:pPr>
      <w:r w:rsidRPr="009F3240">
        <w:rPr>
          <w:sz w:val="22"/>
          <w:szCs w:val="22"/>
        </w:rPr>
        <w:t xml:space="preserve">        jLabel9.setForeground(new java.awt.Color(0, 0, 255));</w:t>
      </w:r>
    </w:p>
    <w:p w:rsidR="009F3240" w:rsidRPr="009F3240" w:rsidRDefault="009F3240" w:rsidP="009F3240">
      <w:pPr>
        <w:spacing w:before="0" w:after="0"/>
        <w:rPr>
          <w:sz w:val="22"/>
          <w:szCs w:val="22"/>
        </w:rPr>
      </w:pPr>
      <w:r w:rsidRPr="009F3240">
        <w:rPr>
          <w:sz w:val="22"/>
          <w:szCs w:val="22"/>
        </w:rPr>
        <w:t xml:space="preserve">        jLabel9.setText(" Mobile Number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jLabel10.setFont(new java.awt.Font("Tahoma", 1, 14)); // NOI18N</w:t>
      </w:r>
    </w:p>
    <w:p w:rsidR="009F3240" w:rsidRPr="009F3240" w:rsidRDefault="009F3240" w:rsidP="009F3240">
      <w:pPr>
        <w:spacing w:before="0" w:after="0"/>
        <w:rPr>
          <w:sz w:val="22"/>
          <w:szCs w:val="22"/>
        </w:rPr>
      </w:pPr>
      <w:r w:rsidRPr="009F3240">
        <w:rPr>
          <w:sz w:val="22"/>
          <w:szCs w:val="22"/>
        </w:rPr>
        <w:lastRenderedPageBreak/>
        <w:t xml:space="preserve">        jLabel10.setForeground(new java.awt.Color(0, 0, 255));</w:t>
      </w:r>
    </w:p>
    <w:p w:rsidR="009F3240" w:rsidRPr="009F3240" w:rsidRDefault="009F3240" w:rsidP="009F3240">
      <w:pPr>
        <w:spacing w:before="0" w:after="0"/>
        <w:rPr>
          <w:sz w:val="22"/>
          <w:szCs w:val="22"/>
        </w:rPr>
      </w:pPr>
      <w:r w:rsidRPr="009F3240">
        <w:rPr>
          <w:sz w:val="22"/>
          <w:szCs w:val="22"/>
        </w:rPr>
        <w:t xml:space="preserve">        jLabel10.setText("Security Question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cmbques.setModel(new javax.swing.DefaultComboBoxModel(new String[] { "Select Security Question !!!!", "what is your fav color?", "who is your best friend ? ", "who is your fav teacher?", "what is your nick name?", "what's your pet name?", "what is your fav movie?"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jLabel11.setFont(new java.awt.Font("Tahoma", 1, 14)); // NOI18N</w:t>
      </w:r>
    </w:p>
    <w:p w:rsidR="009F3240" w:rsidRPr="009F3240" w:rsidRDefault="009F3240" w:rsidP="009F3240">
      <w:pPr>
        <w:spacing w:before="0" w:after="0"/>
        <w:rPr>
          <w:sz w:val="22"/>
          <w:szCs w:val="22"/>
        </w:rPr>
      </w:pPr>
      <w:r w:rsidRPr="009F3240">
        <w:rPr>
          <w:sz w:val="22"/>
          <w:szCs w:val="22"/>
        </w:rPr>
        <w:t xml:space="preserve">        jLabel11.setForeground(new java.awt.Color(0, 0, 255));</w:t>
      </w:r>
    </w:p>
    <w:p w:rsidR="009F3240" w:rsidRPr="009F3240" w:rsidRDefault="009F3240" w:rsidP="009F3240">
      <w:pPr>
        <w:spacing w:before="0" w:after="0"/>
        <w:rPr>
          <w:sz w:val="22"/>
          <w:szCs w:val="22"/>
        </w:rPr>
      </w:pPr>
      <w:r w:rsidRPr="009F3240">
        <w:rPr>
          <w:sz w:val="22"/>
          <w:szCs w:val="22"/>
        </w:rPr>
        <w:t xml:space="preserve">        jLabel11.setText("Answer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btnsignup.setBackground(new java.awt.Color(255, 0, 0));</w:t>
      </w:r>
    </w:p>
    <w:p w:rsidR="009F3240" w:rsidRPr="009F3240" w:rsidRDefault="009F3240" w:rsidP="009F3240">
      <w:pPr>
        <w:spacing w:before="0" w:after="0"/>
        <w:rPr>
          <w:sz w:val="22"/>
          <w:szCs w:val="22"/>
        </w:rPr>
      </w:pPr>
      <w:r w:rsidRPr="009F3240">
        <w:rPr>
          <w:sz w:val="22"/>
          <w:szCs w:val="22"/>
        </w:rPr>
        <w:t xml:space="preserve">        btnsignup.setFont(new java.awt.Font("Tahoma", 1, 11)); // NOI18N</w:t>
      </w:r>
    </w:p>
    <w:p w:rsidR="009F3240" w:rsidRPr="009F3240" w:rsidRDefault="009F3240" w:rsidP="009F3240">
      <w:pPr>
        <w:spacing w:before="0" w:after="0"/>
        <w:rPr>
          <w:sz w:val="22"/>
          <w:szCs w:val="22"/>
        </w:rPr>
      </w:pPr>
      <w:r w:rsidRPr="009F3240">
        <w:rPr>
          <w:sz w:val="22"/>
          <w:szCs w:val="22"/>
        </w:rPr>
        <w:t xml:space="preserve">        btnsignup.setForeground(new java.awt.Color(255, 255, 255));</w:t>
      </w:r>
    </w:p>
    <w:p w:rsidR="009F3240" w:rsidRPr="009F3240" w:rsidRDefault="009F3240" w:rsidP="009F3240">
      <w:pPr>
        <w:spacing w:before="0" w:after="0"/>
        <w:rPr>
          <w:sz w:val="22"/>
          <w:szCs w:val="22"/>
        </w:rPr>
      </w:pPr>
      <w:r w:rsidRPr="009F3240">
        <w:rPr>
          <w:sz w:val="22"/>
          <w:szCs w:val="22"/>
        </w:rPr>
        <w:t xml:space="preserve">        btnsignup.setText("SIGNUP");</w:t>
      </w:r>
    </w:p>
    <w:p w:rsidR="009F3240" w:rsidRPr="009F3240" w:rsidRDefault="009F3240" w:rsidP="009F3240">
      <w:pPr>
        <w:spacing w:before="0" w:after="0"/>
        <w:rPr>
          <w:sz w:val="22"/>
          <w:szCs w:val="22"/>
        </w:rPr>
      </w:pPr>
      <w:r w:rsidRPr="009F3240">
        <w:rPr>
          <w:sz w:val="22"/>
          <w:szCs w:val="22"/>
        </w:rPr>
        <w:t xml:space="preserve">        btnsignup.addActionListener(new java.awt.event.ActionListener() {</w:t>
      </w:r>
    </w:p>
    <w:p w:rsidR="009F3240" w:rsidRPr="009F3240" w:rsidRDefault="009F3240" w:rsidP="009F3240">
      <w:pPr>
        <w:spacing w:before="0" w:after="0"/>
        <w:rPr>
          <w:sz w:val="22"/>
          <w:szCs w:val="22"/>
        </w:rPr>
      </w:pPr>
      <w:r w:rsidRPr="009F3240">
        <w:rPr>
          <w:sz w:val="22"/>
          <w:szCs w:val="22"/>
        </w:rPr>
        <w:t xml:space="preserve">            public void actionPerformed(java.awt.event.ActionEvent evt) {</w:t>
      </w:r>
    </w:p>
    <w:p w:rsidR="009F3240" w:rsidRPr="009F3240" w:rsidRDefault="009F3240" w:rsidP="009F3240">
      <w:pPr>
        <w:spacing w:before="0" w:after="0"/>
        <w:rPr>
          <w:sz w:val="22"/>
          <w:szCs w:val="22"/>
        </w:rPr>
      </w:pPr>
      <w:r w:rsidRPr="009F3240">
        <w:rPr>
          <w:sz w:val="22"/>
          <w:szCs w:val="22"/>
        </w:rPr>
        <w:t xml:space="preserve">                btnsignupActionPerformed(evt);</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btnreset.setBackground(new java.awt.Color(255, 0, 0));</w:t>
      </w:r>
    </w:p>
    <w:p w:rsidR="009F3240" w:rsidRPr="009F3240" w:rsidRDefault="009F3240" w:rsidP="009F3240">
      <w:pPr>
        <w:spacing w:before="0" w:after="0"/>
        <w:rPr>
          <w:sz w:val="22"/>
          <w:szCs w:val="22"/>
        </w:rPr>
      </w:pPr>
      <w:r w:rsidRPr="009F3240">
        <w:rPr>
          <w:sz w:val="22"/>
          <w:szCs w:val="22"/>
        </w:rPr>
        <w:t xml:space="preserve">        btnreset.setFont(new java.awt.Font("Tahoma", 1, 11)); // NOI18N</w:t>
      </w:r>
    </w:p>
    <w:p w:rsidR="009F3240" w:rsidRPr="009F3240" w:rsidRDefault="009F3240" w:rsidP="009F3240">
      <w:pPr>
        <w:spacing w:before="0" w:after="0"/>
        <w:rPr>
          <w:sz w:val="22"/>
          <w:szCs w:val="22"/>
        </w:rPr>
      </w:pPr>
      <w:r w:rsidRPr="009F3240">
        <w:rPr>
          <w:sz w:val="22"/>
          <w:szCs w:val="22"/>
        </w:rPr>
        <w:t xml:space="preserve">        btnreset.setForeground(new java.awt.Color(255, 255, 255));</w:t>
      </w:r>
    </w:p>
    <w:p w:rsidR="009F3240" w:rsidRPr="009F3240" w:rsidRDefault="009F3240" w:rsidP="009F3240">
      <w:pPr>
        <w:spacing w:before="0" w:after="0"/>
        <w:rPr>
          <w:sz w:val="22"/>
          <w:szCs w:val="22"/>
        </w:rPr>
      </w:pPr>
      <w:r w:rsidRPr="009F3240">
        <w:rPr>
          <w:sz w:val="22"/>
          <w:szCs w:val="22"/>
        </w:rPr>
        <w:t xml:space="preserve">        btnreset.setText("RESET");</w:t>
      </w:r>
    </w:p>
    <w:p w:rsidR="009F3240" w:rsidRPr="009F3240" w:rsidRDefault="009F3240" w:rsidP="009F3240">
      <w:pPr>
        <w:spacing w:before="0" w:after="0"/>
        <w:rPr>
          <w:sz w:val="22"/>
          <w:szCs w:val="22"/>
        </w:rPr>
      </w:pPr>
      <w:r w:rsidRPr="009F3240">
        <w:rPr>
          <w:sz w:val="22"/>
          <w:szCs w:val="22"/>
        </w:rPr>
        <w:t xml:space="preserve">        btnreset.addActionListener(new java.awt.event.ActionListener() {</w:t>
      </w:r>
    </w:p>
    <w:p w:rsidR="009F3240" w:rsidRPr="009F3240" w:rsidRDefault="009F3240" w:rsidP="009F3240">
      <w:pPr>
        <w:spacing w:before="0" w:after="0"/>
        <w:rPr>
          <w:sz w:val="22"/>
          <w:szCs w:val="22"/>
        </w:rPr>
      </w:pPr>
      <w:r w:rsidRPr="009F3240">
        <w:rPr>
          <w:sz w:val="22"/>
          <w:szCs w:val="22"/>
        </w:rPr>
        <w:t xml:space="preserve">            public void actionPerformed(java.awt.event.ActionEvent evt) {</w:t>
      </w:r>
    </w:p>
    <w:p w:rsidR="009F3240" w:rsidRPr="009F3240" w:rsidRDefault="009F3240" w:rsidP="009F3240">
      <w:pPr>
        <w:spacing w:before="0" w:after="0"/>
        <w:rPr>
          <w:sz w:val="22"/>
          <w:szCs w:val="22"/>
        </w:rPr>
      </w:pPr>
      <w:r w:rsidRPr="009F3240">
        <w:rPr>
          <w:sz w:val="22"/>
          <w:szCs w:val="22"/>
        </w:rPr>
        <w:t xml:space="preserve">                btnresetActionPerformed(evt);</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btnexit.setBackground(new java.awt.Color(255, 0, 0));</w:t>
      </w:r>
    </w:p>
    <w:p w:rsidR="009F3240" w:rsidRPr="009F3240" w:rsidRDefault="009F3240" w:rsidP="009F3240">
      <w:pPr>
        <w:spacing w:before="0" w:after="0"/>
        <w:rPr>
          <w:sz w:val="22"/>
          <w:szCs w:val="22"/>
        </w:rPr>
      </w:pPr>
      <w:r w:rsidRPr="009F3240">
        <w:rPr>
          <w:sz w:val="22"/>
          <w:szCs w:val="22"/>
        </w:rPr>
        <w:t xml:space="preserve">        btnexit.setFont(new java.awt.Font("Tahoma", 1, 11)); // NOI18N</w:t>
      </w:r>
    </w:p>
    <w:p w:rsidR="009F3240" w:rsidRPr="009F3240" w:rsidRDefault="009F3240" w:rsidP="009F3240">
      <w:pPr>
        <w:spacing w:before="0" w:after="0"/>
        <w:rPr>
          <w:sz w:val="22"/>
          <w:szCs w:val="22"/>
        </w:rPr>
      </w:pPr>
      <w:r w:rsidRPr="009F3240">
        <w:rPr>
          <w:sz w:val="22"/>
          <w:szCs w:val="22"/>
        </w:rPr>
        <w:t xml:space="preserve">        btnexit.setForeground(new java.awt.Color(255, 255, 255));</w:t>
      </w:r>
    </w:p>
    <w:p w:rsidR="009F3240" w:rsidRPr="009F3240" w:rsidRDefault="009F3240" w:rsidP="009F3240">
      <w:pPr>
        <w:spacing w:before="0" w:after="0"/>
        <w:rPr>
          <w:sz w:val="22"/>
          <w:szCs w:val="22"/>
        </w:rPr>
      </w:pPr>
      <w:r w:rsidRPr="009F3240">
        <w:rPr>
          <w:sz w:val="22"/>
          <w:szCs w:val="22"/>
        </w:rPr>
        <w:t xml:space="preserve">        btnexit.setText("EXIT");</w:t>
      </w:r>
    </w:p>
    <w:p w:rsidR="009F3240" w:rsidRPr="009F3240" w:rsidRDefault="009F3240" w:rsidP="009F3240">
      <w:pPr>
        <w:spacing w:before="0" w:after="0"/>
        <w:rPr>
          <w:sz w:val="22"/>
          <w:szCs w:val="22"/>
        </w:rPr>
      </w:pPr>
      <w:r w:rsidRPr="009F3240">
        <w:rPr>
          <w:sz w:val="22"/>
          <w:szCs w:val="22"/>
        </w:rPr>
        <w:t xml:space="preserve">        btnexit.addActionListener(new java.awt.event.ActionListener() {</w:t>
      </w:r>
    </w:p>
    <w:p w:rsidR="009F3240" w:rsidRPr="009F3240" w:rsidRDefault="009F3240" w:rsidP="009F3240">
      <w:pPr>
        <w:spacing w:before="0" w:after="0"/>
        <w:rPr>
          <w:sz w:val="22"/>
          <w:szCs w:val="22"/>
        </w:rPr>
      </w:pPr>
      <w:r w:rsidRPr="009F3240">
        <w:rPr>
          <w:sz w:val="22"/>
          <w:szCs w:val="22"/>
        </w:rPr>
        <w:t xml:space="preserve">            public void actionPerformed(java.awt.event.ActionEvent evt) {</w:t>
      </w:r>
    </w:p>
    <w:p w:rsidR="009F3240" w:rsidRPr="009F3240" w:rsidRDefault="009F3240" w:rsidP="009F3240">
      <w:pPr>
        <w:spacing w:before="0" w:after="0"/>
        <w:rPr>
          <w:sz w:val="22"/>
          <w:szCs w:val="22"/>
        </w:rPr>
      </w:pPr>
      <w:r w:rsidRPr="009F3240">
        <w:rPr>
          <w:sz w:val="22"/>
          <w:szCs w:val="22"/>
        </w:rPr>
        <w:t xml:space="preserve">                btnexitActionPerformed(evt);</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javax.swing.GroupLayout jPanel2Layout = new javax.swing.GroupLayout(jPanel2);</w:t>
      </w:r>
    </w:p>
    <w:p w:rsidR="009F3240" w:rsidRPr="009F3240" w:rsidRDefault="009F3240" w:rsidP="009F3240">
      <w:pPr>
        <w:spacing w:before="0" w:after="0"/>
        <w:rPr>
          <w:sz w:val="22"/>
          <w:szCs w:val="22"/>
        </w:rPr>
      </w:pPr>
      <w:r w:rsidRPr="009F3240">
        <w:rPr>
          <w:sz w:val="22"/>
          <w:szCs w:val="22"/>
        </w:rPr>
        <w:lastRenderedPageBreak/>
        <w:t xml:space="preserve">        jPanel2.setLayout(jPanel2Layout);</w:t>
      </w:r>
    </w:p>
    <w:p w:rsidR="009F3240" w:rsidRPr="009F3240" w:rsidRDefault="009F3240" w:rsidP="009F3240">
      <w:pPr>
        <w:spacing w:before="0" w:after="0"/>
        <w:rPr>
          <w:sz w:val="22"/>
          <w:szCs w:val="22"/>
        </w:rPr>
      </w:pPr>
      <w:r w:rsidRPr="009F3240">
        <w:rPr>
          <w:sz w:val="22"/>
          <w:szCs w:val="22"/>
        </w:rPr>
        <w:t xml:space="preserve">        jPanel2Layout.setHorizontalGroup(</w:t>
      </w:r>
    </w:p>
    <w:p w:rsidR="009F3240" w:rsidRPr="009F3240" w:rsidRDefault="009F3240" w:rsidP="009F3240">
      <w:pPr>
        <w:spacing w:before="0" w:after="0"/>
        <w:rPr>
          <w:sz w:val="22"/>
          <w:szCs w:val="22"/>
        </w:rPr>
      </w:pPr>
      <w:r w:rsidRPr="009F3240">
        <w:rPr>
          <w:sz w:val="22"/>
          <w:szCs w:val="22"/>
        </w:rPr>
        <w:t xml:space="preserve">            jPanel2Layout.createParallelGroup(javax.swing.GroupLayout.Alignment.LEADING)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.addGroup(jPanel2Layout.createSequentialGroup()</w:t>
      </w:r>
    </w:p>
    <w:p w:rsidR="009F3240" w:rsidRPr="009F3240" w:rsidRDefault="009F3240" w:rsidP="009F3240">
      <w:pPr>
        <w:spacing w:before="0" w:after="0"/>
        <w:rPr>
          <w:sz w:val="22"/>
          <w:szCs w:val="22"/>
        </w:rPr>
      </w:pPr>
      <w:r w:rsidRPr="009F3240">
        <w:rPr>
          <w:sz w:val="22"/>
          <w:szCs w:val="22"/>
        </w:rPr>
        <w:t xml:space="preserve">                .addContainerGap()</w:t>
      </w:r>
    </w:p>
    <w:p w:rsidR="009F3240" w:rsidRPr="009F3240" w:rsidRDefault="009F3240" w:rsidP="009F3240">
      <w:pPr>
        <w:spacing w:before="0" w:after="0"/>
        <w:rPr>
          <w:sz w:val="22"/>
          <w:szCs w:val="22"/>
        </w:rPr>
      </w:pPr>
      <w:r w:rsidRPr="009F3240">
        <w:rPr>
          <w:sz w:val="22"/>
          <w:szCs w:val="22"/>
        </w:rPr>
        <w:t xml:space="preserve">                .addComponent(btnsignup, javax.swing.GroupLayout.PREFERRED_SIZE, 90, javax.swing.GroupLayout.PREFERRED_SIZE)</w:t>
      </w:r>
    </w:p>
    <w:p w:rsidR="009F3240" w:rsidRPr="009F3240" w:rsidRDefault="009F3240" w:rsidP="009F3240">
      <w:pPr>
        <w:spacing w:before="0" w:after="0"/>
        <w:rPr>
          <w:sz w:val="22"/>
          <w:szCs w:val="22"/>
        </w:rPr>
      </w:pPr>
      <w:r w:rsidRPr="009F3240">
        <w:rPr>
          <w:sz w:val="22"/>
          <w:szCs w:val="22"/>
        </w:rPr>
        <w:t xml:space="preserve">                .addGap(18, 18, 18)</w:t>
      </w:r>
    </w:p>
    <w:p w:rsidR="009F3240" w:rsidRPr="009F3240" w:rsidRDefault="009F3240" w:rsidP="009F3240">
      <w:pPr>
        <w:spacing w:before="0" w:after="0"/>
        <w:rPr>
          <w:sz w:val="22"/>
          <w:szCs w:val="22"/>
        </w:rPr>
      </w:pPr>
      <w:r w:rsidRPr="009F3240">
        <w:rPr>
          <w:sz w:val="22"/>
          <w:szCs w:val="22"/>
        </w:rPr>
        <w:t xml:space="preserve">                .addComponent(btnreset)</w:t>
      </w:r>
    </w:p>
    <w:p w:rsidR="009F3240" w:rsidRPr="009F3240" w:rsidRDefault="009F3240" w:rsidP="009F3240">
      <w:pPr>
        <w:spacing w:before="0" w:after="0"/>
        <w:rPr>
          <w:sz w:val="22"/>
          <w:szCs w:val="22"/>
        </w:rPr>
      </w:pPr>
      <w:r w:rsidRPr="009F3240">
        <w:rPr>
          <w:sz w:val="22"/>
          <w:szCs w:val="22"/>
        </w:rPr>
        <w:t xml:space="preserve">                .addGap(37, 37, 37)</w:t>
      </w:r>
    </w:p>
    <w:p w:rsidR="009F3240" w:rsidRPr="009F3240" w:rsidRDefault="009F3240" w:rsidP="009F3240">
      <w:pPr>
        <w:spacing w:before="0" w:after="0"/>
        <w:rPr>
          <w:sz w:val="22"/>
          <w:szCs w:val="22"/>
        </w:rPr>
      </w:pPr>
      <w:r w:rsidRPr="009F3240">
        <w:rPr>
          <w:sz w:val="22"/>
          <w:szCs w:val="22"/>
        </w:rPr>
        <w:t xml:space="preserve">                .addComponent(btnexit)</w:t>
      </w:r>
    </w:p>
    <w:p w:rsidR="009F3240" w:rsidRPr="009F3240" w:rsidRDefault="009F3240" w:rsidP="009F3240">
      <w:pPr>
        <w:spacing w:before="0" w:after="0"/>
        <w:rPr>
          <w:sz w:val="22"/>
          <w:szCs w:val="22"/>
        </w:rPr>
      </w:pPr>
      <w:r w:rsidRPr="009F3240">
        <w:rPr>
          <w:sz w:val="22"/>
          <w:szCs w:val="22"/>
        </w:rPr>
        <w:t xml:space="preserve">                .addContainerGap(30, Short.MAX_VALUE))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jPanel2Layout.setVerticalGroup(</w:t>
      </w:r>
    </w:p>
    <w:p w:rsidR="009F3240" w:rsidRPr="009F3240" w:rsidRDefault="009F3240" w:rsidP="009F3240">
      <w:pPr>
        <w:spacing w:before="0" w:after="0"/>
        <w:rPr>
          <w:sz w:val="22"/>
          <w:szCs w:val="22"/>
        </w:rPr>
      </w:pPr>
      <w:r w:rsidRPr="009F3240">
        <w:rPr>
          <w:sz w:val="22"/>
          <w:szCs w:val="22"/>
        </w:rPr>
        <w:t xml:space="preserve">            jPanel2Layout.createParallelGroup(javax.swing.GroupLayout.Alignment.LEADING)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.addGroup(javax.swing.GroupLayout.Alignment.TRAILING, jPanel2Layout.createSequentialGroup()</w:t>
      </w:r>
    </w:p>
    <w:p w:rsidR="009F3240" w:rsidRPr="009F3240" w:rsidRDefault="009F3240" w:rsidP="009F3240">
      <w:pPr>
        <w:spacing w:before="0" w:after="0"/>
        <w:rPr>
          <w:sz w:val="22"/>
          <w:szCs w:val="22"/>
        </w:rPr>
      </w:pPr>
      <w:r w:rsidRPr="009F3240">
        <w:rPr>
          <w:sz w:val="22"/>
          <w:szCs w:val="22"/>
        </w:rPr>
        <w:t xml:space="preserve">                .addContainerGap(javax.swing.GroupLayout.DEFAULT_SIZE, Short.MAX_VALUE)</w:t>
      </w:r>
    </w:p>
    <w:p w:rsidR="009F3240" w:rsidRPr="009F3240" w:rsidRDefault="009F3240" w:rsidP="009F3240">
      <w:pPr>
        <w:spacing w:before="0" w:after="0"/>
        <w:rPr>
          <w:sz w:val="22"/>
          <w:szCs w:val="22"/>
        </w:rPr>
      </w:pPr>
      <w:r w:rsidRPr="009F3240">
        <w:rPr>
          <w:sz w:val="22"/>
          <w:szCs w:val="22"/>
        </w:rPr>
        <w:t xml:space="preserve">                .addGroup(jPanel2Layout.createParallelGroup(javax.swing.GroupLayout.Alignment.BASELINE)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.addComponent(btnsignup)</w:t>
      </w:r>
    </w:p>
    <w:p w:rsidR="009F3240" w:rsidRPr="009F3240" w:rsidRDefault="009F3240" w:rsidP="009F3240">
      <w:pPr>
        <w:spacing w:before="0" w:after="0"/>
        <w:rPr>
          <w:sz w:val="22"/>
          <w:szCs w:val="22"/>
        </w:rPr>
      </w:pPr>
      <w:r w:rsidRPr="009F3240">
        <w:rPr>
          <w:sz w:val="22"/>
          <w:szCs w:val="22"/>
        </w:rPr>
        <w:t xml:space="preserve">                    .addComponent(btnreset)</w:t>
      </w:r>
    </w:p>
    <w:p w:rsidR="009F3240" w:rsidRPr="009F3240" w:rsidRDefault="009F3240" w:rsidP="009F3240">
      <w:pPr>
        <w:spacing w:before="0" w:after="0"/>
        <w:rPr>
          <w:sz w:val="22"/>
          <w:szCs w:val="22"/>
        </w:rPr>
      </w:pPr>
      <w:r w:rsidRPr="009F3240">
        <w:rPr>
          <w:sz w:val="22"/>
          <w:szCs w:val="22"/>
        </w:rPr>
        <w:t xml:space="preserve">                    .addComponent(btnexit))</w:t>
      </w:r>
    </w:p>
    <w:p w:rsidR="009F3240" w:rsidRPr="009F3240" w:rsidRDefault="009F3240" w:rsidP="009F3240">
      <w:pPr>
        <w:spacing w:before="0" w:after="0"/>
        <w:rPr>
          <w:sz w:val="22"/>
          <w:szCs w:val="22"/>
        </w:rPr>
      </w:pPr>
      <w:r w:rsidRPr="009F3240">
        <w:rPr>
          <w:sz w:val="22"/>
          <w:szCs w:val="22"/>
        </w:rPr>
        <w:t xml:space="preserve">                .addContainerGap())</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javax.swing.GroupLayout jPanel1Layout = new javax.swing.GroupLayout(jPanel1);</w:t>
      </w:r>
    </w:p>
    <w:p w:rsidR="009F3240" w:rsidRPr="009F3240" w:rsidRDefault="009F3240" w:rsidP="009F3240">
      <w:pPr>
        <w:spacing w:before="0" w:after="0"/>
        <w:rPr>
          <w:sz w:val="22"/>
          <w:szCs w:val="22"/>
        </w:rPr>
      </w:pPr>
      <w:r w:rsidRPr="009F3240">
        <w:rPr>
          <w:sz w:val="22"/>
          <w:szCs w:val="22"/>
        </w:rPr>
        <w:t xml:space="preserve">        jPanel1.setLayout(jPanel1Layout);</w:t>
      </w:r>
    </w:p>
    <w:p w:rsidR="009F3240" w:rsidRPr="009F3240" w:rsidRDefault="009F3240" w:rsidP="009F3240">
      <w:pPr>
        <w:spacing w:before="0" w:after="0"/>
        <w:rPr>
          <w:sz w:val="22"/>
          <w:szCs w:val="22"/>
        </w:rPr>
      </w:pPr>
      <w:r w:rsidRPr="009F3240">
        <w:rPr>
          <w:sz w:val="22"/>
          <w:szCs w:val="22"/>
        </w:rPr>
        <w:t xml:space="preserve">        jPanel1Layout.setHorizontalGroup(</w:t>
      </w:r>
    </w:p>
    <w:p w:rsidR="009F3240" w:rsidRPr="009F3240" w:rsidRDefault="009F3240" w:rsidP="009F3240">
      <w:pPr>
        <w:spacing w:before="0" w:after="0"/>
        <w:rPr>
          <w:sz w:val="22"/>
          <w:szCs w:val="22"/>
        </w:rPr>
      </w:pPr>
      <w:r w:rsidRPr="009F3240">
        <w:rPr>
          <w:sz w:val="22"/>
          <w:szCs w:val="22"/>
        </w:rPr>
        <w:t xml:space="preserve">            jPanel1Layout.createParallelGroup(javax.swing.GroupLayout.Alignment.LEADING)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.addContainerGap()</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.addGroup(jPanel1Layout.createParallelGroup(javax.swing.GroupLayout.Alignment.LEADING, false)</w:t>
      </w:r>
    </w:p>
    <w:p w:rsidR="009F3240" w:rsidRPr="009F3240" w:rsidRDefault="009F3240" w:rsidP="009F3240">
      <w:pPr>
        <w:spacing w:before="0" w:after="0"/>
        <w:rPr>
          <w:sz w:val="22"/>
          <w:szCs w:val="22"/>
        </w:rPr>
      </w:pPr>
      <w:r w:rsidRPr="009F3240">
        <w:rPr>
          <w:sz w:val="22"/>
          <w:szCs w:val="22"/>
        </w:rPr>
        <w:t xml:space="preserve">                            .addComponent(jLabel9,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t xml:space="preserve">                            .addComponent(jLabel3,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lastRenderedPageBreak/>
        <w:t xml:space="preserve">                            .addComponent(jLabel5,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t xml:space="preserve">                            .addComponent(jLabel7, javax.swing.GroupLayout.PREFERRED_SIZE, 84, javax.swing.GroupLayout.PREFERRED_SIZE))</w:t>
      </w:r>
    </w:p>
    <w:p w:rsidR="009F3240" w:rsidRPr="009F3240" w:rsidRDefault="009F3240" w:rsidP="009F3240">
      <w:pPr>
        <w:spacing w:before="0" w:after="0"/>
        <w:rPr>
          <w:sz w:val="22"/>
          <w:szCs w:val="22"/>
        </w:rPr>
      </w:pPr>
      <w:r w:rsidRPr="009F3240">
        <w:rPr>
          <w:sz w:val="22"/>
          <w:szCs w:val="22"/>
        </w:rPr>
        <w:t xml:space="preserve">                        .addGap(34, 34, 34)</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.addGroup(jPanel1Layout.createParallelGroup(javax.swing.GroupLayout.Alignment.TRAILING, false)</w:t>
      </w:r>
    </w:p>
    <w:p w:rsidR="009F3240" w:rsidRPr="009F3240" w:rsidRDefault="009F3240" w:rsidP="009F3240">
      <w:pPr>
        <w:spacing w:before="0" w:after="0"/>
        <w:rPr>
          <w:sz w:val="22"/>
          <w:szCs w:val="22"/>
        </w:rPr>
      </w:pPr>
      <w:r w:rsidRPr="009F3240">
        <w:rPr>
          <w:sz w:val="22"/>
          <w:szCs w:val="22"/>
        </w:rPr>
        <w:t xml:space="preserve">                            .addComponent(cmbutype, 0, 170, Short.MAX_VALUE)</w:t>
      </w:r>
    </w:p>
    <w:p w:rsidR="009F3240" w:rsidRPr="009F3240" w:rsidRDefault="009F3240" w:rsidP="009F3240">
      <w:pPr>
        <w:spacing w:before="0" w:after="0"/>
        <w:rPr>
          <w:sz w:val="22"/>
          <w:szCs w:val="22"/>
        </w:rPr>
      </w:pPr>
      <w:r w:rsidRPr="009F3240">
        <w:rPr>
          <w:sz w:val="22"/>
          <w:szCs w:val="22"/>
        </w:rPr>
        <w:t xml:space="preserve">                            .addComponent(txtfnm)</w:t>
      </w:r>
    </w:p>
    <w:p w:rsidR="009F3240" w:rsidRPr="009F3240" w:rsidRDefault="009F3240" w:rsidP="009F3240">
      <w:pPr>
        <w:spacing w:before="0" w:after="0"/>
        <w:rPr>
          <w:sz w:val="22"/>
          <w:szCs w:val="22"/>
        </w:rPr>
      </w:pPr>
      <w:r w:rsidRPr="009F3240">
        <w:rPr>
          <w:sz w:val="22"/>
          <w:szCs w:val="22"/>
        </w:rPr>
        <w:t xml:space="preserve">                            .addComponent(txtunm)</w:t>
      </w:r>
    </w:p>
    <w:p w:rsidR="009F3240" w:rsidRPr="009F3240" w:rsidRDefault="009F3240" w:rsidP="009F3240">
      <w:pPr>
        <w:spacing w:before="0" w:after="0"/>
        <w:rPr>
          <w:sz w:val="22"/>
          <w:szCs w:val="22"/>
        </w:rPr>
      </w:pPr>
      <w:r w:rsidRPr="009F3240">
        <w:rPr>
          <w:sz w:val="22"/>
          <w:szCs w:val="22"/>
        </w:rPr>
        <w:t xml:space="preserve">                            .addComponent(txtmob))</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.addGap(39, 39, 39)</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.addComponent(jLabel4, javax.swing.GroupLayout.PREFERRED_SIZE, 86, javax.swing.GroupLayout.PREFERRED_SIZE)</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.addGroup(jPanel1Layout.createParallelGroup(javax.swing.GroupLayout.Alignment.TRAILING, false)</w:t>
      </w:r>
    </w:p>
    <w:p w:rsidR="009F3240" w:rsidRPr="009F3240" w:rsidRDefault="009F3240" w:rsidP="009F3240">
      <w:pPr>
        <w:spacing w:before="0" w:after="0"/>
        <w:rPr>
          <w:sz w:val="22"/>
          <w:szCs w:val="22"/>
        </w:rPr>
      </w:pPr>
      <w:r w:rsidRPr="009F3240">
        <w:rPr>
          <w:sz w:val="22"/>
          <w:szCs w:val="22"/>
        </w:rPr>
        <w:t xml:space="preserve">                                        .addComponent(jLabel8, javax.swing.GroupLayout.Alignment.LEADING,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t xml:space="preserve">                                        .addComponent(jLabel6, javax.swing.GroupLayout.Alignment.LEADING,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t xml:space="preserve">                                .addGap(18, 18, 18)</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.addGroup(jPanel1Layout.createParallelGroup(javax.swing.GroupLayout.Alignment.LEADING, false)</w:t>
      </w:r>
    </w:p>
    <w:p w:rsidR="009F3240" w:rsidRPr="009F3240" w:rsidRDefault="009F3240" w:rsidP="009F3240">
      <w:pPr>
        <w:spacing w:before="0" w:after="0"/>
        <w:rPr>
          <w:sz w:val="22"/>
          <w:szCs w:val="22"/>
        </w:rPr>
      </w:pPr>
      <w:r w:rsidRPr="009F3240">
        <w:rPr>
          <w:sz w:val="22"/>
          <w:szCs w:val="22"/>
        </w:rPr>
        <w:t xml:space="preserve">                                    .addComponent(txtpnm, javax.swing.GroupLayout.DEFAULT_SIZE, 199, Short.MAX_VALUE)</w:t>
      </w:r>
    </w:p>
    <w:p w:rsidR="009F3240" w:rsidRPr="009F3240" w:rsidRDefault="009F3240" w:rsidP="009F3240">
      <w:pPr>
        <w:spacing w:before="0" w:after="0"/>
        <w:rPr>
          <w:sz w:val="22"/>
          <w:szCs w:val="22"/>
        </w:rPr>
      </w:pPr>
      <w:r w:rsidRPr="009F3240">
        <w:rPr>
          <w:sz w:val="22"/>
          <w:szCs w:val="22"/>
        </w:rPr>
        <w:t xml:space="preserve">                                    .addComponent(txtlnm)</w:t>
      </w:r>
    </w:p>
    <w:p w:rsidR="009F3240" w:rsidRPr="009F3240" w:rsidRDefault="009F3240" w:rsidP="009F3240">
      <w:pPr>
        <w:spacing w:before="0" w:after="0"/>
        <w:rPr>
          <w:sz w:val="22"/>
          <w:szCs w:val="22"/>
        </w:rPr>
      </w:pPr>
      <w:r w:rsidRPr="009F3240">
        <w:rPr>
          <w:sz w:val="22"/>
          <w:szCs w:val="22"/>
        </w:rPr>
        <w:t xml:space="preserve">                                    .addComponent(txteid, javax.swing.GroupLayout.Alignment.TRAILING)))</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.addGap(18, 18, 18)</w:t>
      </w:r>
    </w:p>
    <w:p w:rsidR="009F3240" w:rsidRPr="009F3240" w:rsidRDefault="009F3240" w:rsidP="009F3240">
      <w:pPr>
        <w:spacing w:before="0" w:after="0"/>
        <w:rPr>
          <w:sz w:val="22"/>
          <w:szCs w:val="22"/>
        </w:rPr>
      </w:pPr>
      <w:r w:rsidRPr="009F3240">
        <w:rPr>
          <w:sz w:val="22"/>
          <w:szCs w:val="22"/>
        </w:rPr>
        <w:t xml:space="preserve">                                .addComponent(jLabel10)</w:t>
      </w:r>
    </w:p>
    <w:p w:rsidR="009F3240" w:rsidRPr="009F3240" w:rsidRDefault="009F3240" w:rsidP="009F3240">
      <w:pPr>
        <w:spacing w:before="0" w:after="0"/>
        <w:rPr>
          <w:sz w:val="22"/>
          <w:szCs w:val="22"/>
        </w:rPr>
      </w:pPr>
      <w:r w:rsidRPr="009F3240">
        <w:rPr>
          <w:sz w:val="22"/>
          <w:szCs w:val="22"/>
        </w:rPr>
        <w:t xml:space="preserve">                                .addGap(18, 18, 18)</w:t>
      </w:r>
    </w:p>
    <w:p w:rsidR="009F3240" w:rsidRPr="009F3240" w:rsidRDefault="009F3240" w:rsidP="009F3240">
      <w:pPr>
        <w:spacing w:before="0" w:after="0"/>
        <w:rPr>
          <w:sz w:val="22"/>
          <w:szCs w:val="22"/>
        </w:rPr>
      </w:pPr>
      <w:r w:rsidRPr="009F3240">
        <w:rPr>
          <w:sz w:val="22"/>
          <w:szCs w:val="22"/>
        </w:rPr>
        <w:t xml:space="preserve">                                .addComponent(cmbques, 0, 176, Short.MAX_VALUE))))</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lastRenderedPageBreak/>
        <w:t xml:space="preserve">                        .addGap(204, 204, 204)</w:t>
      </w:r>
    </w:p>
    <w:p w:rsidR="009F3240" w:rsidRPr="009F3240" w:rsidRDefault="009F3240" w:rsidP="009F3240">
      <w:pPr>
        <w:spacing w:before="0" w:after="0"/>
        <w:rPr>
          <w:sz w:val="22"/>
          <w:szCs w:val="22"/>
        </w:rPr>
      </w:pPr>
      <w:r w:rsidRPr="009F3240">
        <w:rPr>
          <w:sz w:val="22"/>
          <w:szCs w:val="22"/>
        </w:rPr>
        <w:t xml:space="preserve">                        .addComponent(jLabel11, javax.swing.GroupLayout.PREFERRED_SIZE, 64, javax.swing.GroupLayout.PREFERRED_SIZE)</w:t>
      </w:r>
    </w:p>
    <w:p w:rsidR="009F3240" w:rsidRPr="009F3240" w:rsidRDefault="009F3240" w:rsidP="009F3240">
      <w:pPr>
        <w:spacing w:before="0" w:after="0"/>
        <w:rPr>
          <w:sz w:val="22"/>
          <w:szCs w:val="22"/>
        </w:rPr>
      </w:pPr>
      <w:r w:rsidRPr="009F3240">
        <w:rPr>
          <w:sz w:val="22"/>
          <w:szCs w:val="22"/>
        </w:rPr>
        <w:t xml:space="preserve">                        .addGap(32, 32, 32)</w:t>
      </w:r>
    </w:p>
    <w:p w:rsidR="009F3240" w:rsidRPr="009F3240" w:rsidRDefault="009F3240" w:rsidP="009F3240">
      <w:pPr>
        <w:spacing w:before="0" w:after="0"/>
        <w:rPr>
          <w:sz w:val="22"/>
          <w:szCs w:val="22"/>
        </w:rPr>
      </w:pPr>
      <w:r w:rsidRPr="009F3240">
        <w:rPr>
          <w:sz w:val="22"/>
          <w:szCs w:val="22"/>
        </w:rPr>
        <w:t xml:space="preserve">                        .addComponent(txtans, javax.swing.GroupLayout.PREFERRED_SIZE, 210, javax.swing.GroupLayout.PREFERRED_SIZE))</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.addGap(175, 175, 175)</w:t>
      </w:r>
    </w:p>
    <w:p w:rsidR="009F3240" w:rsidRPr="009F3240" w:rsidRDefault="009F3240" w:rsidP="009F3240">
      <w:pPr>
        <w:spacing w:before="0" w:after="0"/>
        <w:rPr>
          <w:sz w:val="22"/>
          <w:szCs w:val="22"/>
        </w:rPr>
      </w:pPr>
      <w:r w:rsidRPr="009F3240">
        <w:rPr>
          <w:sz w:val="22"/>
          <w:szCs w:val="22"/>
        </w:rPr>
        <w:t xml:space="preserve">                        .addComponent(jPanel2,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.addContainerGap(javax.swing.GroupLayout.DEFAULT_SIZE, Short.MAX_VALUE))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jPanel1Layout.setVerticalGroup(</w:t>
      </w:r>
    </w:p>
    <w:p w:rsidR="009F3240" w:rsidRPr="009F3240" w:rsidRDefault="009F3240" w:rsidP="009F3240">
      <w:pPr>
        <w:spacing w:before="0" w:after="0"/>
        <w:rPr>
          <w:sz w:val="22"/>
          <w:szCs w:val="22"/>
        </w:rPr>
      </w:pPr>
      <w:r w:rsidRPr="009F3240">
        <w:rPr>
          <w:sz w:val="22"/>
          <w:szCs w:val="22"/>
        </w:rPr>
        <w:t xml:space="preserve">            jPanel1Layout.createParallelGroup(javax.swing.GroupLayout.Alignment.LEADING)</w:t>
      </w:r>
    </w:p>
    <w:p w:rsidR="009F3240" w:rsidRPr="009F3240" w:rsidRDefault="009F3240" w:rsidP="009F3240">
      <w:pPr>
        <w:spacing w:before="0" w:after="0"/>
        <w:rPr>
          <w:sz w:val="22"/>
          <w:szCs w:val="22"/>
        </w:rPr>
      </w:pPr>
      <w:r w:rsidRPr="009F3240">
        <w:rPr>
          <w:sz w:val="22"/>
          <w:szCs w:val="22"/>
        </w:rPr>
        <w:t xml:space="preserve">            .addGroup(jPanel1Layout.createSequentialGroup()</w:t>
      </w:r>
    </w:p>
    <w:p w:rsidR="009F3240" w:rsidRPr="009F3240" w:rsidRDefault="009F3240" w:rsidP="009F3240">
      <w:pPr>
        <w:spacing w:before="0" w:after="0"/>
        <w:rPr>
          <w:sz w:val="22"/>
          <w:szCs w:val="22"/>
        </w:rPr>
      </w:pPr>
      <w:r w:rsidRPr="009F3240">
        <w:rPr>
          <w:sz w:val="22"/>
          <w:szCs w:val="22"/>
        </w:rPr>
        <w:t xml:space="preserve">                .addContainerGap()</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.addComponent(jLabel3)</w:t>
      </w:r>
    </w:p>
    <w:p w:rsidR="009F3240" w:rsidRPr="009F3240" w:rsidRDefault="009F3240" w:rsidP="009F3240">
      <w:pPr>
        <w:spacing w:before="0" w:after="0"/>
        <w:rPr>
          <w:sz w:val="22"/>
          <w:szCs w:val="22"/>
        </w:rPr>
      </w:pPr>
      <w:r w:rsidRPr="009F3240">
        <w:rPr>
          <w:sz w:val="22"/>
          <w:szCs w:val="22"/>
        </w:rPr>
        <w:t xml:space="preserve">                    .addComponent(txtfnm,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.addComponent(jLabel4)</w:t>
      </w:r>
    </w:p>
    <w:p w:rsidR="009F3240" w:rsidRPr="009F3240" w:rsidRDefault="009F3240" w:rsidP="009F3240">
      <w:pPr>
        <w:spacing w:before="0" w:after="0"/>
        <w:rPr>
          <w:sz w:val="22"/>
          <w:szCs w:val="22"/>
        </w:rPr>
      </w:pPr>
      <w:r w:rsidRPr="009F3240">
        <w:rPr>
          <w:sz w:val="22"/>
          <w:szCs w:val="22"/>
        </w:rPr>
        <w:t xml:space="preserve">                    .addComponent(txtlnm,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.addGap(33, 33, 33)</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.addComponent(jLabel5)</w:t>
      </w:r>
    </w:p>
    <w:p w:rsidR="009F3240" w:rsidRPr="009F3240" w:rsidRDefault="009F3240" w:rsidP="009F3240">
      <w:pPr>
        <w:spacing w:before="0" w:after="0"/>
        <w:rPr>
          <w:sz w:val="22"/>
          <w:szCs w:val="22"/>
        </w:rPr>
      </w:pPr>
      <w:r w:rsidRPr="009F3240">
        <w:rPr>
          <w:sz w:val="22"/>
          <w:szCs w:val="22"/>
        </w:rPr>
        <w:t xml:space="preserve">                    .addComponent(txtunm,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.addComponent(jLabel6)</w:t>
      </w:r>
    </w:p>
    <w:p w:rsidR="009F3240" w:rsidRPr="009F3240" w:rsidRDefault="009F3240" w:rsidP="009F3240">
      <w:pPr>
        <w:spacing w:before="0" w:after="0"/>
        <w:rPr>
          <w:sz w:val="22"/>
          <w:szCs w:val="22"/>
        </w:rPr>
      </w:pPr>
      <w:r w:rsidRPr="009F3240">
        <w:rPr>
          <w:sz w:val="22"/>
          <w:szCs w:val="22"/>
        </w:rPr>
        <w:t xml:space="preserve">                    .addComponent(txtpnm,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.addGap(31, 31, 31)</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.addComponent(jLabel7, javax.swing.GroupLayout.DEFAULT_SIZE, javax.swing.GroupLayout.DEFAULT_SIZE, Short.MAX_VALUE)</w:t>
      </w:r>
    </w:p>
    <w:p w:rsidR="009F3240" w:rsidRPr="009F3240" w:rsidRDefault="009F3240" w:rsidP="009F3240">
      <w:pPr>
        <w:spacing w:before="0" w:after="0"/>
        <w:rPr>
          <w:sz w:val="22"/>
          <w:szCs w:val="22"/>
        </w:rPr>
      </w:pPr>
      <w:r w:rsidRPr="009F3240">
        <w:rPr>
          <w:sz w:val="22"/>
          <w:szCs w:val="22"/>
        </w:rPr>
        <w:t xml:space="preserve">                    .addComponent(cmbutype, javax.swing.GroupLayout.PREFERRED_SIZE, 27, javax.swing.GroupLayout.PREFERRED_SIZE)</w:t>
      </w:r>
    </w:p>
    <w:p w:rsidR="009F3240" w:rsidRPr="009F3240" w:rsidRDefault="009F3240" w:rsidP="009F3240">
      <w:pPr>
        <w:spacing w:before="0" w:after="0"/>
        <w:rPr>
          <w:sz w:val="22"/>
          <w:szCs w:val="22"/>
        </w:rPr>
      </w:pPr>
      <w:r w:rsidRPr="009F3240">
        <w:rPr>
          <w:sz w:val="22"/>
          <w:szCs w:val="22"/>
        </w:rPr>
        <w:lastRenderedPageBreak/>
        <w:t xml:space="preserve">                    .addComponent(txteid,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.addComponent(jLabel8))</w:t>
      </w:r>
    </w:p>
    <w:p w:rsidR="009F3240" w:rsidRPr="009F3240" w:rsidRDefault="009F3240" w:rsidP="009F3240">
      <w:pPr>
        <w:spacing w:before="0" w:after="0"/>
        <w:rPr>
          <w:sz w:val="22"/>
          <w:szCs w:val="22"/>
        </w:rPr>
      </w:pPr>
      <w:r w:rsidRPr="009F3240">
        <w:rPr>
          <w:sz w:val="22"/>
          <w:szCs w:val="22"/>
        </w:rPr>
        <w:t xml:space="preserve">                .addGap(46, 46, 46)</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.addComponent(jLabel9)</w:t>
      </w:r>
    </w:p>
    <w:p w:rsidR="009F3240" w:rsidRPr="009F3240" w:rsidRDefault="009F3240" w:rsidP="009F3240">
      <w:pPr>
        <w:spacing w:before="0" w:after="0"/>
        <w:rPr>
          <w:sz w:val="22"/>
          <w:szCs w:val="22"/>
        </w:rPr>
      </w:pPr>
      <w:r w:rsidRPr="009F3240">
        <w:rPr>
          <w:sz w:val="22"/>
          <w:szCs w:val="22"/>
        </w:rPr>
        <w:t xml:space="preserve">                    .addComponent(txtmob,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.addComponent(jLabel10)</w:t>
      </w:r>
    </w:p>
    <w:p w:rsidR="009F3240" w:rsidRPr="009F3240" w:rsidRDefault="009F3240" w:rsidP="009F3240">
      <w:pPr>
        <w:spacing w:before="0" w:after="0"/>
        <w:rPr>
          <w:sz w:val="22"/>
          <w:szCs w:val="22"/>
        </w:rPr>
      </w:pPr>
      <w:r w:rsidRPr="009F3240">
        <w:rPr>
          <w:sz w:val="22"/>
          <w:szCs w:val="22"/>
        </w:rPr>
        <w:t xml:space="preserve">                    .addComponent(cmbques,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.addGap(48, 48, 48)</w:t>
      </w:r>
    </w:p>
    <w:p w:rsidR="009F3240" w:rsidRPr="009F3240" w:rsidRDefault="009F3240" w:rsidP="009F3240">
      <w:pPr>
        <w:spacing w:before="0" w:after="0"/>
        <w:rPr>
          <w:sz w:val="22"/>
          <w:szCs w:val="22"/>
        </w:rPr>
      </w:pPr>
      <w:r w:rsidRPr="009F3240">
        <w:rPr>
          <w:sz w:val="22"/>
          <w:szCs w:val="22"/>
        </w:rPr>
        <w:t xml:space="preserve">                .addGroup(jPanel1Layout.createParallelGroup(javax.swing.GroupLayout.Alignment.BASELINE)</w:t>
      </w:r>
    </w:p>
    <w:p w:rsidR="009F3240" w:rsidRPr="009F3240" w:rsidRDefault="009F3240" w:rsidP="009F3240">
      <w:pPr>
        <w:spacing w:before="0" w:after="0"/>
        <w:rPr>
          <w:sz w:val="22"/>
          <w:szCs w:val="22"/>
        </w:rPr>
      </w:pPr>
      <w:r w:rsidRPr="009F3240">
        <w:rPr>
          <w:sz w:val="22"/>
          <w:szCs w:val="22"/>
        </w:rPr>
        <w:t xml:space="preserve">                    .addComponent(jLabel11)</w:t>
      </w:r>
    </w:p>
    <w:p w:rsidR="009F3240" w:rsidRPr="009F3240" w:rsidRDefault="009F3240" w:rsidP="009F3240">
      <w:pPr>
        <w:spacing w:before="0" w:after="0"/>
        <w:rPr>
          <w:sz w:val="22"/>
          <w:szCs w:val="22"/>
        </w:rPr>
      </w:pPr>
      <w:r w:rsidRPr="009F3240">
        <w:rPr>
          <w:sz w:val="22"/>
          <w:szCs w:val="22"/>
        </w:rPr>
        <w:t xml:space="preserve">                    .addComponent(txtans,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.addGap(45, 45, 45)</w:t>
      </w:r>
    </w:p>
    <w:p w:rsidR="009F3240" w:rsidRPr="009F3240" w:rsidRDefault="009F3240" w:rsidP="009F3240">
      <w:pPr>
        <w:spacing w:before="0" w:after="0"/>
        <w:rPr>
          <w:sz w:val="22"/>
          <w:szCs w:val="22"/>
        </w:rPr>
      </w:pPr>
      <w:r w:rsidRPr="009F3240">
        <w:rPr>
          <w:sz w:val="22"/>
          <w:szCs w:val="22"/>
        </w:rPr>
        <w:t xml:space="preserve">                .addComponent(jPanel2, javax.swing.GroupLayout.PREFERRED_SIZE, javax.swing.GroupLayout.DEFAULT_SIZE, javax.swing.GroupLayout.PREFERRED_SIZE)</w:t>
      </w:r>
    </w:p>
    <w:p w:rsidR="009F3240" w:rsidRPr="009F3240" w:rsidRDefault="009F3240" w:rsidP="009F3240">
      <w:pPr>
        <w:spacing w:before="0" w:after="0"/>
        <w:rPr>
          <w:sz w:val="22"/>
          <w:szCs w:val="22"/>
        </w:rPr>
      </w:pPr>
      <w:r w:rsidRPr="009F3240">
        <w:rPr>
          <w:sz w:val="22"/>
          <w:szCs w:val="22"/>
        </w:rPr>
        <w:t xml:space="preserve">                .addGap(32, 32, 32))</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getContentPane().add(jPanel1, new org.netbeans.lib.awtextra.AbsoluteConstraints(20, 110, 700, 400));</w:t>
      </w:r>
    </w:p>
    <w:p w:rsidR="009F3240" w:rsidRPr="009F3240" w:rsidRDefault="009F3240" w:rsidP="009F3240">
      <w:pPr>
        <w:spacing w:before="0" w:after="0"/>
        <w:rPr>
          <w:sz w:val="22"/>
          <w:szCs w:val="22"/>
        </w:rPr>
      </w:pPr>
      <w:r w:rsidRPr="009F3240">
        <w:rPr>
          <w:sz w:val="22"/>
          <w:szCs w:val="22"/>
        </w:rPr>
        <w:t xml:space="preserve">        jLabel1.setFont(new java.awt.Font("Snap ITC", 1, 24)); // NOI18N</w:t>
      </w:r>
    </w:p>
    <w:p w:rsidR="009F3240" w:rsidRPr="009F3240" w:rsidRDefault="009F3240" w:rsidP="009F3240">
      <w:pPr>
        <w:spacing w:before="0" w:after="0"/>
        <w:rPr>
          <w:sz w:val="22"/>
          <w:szCs w:val="22"/>
        </w:rPr>
      </w:pPr>
      <w:r w:rsidRPr="009F3240">
        <w:rPr>
          <w:sz w:val="22"/>
          <w:szCs w:val="22"/>
        </w:rPr>
        <w:t xml:space="preserve">        jLabel1.setForeground(new java.awt.Color(0, 0, 204));</w:t>
      </w:r>
    </w:p>
    <w:p w:rsidR="009F3240" w:rsidRPr="009F3240" w:rsidRDefault="009F3240" w:rsidP="009F3240">
      <w:pPr>
        <w:spacing w:before="0" w:after="0"/>
        <w:rPr>
          <w:sz w:val="22"/>
          <w:szCs w:val="22"/>
        </w:rPr>
      </w:pPr>
      <w:r w:rsidRPr="009F3240">
        <w:rPr>
          <w:sz w:val="22"/>
          <w:szCs w:val="22"/>
        </w:rPr>
        <w:t xml:space="preserve">        jLabel1.setText("     Registration Window:");</w:t>
      </w:r>
    </w:p>
    <w:p w:rsidR="009F3240" w:rsidRPr="009F3240" w:rsidRDefault="009F3240" w:rsidP="009F3240">
      <w:pPr>
        <w:spacing w:before="0" w:after="0"/>
        <w:rPr>
          <w:sz w:val="22"/>
          <w:szCs w:val="22"/>
        </w:rPr>
      </w:pPr>
      <w:r w:rsidRPr="009F3240">
        <w:rPr>
          <w:sz w:val="22"/>
          <w:szCs w:val="22"/>
        </w:rPr>
        <w:t xml:space="preserve">        getContentPane().add(jLabel1, new org.netbeans.lib.awtextra.AbsoluteConstraints(140, 20, 440, 60));</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jLabel2.setIcon(new javax.swing.ImageIcon(getClass().getResource("/schoolmangment/img/img/singnp back.png"))); // NOI18N</w:t>
      </w:r>
    </w:p>
    <w:p w:rsidR="009F3240" w:rsidRPr="009F3240" w:rsidRDefault="009F3240" w:rsidP="009F3240">
      <w:pPr>
        <w:spacing w:before="0" w:after="0"/>
        <w:rPr>
          <w:sz w:val="22"/>
          <w:szCs w:val="22"/>
        </w:rPr>
      </w:pPr>
      <w:r w:rsidRPr="009F3240">
        <w:rPr>
          <w:sz w:val="22"/>
          <w:szCs w:val="22"/>
        </w:rPr>
        <w:t xml:space="preserve">        jLabel2.setText("jLabel2");</w:t>
      </w:r>
    </w:p>
    <w:p w:rsidR="009F3240" w:rsidRPr="009F3240" w:rsidRDefault="009F3240" w:rsidP="009F3240">
      <w:pPr>
        <w:spacing w:before="0" w:after="0"/>
        <w:rPr>
          <w:sz w:val="22"/>
          <w:szCs w:val="22"/>
        </w:rPr>
      </w:pPr>
      <w:r w:rsidRPr="009F3240">
        <w:rPr>
          <w:sz w:val="22"/>
          <w:szCs w:val="22"/>
        </w:rPr>
        <w:t xml:space="preserve">        getContentPane().add(jLabel2, new org.netbeans.lib.awtextra.AbsoluteConstraints(0, 100, 740, 440));</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lastRenderedPageBreak/>
        <w:t xml:space="preserve">        jLabel13.setIcon(new javax.swing.ImageIcon(getClass().getResource("/schoolmangment/img/img/signup title.png"))); // NOI18N</w:t>
      </w:r>
    </w:p>
    <w:p w:rsidR="009F3240" w:rsidRPr="009F3240" w:rsidRDefault="009F3240" w:rsidP="009F3240">
      <w:pPr>
        <w:spacing w:before="0" w:after="0"/>
        <w:rPr>
          <w:sz w:val="22"/>
          <w:szCs w:val="22"/>
        </w:rPr>
      </w:pPr>
      <w:r w:rsidRPr="009F3240">
        <w:rPr>
          <w:sz w:val="22"/>
          <w:szCs w:val="22"/>
        </w:rPr>
        <w:t xml:space="preserve">        getContentPane().add(jLabel13, new org.netbeans.lib.awtextra.AbsoluteConstraints(0, 0, 740, 100));</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pack();</w:t>
      </w:r>
    </w:p>
    <w:p w:rsidR="009F3240" w:rsidRPr="009F3240" w:rsidRDefault="009F3240" w:rsidP="009F3240">
      <w:pPr>
        <w:spacing w:before="0" w:after="0"/>
        <w:rPr>
          <w:sz w:val="22"/>
          <w:szCs w:val="22"/>
        </w:rPr>
      </w:pPr>
      <w:r w:rsidRPr="009F3240">
        <w:rPr>
          <w:sz w:val="22"/>
          <w:szCs w:val="22"/>
        </w:rPr>
        <w:t xml:space="preserve">    }// &lt;/editor-fold&gt;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private void btnsignupActionPerformed(java.awt.event.ActionEvent evt) {                                          </w:t>
      </w:r>
    </w:p>
    <w:p w:rsidR="009F3240" w:rsidRPr="009F3240" w:rsidRDefault="009F3240" w:rsidP="009F3240">
      <w:pPr>
        <w:spacing w:before="0" w:after="0"/>
        <w:rPr>
          <w:sz w:val="22"/>
          <w:szCs w:val="22"/>
        </w:rPr>
      </w:pPr>
      <w:r w:rsidRPr="009F3240">
        <w:rPr>
          <w:sz w:val="22"/>
          <w:szCs w:val="22"/>
        </w:rPr>
        <w:t xml:space="preserve">        fnm=txtfnm.getText();</w:t>
      </w:r>
    </w:p>
    <w:p w:rsidR="009F3240" w:rsidRPr="009F3240" w:rsidRDefault="009F3240" w:rsidP="009F3240">
      <w:pPr>
        <w:spacing w:before="0" w:after="0"/>
        <w:rPr>
          <w:sz w:val="22"/>
          <w:szCs w:val="22"/>
        </w:rPr>
      </w:pPr>
      <w:r w:rsidRPr="009F3240">
        <w:rPr>
          <w:sz w:val="22"/>
          <w:szCs w:val="22"/>
        </w:rPr>
        <w:t xml:space="preserve">        lnm=txtlnm.getText();</w:t>
      </w:r>
    </w:p>
    <w:p w:rsidR="009F3240" w:rsidRPr="009F3240" w:rsidRDefault="009F3240" w:rsidP="009F3240">
      <w:pPr>
        <w:spacing w:before="0" w:after="0"/>
        <w:rPr>
          <w:sz w:val="22"/>
          <w:szCs w:val="22"/>
        </w:rPr>
      </w:pPr>
      <w:r w:rsidRPr="009F3240">
        <w:rPr>
          <w:sz w:val="22"/>
          <w:szCs w:val="22"/>
        </w:rPr>
        <w:t xml:space="preserve">        unm=txtunm.getText();</w:t>
      </w:r>
    </w:p>
    <w:p w:rsidR="009F3240" w:rsidRPr="009F3240" w:rsidRDefault="009F3240" w:rsidP="009F3240">
      <w:pPr>
        <w:spacing w:before="0" w:after="0"/>
        <w:rPr>
          <w:sz w:val="22"/>
          <w:szCs w:val="22"/>
        </w:rPr>
      </w:pPr>
      <w:r w:rsidRPr="009F3240">
        <w:rPr>
          <w:sz w:val="22"/>
          <w:szCs w:val="22"/>
        </w:rPr>
        <w:t xml:space="preserve">        pnm=txtpnm.getText();</w:t>
      </w:r>
    </w:p>
    <w:p w:rsidR="009F3240" w:rsidRPr="009F3240" w:rsidRDefault="009F3240" w:rsidP="009F3240">
      <w:pPr>
        <w:spacing w:before="0" w:after="0"/>
        <w:rPr>
          <w:sz w:val="22"/>
          <w:szCs w:val="22"/>
        </w:rPr>
      </w:pPr>
      <w:r w:rsidRPr="009F3240">
        <w:rPr>
          <w:sz w:val="22"/>
          <w:szCs w:val="22"/>
        </w:rPr>
        <w:t xml:space="preserve">        utype=(String)cmbutype.getSelectedItem();</w:t>
      </w:r>
    </w:p>
    <w:p w:rsidR="009F3240" w:rsidRPr="009F3240" w:rsidRDefault="009F3240" w:rsidP="009F3240">
      <w:pPr>
        <w:spacing w:before="0" w:after="0"/>
        <w:rPr>
          <w:sz w:val="22"/>
          <w:szCs w:val="22"/>
        </w:rPr>
      </w:pPr>
      <w:r w:rsidRPr="009F3240">
        <w:rPr>
          <w:sz w:val="22"/>
          <w:szCs w:val="22"/>
        </w:rPr>
        <w:t xml:space="preserve">        eid=txteid.getText();</w:t>
      </w:r>
    </w:p>
    <w:p w:rsidR="009F3240" w:rsidRPr="009F3240" w:rsidRDefault="009F3240" w:rsidP="009F3240">
      <w:pPr>
        <w:spacing w:before="0" w:after="0"/>
        <w:rPr>
          <w:sz w:val="22"/>
          <w:szCs w:val="22"/>
        </w:rPr>
      </w:pPr>
      <w:r w:rsidRPr="009F3240">
        <w:rPr>
          <w:sz w:val="22"/>
          <w:szCs w:val="22"/>
        </w:rPr>
        <w:t xml:space="preserve">        mob=txtmob.getText();</w:t>
      </w:r>
    </w:p>
    <w:p w:rsidR="009F3240" w:rsidRPr="009F3240" w:rsidRDefault="009F3240" w:rsidP="009F3240">
      <w:pPr>
        <w:spacing w:before="0" w:after="0"/>
        <w:rPr>
          <w:sz w:val="22"/>
          <w:szCs w:val="22"/>
        </w:rPr>
      </w:pPr>
      <w:r w:rsidRPr="009F3240">
        <w:rPr>
          <w:sz w:val="22"/>
          <w:szCs w:val="22"/>
        </w:rPr>
        <w:t xml:space="preserve">        sques=(String)cmbques.getSelectedItem();</w:t>
      </w:r>
    </w:p>
    <w:p w:rsidR="009F3240" w:rsidRPr="009F3240" w:rsidRDefault="009F3240" w:rsidP="009F3240">
      <w:pPr>
        <w:spacing w:before="0" w:after="0"/>
        <w:rPr>
          <w:sz w:val="22"/>
          <w:szCs w:val="22"/>
        </w:rPr>
      </w:pPr>
      <w:r w:rsidRPr="009F3240">
        <w:rPr>
          <w:sz w:val="22"/>
          <w:szCs w:val="22"/>
        </w:rPr>
        <w:t xml:space="preserve">        sans=txtans.getText();</w:t>
      </w:r>
    </w:p>
    <w:p w:rsidR="009F3240" w:rsidRPr="009F3240" w:rsidRDefault="009F3240" w:rsidP="009F3240">
      <w:pPr>
        <w:spacing w:before="0" w:after="0"/>
        <w:rPr>
          <w:sz w:val="22"/>
          <w:szCs w:val="22"/>
        </w:rPr>
      </w:pPr>
      <w:r w:rsidRPr="009F3240">
        <w:rPr>
          <w:sz w:val="22"/>
          <w:szCs w:val="22"/>
        </w:rPr>
        <w:t xml:space="preserve">        String sql="insert into user_details values('"+fnm+"','"+lnm+"','"+unm+"','"+pnm+"','"+utype+"','"+eid+"','"+mob+"','"+sques+"','"+sans+"')";</w:t>
      </w:r>
    </w:p>
    <w:p w:rsidR="009F3240" w:rsidRPr="009F3240" w:rsidRDefault="009F3240" w:rsidP="009F3240">
      <w:pPr>
        <w:spacing w:before="0" w:after="0"/>
        <w:rPr>
          <w:sz w:val="22"/>
          <w:szCs w:val="22"/>
        </w:rPr>
      </w:pPr>
      <w:r w:rsidRPr="009F3240">
        <w:rPr>
          <w:sz w:val="22"/>
          <w:szCs w:val="22"/>
        </w:rPr>
        <w:t xml:space="preserve">        try</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if( txtfnm.getText().trim().equals(""))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JOptionPane.showMessageDialog(null,"First Name is Empty !!!!! "); </w:t>
      </w:r>
    </w:p>
    <w:p w:rsidR="009F3240" w:rsidRPr="009F3240" w:rsidRDefault="009F3240" w:rsidP="009F3240">
      <w:pPr>
        <w:spacing w:before="0" w:after="0"/>
        <w:rPr>
          <w:sz w:val="22"/>
          <w:szCs w:val="22"/>
        </w:rPr>
      </w:pPr>
      <w:r w:rsidRPr="009F3240">
        <w:rPr>
          <w:sz w:val="22"/>
          <w:szCs w:val="22"/>
        </w:rPr>
        <w:t xml:space="preserve">                  txtfnm.requestFocus();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fnm.matches("[A-Za-z]+"))</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JOptionPane.showMessageDialog(null,"First Name must be Charachter "); </w:t>
      </w:r>
    </w:p>
    <w:p w:rsidR="009F3240" w:rsidRPr="009F3240" w:rsidRDefault="009F3240" w:rsidP="009F3240">
      <w:pPr>
        <w:spacing w:before="0" w:after="0"/>
        <w:rPr>
          <w:sz w:val="22"/>
          <w:szCs w:val="22"/>
        </w:rPr>
      </w:pPr>
      <w:r w:rsidRPr="009F3240">
        <w:rPr>
          <w:sz w:val="22"/>
          <w:szCs w:val="22"/>
        </w:rPr>
        <w:t xml:space="preserve">               txtfnm.requestFocus();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txtlnm.getText().trim().equals(""))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JOptionPane.showMessageDialog(null,"Last Name is Empty !!!!! "); </w:t>
      </w:r>
    </w:p>
    <w:p w:rsidR="009F3240" w:rsidRPr="009F3240" w:rsidRDefault="009F3240" w:rsidP="009F3240">
      <w:pPr>
        <w:spacing w:before="0" w:after="0"/>
        <w:rPr>
          <w:sz w:val="22"/>
          <w:szCs w:val="22"/>
        </w:rPr>
      </w:pPr>
      <w:r w:rsidRPr="009F3240">
        <w:rPr>
          <w:sz w:val="22"/>
          <w:szCs w:val="22"/>
        </w:rPr>
        <w:t xml:space="preserve">                  txtlnm.requestFocus();</w:t>
      </w:r>
    </w:p>
    <w:p w:rsidR="009F3240" w:rsidRPr="009F3240" w:rsidRDefault="009F3240" w:rsidP="009F3240">
      <w:pPr>
        <w:spacing w:before="0" w:after="0"/>
        <w:rPr>
          <w:sz w:val="22"/>
          <w:szCs w:val="22"/>
        </w:rPr>
      </w:pPr>
      <w:r w:rsidRPr="009F3240">
        <w:rPr>
          <w:sz w:val="22"/>
          <w:szCs w:val="22"/>
        </w:rPr>
        <w:lastRenderedPageBreak/>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lnm.matches("[A-Za-z]+"))</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JOptionPane.showMessageDialog(null,"Last Name must be Charachter "); </w:t>
      </w:r>
    </w:p>
    <w:p w:rsidR="009F3240" w:rsidRPr="009F3240" w:rsidRDefault="009F3240" w:rsidP="009F3240">
      <w:pPr>
        <w:spacing w:before="0" w:after="0"/>
        <w:rPr>
          <w:sz w:val="22"/>
          <w:szCs w:val="22"/>
        </w:rPr>
      </w:pPr>
      <w:r w:rsidRPr="009F3240">
        <w:rPr>
          <w:sz w:val="22"/>
          <w:szCs w:val="22"/>
        </w:rPr>
        <w:t xml:space="preserve">               txtlnm.requestFocus();</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txtunm.getText().trim().equals(""))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JOptionPane.showMessageDialog(null,"UserName is Empty !!!!! "); </w:t>
      </w:r>
    </w:p>
    <w:p w:rsidR="009F3240" w:rsidRPr="009F3240" w:rsidRDefault="009F3240" w:rsidP="009F3240">
      <w:pPr>
        <w:spacing w:before="0" w:after="0"/>
        <w:rPr>
          <w:sz w:val="22"/>
          <w:szCs w:val="22"/>
        </w:rPr>
      </w:pPr>
      <w:r w:rsidRPr="009F3240">
        <w:rPr>
          <w:sz w:val="22"/>
          <w:szCs w:val="22"/>
        </w:rPr>
        <w:t xml:space="preserve">                  txtunm.requestFocus();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unm.matches("[A-Za-z0-9]+"))</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JOptionPane.showMessageDialog(null,"UserName must be Charachter &amp; number "); </w:t>
      </w:r>
    </w:p>
    <w:p w:rsidR="009F3240" w:rsidRPr="009F3240" w:rsidRDefault="009F3240" w:rsidP="009F3240">
      <w:pPr>
        <w:spacing w:before="0" w:after="0"/>
        <w:rPr>
          <w:sz w:val="22"/>
          <w:szCs w:val="22"/>
        </w:rPr>
      </w:pPr>
      <w:r w:rsidRPr="009F3240">
        <w:rPr>
          <w:sz w:val="22"/>
          <w:szCs w:val="22"/>
        </w:rPr>
        <w:t xml:space="preserve">               txtunm.requestFocus();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txtpnm.getText().trim().equals(""))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JOptionPane.showMessageDialog(null,"Password is Empty !!!!! "); </w:t>
      </w:r>
    </w:p>
    <w:p w:rsidR="009F3240" w:rsidRPr="009F3240" w:rsidRDefault="009F3240" w:rsidP="009F3240">
      <w:pPr>
        <w:spacing w:before="0" w:after="0"/>
        <w:rPr>
          <w:sz w:val="22"/>
          <w:szCs w:val="22"/>
        </w:rPr>
      </w:pPr>
      <w:r w:rsidRPr="009F3240">
        <w:rPr>
          <w:sz w:val="22"/>
          <w:szCs w:val="22"/>
        </w:rPr>
        <w:t xml:space="preserve">                  txtpnm.requestFocus();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pnm.matches("[A-Z</w:t>
      </w:r>
      <w:r>
        <w:rPr>
          <w:sz w:val="22"/>
          <w:szCs w:val="22"/>
        </w:rPr>
        <w:t xml:space="preserve"> </w:t>
      </w:r>
      <w:r w:rsidRPr="009F3240">
        <w:rPr>
          <w:sz w:val="22"/>
          <w:szCs w:val="22"/>
        </w:rPr>
        <w:t>a-z</w:t>
      </w:r>
      <w:r>
        <w:rPr>
          <w:sz w:val="22"/>
          <w:szCs w:val="22"/>
        </w:rPr>
        <w:t xml:space="preserve"> </w:t>
      </w:r>
      <w:r w:rsidRPr="009F3240">
        <w:rPr>
          <w:sz w:val="22"/>
          <w:szCs w:val="22"/>
        </w:rPr>
        <w:t>0-9]+"))</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JOptionPane.showMessageDialog(null,"Password must be Charachter &amp; number "); </w:t>
      </w:r>
    </w:p>
    <w:p w:rsidR="009F3240" w:rsidRPr="009F3240" w:rsidRDefault="009F3240" w:rsidP="009F3240">
      <w:pPr>
        <w:spacing w:before="0" w:after="0"/>
        <w:rPr>
          <w:sz w:val="22"/>
          <w:szCs w:val="22"/>
        </w:rPr>
      </w:pPr>
      <w:r w:rsidRPr="009F3240">
        <w:rPr>
          <w:sz w:val="22"/>
          <w:szCs w:val="22"/>
        </w:rPr>
        <w:t xml:space="preserve">               txtpnm.requestFocus();</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 txtmob.getText().trim().equals(""))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JOptionPane.showMessageDialog(null,"Mobile Number is Empty !!!!! "); </w:t>
      </w:r>
    </w:p>
    <w:p w:rsidR="009F3240" w:rsidRPr="009F3240" w:rsidRDefault="009F3240" w:rsidP="009F3240">
      <w:pPr>
        <w:spacing w:before="0" w:after="0"/>
        <w:rPr>
          <w:sz w:val="22"/>
          <w:szCs w:val="22"/>
        </w:rPr>
      </w:pPr>
      <w:r w:rsidRPr="009F3240">
        <w:rPr>
          <w:sz w:val="22"/>
          <w:szCs w:val="22"/>
        </w:rPr>
        <w:t xml:space="preserve">                  txtmob.requestFocus();</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if(!mob.matches("[0-9]+"))</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lastRenderedPageBreak/>
        <w:t xml:space="preserve">               JOptionPane.showMessageDialog(null,"Mobile Number must be number "); </w:t>
      </w:r>
    </w:p>
    <w:p w:rsidR="009F3240" w:rsidRPr="009F3240" w:rsidRDefault="009F3240" w:rsidP="009F3240">
      <w:pPr>
        <w:spacing w:before="0" w:after="0"/>
        <w:rPr>
          <w:sz w:val="22"/>
          <w:szCs w:val="22"/>
        </w:rPr>
      </w:pPr>
      <w:r w:rsidRPr="009F3240">
        <w:rPr>
          <w:sz w:val="22"/>
          <w:szCs w:val="22"/>
        </w:rPr>
        <w:t xml:space="preserve">               txtmob.requestFocus();</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r w:rsidRPr="009F3240">
        <w:rPr>
          <w:sz w:val="22"/>
          <w:szCs w:val="22"/>
        </w:rPr>
        <w:t xml:space="preserve">            else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myconnection.stmt.executeUpdate(sql);</w:t>
      </w:r>
    </w:p>
    <w:p w:rsidR="009F3240" w:rsidRPr="009F3240" w:rsidRDefault="009F3240" w:rsidP="009F3240">
      <w:pPr>
        <w:spacing w:before="0" w:after="0"/>
        <w:rPr>
          <w:sz w:val="22"/>
          <w:szCs w:val="22"/>
        </w:rPr>
      </w:pPr>
      <w:r w:rsidRPr="009F3240">
        <w:rPr>
          <w:sz w:val="22"/>
          <w:szCs w:val="22"/>
        </w:rPr>
        <w:t xml:space="preserve">            JOptionPane.showMessageDialog(null,"User registerd successfully");</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catch(Exception 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JOptionPane.showMessageDialog(null,"Error during insertion"+e);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private void btnexitActionPerformed(java.awt.event.ActionEvent evt) {                                        </w:t>
      </w:r>
    </w:p>
    <w:p w:rsidR="009F3240" w:rsidRPr="009F3240" w:rsidRDefault="009F3240" w:rsidP="009F3240">
      <w:pPr>
        <w:spacing w:before="0" w:after="0"/>
        <w:rPr>
          <w:sz w:val="22"/>
          <w:szCs w:val="22"/>
        </w:rPr>
      </w:pPr>
      <w:r w:rsidRPr="009F3240">
        <w:rPr>
          <w:sz w:val="22"/>
          <w:szCs w:val="22"/>
        </w:rPr>
        <w:t xml:space="preserve">        int rs=JOptionPane.showConfirmDialog(null, "Do you want to close this window");</w:t>
      </w:r>
    </w:p>
    <w:p w:rsidR="009F3240" w:rsidRPr="009F3240" w:rsidRDefault="009F3240" w:rsidP="009F3240">
      <w:pPr>
        <w:spacing w:before="0" w:after="0"/>
        <w:rPr>
          <w:sz w:val="22"/>
          <w:szCs w:val="22"/>
        </w:rPr>
      </w:pPr>
      <w:r w:rsidRPr="009F3240">
        <w:rPr>
          <w:sz w:val="22"/>
          <w:szCs w:val="22"/>
        </w:rPr>
        <w:t xml:space="preserve">        if(JOptionPane.YES_OPTION==rs)</w:t>
      </w:r>
    </w:p>
    <w:p w:rsidR="009F3240" w:rsidRPr="009F3240" w:rsidRDefault="009F3240" w:rsidP="009F3240">
      <w:pPr>
        <w:spacing w:before="0" w:after="0"/>
        <w:rPr>
          <w:sz w:val="22"/>
          <w:szCs w:val="22"/>
        </w:rPr>
      </w:pPr>
      <w:r w:rsidRPr="009F3240">
        <w:rPr>
          <w:sz w:val="22"/>
          <w:szCs w:val="22"/>
        </w:rPr>
        <w:t xml:space="preserve">        this.dispose();</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private void btnresetActionPerformed(java.awt.event.ActionEvent evt) {                                         </w:t>
      </w:r>
    </w:p>
    <w:p w:rsidR="009F3240" w:rsidRPr="009F3240" w:rsidRDefault="009F3240" w:rsidP="009F3240">
      <w:pPr>
        <w:spacing w:before="0" w:after="0"/>
        <w:rPr>
          <w:sz w:val="22"/>
          <w:szCs w:val="22"/>
        </w:rPr>
      </w:pPr>
      <w:r w:rsidRPr="009F3240">
        <w:rPr>
          <w:sz w:val="22"/>
          <w:szCs w:val="22"/>
        </w:rPr>
        <w:t xml:space="preserve">        txtfnm.setText(null);</w:t>
      </w:r>
    </w:p>
    <w:p w:rsidR="009F3240" w:rsidRPr="009F3240" w:rsidRDefault="009F3240" w:rsidP="009F3240">
      <w:pPr>
        <w:spacing w:before="0" w:after="0"/>
        <w:rPr>
          <w:sz w:val="22"/>
          <w:szCs w:val="22"/>
        </w:rPr>
      </w:pPr>
      <w:r w:rsidRPr="009F3240">
        <w:rPr>
          <w:sz w:val="22"/>
          <w:szCs w:val="22"/>
        </w:rPr>
        <w:t xml:space="preserve">        txtlnm.setText(null);</w:t>
      </w:r>
    </w:p>
    <w:p w:rsidR="009F3240" w:rsidRPr="009F3240" w:rsidRDefault="009F3240" w:rsidP="009F3240">
      <w:pPr>
        <w:spacing w:before="0" w:after="0"/>
        <w:rPr>
          <w:sz w:val="22"/>
          <w:szCs w:val="22"/>
        </w:rPr>
      </w:pPr>
      <w:r w:rsidRPr="009F3240">
        <w:rPr>
          <w:sz w:val="22"/>
          <w:szCs w:val="22"/>
        </w:rPr>
        <w:t xml:space="preserve">        txtunm.setText(null);</w:t>
      </w:r>
    </w:p>
    <w:p w:rsidR="009F3240" w:rsidRPr="009F3240" w:rsidRDefault="009F3240" w:rsidP="009F3240">
      <w:pPr>
        <w:spacing w:before="0" w:after="0"/>
        <w:rPr>
          <w:sz w:val="22"/>
          <w:szCs w:val="22"/>
        </w:rPr>
      </w:pPr>
      <w:r w:rsidRPr="009F3240">
        <w:rPr>
          <w:sz w:val="22"/>
          <w:szCs w:val="22"/>
        </w:rPr>
        <w:t xml:space="preserve">        txtpnm.setText(null);</w:t>
      </w:r>
    </w:p>
    <w:p w:rsidR="009F3240" w:rsidRPr="009F3240" w:rsidRDefault="009F3240" w:rsidP="009F3240">
      <w:pPr>
        <w:spacing w:before="0" w:after="0"/>
        <w:rPr>
          <w:sz w:val="22"/>
          <w:szCs w:val="22"/>
        </w:rPr>
      </w:pPr>
      <w:r w:rsidRPr="009F3240">
        <w:rPr>
          <w:sz w:val="22"/>
          <w:szCs w:val="22"/>
        </w:rPr>
        <w:t xml:space="preserve">        txteid.setText(null);</w:t>
      </w:r>
    </w:p>
    <w:p w:rsidR="009F3240" w:rsidRPr="009F3240" w:rsidRDefault="009F3240" w:rsidP="009F3240">
      <w:pPr>
        <w:spacing w:before="0" w:after="0"/>
        <w:rPr>
          <w:sz w:val="22"/>
          <w:szCs w:val="22"/>
        </w:rPr>
      </w:pPr>
      <w:r w:rsidRPr="009F3240">
        <w:rPr>
          <w:sz w:val="22"/>
          <w:szCs w:val="22"/>
        </w:rPr>
        <w:t xml:space="preserve">        txtmob.setText(null);</w:t>
      </w:r>
    </w:p>
    <w:p w:rsidR="009F3240" w:rsidRPr="009F3240" w:rsidRDefault="009F3240" w:rsidP="009F3240">
      <w:pPr>
        <w:spacing w:before="0" w:after="0"/>
        <w:rPr>
          <w:sz w:val="22"/>
          <w:szCs w:val="22"/>
        </w:rPr>
      </w:pPr>
      <w:r w:rsidRPr="009F3240">
        <w:rPr>
          <w:sz w:val="22"/>
          <w:szCs w:val="22"/>
        </w:rPr>
        <w:t xml:space="preserve">        txtans.setText(null);</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r w:rsidRPr="009F3240">
        <w:rPr>
          <w:sz w:val="22"/>
          <w:szCs w:val="22"/>
        </w:rPr>
        <w:t xml:space="preserve">    private void cmbutypeActionPerformed(java.awt.event.ActionEvent evt) {                                         </w:t>
      </w:r>
    </w:p>
    <w:p w:rsidR="009F3240" w:rsidRPr="009F3240" w:rsidRDefault="009F3240" w:rsidP="009F3240">
      <w:pPr>
        <w:spacing w:before="0" w:after="0"/>
        <w:rPr>
          <w:sz w:val="22"/>
          <w:szCs w:val="22"/>
        </w:rPr>
      </w:pPr>
      <w:r w:rsidRPr="009F3240">
        <w:rPr>
          <w:sz w:val="22"/>
          <w:szCs w:val="22"/>
        </w:rPr>
        <w:t xml:space="preserve">        String s;</w:t>
      </w:r>
    </w:p>
    <w:p w:rsidR="009F3240" w:rsidRPr="009F3240" w:rsidRDefault="009F3240" w:rsidP="009F3240">
      <w:pPr>
        <w:spacing w:before="0" w:after="0"/>
        <w:rPr>
          <w:sz w:val="22"/>
          <w:szCs w:val="22"/>
        </w:rPr>
      </w:pPr>
      <w:r w:rsidRPr="009F3240">
        <w:rPr>
          <w:sz w:val="22"/>
          <w:szCs w:val="22"/>
        </w:rPr>
        <w:t xml:space="preserve">        s=(String)cmbutype.getSelectedItem();</w:t>
      </w:r>
    </w:p>
    <w:p w:rsidR="009F3240" w:rsidRPr="009F3240" w:rsidRDefault="009F3240" w:rsidP="009F3240">
      <w:pPr>
        <w:spacing w:before="0" w:after="0"/>
        <w:rPr>
          <w:sz w:val="22"/>
          <w:szCs w:val="22"/>
        </w:rPr>
      </w:pPr>
      <w:r w:rsidRPr="009F3240">
        <w:rPr>
          <w:sz w:val="22"/>
          <w:szCs w:val="22"/>
        </w:rPr>
        <w:t xml:space="preserve">        if(s.equalsIgnoreCase("Admin"))</w:t>
      </w:r>
    </w:p>
    <w:p w:rsidR="009F3240" w:rsidRPr="009F3240" w:rsidRDefault="009F3240" w:rsidP="009F3240">
      <w:pPr>
        <w:spacing w:before="0" w:after="0"/>
        <w:rPr>
          <w:sz w:val="22"/>
          <w:szCs w:val="22"/>
        </w:rPr>
      </w:pPr>
      <w:r w:rsidRPr="009F3240">
        <w:rPr>
          <w:sz w:val="22"/>
          <w:szCs w:val="22"/>
        </w:rPr>
        <w:t xml:space="preserve">                new login().show();</w:t>
      </w:r>
    </w:p>
    <w:p w:rsidR="009F3240" w:rsidRPr="009F3240" w:rsidRDefault="009F3240" w:rsidP="009F3240">
      <w:pPr>
        <w:spacing w:before="0" w:after="0"/>
        <w:rPr>
          <w:sz w:val="22"/>
          <w:szCs w:val="22"/>
        </w:rPr>
      </w:pPr>
      <w:r w:rsidRPr="009F3240">
        <w:rPr>
          <w:sz w:val="22"/>
          <w:szCs w:val="22"/>
        </w:rPr>
        <w:t xml:space="preserve">    }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public static void main(String args[]) {</w:t>
      </w:r>
    </w:p>
    <w:p w:rsidR="009F3240" w:rsidRPr="009F3240" w:rsidRDefault="009F3240" w:rsidP="009F3240">
      <w:pPr>
        <w:spacing w:before="0" w:after="0"/>
        <w:rPr>
          <w:sz w:val="22"/>
          <w:szCs w:val="22"/>
        </w:rPr>
      </w:pPr>
      <w:r w:rsidRPr="009F3240">
        <w:rPr>
          <w:sz w:val="22"/>
          <w:szCs w:val="22"/>
        </w:rPr>
        <w:t xml:space="preserve">        try {</w:t>
      </w:r>
    </w:p>
    <w:p w:rsidR="009F3240" w:rsidRPr="009F3240" w:rsidRDefault="009F3240" w:rsidP="009F3240">
      <w:pPr>
        <w:spacing w:before="0" w:after="0"/>
        <w:rPr>
          <w:sz w:val="22"/>
          <w:szCs w:val="22"/>
        </w:rPr>
      </w:pPr>
      <w:r w:rsidRPr="009F3240">
        <w:rPr>
          <w:sz w:val="22"/>
          <w:szCs w:val="22"/>
        </w:rPr>
        <w:lastRenderedPageBreak/>
        <w:t xml:space="preserve">            for (javax.swing.UIManager.LookAndFeelInfo info : javax.swing.UIManager.getInstalledLookAndFeels()) {</w:t>
      </w:r>
    </w:p>
    <w:p w:rsidR="009F3240" w:rsidRPr="009F3240" w:rsidRDefault="009F3240" w:rsidP="009F3240">
      <w:pPr>
        <w:spacing w:before="0" w:after="0"/>
        <w:rPr>
          <w:sz w:val="22"/>
          <w:szCs w:val="22"/>
        </w:rPr>
      </w:pPr>
      <w:r w:rsidRPr="009F3240">
        <w:rPr>
          <w:sz w:val="22"/>
          <w:szCs w:val="22"/>
        </w:rPr>
        <w:t xml:space="preserve">                if ("Nimbus".equals(info.getName())) {</w:t>
      </w:r>
    </w:p>
    <w:p w:rsidR="009F3240" w:rsidRPr="009F3240" w:rsidRDefault="009F3240" w:rsidP="009F3240">
      <w:pPr>
        <w:spacing w:before="0" w:after="0"/>
        <w:rPr>
          <w:sz w:val="22"/>
          <w:szCs w:val="22"/>
        </w:rPr>
      </w:pPr>
      <w:r w:rsidRPr="009F3240">
        <w:rPr>
          <w:sz w:val="22"/>
          <w:szCs w:val="22"/>
        </w:rPr>
        <w:t xml:space="preserve">                    javax.swing.UIManager.setLookAndFeel(info.getClassName());</w:t>
      </w:r>
    </w:p>
    <w:p w:rsidR="009F3240" w:rsidRPr="009F3240" w:rsidRDefault="009F3240" w:rsidP="009F3240">
      <w:pPr>
        <w:spacing w:before="0" w:after="0"/>
        <w:rPr>
          <w:sz w:val="22"/>
          <w:szCs w:val="22"/>
        </w:rPr>
      </w:pPr>
      <w:r w:rsidRPr="009F3240">
        <w:rPr>
          <w:sz w:val="22"/>
          <w:szCs w:val="22"/>
        </w:rPr>
        <w:t xml:space="preserve">                    break;</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 catch (ClassNotFoundException ex) {</w:t>
      </w:r>
    </w:p>
    <w:p w:rsidR="009F3240" w:rsidRPr="009F3240" w:rsidRDefault="009F3240" w:rsidP="009F3240">
      <w:pPr>
        <w:spacing w:before="0" w:after="0"/>
        <w:rPr>
          <w:sz w:val="22"/>
          <w:szCs w:val="22"/>
        </w:rPr>
      </w:pPr>
      <w:r w:rsidRPr="009F3240">
        <w:rPr>
          <w:sz w:val="22"/>
          <w:szCs w:val="22"/>
        </w:rPr>
        <w:t xml:space="preserve">            java.util.logging.Logger.getLogger(sinup.class.getName()).log(java.util.logging.Level.SEVERE, null, ex);</w:t>
      </w:r>
    </w:p>
    <w:p w:rsidR="009F3240" w:rsidRPr="009F3240" w:rsidRDefault="009F3240" w:rsidP="009F3240">
      <w:pPr>
        <w:spacing w:before="0" w:after="0"/>
        <w:rPr>
          <w:sz w:val="22"/>
          <w:szCs w:val="22"/>
        </w:rPr>
      </w:pPr>
      <w:r w:rsidRPr="009F3240">
        <w:rPr>
          <w:sz w:val="22"/>
          <w:szCs w:val="22"/>
        </w:rPr>
        <w:t xml:space="preserve">        } catch (InstantiationException ex) {</w:t>
      </w:r>
    </w:p>
    <w:p w:rsidR="009F3240" w:rsidRPr="009F3240" w:rsidRDefault="009F3240" w:rsidP="009F3240">
      <w:pPr>
        <w:spacing w:before="0" w:after="0"/>
        <w:rPr>
          <w:sz w:val="22"/>
          <w:szCs w:val="22"/>
        </w:rPr>
      </w:pPr>
      <w:r w:rsidRPr="009F3240">
        <w:rPr>
          <w:sz w:val="22"/>
          <w:szCs w:val="22"/>
        </w:rPr>
        <w:t xml:space="preserve">            java.util.logging.Logger.getLogger(sinup.class.getName()).log(java.util.logging.Level.SEVERE, null, ex);</w:t>
      </w:r>
    </w:p>
    <w:p w:rsidR="009F3240" w:rsidRPr="009F3240" w:rsidRDefault="009F3240" w:rsidP="009F3240">
      <w:pPr>
        <w:spacing w:before="0" w:after="0"/>
        <w:rPr>
          <w:sz w:val="22"/>
          <w:szCs w:val="22"/>
        </w:rPr>
      </w:pPr>
      <w:r w:rsidRPr="009F3240">
        <w:rPr>
          <w:sz w:val="22"/>
          <w:szCs w:val="22"/>
        </w:rPr>
        <w:t xml:space="preserve">        } catch (IllegalAccessException ex) {</w:t>
      </w:r>
    </w:p>
    <w:p w:rsidR="009F3240" w:rsidRPr="009F3240" w:rsidRDefault="009F3240" w:rsidP="009F3240">
      <w:pPr>
        <w:spacing w:before="0" w:after="0"/>
        <w:rPr>
          <w:sz w:val="22"/>
          <w:szCs w:val="22"/>
        </w:rPr>
      </w:pPr>
      <w:r w:rsidRPr="009F3240">
        <w:rPr>
          <w:sz w:val="22"/>
          <w:szCs w:val="22"/>
        </w:rPr>
        <w:t xml:space="preserve">            java.util.logging.Logger.getLogger(sinup.class.getName()).log(java.util.logging.Level.SEVERE, null, ex);</w:t>
      </w:r>
    </w:p>
    <w:p w:rsidR="009F3240" w:rsidRPr="009F3240" w:rsidRDefault="009F3240" w:rsidP="009F3240">
      <w:pPr>
        <w:spacing w:before="0" w:after="0"/>
        <w:rPr>
          <w:sz w:val="22"/>
          <w:szCs w:val="22"/>
        </w:rPr>
      </w:pPr>
      <w:r w:rsidRPr="009F3240">
        <w:rPr>
          <w:sz w:val="22"/>
          <w:szCs w:val="22"/>
        </w:rPr>
        <w:t xml:space="preserve">        } catch (javax.swing.UnsupportedLookAndFeelException ex) {</w:t>
      </w:r>
    </w:p>
    <w:p w:rsidR="009F3240" w:rsidRPr="009F3240" w:rsidRDefault="009F3240" w:rsidP="009F3240">
      <w:pPr>
        <w:spacing w:before="0" w:after="0"/>
        <w:rPr>
          <w:sz w:val="22"/>
          <w:szCs w:val="22"/>
        </w:rPr>
      </w:pPr>
      <w:r w:rsidRPr="009F3240">
        <w:rPr>
          <w:sz w:val="22"/>
          <w:szCs w:val="22"/>
        </w:rPr>
        <w:t xml:space="preserve">            java.util.logging.Logger.getLogger(sinup.class.getName()).log(java.util.logging.Level.SEVERE, null, ex);</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 Create and display the form */</w:t>
      </w:r>
    </w:p>
    <w:p w:rsidR="009F3240" w:rsidRPr="009F3240" w:rsidRDefault="009F3240" w:rsidP="009F3240">
      <w:pPr>
        <w:spacing w:before="0" w:after="0"/>
        <w:rPr>
          <w:sz w:val="22"/>
          <w:szCs w:val="22"/>
        </w:rPr>
      </w:pPr>
      <w:r w:rsidRPr="009F3240">
        <w:rPr>
          <w:sz w:val="22"/>
          <w:szCs w:val="22"/>
        </w:rPr>
        <w:t xml:space="preserve">        java.awt.EventQueue.invokeLater(new Runnable() {</w:t>
      </w:r>
    </w:p>
    <w:p w:rsidR="009F3240" w:rsidRPr="009F3240" w:rsidRDefault="009F3240" w:rsidP="009F3240">
      <w:pPr>
        <w:spacing w:before="0" w:after="0"/>
        <w:rPr>
          <w:sz w:val="22"/>
          <w:szCs w:val="22"/>
        </w:rPr>
      </w:pPr>
      <w:r w:rsidRPr="009F3240">
        <w:rPr>
          <w:sz w:val="22"/>
          <w:szCs w:val="22"/>
        </w:rPr>
        <w:t xml:space="preserve">            public void run() {</w:t>
      </w:r>
    </w:p>
    <w:p w:rsidR="009F3240" w:rsidRPr="009F3240" w:rsidRDefault="009F3240" w:rsidP="009F3240">
      <w:pPr>
        <w:spacing w:before="0" w:after="0"/>
        <w:rPr>
          <w:sz w:val="22"/>
          <w:szCs w:val="22"/>
        </w:rPr>
      </w:pPr>
      <w:r w:rsidRPr="009F3240">
        <w:rPr>
          <w:sz w:val="22"/>
          <w:szCs w:val="22"/>
        </w:rPr>
        <w:t xml:space="preserve">                new sinup().setVisible(true);</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r w:rsidRPr="009F3240">
        <w:rPr>
          <w:sz w:val="22"/>
          <w:szCs w:val="22"/>
        </w:rPr>
        <w:t xml:space="preserve">    }</w:t>
      </w:r>
    </w:p>
    <w:p w:rsidR="009F3240" w:rsidRPr="009F3240" w:rsidRDefault="009F3240" w:rsidP="009F3240">
      <w:pPr>
        <w:spacing w:before="0" w:after="0"/>
        <w:rPr>
          <w:sz w:val="22"/>
          <w:szCs w:val="22"/>
        </w:rPr>
      </w:pPr>
    </w:p>
    <w:p w:rsidR="009F3240" w:rsidRPr="009F3240" w:rsidRDefault="009F3240" w:rsidP="009F3240">
      <w:pPr>
        <w:spacing w:before="0" w:after="0"/>
        <w:rPr>
          <w:sz w:val="22"/>
          <w:szCs w:val="22"/>
        </w:rPr>
      </w:pPr>
      <w:r w:rsidRPr="009F3240">
        <w:rPr>
          <w:sz w:val="22"/>
          <w:szCs w:val="22"/>
        </w:rPr>
        <w:t xml:space="preserve">    // Variables declaration - do not modify                     </w:t>
      </w:r>
    </w:p>
    <w:p w:rsidR="009F3240" w:rsidRPr="009F3240" w:rsidRDefault="009F3240" w:rsidP="009F3240">
      <w:pPr>
        <w:spacing w:before="0" w:after="0"/>
        <w:rPr>
          <w:sz w:val="22"/>
          <w:szCs w:val="22"/>
        </w:rPr>
      </w:pPr>
      <w:r w:rsidRPr="009F3240">
        <w:rPr>
          <w:sz w:val="22"/>
          <w:szCs w:val="22"/>
        </w:rPr>
        <w:t xml:space="preserve">    private javax.swing.JButton btnexit;</w:t>
      </w:r>
    </w:p>
    <w:p w:rsidR="009F3240" w:rsidRPr="009F3240" w:rsidRDefault="009F3240" w:rsidP="009F3240">
      <w:pPr>
        <w:spacing w:before="0" w:after="0"/>
        <w:rPr>
          <w:sz w:val="22"/>
          <w:szCs w:val="22"/>
        </w:rPr>
      </w:pPr>
      <w:r w:rsidRPr="009F3240">
        <w:rPr>
          <w:sz w:val="22"/>
          <w:szCs w:val="22"/>
        </w:rPr>
        <w:t xml:space="preserve">    private javax.swing.JButton btnreset;</w:t>
      </w:r>
    </w:p>
    <w:p w:rsidR="009F3240" w:rsidRPr="009F3240" w:rsidRDefault="009F3240" w:rsidP="009F3240">
      <w:pPr>
        <w:spacing w:before="0" w:after="0"/>
        <w:rPr>
          <w:sz w:val="22"/>
          <w:szCs w:val="22"/>
        </w:rPr>
      </w:pPr>
      <w:r w:rsidRPr="009F3240">
        <w:rPr>
          <w:sz w:val="22"/>
          <w:szCs w:val="22"/>
        </w:rPr>
        <w:t xml:space="preserve">    private javax.swing.JButton btnsignup;</w:t>
      </w:r>
    </w:p>
    <w:p w:rsidR="009F3240" w:rsidRPr="009F3240" w:rsidRDefault="009F3240" w:rsidP="009F3240">
      <w:pPr>
        <w:spacing w:before="0" w:after="0"/>
        <w:rPr>
          <w:sz w:val="22"/>
          <w:szCs w:val="22"/>
        </w:rPr>
      </w:pPr>
      <w:r w:rsidRPr="009F3240">
        <w:rPr>
          <w:sz w:val="22"/>
          <w:szCs w:val="22"/>
        </w:rPr>
        <w:t xml:space="preserve">    private javax.swing.JComboBox cmbques;</w:t>
      </w:r>
    </w:p>
    <w:p w:rsidR="009F3240" w:rsidRPr="009F3240" w:rsidRDefault="009F3240" w:rsidP="009F3240">
      <w:pPr>
        <w:spacing w:before="0" w:after="0"/>
        <w:rPr>
          <w:sz w:val="22"/>
          <w:szCs w:val="22"/>
        </w:rPr>
      </w:pPr>
      <w:r w:rsidRPr="009F3240">
        <w:rPr>
          <w:sz w:val="22"/>
          <w:szCs w:val="22"/>
        </w:rPr>
        <w:t xml:space="preserve">    private javax.swing.JComboBox cmbutype;</w:t>
      </w:r>
    </w:p>
    <w:p w:rsidR="009F3240" w:rsidRPr="009F3240" w:rsidRDefault="009F3240" w:rsidP="009F3240">
      <w:pPr>
        <w:spacing w:before="0" w:after="0"/>
        <w:rPr>
          <w:sz w:val="22"/>
          <w:szCs w:val="22"/>
        </w:rPr>
      </w:pPr>
      <w:r w:rsidRPr="009F3240">
        <w:rPr>
          <w:sz w:val="22"/>
          <w:szCs w:val="22"/>
        </w:rPr>
        <w:t xml:space="preserve">    private javax.swing.JLabel jLabel1;</w:t>
      </w:r>
    </w:p>
    <w:p w:rsidR="009F3240" w:rsidRPr="009F3240" w:rsidRDefault="009F3240" w:rsidP="009F3240">
      <w:pPr>
        <w:spacing w:before="0" w:after="0"/>
        <w:rPr>
          <w:sz w:val="22"/>
          <w:szCs w:val="22"/>
        </w:rPr>
      </w:pPr>
      <w:r w:rsidRPr="009F3240">
        <w:rPr>
          <w:sz w:val="22"/>
          <w:szCs w:val="22"/>
        </w:rPr>
        <w:t xml:space="preserve">    private javax.swing.JLabel jLabel10;</w:t>
      </w:r>
    </w:p>
    <w:p w:rsidR="009F3240" w:rsidRPr="009F3240" w:rsidRDefault="009F3240" w:rsidP="009F3240">
      <w:pPr>
        <w:spacing w:before="0" w:after="0"/>
        <w:rPr>
          <w:sz w:val="22"/>
          <w:szCs w:val="22"/>
        </w:rPr>
      </w:pPr>
      <w:r w:rsidRPr="009F3240">
        <w:rPr>
          <w:sz w:val="22"/>
          <w:szCs w:val="22"/>
        </w:rPr>
        <w:lastRenderedPageBreak/>
        <w:t xml:space="preserve">    private javax.swing.JLabel jLabel11;</w:t>
      </w:r>
    </w:p>
    <w:p w:rsidR="009F3240" w:rsidRPr="009F3240" w:rsidRDefault="009F3240" w:rsidP="009F3240">
      <w:pPr>
        <w:spacing w:before="0" w:after="0"/>
        <w:rPr>
          <w:sz w:val="22"/>
          <w:szCs w:val="22"/>
        </w:rPr>
      </w:pPr>
      <w:r w:rsidRPr="009F3240">
        <w:rPr>
          <w:sz w:val="22"/>
          <w:szCs w:val="22"/>
        </w:rPr>
        <w:t xml:space="preserve">    private javax.swing.JLabel jLabel13;</w:t>
      </w:r>
    </w:p>
    <w:p w:rsidR="009F3240" w:rsidRPr="009F3240" w:rsidRDefault="009F3240" w:rsidP="009F3240">
      <w:pPr>
        <w:spacing w:before="0" w:after="0"/>
        <w:rPr>
          <w:sz w:val="22"/>
          <w:szCs w:val="22"/>
        </w:rPr>
      </w:pPr>
      <w:r w:rsidRPr="009F3240">
        <w:rPr>
          <w:sz w:val="22"/>
          <w:szCs w:val="22"/>
        </w:rPr>
        <w:t xml:space="preserve">    private javax.swing.JLabel jLabel2;</w:t>
      </w:r>
    </w:p>
    <w:p w:rsidR="009F3240" w:rsidRPr="009F3240" w:rsidRDefault="009F3240" w:rsidP="009F3240">
      <w:pPr>
        <w:spacing w:before="0" w:after="0"/>
        <w:rPr>
          <w:sz w:val="22"/>
          <w:szCs w:val="22"/>
        </w:rPr>
      </w:pPr>
      <w:r w:rsidRPr="009F3240">
        <w:rPr>
          <w:sz w:val="22"/>
          <w:szCs w:val="22"/>
        </w:rPr>
        <w:t xml:space="preserve">    private javax.swing.JLabel jLabel3;</w:t>
      </w:r>
    </w:p>
    <w:p w:rsidR="009F3240" w:rsidRPr="009F3240" w:rsidRDefault="009F3240" w:rsidP="009F3240">
      <w:pPr>
        <w:spacing w:before="0" w:after="0"/>
        <w:rPr>
          <w:sz w:val="22"/>
          <w:szCs w:val="22"/>
        </w:rPr>
      </w:pPr>
      <w:r w:rsidRPr="009F3240">
        <w:rPr>
          <w:sz w:val="22"/>
          <w:szCs w:val="22"/>
        </w:rPr>
        <w:t xml:space="preserve">    private javax.swing.JLabel jLabel4;</w:t>
      </w:r>
    </w:p>
    <w:p w:rsidR="009F3240" w:rsidRPr="009F3240" w:rsidRDefault="009F3240" w:rsidP="009F3240">
      <w:pPr>
        <w:spacing w:before="0" w:after="0"/>
        <w:rPr>
          <w:sz w:val="22"/>
          <w:szCs w:val="22"/>
        </w:rPr>
      </w:pPr>
      <w:r w:rsidRPr="009F3240">
        <w:rPr>
          <w:sz w:val="22"/>
          <w:szCs w:val="22"/>
        </w:rPr>
        <w:t xml:space="preserve">    private javax.swing.JLabel jLabel5;</w:t>
      </w:r>
    </w:p>
    <w:p w:rsidR="009F3240" w:rsidRPr="009F3240" w:rsidRDefault="009F3240" w:rsidP="009F3240">
      <w:pPr>
        <w:spacing w:before="0" w:after="0"/>
        <w:rPr>
          <w:sz w:val="22"/>
          <w:szCs w:val="22"/>
        </w:rPr>
      </w:pPr>
      <w:r w:rsidRPr="009F3240">
        <w:rPr>
          <w:sz w:val="22"/>
          <w:szCs w:val="22"/>
        </w:rPr>
        <w:t xml:space="preserve">    private javax.swing.JLabel jLabel6;</w:t>
      </w:r>
    </w:p>
    <w:p w:rsidR="009F3240" w:rsidRPr="009F3240" w:rsidRDefault="009F3240" w:rsidP="009F3240">
      <w:pPr>
        <w:spacing w:before="0" w:after="0"/>
        <w:rPr>
          <w:sz w:val="22"/>
          <w:szCs w:val="22"/>
        </w:rPr>
      </w:pPr>
      <w:r w:rsidRPr="009F3240">
        <w:rPr>
          <w:sz w:val="22"/>
          <w:szCs w:val="22"/>
        </w:rPr>
        <w:t xml:space="preserve">    private javax.swing.JLabel jLabel7;</w:t>
      </w:r>
    </w:p>
    <w:p w:rsidR="009F3240" w:rsidRPr="009F3240" w:rsidRDefault="009F3240" w:rsidP="009F3240">
      <w:pPr>
        <w:spacing w:before="0" w:after="0"/>
        <w:rPr>
          <w:sz w:val="22"/>
          <w:szCs w:val="22"/>
        </w:rPr>
      </w:pPr>
      <w:r w:rsidRPr="009F3240">
        <w:rPr>
          <w:sz w:val="22"/>
          <w:szCs w:val="22"/>
        </w:rPr>
        <w:t xml:space="preserve">    private javax.swing.JLabel jLabel8;</w:t>
      </w:r>
    </w:p>
    <w:p w:rsidR="009F3240" w:rsidRPr="009F3240" w:rsidRDefault="009F3240" w:rsidP="009F3240">
      <w:pPr>
        <w:spacing w:before="0" w:after="0"/>
        <w:rPr>
          <w:sz w:val="22"/>
          <w:szCs w:val="22"/>
        </w:rPr>
      </w:pPr>
      <w:r w:rsidRPr="009F3240">
        <w:rPr>
          <w:sz w:val="22"/>
          <w:szCs w:val="22"/>
        </w:rPr>
        <w:t xml:space="preserve">    private javax.swing.JLabel jLabel9;</w:t>
      </w:r>
    </w:p>
    <w:p w:rsidR="009F3240" w:rsidRPr="009F3240" w:rsidRDefault="009F3240" w:rsidP="009F3240">
      <w:pPr>
        <w:spacing w:before="0" w:after="0"/>
        <w:rPr>
          <w:sz w:val="22"/>
          <w:szCs w:val="22"/>
        </w:rPr>
      </w:pPr>
      <w:r w:rsidRPr="009F3240">
        <w:rPr>
          <w:sz w:val="22"/>
          <w:szCs w:val="22"/>
        </w:rPr>
        <w:t xml:space="preserve">    private javax.swing.JPanel jPanel1;</w:t>
      </w:r>
    </w:p>
    <w:p w:rsidR="009F3240" w:rsidRPr="009F3240" w:rsidRDefault="009F3240" w:rsidP="009F3240">
      <w:pPr>
        <w:spacing w:before="0" w:after="0"/>
        <w:rPr>
          <w:sz w:val="22"/>
          <w:szCs w:val="22"/>
        </w:rPr>
      </w:pPr>
      <w:r w:rsidRPr="009F3240">
        <w:rPr>
          <w:sz w:val="22"/>
          <w:szCs w:val="22"/>
        </w:rPr>
        <w:t xml:space="preserve">    private javax.swing.JPanel jPanel2;</w:t>
      </w:r>
    </w:p>
    <w:p w:rsidR="009F3240" w:rsidRPr="009F3240" w:rsidRDefault="009F3240" w:rsidP="009F3240">
      <w:pPr>
        <w:spacing w:before="0" w:after="0"/>
        <w:rPr>
          <w:sz w:val="22"/>
          <w:szCs w:val="22"/>
        </w:rPr>
      </w:pPr>
      <w:r w:rsidRPr="009F3240">
        <w:rPr>
          <w:sz w:val="22"/>
          <w:szCs w:val="22"/>
        </w:rPr>
        <w:t xml:space="preserve">    private javax.swing.JTextField txtans;</w:t>
      </w:r>
    </w:p>
    <w:p w:rsidR="009F3240" w:rsidRPr="009F3240" w:rsidRDefault="009F3240" w:rsidP="009F3240">
      <w:pPr>
        <w:spacing w:before="0" w:after="0"/>
        <w:rPr>
          <w:sz w:val="22"/>
          <w:szCs w:val="22"/>
        </w:rPr>
      </w:pPr>
      <w:r w:rsidRPr="009F3240">
        <w:rPr>
          <w:sz w:val="22"/>
          <w:szCs w:val="22"/>
        </w:rPr>
        <w:t xml:space="preserve">    private javax.swing.JTextField txteid;</w:t>
      </w:r>
    </w:p>
    <w:p w:rsidR="009F3240" w:rsidRPr="009F3240" w:rsidRDefault="009F3240" w:rsidP="009F3240">
      <w:pPr>
        <w:spacing w:before="0" w:after="0"/>
        <w:rPr>
          <w:sz w:val="22"/>
          <w:szCs w:val="22"/>
        </w:rPr>
      </w:pPr>
      <w:r w:rsidRPr="009F3240">
        <w:rPr>
          <w:sz w:val="22"/>
          <w:szCs w:val="22"/>
        </w:rPr>
        <w:t xml:space="preserve">    private javax.swing.JTextField txtfnm;</w:t>
      </w:r>
    </w:p>
    <w:p w:rsidR="009F3240" w:rsidRPr="009F3240" w:rsidRDefault="009F3240" w:rsidP="009F3240">
      <w:pPr>
        <w:spacing w:before="0" w:after="0"/>
        <w:rPr>
          <w:sz w:val="22"/>
          <w:szCs w:val="22"/>
        </w:rPr>
      </w:pPr>
      <w:r w:rsidRPr="009F3240">
        <w:rPr>
          <w:sz w:val="22"/>
          <w:szCs w:val="22"/>
        </w:rPr>
        <w:t xml:space="preserve">    private javax.swing.JTextField txtlnm;</w:t>
      </w:r>
    </w:p>
    <w:p w:rsidR="009F3240" w:rsidRPr="009F3240" w:rsidRDefault="009F3240" w:rsidP="009F3240">
      <w:pPr>
        <w:spacing w:before="0" w:after="0"/>
        <w:rPr>
          <w:sz w:val="22"/>
          <w:szCs w:val="22"/>
        </w:rPr>
      </w:pPr>
      <w:r w:rsidRPr="009F3240">
        <w:rPr>
          <w:sz w:val="22"/>
          <w:szCs w:val="22"/>
        </w:rPr>
        <w:t xml:space="preserve">    private javax.swing.JTextField txtmob;</w:t>
      </w:r>
    </w:p>
    <w:p w:rsidR="009F3240" w:rsidRPr="009F3240" w:rsidRDefault="009F3240" w:rsidP="009F3240">
      <w:pPr>
        <w:spacing w:before="0" w:after="0"/>
        <w:rPr>
          <w:sz w:val="22"/>
          <w:szCs w:val="22"/>
        </w:rPr>
      </w:pPr>
      <w:r w:rsidRPr="009F3240">
        <w:rPr>
          <w:sz w:val="22"/>
          <w:szCs w:val="22"/>
        </w:rPr>
        <w:t xml:space="preserve">    private javax.swing.JPasswordField txtpnm;</w:t>
      </w:r>
    </w:p>
    <w:p w:rsidR="009F3240" w:rsidRPr="009F3240" w:rsidRDefault="009F3240" w:rsidP="009F3240">
      <w:pPr>
        <w:spacing w:before="0" w:after="0"/>
        <w:rPr>
          <w:sz w:val="22"/>
          <w:szCs w:val="22"/>
        </w:rPr>
      </w:pPr>
      <w:r w:rsidRPr="009F3240">
        <w:rPr>
          <w:sz w:val="22"/>
          <w:szCs w:val="22"/>
        </w:rPr>
        <w:t xml:space="preserve">    private javax.swing.JTextField txtunm;</w:t>
      </w:r>
    </w:p>
    <w:p w:rsidR="009F3240" w:rsidRPr="009F3240" w:rsidRDefault="009F3240" w:rsidP="009F3240">
      <w:pPr>
        <w:spacing w:before="0" w:after="0"/>
        <w:rPr>
          <w:sz w:val="22"/>
          <w:szCs w:val="22"/>
        </w:rPr>
      </w:pPr>
      <w:r w:rsidRPr="009F3240">
        <w:rPr>
          <w:sz w:val="22"/>
          <w:szCs w:val="22"/>
        </w:rPr>
        <w:t xml:space="preserve">    // End of variables declaration                   </w:t>
      </w:r>
    </w:p>
    <w:p w:rsidR="00261C9F" w:rsidRPr="009F3240" w:rsidRDefault="009F3240" w:rsidP="009F3240">
      <w:pPr>
        <w:spacing w:before="0" w:after="0"/>
        <w:rPr>
          <w:sz w:val="22"/>
          <w:szCs w:val="22"/>
        </w:rPr>
      </w:pPr>
      <w:r w:rsidRPr="009F3240">
        <w:rPr>
          <w:sz w:val="22"/>
          <w:szCs w:val="22"/>
        </w:rPr>
        <w:t>}</w:t>
      </w:r>
      <w:r w:rsidR="00261C9F" w:rsidRPr="009F3240">
        <w:rPr>
          <w:sz w:val="22"/>
          <w:szCs w:val="22"/>
        </w:rPr>
        <w:t xml:space="preserve">                 </w:t>
      </w: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DC44CB" w:rsidRDefault="00DC44CB" w:rsidP="00261C9F">
      <w:pPr>
        <w:spacing w:before="0" w:after="0"/>
        <w:rPr>
          <w:b/>
        </w:rPr>
      </w:pPr>
    </w:p>
    <w:p w:rsidR="000B1B1F" w:rsidRDefault="000B1B1F" w:rsidP="00261C9F">
      <w:pPr>
        <w:spacing w:before="0" w:after="0"/>
        <w:rPr>
          <w:b/>
        </w:rPr>
      </w:pPr>
    </w:p>
    <w:p w:rsidR="000B1B1F" w:rsidRDefault="000B1B1F" w:rsidP="00261C9F">
      <w:pPr>
        <w:spacing w:before="0" w:after="0"/>
        <w:rPr>
          <w:b/>
        </w:rPr>
      </w:pPr>
    </w:p>
    <w:p w:rsidR="00DC44CB" w:rsidRDefault="00DC44CB" w:rsidP="00261C9F">
      <w:pPr>
        <w:spacing w:before="0" w:after="0"/>
        <w:rPr>
          <w:b/>
        </w:rPr>
      </w:pPr>
    </w:p>
    <w:p w:rsidR="00DC44CB" w:rsidRPr="00963151" w:rsidRDefault="00DC44CB" w:rsidP="00261C9F">
      <w:pPr>
        <w:spacing w:before="0" w:after="0"/>
        <w:rPr>
          <w:b/>
          <w:sz w:val="32"/>
          <w:szCs w:val="32"/>
        </w:rPr>
      </w:pPr>
      <w:r w:rsidRPr="00963151">
        <w:rPr>
          <w:b/>
          <w:sz w:val="32"/>
          <w:szCs w:val="32"/>
        </w:rPr>
        <w:lastRenderedPageBreak/>
        <w:t>Delete User(deleteAccount_java):-</w:t>
      </w:r>
    </w:p>
    <w:p w:rsidR="00DC44CB" w:rsidRDefault="00DC44CB" w:rsidP="00261C9F">
      <w:pPr>
        <w:spacing w:before="0" w:after="0"/>
        <w:rPr>
          <w:b/>
        </w:rPr>
      </w:pPr>
    </w:p>
    <w:p w:rsidR="00DC44CB" w:rsidRDefault="00DC44CB" w:rsidP="00261C9F">
      <w:pPr>
        <w:spacing w:before="0" w:after="0"/>
        <w:rPr>
          <w:b/>
        </w:rPr>
      </w:pPr>
      <w:r>
        <w:rPr>
          <w:b/>
          <w:noProof/>
          <w:lang w:eastAsia="en-US"/>
        </w:rPr>
        <w:drawing>
          <wp:inline distT="0" distB="0" distL="0" distR="0">
            <wp:extent cx="6002371" cy="3901540"/>
            <wp:effectExtent l="19050" t="0" r="0" b="0"/>
            <wp:docPr id="21" name="Picture 6" descr="C:\Users\Pankajkumar\Desktop\screensot\Interface - Copy\4 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kajkumar\Desktop\screensot\Interface - Copy\4 delete.png"/>
                    <pic:cNvPicPr>
                      <a:picLocks noChangeAspect="1" noChangeArrowheads="1"/>
                    </pic:cNvPicPr>
                  </pic:nvPicPr>
                  <pic:blipFill>
                    <a:blip r:embed="rId49"/>
                    <a:stretch>
                      <a:fillRect/>
                    </a:stretch>
                  </pic:blipFill>
                  <pic:spPr bwMode="auto">
                    <a:xfrm>
                      <a:off x="0" y="0"/>
                      <a:ext cx="6005215" cy="3903388"/>
                    </a:xfrm>
                    <a:prstGeom prst="rect">
                      <a:avLst/>
                    </a:prstGeom>
                    <a:noFill/>
                    <a:ln w="9525">
                      <a:noFill/>
                      <a:miter lim="800000"/>
                      <a:headEnd/>
                      <a:tailEnd/>
                    </a:ln>
                  </pic:spPr>
                </pic:pic>
              </a:graphicData>
            </a:graphic>
          </wp:inline>
        </w:drawing>
      </w:r>
    </w:p>
    <w:p w:rsidR="00963151" w:rsidRDefault="00963151" w:rsidP="00261C9F">
      <w:pPr>
        <w:spacing w:before="0" w:after="0"/>
        <w:rPr>
          <w:b/>
          <w:sz w:val="28"/>
          <w:szCs w:val="28"/>
        </w:rPr>
      </w:pPr>
    </w:p>
    <w:p w:rsidR="00963151" w:rsidRPr="00963151" w:rsidRDefault="00C148FD" w:rsidP="00261C9F">
      <w:pPr>
        <w:spacing w:before="0" w:after="0"/>
        <w:rPr>
          <w:b/>
          <w:sz w:val="28"/>
          <w:szCs w:val="28"/>
        </w:rPr>
      </w:pPr>
      <w:r w:rsidRPr="00963151">
        <w:rPr>
          <w:b/>
          <w:sz w:val="28"/>
          <w:szCs w:val="28"/>
        </w:rPr>
        <w:t>Code :</w:t>
      </w:r>
      <w:r w:rsidR="00963151" w:rsidRPr="00963151">
        <w:rPr>
          <w:b/>
          <w:sz w:val="28"/>
          <w:szCs w:val="28"/>
        </w:rPr>
        <w:t>-</w:t>
      </w:r>
    </w:p>
    <w:p w:rsidR="00C148FD" w:rsidRPr="000E543D" w:rsidRDefault="00C148FD" w:rsidP="00261C9F">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package schoolmangment;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import javax.swing.JOptionPane;</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w:t>
      </w:r>
    </w:p>
    <w:p w:rsidR="000E543D" w:rsidRPr="000E543D" w:rsidRDefault="000E543D" w:rsidP="000E543D">
      <w:pPr>
        <w:spacing w:before="0" w:after="0"/>
        <w:rPr>
          <w:sz w:val="22"/>
          <w:szCs w:val="22"/>
        </w:rPr>
      </w:pPr>
      <w:r w:rsidRPr="000E543D">
        <w:rPr>
          <w:sz w:val="22"/>
          <w:szCs w:val="22"/>
        </w:rPr>
        <w:t xml:space="preserve"> * @author </w:t>
      </w:r>
      <w:r w:rsidR="00767A45" w:rsidRPr="009F3240">
        <w:rPr>
          <w:sz w:val="22"/>
          <w:szCs w:val="22"/>
        </w:rPr>
        <w:t xml:space="preserve"> Rishav Kashyap (Rishu)</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public class forgotpassword extends javax.swing.JFrame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Creates new form forgotpassword</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public forgotpassword() {</w:t>
      </w:r>
    </w:p>
    <w:p w:rsidR="000E543D" w:rsidRPr="000E543D" w:rsidRDefault="000E543D" w:rsidP="000E543D">
      <w:pPr>
        <w:spacing w:before="0" w:after="0"/>
        <w:rPr>
          <w:sz w:val="22"/>
          <w:szCs w:val="22"/>
        </w:rPr>
      </w:pPr>
      <w:r w:rsidRPr="000E543D">
        <w:rPr>
          <w:sz w:val="22"/>
          <w:szCs w:val="22"/>
        </w:rPr>
        <w:t xml:space="preserve">        initComponents();</w:t>
      </w:r>
    </w:p>
    <w:p w:rsidR="000E543D" w:rsidRPr="000E543D" w:rsidRDefault="000E543D" w:rsidP="000E543D">
      <w:pPr>
        <w:spacing w:before="0" w:after="0"/>
        <w:rPr>
          <w:sz w:val="22"/>
          <w:szCs w:val="22"/>
        </w:rPr>
      </w:pPr>
      <w:r w:rsidRPr="000E543D">
        <w:rPr>
          <w:sz w:val="22"/>
          <w:szCs w:val="22"/>
        </w:rPr>
        <w:t xml:space="preserve">         this.setLocationRelativeTo(null);</w:t>
      </w:r>
    </w:p>
    <w:p w:rsidR="000E543D" w:rsidRPr="000E543D" w:rsidRDefault="000E543D" w:rsidP="000E543D">
      <w:pPr>
        <w:spacing w:before="0" w:after="0"/>
        <w:rPr>
          <w:sz w:val="22"/>
          <w:szCs w:val="22"/>
        </w:rPr>
      </w:pPr>
      <w:r w:rsidRPr="000E543D">
        <w:rPr>
          <w:sz w:val="22"/>
          <w:szCs w:val="22"/>
        </w:rPr>
        <w:lastRenderedPageBreak/>
        <w:t xml:space="preserve">    }</w:t>
      </w:r>
    </w:p>
    <w:p w:rsidR="000E543D" w:rsidRPr="000E543D" w:rsidRDefault="000E543D" w:rsidP="000E543D">
      <w:pPr>
        <w:spacing w:before="0" w:after="0"/>
        <w:rPr>
          <w:sz w:val="22"/>
          <w:szCs w:val="22"/>
        </w:rPr>
      </w:pPr>
      <w:r w:rsidRPr="000E543D">
        <w:rPr>
          <w:sz w:val="22"/>
          <w:szCs w:val="22"/>
        </w:rPr>
        <w:t xml:space="preserve">    // &lt;editor-fold defaultstate="collapsed" desc="Generated Code"&gt;                          </w:t>
      </w:r>
    </w:p>
    <w:p w:rsidR="000E543D" w:rsidRPr="000E543D" w:rsidRDefault="000E543D" w:rsidP="000E543D">
      <w:pPr>
        <w:spacing w:before="0" w:after="0"/>
        <w:rPr>
          <w:sz w:val="22"/>
          <w:szCs w:val="22"/>
        </w:rPr>
      </w:pPr>
      <w:r w:rsidRPr="000E543D">
        <w:rPr>
          <w:sz w:val="22"/>
          <w:szCs w:val="22"/>
        </w:rPr>
        <w:t xml:space="preserve">    private void initComponents()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 = new javax.swing.JLabel();</w:t>
      </w:r>
    </w:p>
    <w:p w:rsidR="000E543D" w:rsidRPr="000E543D" w:rsidRDefault="000E543D" w:rsidP="000E543D">
      <w:pPr>
        <w:spacing w:before="0" w:after="0"/>
        <w:rPr>
          <w:sz w:val="22"/>
          <w:szCs w:val="22"/>
        </w:rPr>
      </w:pPr>
      <w:r w:rsidRPr="000E543D">
        <w:rPr>
          <w:sz w:val="22"/>
          <w:szCs w:val="22"/>
        </w:rPr>
        <w:t xml:space="preserve">        jPanel2 = new javax.swing.JPanel();</w:t>
      </w:r>
    </w:p>
    <w:p w:rsidR="000E543D" w:rsidRPr="000E543D" w:rsidRDefault="000E543D" w:rsidP="000E543D">
      <w:pPr>
        <w:spacing w:before="0" w:after="0"/>
        <w:rPr>
          <w:sz w:val="22"/>
          <w:szCs w:val="22"/>
        </w:rPr>
      </w:pPr>
      <w:r w:rsidRPr="000E543D">
        <w:rPr>
          <w:sz w:val="22"/>
          <w:szCs w:val="22"/>
        </w:rPr>
        <w:t xml:space="preserve">        jLabel2 = new javax.swing.JLabel();</w:t>
      </w:r>
    </w:p>
    <w:p w:rsidR="000E543D" w:rsidRPr="000E543D" w:rsidRDefault="000E543D" w:rsidP="000E543D">
      <w:pPr>
        <w:spacing w:before="0" w:after="0"/>
        <w:rPr>
          <w:sz w:val="22"/>
          <w:szCs w:val="22"/>
        </w:rPr>
      </w:pPr>
      <w:r w:rsidRPr="000E543D">
        <w:rPr>
          <w:sz w:val="22"/>
          <w:szCs w:val="22"/>
        </w:rPr>
        <w:t xml:space="preserve">        txtunm = new javax.swing.JTextField();</w:t>
      </w:r>
    </w:p>
    <w:p w:rsidR="000E543D" w:rsidRPr="000E543D" w:rsidRDefault="000E543D" w:rsidP="000E543D">
      <w:pPr>
        <w:spacing w:before="0" w:after="0"/>
        <w:rPr>
          <w:sz w:val="22"/>
          <w:szCs w:val="22"/>
        </w:rPr>
      </w:pPr>
      <w:r w:rsidRPr="000E543D">
        <w:rPr>
          <w:sz w:val="22"/>
          <w:szCs w:val="22"/>
        </w:rPr>
        <w:t xml:space="preserve">        jLabel3 = new javax.swing.JLabel();</w:t>
      </w:r>
    </w:p>
    <w:p w:rsidR="000E543D" w:rsidRPr="000E543D" w:rsidRDefault="000E543D" w:rsidP="000E543D">
      <w:pPr>
        <w:spacing w:before="0" w:after="0"/>
        <w:rPr>
          <w:sz w:val="22"/>
          <w:szCs w:val="22"/>
        </w:rPr>
      </w:pPr>
      <w:r w:rsidRPr="000E543D">
        <w:rPr>
          <w:sz w:val="22"/>
          <w:szCs w:val="22"/>
        </w:rPr>
        <w:t xml:space="preserve">        txtmail = new javax.swing.JTextField();</w:t>
      </w:r>
    </w:p>
    <w:p w:rsidR="000E543D" w:rsidRPr="000E543D" w:rsidRDefault="000E543D" w:rsidP="000E543D">
      <w:pPr>
        <w:spacing w:before="0" w:after="0"/>
        <w:rPr>
          <w:sz w:val="22"/>
          <w:szCs w:val="22"/>
        </w:rPr>
      </w:pPr>
      <w:r w:rsidRPr="000E543D">
        <w:rPr>
          <w:sz w:val="22"/>
          <w:szCs w:val="22"/>
        </w:rPr>
        <w:t xml:space="preserve">        btngetpass = new javax.swing.JButton();</w:t>
      </w:r>
    </w:p>
    <w:p w:rsidR="000E543D" w:rsidRPr="000E543D" w:rsidRDefault="000E543D" w:rsidP="000E543D">
      <w:pPr>
        <w:spacing w:before="0" w:after="0"/>
        <w:rPr>
          <w:sz w:val="22"/>
          <w:szCs w:val="22"/>
        </w:rPr>
      </w:pPr>
      <w:r w:rsidRPr="000E543D">
        <w:rPr>
          <w:sz w:val="22"/>
          <w:szCs w:val="22"/>
        </w:rPr>
        <w:t xml:space="preserve">        jLabel6 = new javax.swing.JLabel();</w:t>
      </w:r>
    </w:p>
    <w:p w:rsidR="000E543D" w:rsidRPr="000E543D" w:rsidRDefault="000E543D" w:rsidP="000E543D">
      <w:pPr>
        <w:spacing w:before="0" w:after="0"/>
        <w:rPr>
          <w:sz w:val="22"/>
          <w:szCs w:val="22"/>
        </w:rPr>
      </w:pPr>
      <w:r w:rsidRPr="000E543D">
        <w:rPr>
          <w:sz w:val="22"/>
          <w:szCs w:val="22"/>
        </w:rPr>
        <w:t xml:space="preserve">        jPanel1 = new javax.swing.JPanel();</w:t>
      </w:r>
    </w:p>
    <w:p w:rsidR="000E543D" w:rsidRPr="000E543D" w:rsidRDefault="000E543D" w:rsidP="000E543D">
      <w:pPr>
        <w:spacing w:before="0" w:after="0"/>
        <w:rPr>
          <w:sz w:val="22"/>
          <w:szCs w:val="22"/>
        </w:rPr>
      </w:pPr>
      <w:r w:rsidRPr="000E543D">
        <w:rPr>
          <w:sz w:val="22"/>
          <w:szCs w:val="22"/>
        </w:rPr>
        <w:t xml:space="preserve">        jLabel5 = new javax.swing.JLabel();</w:t>
      </w:r>
    </w:p>
    <w:p w:rsidR="000E543D" w:rsidRPr="000E543D" w:rsidRDefault="000E543D" w:rsidP="000E543D">
      <w:pPr>
        <w:spacing w:before="0" w:after="0"/>
        <w:rPr>
          <w:sz w:val="22"/>
          <w:szCs w:val="22"/>
        </w:rPr>
      </w:pPr>
      <w:r w:rsidRPr="000E543D">
        <w:rPr>
          <w:sz w:val="22"/>
          <w:szCs w:val="22"/>
        </w:rPr>
        <w:t xml:space="preserve">        lblpass = new javax.swing.JLabel();</w:t>
      </w:r>
    </w:p>
    <w:p w:rsidR="000E543D" w:rsidRPr="000E543D" w:rsidRDefault="000E543D" w:rsidP="000E543D">
      <w:pPr>
        <w:spacing w:before="0" w:after="0"/>
        <w:rPr>
          <w:sz w:val="22"/>
          <w:szCs w:val="22"/>
        </w:rPr>
      </w:pPr>
      <w:r w:rsidRPr="000E543D">
        <w:rPr>
          <w:sz w:val="22"/>
          <w:szCs w:val="22"/>
        </w:rPr>
        <w:t xml:space="preserve">        jButton1 = new javax.swing.JButton();</w:t>
      </w:r>
    </w:p>
    <w:p w:rsidR="000E543D" w:rsidRPr="000E543D" w:rsidRDefault="000E543D" w:rsidP="000E543D">
      <w:pPr>
        <w:spacing w:before="0" w:after="0"/>
        <w:rPr>
          <w:sz w:val="22"/>
          <w:szCs w:val="22"/>
        </w:rPr>
      </w:pPr>
      <w:r w:rsidRPr="000E543D">
        <w:rPr>
          <w:sz w:val="22"/>
          <w:szCs w:val="22"/>
        </w:rPr>
        <w:t xml:space="preserve">        jButton2 = new javax.swing.JButton();</w:t>
      </w:r>
    </w:p>
    <w:p w:rsidR="000E543D" w:rsidRPr="000E543D" w:rsidRDefault="000E543D" w:rsidP="000E543D">
      <w:pPr>
        <w:spacing w:before="0" w:after="0"/>
        <w:rPr>
          <w:sz w:val="22"/>
          <w:szCs w:val="22"/>
        </w:rPr>
      </w:pPr>
      <w:r w:rsidRPr="000E543D">
        <w:rPr>
          <w:sz w:val="22"/>
          <w:szCs w:val="22"/>
        </w:rPr>
        <w:t xml:space="preserve">        jLabel8 = new javax.swing.JLabel();</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setDefaultCloseOperation(javax.swing.WindowConstants.EXIT_ON_CLOSE);</w:t>
      </w:r>
    </w:p>
    <w:p w:rsidR="000E543D" w:rsidRPr="000E543D" w:rsidRDefault="000E543D" w:rsidP="000E543D">
      <w:pPr>
        <w:spacing w:before="0" w:after="0"/>
        <w:rPr>
          <w:sz w:val="22"/>
          <w:szCs w:val="22"/>
        </w:rPr>
      </w:pPr>
      <w:r w:rsidRPr="000E543D">
        <w:rPr>
          <w:sz w:val="22"/>
          <w:szCs w:val="22"/>
        </w:rPr>
        <w:t xml:space="preserve">        getContentPane().setLayout(new org.netbeans.lib.awtextra.AbsoluteLayout());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jLabel1.setBackground(new java.awt.Color(51, 255, 51));</w:t>
      </w:r>
    </w:p>
    <w:p w:rsidR="000E543D" w:rsidRPr="000E543D" w:rsidRDefault="000E543D" w:rsidP="000E543D">
      <w:pPr>
        <w:spacing w:before="0" w:after="0"/>
        <w:rPr>
          <w:sz w:val="22"/>
          <w:szCs w:val="22"/>
        </w:rPr>
      </w:pPr>
      <w:r w:rsidRPr="000E543D">
        <w:rPr>
          <w:sz w:val="22"/>
          <w:szCs w:val="22"/>
        </w:rPr>
        <w:t xml:space="preserve">        jLabel1.setFont(new java.awt.Font("Monotype Corsiva", 1, 36)); // NOI18N</w:t>
      </w:r>
    </w:p>
    <w:p w:rsidR="000E543D" w:rsidRPr="000E543D" w:rsidRDefault="000E543D" w:rsidP="000E543D">
      <w:pPr>
        <w:spacing w:before="0" w:after="0"/>
        <w:rPr>
          <w:sz w:val="22"/>
          <w:szCs w:val="22"/>
        </w:rPr>
      </w:pPr>
      <w:r w:rsidRPr="000E543D">
        <w:rPr>
          <w:sz w:val="22"/>
          <w:szCs w:val="22"/>
        </w:rPr>
        <w:t xml:space="preserve">        jLabel1.setText("                Forget Password Window");</w:t>
      </w:r>
    </w:p>
    <w:p w:rsidR="000E543D" w:rsidRPr="000E543D" w:rsidRDefault="000E543D" w:rsidP="000E543D">
      <w:pPr>
        <w:spacing w:before="0" w:after="0"/>
        <w:rPr>
          <w:sz w:val="22"/>
          <w:szCs w:val="22"/>
        </w:rPr>
      </w:pPr>
      <w:r w:rsidRPr="000E543D">
        <w:rPr>
          <w:sz w:val="22"/>
          <w:szCs w:val="22"/>
        </w:rPr>
        <w:t xml:space="preserve">        getContentPane().add(jLabel1, new org.netbeans.lib.awtextra.AbsoluteConstraints(36, 0, 610, 70));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jPanel2.setBackground(new java.awt.Color(204, 204, 255));</w:t>
      </w:r>
    </w:p>
    <w:p w:rsidR="000E543D" w:rsidRPr="000E543D" w:rsidRDefault="000E543D" w:rsidP="000E543D">
      <w:pPr>
        <w:spacing w:before="0" w:after="0"/>
        <w:rPr>
          <w:sz w:val="22"/>
          <w:szCs w:val="22"/>
        </w:rPr>
      </w:pPr>
      <w:r w:rsidRPr="000E543D">
        <w:rPr>
          <w:sz w:val="22"/>
          <w:szCs w:val="22"/>
        </w:rPr>
        <w:t xml:space="preserve">        jPanel2.setBorder(javax.swing.BorderFactory.createTitledBorder(new javax.swing.border.SoftBevelBorder(javax.swing.border.BevelBorder.RAISED), "Forget Password :", javax.swing.border.TitledBorder.LEFT, javax.swing.border.TitledBorder.TOP, null, new java.awt.Color(255, 0, 204)));</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jLabel2.setFont(new java.awt.Font("Tahoma", 0, 18)); // NOI18N</w:t>
      </w:r>
    </w:p>
    <w:p w:rsidR="000E543D" w:rsidRPr="000E543D" w:rsidRDefault="000E543D" w:rsidP="000E543D">
      <w:pPr>
        <w:spacing w:before="0" w:after="0"/>
        <w:rPr>
          <w:sz w:val="22"/>
          <w:szCs w:val="22"/>
        </w:rPr>
      </w:pPr>
      <w:r w:rsidRPr="000E543D">
        <w:rPr>
          <w:sz w:val="22"/>
          <w:szCs w:val="22"/>
        </w:rPr>
        <w:t xml:space="preserve">        jLabel2.setText(" Your UserName");</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jLabel3.setFont(new java.awt.Font("Tahoma", 0, 18)); // NOI18N</w:t>
      </w:r>
    </w:p>
    <w:p w:rsidR="000E543D" w:rsidRPr="000E543D" w:rsidRDefault="000E543D" w:rsidP="000E543D">
      <w:pPr>
        <w:spacing w:before="0" w:after="0"/>
        <w:rPr>
          <w:sz w:val="22"/>
          <w:szCs w:val="22"/>
        </w:rPr>
      </w:pPr>
      <w:r w:rsidRPr="000E543D">
        <w:rPr>
          <w:sz w:val="22"/>
          <w:szCs w:val="22"/>
        </w:rPr>
        <w:t xml:space="preserve">        jLabel3.setText("Your Email-id");</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lastRenderedPageBreak/>
        <w:t xml:space="preserve">        btngetpass.setFont(new java.awt.Font("Tahoma", 1, 14)); // NOI18N</w:t>
      </w:r>
    </w:p>
    <w:p w:rsidR="000E543D" w:rsidRPr="000E543D" w:rsidRDefault="000E543D" w:rsidP="000E543D">
      <w:pPr>
        <w:spacing w:before="0" w:after="0"/>
        <w:rPr>
          <w:sz w:val="22"/>
          <w:szCs w:val="22"/>
        </w:rPr>
      </w:pPr>
      <w:r w:rsidRPr="000E543D">
        <w:rPr>
          <w:sz w:val="22"/>
          <w:szCs w:val="22"/>
        </w:rPr>
        <w:t xml:space="preserve">        btngetpass.setText(" GET PASSWORD");</w:t>
      </w:r>
    </w:p>
    <w:p w:rsidR="000E543D" w:rsidRPr="000E543D" w:rsidRDefault="000E543D" w:rsidP="000E543D">
      <w:pPr>
        <w:spacing w:before="0" w:after="0"/>
        <w:rPr>
          <w:sz w:val="22"/>
          <w:szCs w:val="22"/>
        </w:rPr>
      </w:pPr>
      <w:r w:rsidRPr="000E543D">
        <w:rPr>
          <w:sz w:val="22"/>
          <w:szCs w:val="22"/>
        </w:rPr>
        <w:t xml:space="preserve">        btngetpass.addActionListener(new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btngetpassActionPerformed(evt);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jPanel2Layout = new javax.swing.GroupLayout(jPanel2);</w:t>
      </w:r>
    </w:p>
    <w:p w:rsidR="000E543D" w:rsidRPr="000E543D" w:rsidRDefault="000E543D" w:rsidP="000E543D">
      <w:pPr>
        <w:spacing w:before="0" w:after="0"/>
        <w:rPr>
          <w:sz w:val="22"/>
          <w:szCs w:val="22"/>
        </w:rPr>
      </w:pPr>
      <w:r w:rsidRPr="000E543D">
        <w:rPr>
          <w:sz w:val="22"/>
          <w:szCs w:val="22"/>
        </w:rPr>
        <w:t xml:space="preserve">        jPanel2.setLayout(jPanel2Layout);</w:t>
      </w:r>
    </w:p>
    <w:p w:rsidR="000E543D" w:rsidRPr="000E543D" w:rsidRDefault="000E543D" w:rsidP="000E543D">
      <w:pPr>
        <w:spacing w:before="0" w:after="0"/>
        <w:rPr>
          <w:sz w:val="22"/>
          <w:szCs w:val="22"/>
        </w:rPr>
      </w:pPr>
      <w:r w:rsidRPr="000E543D">
        <w:rPr>
          <w:sz w:val="22"/>
          <w:szCs w:val="22"/>
        </w:rPr>
        <w:t xml:space="preserve">        jPanel2Layout.setHorizontalGroup(</w:t>
      </w:r>
    </w:p>
    <w:p w:rsidR="000E543D" w:rsidRPr="000E543D" w:rsidRDefault="000E543D" w:rsidP="000E543D">
      <w:pPr>
        <w:spacing w:before="0" w:after="0"/>
        <w:rPr>
          <w:sz w:val="22"/>
          <w:szCs w:val="22"/>
        </w:rPr>
      </w:pPr>
      <w:r w:rsidRPr="000E543D">
        <w:rPr>
          <w:sz w:val="22"/>
          <w:szCs w:val="22"/>
        </w:rPr>
        <w:t xml:space="preserve">            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.addGroup(javax.swing.GroupLayout.Alignment.TRAILING, jPanel2Layout.createSequentialGroup()</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.addGroup(jPanel2Layout.createSequentialGroup()</w:t>
      </w:r>
    </w:p>
    <w:p w:rsidR="000E543D" w:rsidRPr="000E543D" w:rsidRDefault="000E543D" w:rsidP="000E543D">
      <w:pPr>
        <w:spacing w:before="0" w:after="0"/>
        <w:rPr>
          <w:sz w:val="22"/>
          <w:szCs w:val="22"/>
        </w:rPr>
      </w:pPr>
      <w:r w:rsidRPr="000E543D">
        <w:rPr>
          <w:sz w:val="22"/>
          <w:szCs w:val="22"/>
        </w:rPr>
        <w:t xml:space="preserve">                        .addComponent(jLabel2, javax.swing.GroupLayout.DEFAULT_SIZE, 150, Short.MAX_VALUE)</w:t>
      </w:r>
    </w:p>
    <w:p w:rsidR="000E543D" w:rsidRPr="000E543D" w:rsidRDefault="000E543D" w:rsidP="000E543D">
      <w:pPr>
        <w:spacing w:before="0" w:after="0"/>
        <w:rPr>
          <w:sz w:val="22"/>
          <w:szCs w:val="22"/>
        </w:rPr>
      </w:pPr>
      <w:r w:rsidRPr="000E543D">
        <w:rPr>
          <w:sz w:val="22"/>
          <w:szCs w:val="22"/>
        </w:rPr>
        <w:t xml:space="preserve">                        .addGap(107, 107, 107))</w:t>
      </w:r>
    </w:p>
    <w:p w:rsidR="000E543D" w:rsidRPr="000E543D" w:rsidRDefault="000E543D" w:rsidP="000E543D">
      <w:pPr>
        <w:spacing w:before="0" w:after="0"/>
        <w:rPr>
          <w:sz w:val="22"/>
          <w:szCs w:val="22"/>
        </w:rPr>
      </w:pPr>
      <w:r w:rsidRPr="000E543D">
        <w:rPr>
          <w:sz w:val="22"/>
          <w:szCs w:val="22"/>
        </w:rPr>
        <w:t xml:space="preserve">                    .addGroup(jPanel2Layout.createSequentialGroup()</w:t>
      </w:r>
    </w:p>
    <w:p w:rsidR="000E543D" w:rsidRPr="000E543D" w:rsidRDefault="000E543D" w:rsidP="000E543D">
      <w:pPr>
        <w:spacing w:before="0" w:after="0"/>
        <w:rPr>
          <w:sz w:val="22"/>
          <w:szCs w:val="22"/>
        </w:rPr>
      </w:pPr>
      <w:r w:rsidRPr="000E543D">
        <w:rPr>
          <w:sz w:val="22"/>
          <w:szCs w:val="22"/>
        </w:rPr>
        <w:t xml:space="preserve">                        .addGap(10, 10, 10)</w:t>
      </w:r>
    </w:p>
    <w:p w:rsidR="000E543D" w:rsidRPr="000E543D" w:rsidRDefault="000E543D" w:rsidP="000E543D">
      <w:pPr>
        <w:spacing w:before="0" w:after="0"/>
        <w:rPr>
          <w:sz w:val="22"/>
          <w:szCs w:val="22"/>
        </w:rPr>
      </w:pPr>
      <w:r w:rsidRPr="000E543D">
        <w:rPr>
          <w:sz w:val="22"/>
          <w:szCs w:val="22"/>
        </w:rPr>
        <w:t xml:space="preserve">                        .addComponent(jLabel3, javax.swing.GroupLayout.PREFERRED_SIZE, 128,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.addGroup(jPanel2Layout.createParallelGroup(javax.swing.GroupLayout.Alignment.TRAILING, false)</w:t>
      </w:r>
    </w:p>
    <w:p w:rsidR="000E543D" w:rsidRPr="000E543D" w:rsidRDefault="000E543D" w:rsidP="000E543D">
      <w:pPr>
        <w:spacing w:before="0" w:after="0"/>
        <w:rPr>
          <w:sz w:val="22"/>
          <w:szCs w:val="22"/>
        </w:rPr>
      </w:pPr>
      <w:r w:rsidRPr="000E543D">
        <w:rPr>
          <w:sz w:val="22"/>
          <w:szCs w:val="22"/>
        </w:rPr>
        <w:t xml:space="preserve">                    .addComponent(txtunm, javax.swing.GroupLayout.DEFAULT_SIZE, 156, Short.MAX_VALUE)</w:t>
      </w:r>
    </w:p>
    <w:p w:rsidR="000E543D" w:rsidRPr="000E543D" w:rsidRDefault="000E543D" w:rsidP="000E543D">
      <w:pPr>
        <w:spacing w:before="0" w:after="0"/>
        <w:rPr>
          <w:sz w:val="22"/>
          <w:szCs w:val="22"/>
        </w:rPr>
      </w:pPr>
      <w:r w:rsidRPr="000E543D">
        <w:rPr>
          <w:sz w:val="22"/>
          <w:szCs w:val="22"/>
        </w:rPr>
        <w:t xml:space="preserve">                    .addComponent(txtmail))</w:t>
      </w:r>
    </w:p>
    <w:p w:rsidR="000E543D" w:rsidRPr="000E543D" w:rsidRDefault="000E543D" w:rsidP="000E543D">
      <w:pPr>
        <w:spacing w:before="0" w:after="0"/>
        <w:rPr>
          <w:sz w:val="22"/>
          <w:szCs w:val="22"/>
        </w:rPr>
      </w:pPr>
      <w:r w:rsidRPr="000E543D">
        <w:rPr>
          <w:sz w:val="22"/>
          <w:szCs w:val="22"/>
        </w:rPr>
        <w:t xml:space="preserve">                .addGap(55, 55, 55))</w:t>
      </w:r>
    </w:p>
    <w:p w:rsidR="000E543D" w:rsidRPr="000E543D" w:rsidRDefault="000E543D" w:rsidP="000E543D">
      <w:pPr>
        <w:spacing w:before="0" w:after="0"/>
        <w:rPr>
          <w:sz w:val="22"/>
          <w:szCs w:val="22"/>
        </w:rPr>
      </w:pPr>
      <w:r w:rsidRPr="000E543D">
        <w:rPr>
          <w:sz w:val="22"/>
          <w:szCs w:val="22"/>
        </w:rPr>
        <w:t xml:space="preserve">            .addGroup(javax.swing.GroupLayout.Alignment.TRAILING, jPanel2Layout.createSequentialGroup()</w:t>
      </w:r>
    </w:p>
    <w:p w:rsidR="000E543D" w:rsidRPr="000E543D" w:rsidRDefault="000E543D" w:rsidP="000E543D">
      <w:pPr>
        <w:spacing w:before="0" w:after="0"/>
        <w:rPr>
          <w:sz w:val="22"/>
          <w:szCs w:val="22"/>
        </w:rPr>
      </w:pPr>
      <w:r w:rsidRPr="000E543D">
        <w:rPr>
          <w:sz w:val="22"/>
          <w:szCs w:val="22"/>
        </w:rPr>
        <w:t xml:space="preserve">                .addContainerGap(javax.swing.GroupLayout.DEFAULT_SIZE,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.addComponent(btngetpass)</w:t>
      </w:r>
    </w:p>
    <w:p w:rsidR="000E543D" w:rsidRPr="000E543D" w:rsidRDefault="000E543D" w:rsidP="000E543D">
      <w:pPr>
        <w:spacing w:before="0" w:after="0"/>
        <w:rPr>
          <w:sz w:val="22"/>
          <w:szCs w:val="22"/>
        </w:rPr>
      </w:pPr>
      <w:r w:rsidRPr="000E543D">
        <w:rPr>
          <w:sz w:val="22"/>
          <w:szCs w:val="22"/>
        </w:rPr>
        <w:t xml:space="preserve">                .addGap(32, 32, 32))</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jPanel2Layout.setVerticalGroup(</w:t>
      </w:r>
    </w:p>
    <w:p w:rsidR="000E543D" w:rsidRPr="000E543D" w:rsidRDefault="000E543D" w:rsidP="000E543D">
      <w:pPr>
        <w:spacing w:before="0" w:after="0"/>
        <w:rPr>
          <w:sz w:val="22"/>
          <w:szCs w:val="22"/>
        </w:rPr>
      </w:pPr>
      <w:r w:rsidRPr="000E543D">
        <w:rPr>
          <w:sz w:val="22"/>
          <w:szCs w:val="22"/>
        </w:rPr>
        <w:lastRenderedPageBreak/>
        <w:t xml:space="preserve">            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.addGroup(jPanel2Layout.createSequentialGroup()</w:t>
      </w:r>
    </w:p>
    <w:p w:rsidR="000E543D" w:rsidRPr="000E543D" w:rsidRDefault="000E543D" w:rsidP="000E543D">
      <w:pPr>
        <w:spacing w:before="0" w:after="0"/>
        <w:rPr>
          <w:sz w:val="22"/>
          <w:szCs w:val="22"/>
        </w:rPr>
      </w:pPr>
      <w:r w:rsidRPr="000E543D">
        <w:rPr>
          <w:sz w:val="22"/>
          <w:szCs w:val="22"/>
        </w:rPr>
        <w:t xml:space="preserve">                .addGap(32, 32, 32)</w:t>
      </w:r>
    </w:p>
    <w:p w:rsidR="000E543D" w:rsidRPr="000E543D" w:rsidRDefault="000E543D" w:rsidP="000E543D">
      <w:pPr>
        <w:spacing w:before="0" w:after="0"/>
        <w:rPr>
          <w:sz w:val="22"/>
          <w:szCs w:val="22"/>
        </w:rPr>
      </w:pPr>
      <w:r w:rsidRPr="000E543D">
        <w:rPr>
          <w:sz w:val="22"/>
          <w:szCs w:val="22"/>
        </w:rPr>
        <w:t xml:space="preserve">                .addGroup(jPanel2Layout.createParallelGroup(javax.swing.GroupLayout.Alignment.LEADING)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.addComponent(jLabel2)</w:t>
      </w:r>
    </w:p>
    <w:p w:rsidR="000E543D" w:rsidRPr="000E543D" w:rsidRDefault="000E543D" w:rsidP="000E543D">
      <w:pPr>
        <w:spacing w:before="0" w:after="0"/>
        <w:rPr>
          <w:sz w:val="22"/>
          <w:szCs w:val="22"/>
        </w:rPr>
      </w:pPr>
      <w:r w:rsidRPr="000E543D">
        <w:rPr>
          <w:sz w:val="22"/>
          <w:szCs w:val="22"/>
        </w:rPr>
        <w:t xml:space="preserve">                    .addComponent(txtunm,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.addComponent(txtmail,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.addComponent(jLabel3))</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27, Short.MAX_VALUE)</w:t>
      </w:r>
    </w:p>
    <w:p w:rsidR="000E543D" w:rsidRPr="000E543D" w:rsidRDefault="000E543D" w:rsidP="000E543D">
      <w:pPr>
        <w:spacing w:before="0" w:after="0"/>
        <w:rPr>
          <w:sz w:val="22"/>
          <w:szCs w:val="22"/>
        </w:rPr>
      </w:pPr>
      <w:r w:rsidRPr="000E543D">
        <w:rPr>
          <w:sz w:val="22"/>
          <w:szCs w:val="22"/>
        </w:rPr>
        <w:t xml:space="preserve">                .addComponent(btngetpass)</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getContentPane().add(jPanel2, new org.netbeans.lib.awtextra.AbsoluteConstraints(150, 100, 500, 180));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jLabel6.setIcon(new javax.swing.ImageIcon("G:\\project\\schoolmangment\\img\\1.jpg")); // NOI18N</w:t>
      </w:r>
    </w:p>
    <w:p w:rsidR="000E543D" w:rsidRPr="000E543D" w:rsidRDefault="000E543D" w:rsidP="000E543D">
      <w:pPr>
        <w:spacing w:before="0" w:after="0"/>
        <w:rPr>
          <w:sz w:val="22"/>
          <w:szCs w:val="22"/>
        </w:rPr>
      </w:pPr>
      <w:r w:rsidRPr="000E543D">
        <w:rPr>
          <w:sz w:val="22"/>
          <w:szCs w:val="22"/>
        </w:rPr>
        <w:t xml:space="preserve">        jLabel6.setText("jLabel6");</w:t>
      </w:r>
    </w:p>
    <w:p w:rsidR="000E543D" w:rsidRPr="000E543D" w:rsidRDefault="000E543D" w:rsidP="000E543D">
      <w:pPr>
        <w:spacing w:before="0" w:after="0"/>
        <w:rPr>
          <w:sz w:val="22"/>
          <w:szCs w:val="22"/>
        </w:rPr>
      </w:pPr>
      <w:r w:rsidRPr="000E543D">
        <w:rPr>
          <w:sz w:val="22"/>
          <w:szCs w:val="22"/>
        </w:rPr>
        <w:t xml:space="preserve">        getContentPane().add(jLabel6, new org.netbeans.lib.awtextra.AbsoluteConstraints(0, 0, 810, 70));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jPanel1.setBackground(new java.awt.Color(204, 204, 255));</w:t>
      </w:r>
    </w:p>
    <w:p w:rsidR="000E543D" w:rsidRPr="000E543D" w:rsidRDefault="000E543D" w:rsidP="000E543D">
      <w:pPr>
        <w:spacing w:before="0" w:after="0"/>
        <w:rPr>
          <w:sz w:val="22"/>
          <w:szCs w:val="22"/>
        </w:rPr>
      </w:pPr>
      <w:r w:rsidRPr="000E543D">
        <w:rPr>
          <w:sz w:val="22"/>
          <w:szCs w:val="22"/>
        </w:rPr>
        <w:t xml:space="preserve">        jPanel1.setBorder(javax.swing.BorderFactory.createTitledBorder(null, "Your Password :::::", javax.swing.border.TitledBorder.LEFT, javax.swing.border.TitledBorder.TOP, new java.awt.Font("Mangal", 1, 10), new java.awt.Color(102, 0, 51))); // NOI18N</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jLabel5.setFont(new java.awt.Font("Tahoma", 1, 14)); // NOI18N</w:t>
      </w:r>
    </w:p>
    <w:p w:rsidR="000E543D" w:rsidRPr="000E543D" w:rsidRDefault="000E543D" w:rsidP="000E543D">
      <w:pPr>
        <w:spacing w:before="0" w:after="0"/>
        <w:rPr>
          <w:sz w:val="22"/>
          <w:szCs w:val="22"/>
        </w:rPr>
      </w:pPr>
      <w:r w:rsidRPr="000E543D">
        <w:rPr>
          <w:sz w:val="22"/>
          <w:szCs w:val="22"/>
        </w:rPr>
        <w:t xml:space="preserve">        jLabel5.setText(" Your password is");</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lblpass.setFont(new java.awt.Font("Tahoma", 1, 14)); // NOI18N</w:t>
      </w:r>
    </w:p>
    <w:p w:rsidR="000E543D" w:rsidRPr="000E543D" w:rsidRDefault="000E543D" w:rsidP="000E543D">
      <w:pPr>
        <w:spacing w:before="0" w:after="0"/>
        <w:rPr>
          <w:sz w:val="22"/>
          <w:szCs w:val="22"/>
        </w:rPr>
      </w:pPr>
      <w:r w:rsidRPr="000E543D">
        <w:rPr>
          <w:sz w:val="22"/>
          <w:szCs w:val="22"/>
        </w:rPr>
        <w:t xml:space="preserve">        lblpass.setText("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lastRenderedPageBreak/>
        <w:t xml:space="preserve">        jButton1.setText("RESET");</w:t>
      </w:r>
    </w:p>
    <w:p w:rsidR="000E543D" w:rsidRPr="000E543D" w:rsidRDefault="000E543D" w:rsidP="000E543D">
      <w:pPr>
        <w:spacing w:before="0" w:after="0"/>
        <w:rPr>
          <w:sz w:val="22"/>
          <w:szCs w:val="22"/>
        </w:rPr>
      </w:pPr>
      <w:r w:rsidRPr="000E543D">
        <w:rPr>
          <w:sz w:val="22"/>
          <w:szCs w:val="22"/>
        </w:rPr>
        <w:t xml:space="preserve">        jButton1.addActionListener(new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jButton1ActionPerformed(evt);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jButton2.setText("Exit");</w:t>
      </w:r>
    </w:p>
    <w:p w:rsidR="000E543D" w:rsidRPr="000E543D" w:rsidRDefault="000E543D" w:rsidP="000E543D">
      <w:pPr>
        <w:spacing w:before="0" w:after="0"/>
        <w:rPr>
          <w:sz w:val="22"/>
          <w:szCs w:val="22"/>
        </w:rPr>
      </w:pPr>
      <w:r w:rsidRPr="000E543D">
        <w:rPr>
          <w:sz w:val="22"/>
          <w:szCs w:val="22"/>
        </w:rPr>
        <w:t xml:space="preserve">        jButton2.addActionListener(new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jButton2ActionPerformed(evt);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jPanel1Layout = new javax.swing.GroupLayout(jPanel1);</w:t>
      </w:r>
    </w:p>
    <w:p w:rsidR="000E543D" w:rsidRPr="000E543D" w:rsidRDefault="000E543D" w:rsidP="000E543D">
      <w:pPr>
        <w:spacing w:before="0" w:after="0"/>
        <w:rPr>
          <w:sz w:val="22"/>
          <w:szCs w:val="22"/>
        </w:rPr>
      </w:pPr>
      <w:r w:rsidRPr="000E543D">
        <w:rPr>
          <w:sz w:val="22"/>
          <w:szCs w:val="22"/>
        </w:rPr>
        <w:t xml:space="preserve">        jPanel1.setLayout(jPanel1Layout);</w:t>
      </w:r>
    </w:p>
    <w:p w:rsidR="000E543D" w:rsidRPr="000E543D" w:rsidRDefault="000E543D" w:rsidP="000E543D">
      <w:pPr>
        <w:spacing w:before="0" w:after="0"/>
        <w:rPr>
          <w:sz w:val="22"/>
          <w:szCs w:val="22"/>
        </w:rPr>
      </w:pPr>
      <w:r w:rsidRPr="000E543D">
        <w:rPr>
          <w:sz w:val="22"/>
          <w:szCs w:val="22"/>
        </w:rPr>
        <w:t xml:space="preserve">        jPanel1Layout.setHorizontalGroup(</w:t>
      </w:r>
    </w:p>
    <w:p w:rsidR="000E543D" w:rsidRPr="000E543D" w:rsidRDefault="000E543D" w:rsidP="000E543D">
      <w:pPr>
        <w:spacing w:before="0" w:after="0"/>
        <w:rPr>
          <w:sz w:val="22"/>
          <w:szCs w:val="22"/>
        </w:rPr>
      </w:pPr>
      <w:r w:rsidRPr="000E543D">
        <w:rPr>
          <w:sz w:val="22"/>
          <w:szCs w:val="22"/>
        </w:rPr>
        <w:t xml:space="preserve">            jPanel1Layout.createParallelGroup(javax.swing.GroupLayout.Alignment.LEADING)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.addGroup(jPanel1Layout.createSequentialGroup()</w:t>
      </w:r>
    </w:p>
    <w:p w:rsidR="000E543D" w:rsidRPr="000E543D" w:rsidRDefault="000E543D" w:rsidP="000E543D">
      <w:pPr>
        <w:spacing w:before="0" w:after="0"/>
        <w:rPr>
          <w:sz w:val="22"/>
          <w:szCs w:val="22"/>
        </w:rPr>
      </w:pPr>
      <w:r w:rsidRPr="000E543D">
        <w:rPr>
          <w:sz w:val="22"/>
          <w:szCs w:val="22"/>
        </w:rPr>
        <w:t xml:space="preserve">                .addGroup(jPanel1Layout.createParallelGroup(javax.swing.GroupLayout.Alignment.TRAILING)</w:t>
      </w:r>
    </w:p>
    <w:p w:rsidR="000E543D" w:rsidRPr="000E543D" w:rsidRDefault="000E543D" w:rsidP="000E543D">
      <w:pPr>
        <w:spacing w:before="0" w:after="0"/>
        <w:rPr>
          <w:sz w:val="22"/>
          <w:szCs w:val="22"/>
        </w:rPr>
      </w:pPr>
      <w:r w:rsidRPr="000E543D">
        <w:rPr>
          <w:sz w:val="22"/>
          <w:szCs w:val="22"/>
        </w:rPr>
        <w:t xml:space="preserve">                    .addGroup(jPanel1Layout.createSequentialGroup()</w:t>
      </w:r>
    </w:p>
    <w:p w:rsidR="000E543D" w:rsidRPr="000E543D" w:rsidRDefault="000E543D" w:rsidP="000E543D">
      <w:pPr>
        <w:spacing w:before="0" w:after="0"/>
        <w:rPr>
          <w:sz w:val="22"/>
          <w:szCs w:val="22"/>
        </w:rPr>
      </w:pPr>
      <w:r w:rsidRPr="000E543D">
        <w:rPr>
          <w:sz w:val="22"/>
          <w:szCs w:val="22"/>
        </w:rPr>
        <w:t xml:space="preserve">                        .addContainerGap(javax.swing.GroupLayout.DEFAULT_SIZE,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.addComponent(jButton1)</w:t>
      </w:r>
    </w:p>
    <w:p w:rsidR="000E543D" w:rsidRPr="000E543D" w:rsidRDefault="000E543D" w:rsidP="000E543D">
      <w:pPr>
        <w:spacing w:before="0" w:after="0"/>
        <w:rPr>
          <w:sz w:val="22"/>
          <w:szCs w:val="22"/>
        </w:rPr>
      </w:pPr>
      <w:r w:rsidRPr="000E543D">
        <w:rPr>
          <w:sz w:val="22"/>
          <w:szCs w:val="22"/>
        </w:rPr>
        <w:t xml:space="preserve">                        .addGap(38, 38, 38)</w:t>
      </w:r>
    </w:p>
    <w:p w:rsidR="000E543D" w:rsidRPr="000E543D" w:rsidRDefault="000E543D" w:rsidP="000E543D">
      <w:pPr>
        <w:spacing w:before="0" w:after="0"/>
        <w:rPr>
          <w:sz w:val="22"/>
          <w:szCs w:val="22"/>
        </w:rPr>
      </w:pPr>
      <w:r w:rsidRPr="000E543D">
        <w:rPr>
          <w:sz w:val="22"/>
          <w:szCs w:val="22"/>
        </w:rPr>
        <w:t xml:space="preserve">                        .addComponent(jButton2))</w:t>
      </w:r>
    </w:p>
    <w:p w:rsidR="000E543D" w:rsidRPr="000E543D" w:rsidRDefault="000E543D" w:rsidP="000E543D">
      <w:pPr>
        <w:spacing w:before="0" w:after="0"/>
        <w:rPr>
          <w:sz w:val="22"/>
          <w:szCs w:val="22"/>
        </w:rPr>
      </w:pPr>
      <w:r w:rsidRPr="000E543D">
        <w:rPr>
          <w:sz w:val="22"/>
          <w:szCs w:val="22"/>
        </w:rPr>
        <w:t xml:space="preserve">                    .addGroup(javax.swing.GroupLayout.Alignment.LEADING, jPanel1Layout.createSequentialGroup()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.addComponent(jLabel5)</w:t>
      </w:r>
    </w:p>
    <w:p w:rsidR="000E543D" w:rsidRPr="000E543D" w:rsidRDefault="000E543D" w:rsidP="000E543D">
      <w:pPr>
        <w:spacing w:before="0" w:after="0"/>
        <w:rPr>
          <w:sz w:val="22"/>
          <w:szCs w:val="22"/>
        </w:rPr>
      </w:pPr>
      <w:r w:rsidRPr="000E543D">
        <w:rPr>
          <w:sz w:val="22"/>
          <w:szCs w:val="22"/>
        </w:rPr>
        <w:t xml:space="preserve">                        .addGap(93, 93, 93)</w:t>
      </w:r>
    </w:p>
    <w:p w:rsidR="000E543D" w:rsidRPr="000E543D" w:rsidRDefault="000E543D" w:rsidP="000E543D">
      <w:pPr>
        <w:spacing w:before="0" w:after="0"/>
        <w:rPr>
          <w:sz w:val="22"/>
          <w:szCs w:val="22"/>
        </w:rPr>
      </w:pPr>
      <w:r w:rsidRPr="000E543D">
        <w:rPr>
          <w:sz w:val="22"/>
          <w:szCs w:val="22"/>
        </w:rPr>
        <w:t xml:space="preserve">                        .addComponent(lblpass, javax.swing.GroupLayout.PREFERRED_SIZE, 231, javax.swing.GroupLayout.PREFERRED_SIZE)))</w:t>
      </w:r>
    </w:p>
    <w:p w:rsidR="000E543D" w:rsidRPr="000E543D" w:rsidRDefault="000E543D" w:rsidP="000E543D">
      <w:pPr>
        <w:spacing w:before="0" w:after="0"/>
        <w:rPr>
          <w:sz w:val="22"/>
          <w:szCs w:val="22"/>
        </w:rPr>
      </w:pPr>
      <w:r w:rsidRPr="000E543D">
        <w:rPr>
          <w:sz w:val="22"/>
          <w:szCs w:val="22"/>
        </w:rPr>
        <w:t xml:space="preserve">                .addContainerGap(42, Short.MAX_VALUE))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jPanel1Layout.setVerticalGroup(</w:t>
      </w:r>
    </w:p>
    <w:p w:rsidR="000E543D" w:rsidRPr="000E543D" w:rsidRDefault="000E543D" w:rsidP="000E543D">
      <w:pPr>
        <w:spacing w:before="0" w:after="0"/>
        <w:rPr>
          <w:sz w:val="22"/>
          <w:szCs w:val="22"/>
        </w:rPr>
      </w:pPr>
      <w:r w:rsidRPr="000E543D">
        <w:rPr>
          <w:sz w:val="22"/>
          <w:szCs w:val="22"/>
        </w:rPr>
        <w:t xml:space="preserve">            jPanel1Layout.createParallelGroup(javax.swing.GroupLayout.Alignment.LEADING)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.addGroup(jPanel1Layout.createSequentialGroup()</w:t>
      </w:r>
    </w:p>
    <w:p w:rsidR="000E543D" w:rsidRPr="000E543D" w:rsidRDefault="000E543D" w:rsidP="000E543D">
      <w:pPr>
        <w:spacing w:before="0" w:after="0"/>
        <w:rPr>
          <w:sz w:val="22"/>
          <w:szCs w:val="22"/>
        </w:rPr>
      </w:pPr>
      <w:r w:rsidRPr="000E543D">
        <w:rPr>
          <w:sz w:val="22"/>
          <w:szCs w:val="22"/>
        </w:rPr>
        <w:t xml:space="preserve">                .addGap(28, 28, 28)</w:t>
      </w:r>
    </w:p>
    <w:p w:rsidR="000E543D" w:rsidRPr="000E543D" w:rsidRDefault="000E543D" w:rsidP="000E543D">
      <w:pPr>
        <w:spacing w:before="0" w:after="0"/>
        <w:rPr>
          <w:sz w:val="22"/>
          <w:szCs w:val="22"/>
        </w:rPr>
      </w:pPr>
      <w:r w:rsidRPr="000E543D">
        <w:rPr>
          <w:sz w:val="22"/>
          <w:szCs w:val="22"/>
        </w:rPr>
        <w:lastRenderedPageBreak/>
        <w:t xml:space="preserve">                .addGroup(jPanel1Layout.createParallelGroup(javax.swing.GroupLayout.Alignment.BASELINE)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.addComponent(lblpass)</w:t>
      </w:r>
    </w:p>
    <w:p w:rsidR="000E543D" w:rsidRPr="000E543D" w:rsidRDefault="000E543D" w:rsidP="000E543D">
      <w:pPr>
        <w:spacing w:before="0" w:after="0"/>
        <w:rPr>
          <w:sz w:val="22"/>
          <w:szCs w:val="22"/>
        </w:rPr>
      </w:pPr>
      <w:r w:rsidRPr="000E543D">
        <w:rPr>
          <w:sz w:val="22"/>
          <w:szCs w:val="22"/>
        </w:rPr>
        <w:t xml:space="preserve">                    .addComponent(jLabel5))</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14, Short.MAX_VALUE)</w:t>
      </w:r>
    </w:p>
    <w:p w:rsidR="000E543D" w:rsidRPr="000E543D" w:rsidRDefault="000E543D" w:rsidP="000E543D">
      <w:pPr>
        <w:spacing w:before="0" w:after="0"/>
        <w:rPr>
          <w:sz w:val="22"/>
          <w:szCs w:val="22"/>
        </w:rPr>
      </w:pPr>
      <w:r w:rsidRPr="000E543D">
        <w:rPr>
          <w:sz w:val="22"/>
          <w:szCs w:val="22"/>
        </w:rPr>
        <w:t xml:space="preserve">                .addGroup(jPanel1Layout.createParallelGroup(javax.swing.GroupLayout.Alignment.BASELINE)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.addComponent(jButton1)</w:t>
      </w:r>
    </w:p>
    <w:p w:rsidR="000E543D" w:rsidRPr="000E543D" w:rsidRDefault="000E543D" w:rsidP="000E543D">
      <w:pPr>
        <w:spacing w:before="0" w:after="0"/>
        <w:rPr>
          <w:sz w:val="22"/>
          <w:szCs w:val="22"/>
        </w:rPr>
      </w:pPr>
      <w:r w:rsidRPr="000E543D">
        <w:rPr>
          <w:sz w:val="22"/>
          <w:szCs w:val="22"/>
        </w:rPr>
        <w:t xml:space="preserve">                    .addComponent(jButton2))</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getContentPane().add(jPanel1, new org.netbeans.lib.awtextra.AbsoluteConstraints(150, 320, 510, 120));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jLabel8.setIcon(new javax.swing.ImageIcon("G:\\project\\schoolmangment\\img\\img\\background.gif")); // NOI18N</w:t>
      </w:r>
    </w:p>
    <w:p w:rsidR="000E543D" w:rsidRPr="000E543D" w:rsidRDefault="000E543D" w:rsidP="000E543D">
      <w:pPr>
        <w:spacing w:before="0" w:after="0"/>
        <w:rPr>
          <w:sz w:val="22"/>
          <w:szCs w:val="22"/>
        </w:rPr>
      </w:pPr>
      <w:r w:rsidRPr="000E543D">
        <w:rPr>
          <w:sz w:val="22"/>
          <w:szCs w:val="22"/>
        </w:rPr>
        <w:t xml:space="preserve">        jLabel8.setText("jLabel8");</w:t>
      </w:r>
    </w:p>
    <w:p w:rsidR="000E543D" w:rsidRPr="000E543D" w:rsidRDefault="000E543D" w:rsidP="000E543D">
      <w:pPr>
        <w:spacing w:before="0" w:after="0"/>
        <w:rPr>
          <w:sz w:val="22"/>
          <w:szCs w:val="22"/>
        </w:rPr>
      </w:pPr>
      <w:r w:rsidRPr="000E543D">
        <w:rPr>
          <w:sz w:val="22"/>
          <w:szCs w:val="22"/>
        </w:rPr>
        <w:t xml:space="preserve">        getContentPane().add(jLabel8, new org.netbeans.lib.awtextra.AbsoluteConstraints(0, 70, 810, 430));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pack();</w:t>
      </w:r>
    </w:p>
    <w:p w:rsidR="000E543D" w:rsidRPr="000E543D" w:rsidRDefault="000E543D" w:rsidP="000E543D">
      <w:pPr>
        <w:spacing w:before="0" w:after="0"/>
        <w:rPr>
          <w:sz w:val="22"/>
          <w:szCs w:val="22"/>
        </w:rPr>
      </w:pPr>
      <w:r w:rsidRPr="000E543D">
        <w:rPr>
          <w:sz w:val="22"/>
          <w:szCs w:val="22"/>
        </w:rPr>
        <w:t xml:space="preserve">    }// &lt;/editor-fold&gt;                        </w:t>
      </w:r>
    </w:p>
    <w:p w:rsidR="000E543D" w:rsidRPr="000E543D" w:rsidRDefault="000E543D" w:rsidP="000E543D">
      <w:pPr>
        <w:spacing w:before="0" w:after="0"/>
        <w:rPr>
          <w:sz w:val="22"/>
          <w:szCs w:val="22"/>
        </w:rPr>
      </w:pPr>
      <w:r w:rsidRPr="000E543D">
        <w:rPr>
          <w:sz w:val="22"/>
          <w:szCs w:val="22"/>
        </w:rPr>
        <w:t xml:space="preserve">    private void btngetpassActionPerformed(java.awt.event.ActionEvent evt) {                                           </w:t>
      </w:r>
    </w:p>
    <w:p w:rsidR="000E543D" w:rsidRPr="000E543D" w:rsidRDefault="000E543D" w:rsidP="000E543D">
      <w:pPr>
        <w:spacing w:before="0" w:after="0"/>
        <w:rPr>
          <w:sz w:val="22"/>
          <w:szCs w:val="22"/>
        </w:rPr>
      </w:pPr>
      <w:r w:rsidRPr="000E543D">
        <w:rPr>
          <w:sz w:val="22"/>
          <w:szCs w:val="22"/>
        </w:rPr>
        <w:t xml:space="preserve">        String unm,mail,ans,sql;</w:t>
      </w:r>
    </w:p>
    <w:p w:rsidR="000E543D" w:rsidRPr="000E543D" w:rsidRDefault="000E543D" w:rsidP="000E543D">
      <w:pPr>
        <w:spacing w:before="0" w:after="0"/>
        <w:rPr>
          <w:sz w:val="22"/>
          <w:szCs w:val="22"/>
        </w:rPr>
      </w:pPr>
      <w:r w:rsidRPr="000E543D">
        <w:rPr>
          <w:sz w:val="22"/>
          <w:szCs w:val="22"/>
        </w:rPr>
        <w:t xml:space="preserve">        unm=txtunm.getText();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sql="select * from user_details where uname='"+unm+"'  ";</w:t>
      </w:r>
    </w:p>
    <w:p w:rsidR="000E543D" w:rsidRPr="000E543D" w:rsidRDefault="000E543D" w:rsidP="000E543D">
      <w:pPr>
        <w:spacing w:before="0" w:after="0"/>
        <w:rPr>
          <w:sz w:val="22"/>
          <w:szCs w:val="22"/>
        </w:rPr>
      </w:pPr>
      <w:r w:rsidRPr="000E543D">
        <w:rPr>
          <w:sz w:val="22"/>
          <w:szCs w:val="22"/>
        </w:rPr>
        <w:t xml:space="preserve">        try</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myconnection.rs=myconnection.stmt.executeQuery(sql);</w:t>
      </w:r>
    </w:p>
    <w:p w:rsidR="000E543D" w:rsidRPr="000E543D" w:rsidRDefault="000E543D" w:rsidP="000E543D">
      <w:pPr>
        <w:spacing w:before="0" w:after="0"/>
        <w:rPr>
          <w:sz w:val="22"/>
          <w:szCs w:val="22"/>
        </w:rPr>
      </w:pPr>
      <w:r w:rsidRPr="000E543D">
        <w:rPr>
          <w:sz w:val="22"/>
          <w:szCs w:val="22"/>
        </w:rPr>
        <w:t xml:space="preserve">          if(myconnection.rs.next())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mail=txtmail.getText();</w:t>
      </w:r>
    </w:p>
    <w:p w:rsidR="000E543D" w:rsidRPr="000E543D" w:rsidRDefault="000E543D" w:rsidP="000E543D">
      <w:pPr>
        <w:spacing w:before="0" w:after="0"/>
        <w:rPr>
          <w:sz w:val="22"/>
          <w:szCs w:val="22"/>
        </w:rPr>
      </w:pPr>
      <w:r w:rsidRPr="000E543D">
        <w:rPr>
          <w:sz w:val="22"/>
          <w:szCs w:val="22"/>
        </w:rPr>
        <w:t xml:space="preserve">             //ans=txtans.getText();</w:t>
      </w:r>
    </w:p>
    <w:p w:rsidR="000E543D" w:rsidRPr="000E543D" w:rsidRDefault="000E543D" w:rsidP="000E543D">
      <w:pPr>
        <w:spacing w:before="0" w:after="0"/>
        <w:rPr>
          <w:sz w:val="22"/>
          <w:szCs w:val="22"/>
        </w:rPr>
      </w:pPr>
      <w:r w:rsidRPr="000E543D">
        <w:rPr>
          <w:sz w:val="22"/>
          <w:szCs w:val="22"/>
        </w:rPr>
        <w:t xml:space="preserve">              if(mail.equals(myconnection.rs.getString("emailid")))     </w:t>
      </w:r>
    </w:p>
    <w:p w:rsidR="000E543D" w:rsidRPr="000E543D" w:rsidRDefault="000E543D" w:rsidP="000E543D">
      <w:pPr>
        <w:spacing w:before="0" w:after="0"/>
        <w:rPr>
          <w:sz w:val="22"/>
          <w:szCs w:val="22"/>
        </w:rPr>
      </w:pPr>
      <w:r w:rsidRPr="000E543D">
        <w:rPr>
          <w:sz w:val="22"/>
          <w:szCs w:val="22"/>
        </w:rPr>
        <w:t xml:space="preserve">              lblpass.setText(myconnection.rs.getString("pname"));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JOptionPane.showMessageDialog(null, "email does not exist");           </w:t>
      </w:r>
    </w:p>
    <w:p w:rsidR="000E543D" w:rsidRPr="000E543D" w:rsidRDefault="000E543D" w:rsidP="000E543D">
      <w:pPr>
        <w:spacing w:before="0" w:after="0"/>
        <w:rPr>
          <w:sz w:val="22"/>
          <w:szCs w:val="22"/>
        </w:rPr>
      </w:pPr>
      <w:r w:rsidRPr="000E543D">
        <w:rPr>
          <w:sz w:val="22"/>
          <w:szCs w:val="22"/>
        </w:rPr>
        <w:lastRenderedPageBreak/>
        <w:t xml:space="preserve">          </w:t>
      </w:r>
      <w:r>
        <w:rPr>
          <w:sz w:val="22"/>
          <w:szCs w:val="22"/>
        </w:rPr>
        <w:t>}</w:t>
      </w:r>
      <w:r w:rsidRPr="000E543D">
        <w:rPr>
          <w:sz w:val="22"/>
          <w:szCs w:val="22"/>
        </w:rPr>
        <w:t xml:space="preserve"> </w:t>
      </w:r>
    </w:p>
    <w:p w:rsidR="000E543D" w:rsidRPr="000E543D" w:rsidRDefault="000E543D" w:rsidP="000E543D">
      <w:pPr>
        <w:spacing w:before="0" w:after="0"/>
        <w:rPr>
          <w:sz w:val="22"/>
          <w:szCs w:val="22"/>
        </w:rPr>
      </w:pPr>
      <w:r>
        <w:rPr>
          <w:sz w:val="22"/>
          <w:szCs w:val="22"/>
        </w:rPr>
        <w:t xml:space="preserve">        </w:t>
      </w: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JOptionPane.showMessageDialog(null, "username does not exist");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catch(Exception e){JOptionPane.showMessageDialog(null, "Error"+e);}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jButton2ActionPerformed(java.awt.event.ActionEvent evt) {                                         </w:t>
      </w:r>
    </w:p>
    <w:p w:rsidR="000E543D" w:rsidRPr="000E543D" w:rsidRDefault="000E543D" w:rsidP="000E543D">
      <w:pPr>
        <w:spacing w:before="0" w:after="0"/>
        <w:rPr>
          <w:sz w:val="22"/>
          <w:szCs w:val="22"/>
        </w:rPr>
      </w:pPr>
      <w:r w:rsidRPr="000E543D">
        <w:rPr>
          <w:sz w:val="22"/>
          <w:szCs w:val="22"/>
        </w:rPr>
        <w:t xml:space="preserve">          int r;</w:t>
      </w:r>
    </w:p>
    <w:p w:rsidR="000E543D" w:rsidRPr="000E543D" w:rsidRDefault="000E543D" w:rsidP="000E543D">
      <w:pPr>
        <w:spacing w:before="0" w:after="0"/>
        <w:rPr>
          <w:sz w:val="22"/>
          <w:szCs w:val="22"/>
        </w:rPr>
      </w:pPr>
      <w:r w:rsidRPr="000E543D">
        <w:rPr>
          <w:sz w:val="22"/>
          <w:szCs w:val="22"/>
        </w:rPr>
        <w:t xml:space="preserve">        r=JOptionPane.showConfirmDialog(null, "Do you want to close this window");</w:t>
      </w:r>
    </w:p>
    <w:p w:rsidR="000E543D" w:rsidRPr="000E543D" w:rsidRDefault="000E543D" w:rsidP="000E543D">
      <w:pPr>
        <w:spacing w:before="0" w:after="0"/>
        <w:rPr>
          <w:sz w:val="22"/>
          <w:szCs w:val="22"/>
        </w:rPr>
      </w:pPr>
      <w:r w:rsidRPr="000E543D">
        <w:rPr>
          <w:sz w:val="22"/>
          <w:szCs w:val="22"/>
        </w:rPr>
        <w:t xml:space="preserve">       if(r==JOptionPane.OK_OPTION)</w:t>
      </w:r>
    </w:p>
    <w:p w:rsidR="000E543D" w:rsidRPr="000E543D" w:rsidRDefault="000E543D" w:rsidP="000E543D">
      <w:pPr>
        <w:spacing w:before="0" w:after="0"/>
        <w:rPr>
          <w:sz w:val="22"/>
          <w:szCs w:val="22"/>
        </w:rPr>
      </w:pPr>
      <w:r w:rsidRPr="000E543D">
        <w:rPr>
          <w:sz w:val="22"/>
          <w:szCs w:val="22"/>
        </w:rPr>
        <w:t xml:space="preserve">           this.dispose();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jButton1ActionPerformed(java.awt.event.ActionEvent evt) {                                         </w:t>
      </w:r>
    </w:p>
    <w:p w:rsidR="000E543D" w:rsidRPr="000E543D" w:rsidRDefault="000E543D" w:rsidP="000E543D">
      <w:pPr>
        <w:spacing w:before="0" w:after="0"/>
        <w:rPr>
          <w:sz w:val="22"/>
          <w:szCs w:val="22"/>
        </w:rPr>
      </w:pPr>
      <w:r w:rsidRPr="000E543D">
        <w:rPr>
          <w:sz w:val="22"/>
          <w:szCs w:val="22"/>
        </w:rPr>
        <w:t xml:space="preserve">        txtunm.setText("");</w:t>
      </w:r>
    </w:p>
    <w:p w:rsidR="000E543D" w:rsidRPr="000E543D" w:rsidRDefault="000E543D" w:rsidP="000E543D">
      <w:pPr>
        <w:spacing w:before="0" w:after="0"/>
        <w:rPr>
          <w:sz w:val="22"/>
          <w:szCs w:val="22"/>
        </w:rPr>
      </w:pPr>
      <w:r w:rsidRPr="000E543D">
        <w:rPr>
          <w:sz w:val="22"/>
          <w:szCs w:val="22"/>
        </w:rPr>
        <w:t xml:space="preserve">        txtmail.setText("");</w:t>
      </w:r>
    </w:p>
    <w:p w:rsidR="000E543D" w:rsidRPr="000E543D" w:rsidRDefault="000E543D" w:rsidP="000E543D">
      <w:pPr>
        <w:spacing w:before="0" w:after="0"/>
        <w:rPr>
          <w:sz w:val="22"/>
          <w:szCs w:val="22"/>
        </w:rPr>
      </w:pPr>
      <w:r w:rsidRPr="000E543D">
        <w:rPr>
          <w:sz w:val="22"/>
          <w:szCs w:val="22"/>
        </w:rPr>
        <w:t xml:space="preserve">        lblpass.setText(" ");</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public static void main(String args[]) {</w:t>
      </w:r>
    </w:p>
    <w:p w:rsidR="000E543D" w:rsidRPr="000E543D" w:rsidRDefault="000E543D" w:rsidP="000E543D">
      <w:pPr>
        <w:spacing w:before="0" w:after="0"/>
        <w:rPr>
          <w:sz w:val="22"/>
          <w:szCs w:val="22"/>
        </w:rPr>
      </w:pPr>
      <w:r w:rsidRPr="000E543D">
        <w:rPr>
          <w:sz w:val="22"/>
          <w:szCs w:val="22"/>
        </w:rPr>
        <w:t xml:space="preserve">        try {</w:t>
      </w:r>
    </w:p>
    <w:p w:rsidR="000E543D" w:rsidRPr="000E543D" w:rsidRDefault="000E543D" w:rsidP="000E543D">
      <w:pPr>
        <w:spacing w:before="0" w:after="0"/>
        <w:rPr>
          <w:sz w:val="22"/>
          <w:szCs w:val="22"/>
        </w:rPr>
      </w:pPr>
      <w:r w:rsidRPr="000E543D">
        <w:rPr>
          <w:sz w:val="22"/>
          <w:szCs w:val="22"/>
        </w:rPr>
        <w:t xml:space="preserve">            for (javax.swing.UIManager.LookAndFeelInfo info : javax.swing.UIManager.getInstalledLookAndFeels()) {</w:t>
      </w:r>
    </w:p>
    <w:p w:rsidR="000E543D" w:rsidRPr="000E543D" w:rsidRDefault="000E543D" w:rsidP="000E543D">
      <w:pPr>
        <w:spacing w:before="0" w:after="0"/>
        <w:rPr>
          <w:sz w:val="22"/>
          <w:szCs w:val="22"/>
        </w:rPr>
      </w:pPr>
      <w:r w:rsidRPr="000E543D">
        <w:rPr>
          <w:sz w:val="22"/>
          <w:szCs w:val="22"/>
        </w:rPr>
        <w:t xml:space="preserve">                if ("Nimbus".equals(info.getName())) {</w:t>
      </w:r>
    </w:p>
    <w:p w:rsidR="000E543D" w:rsidRPr="000E543D" w:rsidRDefault="000E543D" w:rsidP="000E543D">
      <w:pPr>
        <w:spacing w:before="0" w:after="0"/>
        <w:rPr>
          <w:sz w:val="22"/>
          <w:szCs w:val="22"/>
        </w:rPr>
      </w:pPr>
      <w:r w:rsidRPr="000E543D">
        <w:rPr>
          <w:sz w:val="22"/>
          <w:szCs w:val="22"/>
        </w:rPr>
        <w:t xml:space="preserve">                    javax.swing.UIManager.setLookAndFeel(info.getClassName());</w:t>
      </w:r>
    </w:p>
    <w:p w:rsidR="000E543D" w:rsidRPr="000E543D" w:rsidRDefault="000E543D" w:rsidP="000E543D">
      <w:pPr>
        <w:spacing w:before="0" w:after="0"/>
        <w:rPr>
          <w:sz w:val="22"/>
          <w:szCs w:val="22"/>
        </w:rPr>
      </w:pPr>
      <w:r w:rsidRPr="000E543D">
        <w:rPr>
          <w:sz w:val="22"/>
          <w:szCs w:val="22"/>
        </w:rPr>
        <w:t xml:space="preserve">                    break;</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catch (ClassNotFoundException ex) {</w:t>
      </w:r>
    </w:p>
    <w:p w:rsidR="000E543D" w:rsidRPr="000E543D" w:rsidRDefault="000E543D" w:rsidP="000E543D">
      <w:pPr>
        <w:spacing w:before="0" w:after="0"/>
        <w:rPr>
          <w:sz w:val="22"/>
          <w:szCs w:val="22"/>
        </w:rPr>
      </w:pPr>
      <w:r w:rsidRPr="000E543D">
        <w:rPr>
          <w:sz w:val="22"/>
          <w:szCs w:val="22"/>
        </w:rPr>
        <w:t xml:space="preserve">            java.util.logging.Logger.getLogger(forgotpassword.class.getName()).log(java.util.logging.Level.SEVERE,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(InstantiationException ex) {</w:t>
      </w:r>
    </w:p>
    <w:p w:rsidR="000E543D" w:rsidRPr="000E543D" w:rsidRDefault="000E543D" w:rsidP="000E543D">
      <w:pPr>
        <w:spacing w:before="0" w:after="0"/>
        <w:rPr>
          <w:sz w:val="22"/>
          <w:szCs w:val="22"/>
        </w:rPr>
      </w:pPr>
      <w:r w:rsidRPr="000E543D">
        <w:rPr>
          <w:sz w:val="22"/>
          <w:szCs w:val="22"/>
        </w:rPr>
        <w:t xml:space="preserve">            java.util.logging.Logger.getLogger(forgotpassword.class.getName()).log(java.util.logging.Level.SEVERE,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(IllegalAccessException ex) {</w:t>
      </w:r>
    </w:p>
    <w:p w:rsidR="000E543D" w:rsidRPr="000E543D" w:rsidRDefault="000E543D" w:rsidP="000E543D">
      <w:pPr>
        <w:spacing w:before="0" w:after="0"/>
        <w:rPr>
          <w:sz w:val="22"/>
          <w:szCs w:val="22"/>
        </w:rPr>
      </w:pPr>
      <w:r w:rsidRPr="000E543D">
        <w:rPr>
          <w:sz w:val="22"/>
          <w:szCs w:val="22"/>
        </w:rPr>
        <w:lastRenderedPageBreak/>
        <w:t xml:space="preserve">            java.util.logging.Logger.getLogger(forgotpassword.class.getName()).log(java.util.logging.Level.SEVERE,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(javax.swing.UnsupportedLookAndFeelException ex) {</w:t>
      </w:r>
    </w:p>
    <w:p w:rsidR="000E543D" w:rsidRPr="000E543D" w:rsidRDefault="000E543D" w:rsidP="000E543D">
      <w:pPr>
        <w:spacing w:before="0" w:after="0"/>
        <w:rPr>
          <w:sz w:val="22"/>
          <w:szCs w:val="22"/>
        </w:rPr>
      </w:pPr>
      <w:r w:rsidRPr="000E543D">
        <w:rPr>
          <w:sz w:val="22"/>
          <w:szCs w:val="22"/>
        </w:rPr>
        <w:t xml:space="preserve">            java.util.logging.Logger.getLogger(forgotpassword.class.getName()).log(java.util.logging.Level.SEVERE, null, ex);</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//&lt;/editor-fold&gt;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 Create and display the form */</w:t>
      </w:r>
    </w:p>
    <w:p w:rsidR="000E543D" w:rsidRPr="000E543D" w:rsidRDefault="000E543D" w:rsidP="000E543D">
      <w:pPr>
        <w:spacing w:before="0" w:after="0"/>
        <w:rPr>
          <w:sz w:val="22"/>
          <w:szCs w:val="22"/>
        </w:rPr>
      </w:pPr>
      <w:r w:rsidRPr="000E543D">
        <w:rPr>
          <w:sz w:val="22"/>
          <w:szCs w:val="22"/>
        </w:rPr>
        <w:t xml:space="preserve">        java.awt.EventQueue.invokeLater(new Runnable() {</w:t>
      </w:r>
    </w:p>
    <w:p w:rsidR="000E543D" w:rsidRPr="000E543D" w:rsidRDefault="000E543D" w:rsidP="000E543D">
      <w:pPr>
        <w:spacing w:before="0" w:after="0"/>
        <w:rPr>
          <w:sz w:val="22"/>
          <w:szCs w:val="22"/>
        </w:rPr>
      </w:pPr>
      <w:r w:rsidRPr="000E543D">
        <w:rPr>
          <w:sz w:val="22"/>
          <w:szCs w:val="22"/>
        </w:rPr>
        <w:t xml:space="preserve">            public void run() {</w:t>
      </w:r>
    </w:p>
    <w:p w:rsidR="000E543D" w:rsidRPr="000E543D" w:rsidRDefault="000E543D" w:rsidP="000E543D">
      <w:pPr>
        <w:spacing w:before="0" w:after="0"/>
        <w:rPr>
          <w:sz w:val="22"/>
          <w:szCs w:val="22"/>
        </w:rPr>
      </w:pPr>
      <w:r w:rsidRPr="000E543D">
        <w:rPr>
          <w:sz w:val="22"/>
          <w:szCs w:val="22"/>
        </w:rPr>
        <w:t xml:space="preserve">                new forgotpassword().setVisible(true);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 Variables declaration - do not modify                     </w:t>
      </w:r>
    </w:p>
    <w:p w:rsidR="000E543D" w:rsidRPr="000E543D" w:rsidRDefault="000E543D" w:rsidP="000E543D">
      <w:pPr>
        <w:spacing w:before="0" w:after="0"/>
        <w:rPr>
          <w:sz w:val="22"/>
          <w:szCs w:val="22"/>
        </w:rPr>
      </w:pPr>
      <w:r w:rsidRPr="000E543D">
        <w:rPr>
          <w:sz w:val="22"/>
          <w:szCs w:val="22"/>
        </w:rPr>
        <w:t xml:space="preserve">    private javax.swing.JButton btngetpass;</w:t>
      </w:r>
    </w:p>
    <w:p w:rsidR="000E543D" w:rsidRPr="000E543D" w:rsidRDefault="000E543D" w:rsidP="000E543D">
      <w:pPr>
        <w:spacing w:before="0" w:after="0"/>
        <w:rPr>
          <w:sz w:val="22"/>
          <w:szCs w:val="22"/>
        </w:rPr>
      </w:pPr>
      <w:r w:rsidRPr="000E543D">
        <w:rPr>
          <w:sz w:val="22"/>
          <w:szCs w:val="22"/>
        </w:rPr>
        <w:t xml:space="preserve">    private javax.swing.JButton jButton1;</w:t>
      </w:r>
    </w:p>
    <w:p w:rsidR="000E543D" w:rsidRPr="000E543D" w:rsidRDefault="000E543D" w:rsidP="000E543D">
      <w:pPr>
        <w:spacing w:before="0" w:after="0"/>
        <w:rPr>
          <w:sz w:val="22"/>
          <w:szCs w:val="22"/>
        </w:rPr>
      </w:pPr>
      <w:r w:rsidRPr="000E543D">
        <w:rPr>
          <w:sz w:val="22"/>
          <w:szCs w:val="22"/>
        </w:rPr>
        <w:t xml:space="preserve">    private javax.swing.JButton jButton2;</w:t>
      </w:r>
    </w:p>
    <w:p w:rsidR="000E543D" w:rsidRPr="000E543D" w:rsidRDefault="000E543D" w:rsidP="000E543D">
      <w:pPr>
        <w:spacing w:before="0" w:after="0"/>
        <w:rPr>
          <w:sz w:val="22"/>
          <w:szCs w:val="22"/>
        </w:rPr>
      </w:pPr>
      <w:r w:rsidRPr="000E543D">
        <w:rPr>
          <w:sz w:val="22"/>
          <w:szCs w:val="22"/>
        </w:rPr>
        <w:t xml:space="preserve">    private javax.swing.JLabel jLabel1;</w:t>
      </w:r>
    </w:p>
    <w:p w:rsidR="000E543D" w:rsidRPr="000E543D" w:rsidRDefault="000E543D" w:rsidP="000E543D">
      <w:pPr>
        <w:spacing w:before="0" w:after="0"/>
        <w:rPr>
          <w:sz w:val="22"/>
          <w:szCs w:val="22"/>
        </w:rPr>
      </w:pPr>
      <w:r w:rsidRPr="000E543D">
        <w:rPr>
          <w:sz w:val="22"/>
          <w:szCs w:val="22"/>
        </w:rPr>
        <w:t xml:space="preserve">    private javax.swing.JLabel jLabel2;</w:t>
      </w:r>
    </w:p>
    <w:p w:rsidR="000E543D" w:rsidRPr="000E543D" w:rsidRDefault="000E543D" w:rsidP="000E543D">
      <w:pPr>
        <w:spacing w:before="0" w:after="0"/>
        <w:rPr>
          <w:sz w:val="22"/>
          <w:szCs w:val="22"/>
        </w:rPr>
      </w:pPr>
      <w:r w:rsidRPr="000E543D">
        <w:rPr>
          <w:sz w:val="22"/>
          <w:szCs w:val="22"/>
        </w:rPr>
        <w:t xml:space="preserve">    private javax.swing.JLabel jLabel3;</w:t>
      </w:r>
    </w:p>
    <w:p w:rsidR="000E543D" w:rsidRPr="000E543D" w:rsidRDefault="000E543D" w:rsidP="000E543D">
      <w:pPr>
        <w:spacing w:before="0" w:after="0"/>
        <w:rPr>
          <w:sz w:val="22"/>
          <w:szCs w:val="22"/>
        </w:rPr>
      </w:pPr>
      <w:r w:rsidRPr="000E543D">
        <w:rPr>
          <w:sz w:val="22"/>
          <w:szCs w:val="22"/>
        </w:rPr>
        <w:t xml:space="preserve">    private javax.swing.JLabel jLabel5;</w:t>
      </w:r>
    </w:p>
    <w:p w:rsidR="000E543D" w:rsidRPr="000E543D" w:rsidRDefault="000E543D" w:rsidP="000E543D">
      <w:pPr>
        <w:spacing w:before="0" w:after="0"/>
        <w:rPr>
          <w:sz w:val="22"/>
          <w:szCs w:val="22"/>
        </w:rPr>
      </w:pPr>
      <w:r w:rsidRPr="000E543D">
        <w:rPr>
          <w:sz w:val="22"/>
          <w:szCs w:val="22"/>
        </w:rPr>
        <w:t xml:space="preserve">    private javax.swing.JLabel jLabel6;</w:t>
      </w:r>
    </w:p>
    <w:p w:rsidR="000E543D" w:rsidRPr="000E543D" w:rsidRDefault="000E543D" w:rsidP="000E543D">
      <w:pPr>
        <w:spacing w:before="0" w:after="0"/>
        <w:rPr>
          <w:sz w:val="22"/>
          <w:szCs w:val="22"/>
        </w:rPr>
      </w:pPr>
      <w:r w:rsidRPr="000E543D">
        <w:rPr>
          <w:sz w:val="22"/>
          <w:szCs w:val="22"/>
        </w:rPr>
        <w:t xml:space="preserve">    private javax.swing.JLabel jLabel8;</w:t>
      </w:r>
    </w:p>
    <w:p w:rsidR="000E543D" w:rsidRPr="000E543D" w:rsidRDefault="000E543D" w:rsidP="000E543D">
      <w:pPr>
        <w:spacing w:before="0" w:after="0"/>
        <w:rPr>
          <w:sz w:val="22"/>
          <w:szCs w:val="22"/>
        </w:rPr>
      </w:pPr>
      <w:r w:rsidRPr="000E543D">
        <w:rPr>
          <w:sz w:val="22"/>
          <w:szCs w:val="22"/>
        </w:rPr>
        <w:t xml:space="preserve">    private javax.swing.JPanel jPanel1;</w:t>
      </w:r>
    </w:p>
    <w:p w:rsidR="000E543D" w:rsidRPr="000E543D" w:rsidRDefault="000E543D" w:rsidP="000E543D">
      <w:pPr>
        <w:spacing w:before="0" w:after="0"/>
        <w:rPr>
          <w:sz w:val="22"/>
          <w:szCs w:val="22"/>
        </w:rPr>
      </w:pPr>
      <w:r w:rsidRPr="000E543D">
        <w:rPr>
          <w:sz w:val="22"/>
          <w:szCs w:val="22"/>
        </w:rPr>
        <w:t xml:space="preserve">    private javax.swing.JPanel jPanel2;</w:t>
      </w:r>
    </w:p>
    <w:p w:rsidR="000E543D" w:rsidRPr="000E543D" w:rsidRDefault="000E543D" w:rsidP="000E543D">
      <w:pPr>
        <w:spacing w:before="0" w:after="0"/>
        <w:rPr>
          <w:sz w:val="22"/>
          <w:szCs w:val="22"/>
        </w:rPr>
      </w:pPr>
      <w:r w:rsidRPr="000E543D">
        <w:rPr>
          <w:sz w:val="22"/>
          <w:szCs w:val="22"/>
        </w:rPr>
        <w:t xml:space="preserve">    private javax.swing.JLabel lblpass;</w:t>
      </w:r>
    </w:p>
    <w:p w:rsidR="000E543D" w:rsidRPr="000E543D" w:rsidRDefault="000E543D" w:rsidP="000E543D">
      <w:pPr>
        <w:spacing w:before="0" w:after="0"/>
        <w:rPr>
          <w:sz w:val="22"/>
          <w:szCs w:val="22"/>
        </w:rPr>
      </w:pPr>
      <w:r w:rsidRPr="000E543D">
        <w:rPr>
          <w:sz w:val="22"/>
          <w:szCs w:val="22"/>
        </w:rPr>
        <w:t xml:space="preserve">    private javax.swing.JTextField txtmail;</w:t>
      </w:r>
    </w:p>
    <w:p w:rsidR="000E543D" w:rsidRPr="000E543D" w:rsidRDefault="000E543D" w:rsidP="000E543D">
      <w:pPr>
        <w:spacing w:before="0" w:after="0"/>
        <w:rPr>
          <w:sz w:val="22"/>
          <w:szCs w:val="22"/>
        </w:rPr>
      </w:pPr>
      <w:r w:rsidRPr="000E543D">
        <w:rPr>
          <w:sz w:val="22"/>
          <w:szCs w:val="22"/>
        </w:rPr>
        <w:t xml:space="preserve">    private javax.swing.JTextField txtunm;</w:t>
      </w:r>
    </w:p>
    <w:p w:rsidR="000E543D" w:rsidRPr="000E543D" w:rsidRDefault="000E543D" w:rsidP="000E543D">
      <w:pPr>
        <w:spacing w:before="0" w:after="0"/>
        <w:rPr>
          <w:sz w:val="22"/>
          <w:szCs w:val="22"/>
        </w:rPr>
      </w:pPr>
      <w:r w:rsidRPr="000E543D">
        <w:rPr>
          <w:sz w:val="22"/>
          <w:szCs w:val="22"/>
        </w:rPr>
        <w:t xml:space="preserve">    // End of variables declaration                   </w:t>
      </w:r>
    </w:p>
    <w:p w:rsidR="00D27C55" w:rsidRPr="00331F73" w:rsidRDefault="000E543D" w:rsidP="00D27C55">
      <w:pPr>
        <w:spacing w:before="0" w:after="0"/>
        <w:rPr>
          <w:sz w:val="22"/>
          <w:szCs w:val="22"/>
        </w:rPr>
      </w:pPr>
      <w:r w:rsidRPr="000E543D">
        <w:rPr>
          <w:sz w:val="22"/>
          <w:szCs w:val="22"/>
        </w:rPr>
        <w:t>}</w:t>
      </w:r>
    </w:p>
    <w:p w:rsidR="000B1B1F" w:rsidRDefault="000B1B1F" w:rsidP="00D27C55">
      <w:pPr>
        <w:spacing w:before="0" w:after="0"/>
        <w:rPr>
          <w:b/>
        </w:rPr>
      </w:pPr>
    </w:p>
    <w:p w:rsidR="002836BC" w:rsidRDefault="002836BC" w:rsidP="00D27C55">
      <w:pPr>
        <w:spacing w:before="0" w:after="0"/>
        <w:rPr>
          <w:b/>
        </w:rPr>
      </w:pPr>
    </w:p>
    <w:p w:rsidR="002836BC" w:rsidRDefault="002836BC" w:rsidP="00D27C55">
      <w:pPr>
        <w:spacing w:before="0" w:after="0"/>
        <w:rPr>
          <w:b/>
        </w:rPr>
      </w:pPr>
    </w:p>
    <w:p w:rsidR="00331F73" w:rsidRDefault="00331F73" w:rsidP="00D27C55">
      <w:pPr>
        <w:spacing w:before="0" w:after="0"/>
        <w:rPr>
          <w:b/>
        </w:rPr>
      </w:pPr>
    </w:p>
    <w:p w:rsidR="00331F73" w:rsidRDefault="00331F73" w:rsidP="00D27C55">
      <w:pPr>
        <w:spacing w:before="0" w:after="0"/>
        <w:rPr>
          <w:b/>
        </w:rPr>
      </w:pPr>
    </w:p>
    <w:p w:rsidR="002836BC" w:rsidRDefault="000B1B1F" w:rsidP="00D27C55">
      <w:pPr>
        <w:spacing w:before="0" w:after="0"/>
        <w:rPr>
          <w:b/>
          <w:sz w:val="32"/>
          <w:szCs w:val="32"/>
        </w:rPr>
      </w:pPr>
      <w:r>
        <w:rPr>
          <w:b/>
          <w:sz w:val="32"/>
          <w:szCs w:val="32"/>
        </w:rPr>
        <w:lastRenderedPageBreak/>
        <w:t>Notice Board (Notice</w:t>
      </w:r>
      <w:r w:rsidR="002836BC" w:rsidRPr="00963151">
        <w:rPr>
          <w:b/>
          <w:sz w:val="32"/>
          <w:szCs w:val="32"/>
        </w:rPr>
        <w:t>.java):-</w:t>
      </w:r>
    </w:p>
    <w:p w:rsidR="000B1B1F" w:rsidRPr="00963151" w:rsidRDefault="000B1B1F" w:rsidP="00D27C55">
      <w:pPr>
        <w:spacing w:before="0" w:after="0"/>
        <w:rPr>
          <w:b/>
          <w:sz w:val="32"/>
          <w:szCs w:val="32"/>
        </w:rPr>
      </w:pPr>
    </w:p>
    <w:p w:rsidR="002836BC" w:rsidRDefault="002836BC" w:rsidP="00D27C55">
      <w:pPr>
        <w:spacing w:before="0" w:after="0"/>
        <w:rPr>
          <w:b/>
        </w:rPr>
      </w:pPr>
      <w:r>
        <w:rPr>
          <w:b/>
          <w:noProof/>
          <w:lang w:eastAsia="en-US"/>
        </w:rPr>
        <w:drawing>
          <wp:inline distT="0" distB="0" distL="0" distR="0">
            <wp:extent cx="5936081" cy="3705225"/>
            <wp:effectExtent l="19050" t="0" r="7519" b="0"/>
            <wp:docPr id="22" name="Picture 7" descr="C:\Users\Pankajkumar\Desktop\screensot\Interface - Copy\5 change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kajkumar\Desktop\screensot\Interface - Copy\5 changepass.png"/>
                    <pic:cNvPicPr>
                      <a:picLocks noChangeAspect="1" noChangeArrowheads="1"/>
                    </pic:cNvPicPr>
                  </pic:nvPicPr>
                  <pic:blipFill>
                    <a:blip r:embed="rId50"/>
                    <a:stretch>
                      <a:fillRect/>
                    </a:stretch>
                  </pic:blipFill>
                  <pic:spPr bwMode="auto">
                    <a:xfrm>
                      <a:off x="0" y="0"/>
                      <a:ext cx="5941733" cy="3708753"/>
                    </a:xfrm>
                    <a:prstGeom prst="rect">
                      <a:avLst/>
                    </a:prstGeom>
                    <a:noFill/>
                    <a:ln w="9525">
                      <a:noFill/>
                      <a:miter lim="800000"/>
                      <a:headEnd/>
                      <a:tailEnd/>
                    </a:ln>
                  </pic:spPr>
                </pic:pic>
              </a:graphicData>
            </a:graphic>
          </wp:inline>
        </w:drawing>
      </w:r>
    </w:p>
    <w:p w:rsidR="00963151" w:rsidRDefault="00963151" w:rsidP="00D27C55">
      <w:pPr>
        <w:spacing w:before="0" w:after="0"/>
        <w:rPr>
          <w:b/>
          <w:sz w:val="28"/>
          <w:szCs w:val="28"/>
        </w:rPr>
      </w:pPr>
    </w:p>
    <w:p w:rsidR="002308E2" w:rsidRPr="00963151" w:rsidRDefault="002308E2" w:rsidP="00D27C55">
      <w:pPr>
        <w:spacing w:before="0" w:after="0"/>
        <w:rPr>
          <w:sz w:val="28"/>
          <w:szCs w:val="28"/>
        </w:rPr>
      </w:pPr>
      <w:r w:rsidRPr="00963151">
        <w:rPr>
          <w:b/>
          <w:sz w:val="28"/>
          <w:szCs w:val="28"/>
        </w:rPr>
        <w:t>Code :</w:t>
      </w:r>
      <w:r w:rsidRPr="00963151">
        <w:rPr>
          <w:sz w:val="28"/>
          <w:szCs w:val="28"/>
        </w:rPr>
        <w:t xml:space="preserve"> </w:t>
      </w:r>
      <w:r w:rsidR="00963151" w:rsidRPr="00963151">
        <w:rPr>
          <w:sz w:val="28"/>
          <w:szCs w:val="28"/>
        </w:rPr>
        <w:t>-</w:t>
      </w:r>
    </w:p>
    <w:p w:rsidR="002836BC" w:rsidRPr="000A2219" w:rsidRDefault="002836BC" w:rsidP="00D27C55">
      <w:pPr>
        <w:spacing w:before="0" w:after="0"/>
        <w:rPr>
          <w:b/>
        </w:rPr>
      </w:pPr>
    </w:p>
    <w:p w:rsidR="000E543D" w:rsidRPr="000E543D" w:rsidRDefault="000E543D" w:rsidP="000E543D">
      <w:pPr>
        <w:spacing w:before="0" w:after="0"/>
        <w:rPr>
          <w:b/>
        </w:rPr>
      </w:pPr>
      <w:r w:rsidRPr="000E543D">
        <w:rPr>
          <w:b/>
        </w:rPr>
        <w:t>package schoolmangment;</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import javax.swing.JOptionPane;</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w:t>
      </w:r>
    </w:p>
    <w:p w:rsidR="0052517A" w:rsidRPr="009F3240" w:rsidRDefault="000E543D" w:rsidP="0052517A">
      <w:pPr>
        <w:spacing w:before="0" w:after="0"/>
        <w:rPr>
          <w:sz w:val="22"/>
          <w:szCs w:val="22"/>
        </w:rPr>
      </w:pPr>
      <w:r w:rsidRPr="000E543D">
        <w:rPr>
          <w:b/>
        </w:rPr>
        <w:t xml:space="preserve"> * @</w:t>
      </w:r>
      <w:r w:rsidR="0052517A" w:rsidRPr="0052517A">
        <w:rPr>
          <w:sz w:val="22"/>
          <w:szCs w:val="22"/>
        </w:rPr>
        <w:t xml:space="preserve"> </w:t>
      </w:r>
      <w:r w:rsidR="0052517A" w:rsidRPr="009F3240">
        <w:rPr>
          <w:sz w:val="22"/>
          <w:szCs w:val="22"/>
        </w:rPr>
        <w:t>author Rishav Kashyap (Rishu)</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public class Noti</w:t>
      </w:r>
      <w:r>
        <w:rPr>
          <w:b/>
        </w:rPr>
        <w:t>ce extends javax.swing.JFrame {</w:t>
      </w:r>
    </w:p>
    <w:p w:rsidR="000E543D" w:rsidRPr="000E543D" w:rsidRDefault="000E543D" w:rsidP="000E543D">
      <w:pPr>
        <w:spacing w:before="0" w:after="0"/>
        <w:rPr>
          <w:b/>
        </w:rPr>
      </w:pPr>
      <w:r w:rsidRPr="000E543D">
        <w:rPr>
          <w:b/>
        </w:rPr>
        <w:t xml:space="preserve">    public Notice() {</w:t>
      </w:r>
    </w:p>
    <w:p w:rsidR="000E543D" w:rsidRPr="000E543D" w:rsidRDefault="000E543D" w:rsidP="000E543D">
      <w:pPr>
        <w:spacing w:before="0" w:after="0"/>
        <w:rPr>
          <w:b/>
        </w:rPr>
      </w:pPr>
      <w:r w:rsidRPr="000E543D">
        <w:rPr>
          <w:b/>
        </w:rPr>
        <w:t xml:space="preserve">        initComponents();</w:t>
      </w:r>
    </w:p>
    <w:p w:rsidR="000E543D" w:rsidRPr="000E543D" w:rsidRDefault="000E543D" w:rsidP="000E543D">
      <w:pPr>
        <w:spacing w:before="0" w:after="0"/>
        <w:rPr>
          <w:b/>
        </w:rPr>
      </w:pPr>
      <w:r w:rsidRPr="000E543D">
        <w:rPr>
          <w:b/>
        </w:rPr>
        <w:t xml:space="preserve">         this.setLocationRelativeTo(null);</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 xml:space="preserve">    @SuppressWarnings("unchecked")</w:t>
      </w:r>
    </w:p>
    <w:p w:rsidR="000E543D" w:rsidRPr="000E543D" w:rsidRDefault="000E543D" w:rsidP="000E543D">
      <w:pPr>
        <w:spacing w:before="0" w:after="0"/>
        <w:rPr>
          <w:b/>
        </w:rPr>
      </w:pPr>
      <w:r w:rsidRPr="000E543D">
        <w:rPr>
          <w:b/>
        </w:rPr>
        <w:t xml:space="preserve">    // &lt;editor-fold defaultstate="collapsed" desc="Generated Code"&gt;                          </w:t>
      </w:r>
    </w:p>
    <w:p w:rsidR="000E543D" w:rsidRPr="000E543D" w:rsidRDefault="000E543D" w:rsidP="000E543D">
      <w:pPr>
        <w:spacing w:before="0" w:after="0"/>
        <w:rPr>
          <w:b/>
        </w:rPr>
      </w:pPr>
      <w:r w:rsidRPr="000E543D">
        <w:rPr>
          <w:b/>
        </w:rPr>
        <w:t xml:space="preserve">    private void initComponents() {</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 xml:space="preserve">        jPanel1 = new javax.swing.JPanel();</w:t>
      </w:r>
    </w:p>
    <w:p w:rsidR="000E543D" w:rsidRPr="000E543D" w:rsidRDefault="000E543D" w:rsidP="000E543D">
      <w:pPr>
        <w:spacing w:before="0" w:after="0"/>
        <w:rPr>
          <w:b/>
        </w:rPr>
      </w:pPr>
      <w:r w:rsidRPr="000E543D">
        <w:rPr>
          <w:b/>
        </w:rPr>
        <w:t xml:space="preserve">        jLabel1 = new javax.swing.JLabel();</w:t>
      </w:r>
    </w:p>
    <w:p w:rsidR="000E543D" w:rsidRPr="000E543D" w:rsidRDefault="000E543D" w:rsidP="000E543D">
      <w:pPr>
        <w:spacing w:before="0" w:after="0"/>
        <w:rPr>
          <w:b/>
        </w:rPr>
      </w:pPr>
      <w:r w:rsidRPr="000E543D">
        <w:rPr>
          <w:b/>
        </w:rPr>
        <w:t xml:space="preserve">        jScrollPane1 = new javax.swing.JScrollPane();</w:t>
      </w:r>
    </w:p>
    <w:p w:rsidR="000E543D" w:rsidRPr="000E543D" w:rsidRDefault="000E543D" w:rsidP="000E543D">
      <w:pPr>
        <w:spacing w:before="0" w:after="0"/>
        <w:rPr>
          <w:b/>
        </w:rPr>
      </w:pPr>
      <w:r w:rsidRPr="000E543D">
        <w:rPr>
          <w:b/>
        </w:rPr>
        <w:t xml:space="preserve">        txtnotice = new javax.swing.JTextArea();</w:t>
      </w:r>
    </w:p>
    <w:p w:rsidR="000E543D" w:rsidRPr="000E543D" w:rsidRDefault="000E543D" w:rsidP="000E543D">
      <w:pPr>
        <w:spacing w:before="0" w:after="0"/>
        <w:rPr>
          <w:b/>
        </w:rPr>
      </w:pPr>
      <w:r w:rsidRPr="000E543D">
        <w:rPr>
          <w:b/>
        </w:rPr>
        <w:t xml:space="preserve">        jButton1 = new javax.swing.JButton();</w:t>
      </w:r>
    </w:p>
    <w:p w:rsidR="000E543D" w:rsidRPr="000E543D" w:rsidRDefault="000E543D" w:rsidP="000E543D">
      <w:pPr>
        <w:spacing w:before="0" w:after="0"/>
        <w:rPr>
          <w:b/>
        </w:rPr>
      </w:pPr>
      <w:r w:rsidRPr="000E543D">
        <w:rPr>
          <w:b/>
        </w:rPr>
        <w:t xml:space="preserve">        jButton2 = new javax.swing.JButton();</w:t>
      </w:r>
    </w:p>
    <w:p w:rsidR="000E543D" w:rsidRPr="000E543D" w:rsidRDefault="000E543D" w:rsidP="000E543D">
      <w:pPr>
        <w:spacing w:before="0" w:after="0"/>
        <w:rPr>
          <w:b/>
        </w:rPr>
      </w:pPr>
      <w:r w:rsidRPr="000E543D">
        <w:rPr>
          <w:b/>
        </w:rPr>
        <w:t xml:space="preserve">        jButton3 = new javax.swing.JButton();</w:t>
      </w:r>
    </w:p>
    <w:p w:rsidR="000E543D" w:rsidRPr="000E543D" w:rsidRDefault="000E543D" w:rsidP="000E543D">
      <w:pPr>
        <w:spacing w:before="0" w:after="0"/>
        <w:rPr>
          <w:b/>
        </w:rPr>
      </w:pPr>
      <w:r w:rsidRPr="000E543D">
        <w:rPr>
          <w:b/>
        </w:rPr>
        <w:t xml:space="preserve">        jButton4 = new javax.swing.JButton();</w:t>
      </w:r>
    </w:p>
    <w:p w:rsidR="000E543D" w:rsidRPr="000E543D" w:rsidRDefault="000E543D" w:rsidP="000E543D">
      <w:pPr>
        <w:spacing w:before="0" w:after="0"/>
        <w:rPr>
          <w:b/>
        </w:rPr>
      </w:pPr>
      <w:r w:rsidRPr="000E543D">
        <w:rPr>
          <w:b/>
        </w:rPr>
        <w:t xml:space="preserve">        jLabel3 = new javax.swing.JLabel();</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 xml:space="preserve">        setDefaultCloseOperation(javax.swing.WindowConstants.EXIT_ON_CLOSE);</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 xml:space="preserve">        jPanel1.setLayout(new org.netbeans.</w:t>
      </w:r>
      <w:r>
        <w:rPr>
          <w:b/>
        </w:rPr>
        <w:t>lib.awtextra.AbsoluteLayout());</w:t>
      </w:r>
    </w:p>
    <w:p w:rsidR="000E543D" w:rsidRPr="000E543D" w:rsidRDefault="000E543D" w:rsidP="000E543D">
      <w:pPr>
        <w:spacing w:before="0" w:after="0"/>
        <w:rPr>
          <w:b/>
        </w:rPr>
      </w:pPr>
      <w:r w:rsidRPr="000E543D">
        <w:rPr>
          <w:b/>
        </w:rPr>
        <w:t xml:space="preserve">        jLabel1.setBackground(new java.awt.Color(51, 204, 0));</w:t>
      </w:r>
    </w:p>
    <w:p w:rsidR="000E543D" w:rsidRPr="000E543D" w:rsidRDefault="000E543D" w:rsidP="000E543D">
      <w:pPr>
        <w:spacing w:before="0" w:after="0"/>
        <w:rPr>
          <w:b/>
        </w:rPr>
      </w:pPr>
      <w:r w:rsidRPr="000E543D">
        <w:rPr>
          <w:b/>
        </w:rPr>
        <w:t xml:space="preserve">        jLabel1.setFont(new java.awt.Font("Tahoma", 2, 24)); // NOI18N</w:t>
      </w:r>
    </w:p>
    <w:p w:rsidR="000E543D" w:rsidRPr="000E543D" w:rsidRDefault="000E543D" w:rsidP="000E543D">
      <w:pPr>
        <w:spacing w:before="0" w:after="0"/>
        <w:rPr>
          <w:b/>
        </w:rPr>
      </w:pPr>
      <w:r w:rsidRPr="000E543D">
        <w:rPr>
          <w:b/>
        </w:rPr>
        <w:t xml:space="preserve">        jLabel1.setForeground(new java.awt.Color(255, 0, 0));</w:t>
      </w:r>
    </w:p>
    <w:p w:rsidR="000E543D" w:rsidRPr="000E543D" w:rsidRDefault="000E543D" w:rsidP="000E543D">
      <w:pPr>
        <w:spacing w:before="0" w:after="0"/>
        <w:rPr>
          <w:b/>
        </w:rPr>
      </w:pPr>
      <w:r w:rsidRPr="000E543D">
        <w:rPr>
          <w:b/>
        </w:rPr>
        <w:t xml:space="preserve">        jLabel1.setText("NOTICE/ANNOANCEMENT");</w:t>
      </w:r>
    </w:p>
    <w:p w:rsidR="000E543D" w:rsidRPr="000E543D" w:rsidRDefault="000E543D" w:rsidP="000E543D">
      <w:pPr>
        <w:spacing w:before="0" w:after="0"/>
        <w:rPr>
          <w:b/>
        </w:rPr>
      </w:pPr>
      <w:r w:rsidRPr="000E543D">
        <w:rPr>
          <w:b/>
        </w:rPr>
        <w:t xml:space="preserve">        jPanel1.add(jLabel1, new org.netbeans.lib.awtextra.Absolute</w:t>
      </w:r>
      <w:r>
        <w:rPr>
          <w:b/>
        </w:rPr>
        <w:t>Constraints(200, 10, 360, -1));</w:t>
      </w:r>
    </w:p>
    <w:p w:rsidR="000E543D" w:rsidRPr="000E543D" w:rsidRDefault="000E543D" w:rsidP="000E543D">
      <w:pPr>
        <w:spacing w:before="0" w:after="0"/>
        <w:rPr>
          <w:b/>
        </w:rPr>
      </w:pPr>
      <w:r w:rsidRPr="000E543D">
        <w:rPr>
          <w:b/>
        </w:rPr>
        <w:t xml:space="preserve">        txtnotice.setColumns(20);</w:t>
      </w:r>
    </w:p>
    <w:p w:rsidR="000E543D" w:rsidRPr="000E543D" w:rsidRDefault="000E543D" w:rsidP="000E543D">
      <w:pPr>
        <w:spacing w:before="0" w:after="0"/>
        <w:rPr>
          <w:b/>
        </w:rPr>
      </w:pPr>
      <w:r w:rsidRPr="000E543D">
        <w:rPr>
          <w:b/>
        </w:rPr>
        <w:t xml:space="preserve">        txtnotice.setRows(5);</w:t>
      </w:r>
    </w:p>
    <w:p w:rsidR="000E543D" w:rsidRPr="000E543D" w:rsidRDefault="000E543D" w:rsidP="000E543D">
      <w:pPr>
        <w:spacing w:before="0" w:after="0"/>
        <w:rPr>
          <w:b/>
        </w:rPr>
      </w:pPr>
      <w:r w:rsidRPr="000E543D">
        <w:rPr>
          <w:b/>
        </w:rPr>
        <w:t xml:space="preserve">        jScrollPa</w:t>
      </w:r>
      <w:r>
        <w:rPr>
          <w:b/>
        </w:rPr>
        <w:t>ne1.setViewportView(txtnotice);</w:t>
      </w:r>
    </w:p>
    <w:p w:rsidR="000E543D" w:rsidRPr="000E543D" w:rsidRDefault="000E543D" w:rsidP="000E543D">
      <w:pPr>
        <w:spacing w:before="0" w:after="0"/>
        <w:rPr>
          <w:b/>
        </w:rPr>
      </w:pPr>
      <w:r w:rsidRPr="000E543D">
        <w:rPr>
          <w:b/>
        </w:rPr>
        <w:t xml:space="preserve">        jPanel1.add(jScrollPane1, new org.netbeans.lib.awtextra.Absolute</w:t>
      </w:r>
      <w:r>
        <w:rPr>
          <w:b/>
        </w:rPr>
        <w:t>Constraints(71, 64, 513, 273));</w:t>
      </w:r>
    </w:p>
    <w:p w:rsidR="000E543D" w:rsidRPr="000E543D" w:rsidRDefault="000E543D" w:rsidP="000E543D">
      <w:pPr>
        <w:spacing w:before="0" w:after="0"/>
        <w:rPr>
          <w:b/>
        </w:rPr>
      </w:pPr>
      <w:r w:rsidRPr="000E543D">
        <w:rPr>
          <w:b/>
        </w:rPr>
        <w:t xml:space="preserve">        jButton1.setBackground(new java.awt.Color(255, 102, 204));</w:t>
      </w:r>
    </w:p>
    <w:p w:rsidR="000E543D" w:rsidRPr="000E543D" w:rsidRDefault="000E543D" w:rsidP="000E543D">
      <w:pPr>
        <w:spacing w:before="0" w:after="0"/>
        <w:rPr>
          <w:b/>
        </w:rPr>
      </w:pPr>
      <w:r w:rsidRPr="000E543D">
        <w:rPr>
          <w:b/>
        </w:rPr>
        <w:t xml:space="preserve">        jButton1.setText("UPDATE");</w:t>
      </w:r>
    </w:p>
    <w:p w:rsidR="000E543D" w:rsidRPr="000E543D" w:rsidRDefault="000E543D" w:rsidP="000E543D">
      <w:pPr>
        <w:spacing w:before="0" w:after="0"/>
        <w:rPr>
          <w:b/>
        </w:rPr>
      </w:pPr>
      <w:r w:rsidRPr="000E543D">
        <w:rPr>
          <w:b/>
        </w:rPr>
        <w:t xml:space="preserve">        jButton1.addActionListener(new java.awt.event.ActionListener() {</w:t>
      </w:r>
    </w:p>
    <w:p w:rsidR="000E543D" w:rsidRPr="000E543D" w:rsidRDefault="000E543D" w:rsidP="000E543D">
      <w:pPr>
        <w:spacing w:before="0" w:after="0"/>
        <w:rPr>
          <w:b/>
        </w:rPr>
      </w:pPr>
      <w:r w:rsidRPr="000E543D">
        <w:rPr>
          <w:b/>
        </w:rPr>
        <w:t xml:space="preserve">            public void actionPerformed(java.awt.event.ActionEvent evt) {</w:t>
      </w:r>
    </w:p>
    <w:p w:rsidR="000E543D" w:rsidRPr="000E543D" w:rsidRDefault="000E543D" w:rsidP="000E543D">
      <w:pPr>
        <w:spacing w:before="0" w:after="0"/>
        <w:rPr>
          <w:b/>
        </w:rPr>
      </w:pPr>
      <w:r w:rsidRPr="000E543D">
        <w:rPr>
          <w:b/>
        </w:rPr>
        <w:t xml:space="preserve">                jButton1ActionPerformed(evt);</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jPanel1.add(jButton1, new org.netbeans.lib.awtextra.AbsoluteC</w:t>
      </w:r>
      <w:r>
        <w:rPr>
          <w:b/>
        </w:rPr>
        <w:t>onstraints(610, 150, 100, -1));</w:t>
      </w:r>
    </w:p>
    <w:p w:rsidR="000E543D" w:rsidRPr="000E543D" w:rsidRDefault="000E543D" w:rsidP="000E543D">
      <w:pPr>
        <w:spacing w:before="0" w:after="0"/>
        <w:rPr>
          <w:b/>
        </w:rPr>
      </w:pPr>
      <w:r w:rsidRPr="000E543D">
        <w:rPr>
          <w:b/>
        </w:rPr>
        <w:t xml:space="preserve">        jButton2.setBackground(new java.awt.Color(255, 102, 204));</w:t>
      </w:r>
    </w:p>
    <w:p w:rsidR="000E543D" w:rsidRPr="000E543D" w:rsidRDefault="000E543D" w:rsidP="000E543D">
      <w:pPr>
        <w:spacing w:before="0" w:after="0"/>
        <w:rPr>
          <w:b/>
        </w:rPr>
      </w:pPr>
      <w:r w:rsidRPr="000E543D">
        <w:rPr>
          <w:b/>
        </w:rPr>
        <w:t xml:space="preserve">        jButton2.setText("SHOW");</w:t>
      </w:r>
    </w:p>
    <w:p w:rsidR="000E543D" w:rsidRPr="000E543D" w:rsidRDefault="000E543D" w:rsidP="000E543D">
      <w:pPr>
        <w:spacing w:before="0" w:after="0"/>
        <w:rPr>
          <w:b/>
        </w:rPr>
      </w:pPr>
      <w:r w:rsidRPr="000E543D">
        <w:rPr>
          <w:b/>
        </w:rPr>
        <w:t xml:space="preserve">        jButton2.addActionListener(new java.awt.event.ActionListener() {</w:t>
      </w:r>
    </w:p>
    <w:p w:rsidR="000E543D" w:rsidRPr="000E543D" w:rsidRDefault="000E543D" w:rsidP="000E543D">
      <w:pPr>
        <w:spacing w:before="0" w:after="0"/>
        <w:rPr>
          <w:b/>
        </w:rPr>
      </w:pPr>
      <w:r w:rsidRPr="000E543D">
        <w:rPr>
          <w:b/>
        </w:rPr>
        <w:t xml:space="preserve">            public void actionPerformed(java.awt.event.ActionEvent evt) {</w:t>
      </w:r>
    </w:p>
    <w:p w:rsidR="000E543D" w:rsidRPr="000E543D" w:rsidRDefault="000E543D" w:rsidP="000E543D">
      <w:pPr>
        <w:spacing w:before="0" w:after="0"/>
        <w:rPr>
          <w:b/>
        </w:rPr>
      </w:pPr>
      <w:r w:rsidRPr="000E543D">
        <w:rPr>
          <w:b/>
        </w:rPr>
        <w:t xml:space="preserve">                jButton2ActionPerformed(evt);</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jPanel1.add(jButton2, new org.netbeans.lib.awtextra.AbsoluteC</w:t>
      </w:r>
      <w:r>
        <w:rPr>
          <w:b/>
        </w:rPr>
        <w:t>onstraints(610, 200, 100, -1));</w:t>
      </w:r>
    </w:p>
    <w:p w:rsidR="000E543D" w:rsidRPr="000E543D" w:rsidRDefault="000E543D" w:rsidP="000E543D">
      <w:pPr>
        <w:spacing w:before="0" w:after="0"/>
        <w:rPr>
          <w:b/>
        </w:rPr>
      </w:pPr>
      <w:r w:rsidRPr="000E543D">
        <w:rPr>
          <w:b/>
        </w:rPr>
        <w:t xml:space="preserve">        jButton3.setBackground(new java.awt.Color(255, 153, 153));</w:t>
      </w:r>
    </w:p>
    <w:p w:rsidR="000E543D" w:rsidRPr="000E543D" w:rsidRDefault="000E543D" w:rsidP="000E543D">
      <w:pPr>
        <w:spacing w:before="0" w:after="0"/>
        <w:rPr>
          <w:b/>
        </w:rPr>
      </w:pPr>
      <w:r w:rsidRPr="000E543D">
        <w:rPr>
          <w:b/>
        </w:rPr>
        <w:t xml:space="preserve">        jButton3.setText("EXIT");</w:t>
      </w:r>
    </w:p>
    <w:p w:rsidR="000E543D" w:rsidRPr="000E543D" w:rsidRDefault="000E543D" w:rsidP="000E543D">
      <w:pPr>
        <w:spacing w:before="0" w:after="0"/>
        <w:rPr>
          <w:b/>
        </w:rPr>
      </w:pPr>
      <w:r w:rsidRPr="000E543D">
        <w:rPr>
          <w:b/>
        </w:rPr>
        <w:t xml:space="preserve">        jButton3.addActionListener(new java.awt.event.ActionListener() {</w:t>
      </w:r>
    </w:p>
    <w:p w:rsidR="000E543D" w:rsidRPr="000E543D" w:rsidRDefault="000E543D" w:rsidP="000E543D">
      <w:pPr>
        <w:spacing w:before="0" w:after="0"/>
        <w:rPr>
          <w:b/>
        </w:rPr>
      </w:pPr>
      <w:r w:rsidRPr="000E543D">
        <w:rPr>
          <w:b/>
        </w:rPr>
        <w:t xml:space="preserve">            public void actionPerformed(java.awt.event.ActionEvent evt) {</w:t>
      </w:r>
    </w:p>
    <w:p w:rsidR="000E543D" w:rsidRPr="000E543D" w:rsidRDefault="000E543D" w:rsidP="000E543D">
      <w:pPr>
        <w:spacing w:before="0" w:after="0"/>
        <w:rPr>
          <w:b/>
        </w:rPr>
      </w:pPr>
      <w:r w:rsidRPr="000E543D">
        <w:rPr>
          <w:b/>
        </w:rPr>
        <w:t xml:space="preserve">                jButton3ActionPerformed(evt);</w:t>
      </w:r>
    </w:p>
    <w:p w:rsidR="000E543D" w:rsidRPr="000E543D" w:rsidRDefault="000E543D" w:rsidP="000E543D">
      <w:pPr>
        <w:spacing w:before="0" w:after="0"/>
        <w:rPr>
          <w:b/>
        </w:rPr>
      </w:pPr>
      <w:r w:rsidRPr="000E543D">
        <w:rPr>
          <w:b/>
        </w:rPr>
        <w:lastRenderedPageBreak/>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jPanel1.add(jButton3, new org.netbeans.lib.awtextra.AbsoluteConstraints(610, 250, </w:t>
      </w:r>
      <w:r>
        <w:rPr>
          <w:b/>
        </w:rPr>
        <w:t>100, -1));</w:t>
      </w:r>
    </w:p>
    <w:p w:rsidR="000E543D" w:rsidRPr="000E543D" w:rsidRDefault="000E543D" w:rsidP="000E543D">
      <w:pPr>
        <w:spacing w:before="0" w:after="0"/>
        <w:rPr>
          <w:b/>
        </w:rPr>
      </w:pPr>
      <w:r w:rsidRPr="000E543D">
        <w:rPr>
          <w:b/>
        </w:rPr>
        <w:t xml:space="preserve">        jButton4.setBackground(new java.awt.Color(0, 255, 204));</w:t>
      </w:r>
    </w:p>
    <w:p w:rsidR="000E543D" w:rsidRPr="000E543D" w:rsidRDefault="000E543D" w:rsidP="000E543D">
      <w:pPr>
        <w:spacing w:before="0" w:after="0"/>
        <w:rPr>
          <w:b/>
        </w:rPr>
      </w:pPr>
      <w:r w:rsidRPr="000E543D">
        <w:rPr>
          <w:b/>
        </w:rPr>
        <w:t xml:space="preserve">        jButton4.setForeground(new java.awt.Color(0, 0, 255));</w:t>
      </w:r>
    </w:p>
    <w:p w:rsidR="000E543D" w:rsidRPr="000E543D" w:rsidRDefault="000E543D" w:rsidP="000E543D">
      <w:pPr>
        <w:spacing w:before="0" w:after="0"/>
        <w:rPr>
          <w:b/>
        </w:rPr>
      </w:pPr>
      <w:r w:rsidRPr="000E543D">
        <w:rPr>
          <w:b/>
        </w:rPr>
        <w:t xml:space="preserve">        jButton4.setText("DELETE");</w:t>
      </w:r>
    </w:p>
    <w:p w:rsidR="000E543D" w:rsidRPr="000E543D" w:rsidRDefault="000E543D" w:rsidP="000E543D">
      <w:pPr>
        <w:spacing w:before="0" w:after="0"/>
        <w:rPr>
          <w:b/>
        </w:rPr>
      </w:pPr>
      <w:r w:rsidRPr="000E543D">
        <w:rPr>
          <w:b/>
        </w:rPr>
        <w:t xml:space="preserve">        jButton4.addActionListener(new java.awt.event.ActionListener() {</w:t>
      </w:r>
    </w:p>
    <w:p w:rsidR="000E543D" w:rsidRPr="000E543D" w:rsidRDefault="000E543D" w:rsidP="000E543D">
      <w:pPr>
        <w:spacing w:before="0" w:after="0"/>
        <w:rPr>
          <w:b/>
        </w:rPr>
      </w:pPr>
      <w:r w:rsidRPr="000E543D">
        <w:rPr>
          <w:b/>
        </w:rPr>
        <w:t xml:space="preserve">            public void actionPerformed(java.awt.event.ActionEvent evt) {</w:t>
      </w:r>
    </w:p>
    <w:p w:rsidR="000E543D" w:rsidRPr="000E543D" w:rsidRDefault="000E543D" w:rsidP="000E543D">
      <w:pPr>
        <w:spacing w:before="0" w:after="0"/>
        <w:rPr>
          <w:b/>
        </w:rPr>
      </w:pPr>
      <w:r w:rsidRPr="000E543D">
        <w:rPr>
          <w:b/>
        </w:rPr>
        <w:t xml:space="preserve">                jButton4ActionPerformed(evt);</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jPanel1.add(jButton4, new org.netbeans.lib.awtextra.AbsoluteC</w:t>
      </w:r>
      <w:r>
        <w:rPr>
          <w:b/>
        </w:rPr>
        <w:t>onstraints(610, 100, 100, -1));</w:t>
      </w:r>
    </w:p>
    <w:p w:rsidR="000E543D" w:rsidRPr="000E543D" w:rsidRDefault="000E543D" w:rsidP="000E543D">
      <w:pPr>
        <w:spacing w:before="0" w:after="0"/>
        <w:rPr>
          <w:b/>
        </w:rPr>
      </w:pPr>
      <w:r w:rsidRPr="000E543D">
        <w:rPr>
          <w:b/>
        </w:rPr>
        <w:t xml:space="preserve">        jLabel3.setIcon(new javax.swing.ImageIcon(getClass().getResource("/schoolmangment/img/background.jpg"))); // NOI18N</w:t>
      </w:r>
    </w:p>
    <w:p w:rsidR="000E543D" w:rsidRPr="000E543D" w:rsidRDefault="000E543D" w:rsidP="000E543D">
      <w:pPr>
        <w:spacing w:before="0" w:after="0"/>
        <w:rPr>
          <w:b/>
        </w:rPr>
      </w:pPr>
      <w:r w:rsidRPr="000E543D">
        <w:rPr>
          <w:b/>
        </w:rPr>
        <w:t xml:space="preserve">        jLabel3.setText("jLabel3");</w:t>
      </w:r>
    </w:p>
    <w:p w:rsidR="000E543D" w:rsidRPr="000E543D" w:rsidRDefault="000E543D" w:rsidP="000E543D">
      <w:pPr>
        <w:spacing w:before="0" w:after="0"/>
        <w:rPr>
          <w:b/>
        </w:rPr>
      </w:pPr>
      <w:r w:rsidRPr="000E543D">
        <w:rPr>
          <w:b/>
        </w:rPr>
        <w:t xml:space="preserve">        jPanel1.add(jLabel3, new org.netbeans.lib.awtextra.Absolu</w:t>
      </w:r>
      <w:r>
        <w:rPr>
          <w:b/>
        </w:rPr>
        <w:t>teConstraints(0, 0, 750, 430));</w:t>
      </w:r>
    </w:p>
    <w:p w:rsidR="000E543D" w:rsidRPr="000E543D" w:rsidRDefault="000E543D" w:rsidP="000E543D">
      <w:pPr>
        <w:spacing w:before="0" w:after="0"/>
        <w:rPr>
          <w:b/>
        </w:rPr>
      </w:pPr>
      <w:r w:rsidRPr="000E543D">
        <w:rPr>
          <w:b/>
        </w:rPr>
        <w:t xml:space="preserve">        javax.swing.GroupLayout layout = new javax.swing.GroupLayout(getContentPane());</w:t>
      </w:r>
    </w:p>
    <w:p w:rsidR="000E543D" w:rsidRPr="000E543D" w:rsidRDefault="000E543D" w:rsidP="000E543D">
      <w:pPr>
        <w:spacing w:before="0" w:after="0"/>
        <w:rPr>
          <w:b/>
        </w:rPr>
      </w:pPr>
      <w:r w:rsidRPr="000E543D">
        <w:rPr>
          <w:b/>
        </w:rPr>
        <w:t xml:space="preserve">        getContentPane().setLayout(layout);</w:t>
      </w:r>
    </w:p>
    <w:p w:rsidR="000E543D" w:rsidRPr="000E543D" w:rsidRDefault="000E543D" w:rsidP="000E543D">
      <w:pPr>
        <w:spacing w:before="0" w:after="0"/>
        <w:rPr>
          <w:b/>
        </w:rPr>
      </w:pPr>
      <w:r w:rsidRPr="000E543D">
        <w:rPr>
          <w:b/>
        </w:rPr>
        <w:t xml:space="preserve">        layout.setHorizontalGroup(</w:t>
      </w:r>
    </w:p>
    <w:p w:rsidR="000E543D" w:rsidRPr="000E543D" w:rsidRDefault="000E543D" w:rsidP="000E543D">
      <w:pPr>
        <w:spacing w:before="0" w:after="0"/>
        <w:rPr>
          <w:b/>
        </w:rPr>
      </w:pPr>
      <w:r w:rsidRPr="000E543D">
        <w:rPr>
          <w:b/>
        </w:rPr>
        <w:t xml:space="preserve">            layout.createParallelGroup(javax.swing.GroupLayout.Alignment.LEADING)</w:t>
      </w:r>
    </w:p>
    <w:p w:rsidR="000E543D" w:rsidRPr="000E543D" w:rsidRDefault="000E543D" w:rsidP="000E543D">
      <w:pPr>
        <w:spacing w:before="0" w:after="0"/>
        <w:rPr>
          <w:b/>
        </w:rPr>
      </w:pPr>
      <w:r w:rsidRPr="000E543D">
        <w:rPr>
          <w:b/>
        </w:rPr>
        <w:t xml:space="preserve">            .addGroup(layout.createSequentialGroup()</w:t>
      </w:r>
    </w:p>
    <w:p w:rsidR="000E543D" w:rsidRPr="000E543D" w:rsidRDefault="000E543D" w:rsidP="000E543D">
      <w:pPr>
        <w:spacing w:before="0" w:after="0"/>
        <w:rPr>
          <w:b/>
        </w:rPr>
      </w:pPr>
      <w:r w:rsidRPr="000E543D">
        <w:rPr>
          <w:b/>
        </w:rPr>
        <w:t xml:space="preserve">                .addContainerGap()</w:t>
      </w:r>
    </w:p>
    <w:p w:rsidR="000E543D" w:rsidRPr="000E543D" w:rsidRDefault="000E543D" w:rsidP="000E543D">
      <w:pPr>
        <w:spacing w:before="0" w:after="0"/>
        <w:rPr>
          <w:b/>
        </w:rPr>
      </w:pPr>
      <w:r w:rsidRPr="000E543D">
        <w:rPr>
          <w:b/>
        </w:rPr>
        <w:t xml:space="preserve">                .addComponent(jPanel1, javax.swing.GroupLayout.DEFAULT_SIZE, javax.swing.GroupLayout.DEFAULT_SIZE, Short.MAX_VALUE))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layout.setVerticalGroup(</w:t>
      </w:r>
    </w:p>
    <w:p w:rsidR="000E543D" w:rsidRPr="000E543D" w:rsidRDefault="000E543D" w:rsidP="000E543D">
      <w:pPr>
        <w:spacing w:before="0" w:after="0"/>
        <w:rPr>
          <w:b/>
        </w:rPr>
      </w:pPr>
      <w:r w:rsidRPr="000E543D">
        <w:rPr>
          <w:b/>
        </w:rPr>
        <w:t xml:space="preserve">            layout.createParallelGroup(javax.swing.GroupLayout.Alignment.LEADING)</w:t>
      </w:r>
    </w:p>
    <w:p w:rsidR="000E543D" w:rsidRPr="000E543D" w:rsidRDefault="000E543D" w:rsidP="000E543D">
      <w:pPr>
        <w:spacing w:before="0" w:after="0"/>
        <w:rPr>
          <w:b/>
        </w:rPr>
      </w:pPr>
      <w:r w:rsidRPr="000E543D">
        <w:rPr>
          <w:b/>
        </w:rPr>
        <w:t xml:space="preserve">            .addGroup(layout.createSequentialGroup()</w:t>
      </w:r>
    </w:p>
    <w:p w:rsidR="000E543D" w:rsidRPr="000E543D" w:rsidRDefault="000E543D" w:rsidP="000E543D">
      <w:pPr>
        <w:spacing w:before="0" w:after="0"/>
        <w:rPr>
          <w:b/>
        </w:rPr>
      </w:pPr>
      <w:r w:rsidRPr="000E543D">
        <w:rPr>
          <w:b/>
        </w:rPr>
        <w:t xml:space="preserve">                .addContainerGap()</w:t>
      </w:r>
    </w:p>
    <w:p w:rsidR="000E543D" w:rsidRPr="000E543D" w:rsidRDefault="000E543D" w:rsidP="000E543D">
      <w:pPr>
        <w:spacing w:before="0" w:after="0"/>
        <w:rPr>
          <w:b/>
        </w:rPr>
      </w:pPr>
      <w:r w:rsidRPr="000E543D">
        <w:rPr>
          <w:b/>
        </w:rPr>
        <w:t xml:space="preserve">                .addComponent(jPanel1, javax.swing.GroupLayout.DEFAULT_SIZE, javax.swing.GroupLayout.DEFAULT_SIZE, Short.MAX_VALUE)</w:t>
      </w:r>
    </w:p>
    <w:p w:rsidR="000E543D" w:rsidRPr="000E543D" w:rsidRDefault="000E543D" w:rsidP="000E543D">
      <w:pPr>
        <w:spacing w:before="0" w:after="0"/>
        <w:rPr>
          <w:b/>
        </w:rPr>
      </w:pPr>
      <w:r w:rsidRPr="000E543D">
        <w:rPr>
          <w:b/>
        </w:rPr>
        <w:t xml:space="preserve">                .addContainerGap())</w:t>
      </w:r>
    </w:p>
    <w:p w:rsidR="000E543D" w:rsidRP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pack();</w:t>
      </w:r>
    </w:p>
    <w:p w:rsidR="000E543D" w:rsidRPr="000E543D" w:rsidRDefault="000E543D" w:rsidP="000E543D">
      <w:pPr>
        <w:spacing w:before="0" w:after="0"/>
        <w:rPr>
          <w:b/>
        </w:rPr>
      </w:pPr>
      <w:r w:rsidRPr="000E543D">
        <w:rPr>
          <w:b/>
        </w:rPr>
        <w:t xml:space="preserve">    }// &lt;/edito</w:t>
      </w:r>
      <w:r>
        <w:rPr>
          <w:b/>
        </w:rPr>
        <w:t xml:space="preserve">r-fold&gt;                        </w:t>
      </w:r>
    </w:p>
    <w:p w:rsidR="000E543D" w:rsidRPr="000E543D" w:rsidRDefault="000E543D" w:rsidP="000E543D">
      <w:pPr>
        <w:spacing w:before="0" w:after="0"/>
        <w:rPr>
          <w:b/>
        </w:rPr>
      </w:pPr>
      <w:r w:rsidRPr="000E543D">
        <w:rPr>
          <w:b/>
        </w:rPr>
        <w:t xml:space="preserve">    private void jButton4ActionPerformed(java.awt.event.ActionEvent evt) {                                         </w:t>
      </w:r>
    </w:p>
    <w:p w:rsidR="000E543D" w:rsidRPr="000E543D" w:rsidRDefault="000E543D" w:rsidP="000E543D">
      <w:pPr>
        <w:spacing w:before="0" w:after="0"/>
        <w:rPr>
          <w:b/>
        </w:rPr>
      </w:pPr>
      <w:r w:rsidRPr="000E543D">
        <w:rPr>
          <w:b/>
        </w:rPr>
        <w:t xml:space="preserve">        String sql="DELETE  FROM notices";// where notice='"+notice+"'";</w:t>
      </w:r>
    </w:p>
    <w:p w:rsidR="000E543D" w:rsidRPr="000E543D" w:rsidRDefault="000E543D" w:rsidP="000E543D">
      <w:pPr>
        <w:spacing w:before="0" w:after="0"/>
        <w:rPr>
          <w:b/>
        </w:rPr>
      </w:pPr>
      <w:r w:rsidRPr="000E543D">
        <w:rPr>
          <w:b/>
        </w:rPr>
        <w:t xml:space="preserve">        try</w:t>
      </w:r>
    </w:p>
    <w:p w:rsidR="000E543D" w:rsidRP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myconnection.stmt.executeUpdate(sql);</w:t>
      </w:r>
    </w:p>
    <w:p w:rsidR="000E543D" w:rsidRPr="000E543D" w:rsidRDefault="000E543D" w:rsidP="000E543D">
      <w:pPr>
        <w:spacing w:before="0" w:after="0"/>
        <w:rPr>
          <w:b/>
        </w:rPr>
      </w:pPr>
      <w:r w:rsidRPr="000E543D">
        <w:rPr>
          <w:b/>
        </w:rPr>
        <w:t xml:space="preserve">            JOptionPane.showMessageDialog(null,"Notice successfully DELETED");</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catch(Exception e)</w:t>
      </w:r>
    </w:p>
    <w:p w:rsidR="000E543D" w:rsidRPr="000E543D" w:rsidRDefault="000E543D" w:rsidP="000E543D">
      <w:pPr>
        <w:spacing w:before="0" w:after="0"/>
        <w:rPr>
          <w:b/>
        </w:rPr>
      </w:pPr>
      <w:r w:rsidRPr="000E543D">
        <w:rPr>
          <w:b/>
        </w:rPr>
        <w:lastRenderedPageBreak/>
        <w:t xml:space="preserve">        {</w:t>
      </w:r>
    </w:p>
    <w:p w:rsidR="000E543D" w:rsidRPr="000E543D" w:rsidRDefault="000E543D" w:rsidP="000E543D">
      <w:pPr>
        <w:spacing w:before="0" w:after="0"/>
        <w:rPr>
          <w:b/>
        </w:rPr>
      </w:pPr>
      <w:r w:rsidRPr="000E543D">
        <w:rPr>
          <w:b/>
        </w:rPr>
        <w:t xml:space="preserve">            JOptionPane.showMessageDialog(null,"Error during DELETION"+e);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         </w:t>
      </w:r>
      <w:r>
        <w:rPr>
          <w:b/>
        </w:rPr>
        <w:t xml:space="preserve">                               </w:t>
      </w:r>
    </w:p>
    <w:p w:rsidR="000E543D" w:rsidRPr="000E543D" w:rsidRDefault="000E543D" w:rsidP="000E543D">
      <w:pPr>
        <w:spacing w:before="0" w:after="0"/>
        <w:rPr>
          <w:b/>
        </w:rPr>
      </w:pPr>
      <w:r w:rsidRPr="000E543D">
        <w:rPr>
          <w:b/>
        </w:rPr>
        <w:t xml:space="preserve">    private void jButton3ActionPerformed(java.awt.event.ActionEvent evt) {                                         </w:t>
      </w:r>
    </w:p>
    <w:p w:rsidR="000E543D" w:rsidRPr="000E543D" w:rsidRDefault="000E543D" w:rsidP="000E543D">
      <w:pPr>
        <w:spacing w:before="0" w:after="0"/>
        <w:rPr>
          <w:b/>
        </w:rPr>
      </w:pPr>
      <w:r w:rsidRPr="000E543D">
        <w:rPr>
          <w:b/>
        </w:rPr>
        <w:t xml:space="preserve">        int rs=JOptionPane.showConfirmDialog(null,"Do you want to close this windows");</w:t>
      </w:r>
    </w:p>
    <w:p w:rsidR="000E543D" w:rsidRPr="000E543D" w:rsidRDefault="000E543D" w:rsidP="000E543D">
      <w:pPr>
        <w:spacing w:before="0" w:after="0"/>
        <w:rPr>
          <w:b/>
        </w:rPr>
      </w:pPr>
      <w:r w:rsidRPr="000E543D">
        <w:rPr>
          <w:b/>
        </w:rPr>
        <w:t xml:space="preserve">        if(JOptionPane.YES_OPTION==rs)</w:t>
      </w:r>
    </w:p>
    <w:p w:rsidR="000E543D" w:rsidRPr="000E543D" w:rsidRDefault="000E543D" w:rsidP="000E543D">
      <w:pPr>
        <w:spacing w:before="0" w:after="0"/>
        <w:rPr>
          <w:b/>
        </w:rPr>
      </w:pPr>
      <w:r w:rsidRPr="000E543D">
        <w:rPr>
          <w:b/>
        </w:rPr>
        <w:t xml:space="preserve">        this.dispose();</w:t>
      </w:r>
    </w:p>
    <w:p w:rsidR="000E543D" w:rsidRPr="000E543D" w:rsidRDefault="000E543D" w:rsidP="000E543D">
      <w:pPr>
        <w:spacing w:before="0" w:after="0"/>
        <w:rPr>
          <w:b/>
        </w:rPr>
      </w:pPr>
      <w:r w:rsidRPr="000E543D">
        <w:rPr>
          <w:b/>
        </w:rPr>
        <w:t xml:space="preserve">    }                                        </w:t>
      </w:r>
    </w:p>
    <w:p w:rsidR="000E543D" w:rsidRPr="000E543D" w:rsidRDefault="000E543D" w:rsidP="000E543D">
      <w:pPr>
        <w:spacing w:before="0" w:after="0"/>
        <w:rPr>
          <w:b/>
        </w:rPr>
      </w:pPr>
    </w:p>
    <w:p w:rsidR="000E543D" w:rsidRPr="000E543D" w:rsidRDefault="000E543D" w:rsidP="000E543D">
      <w:pPr>
        <w:spacing w:before="0" w:after="0"/>
        <w:rPr>
          <w:b/>
        </w:rPr>
      </w:pPr>
      <w:r w:rsidRPr="000E543D">
        <w:rPr>
          <w:b/>
        </w:rPr>
        <w:t xml:space="preserve">    private void jButton2ActionPerformed(java.awt.event.ActionEvent evt) {                                         </w:t>
      </w:r>
    </w:p>
    <w:p w:rsidR="000E543D" w:rsidRPr="000E543D" w:rsidRDefault="000E543D" w:rsidP="000E543D">
      <w:pPr>
        <w:spacing w:before="0" w:after="0"/>
        <w:rPr>
          <w:b/>
        </w:rPr>
      </w:pPr>
      <w:r w:rsidRPr="000E543D">
        <w:rPr>
          <w:b/>
        </w:rPr>
        <w:t xml:space="preserve">        myconnection.connect();</w:t>
      </w:r>
    </w:p>
    <w:p w:rsidR="000E543D" w:rsidRPr="000E543D" w:rsidRDefault="000E543D" w:rsidP="000E543D">
      <w:pPr>
        <w:spacing w:before="0" w:after="0"/>
        <w:rPr>
          <w:b/>
        </w:rPr>
      </w:pPr>
      <w:r w:rsidRPr="000E543D">
        <w:rPr>
          <w:b/>
        </w:rPr>
        <w:t xml:space="preserve">        String sql;</w:t>
      </w:r>
    </w:p>
    <w:p w:rsidR="000E543D" w:rsidRPr="000E543D" w:rsidRDefault="000E543D" w:rsidP="000E543D">
      <w:pPr>
        <w:spacing w:before="0" w:after="0"/>
        <w:rPr>
          <w:b/>
        </w:rPr>
      </w:pPr>
      <w:r w:rsidRPr="000E543D">
        <w:rPr>
          <w:b/>
        </w:rPr>
        <w:t xml:space="preserve">        //sid=txtid.getText();</w:t>
      </w:r>
    </w:p>
    <w:p w:rsidR="000E543D" w:rsidRPr="000E543D" w:rsidRDefault="000E543D" w:rsidP="000E543D">
      <w:pPr>
        <w:spacing w:before="0" w:after="0"/>
        <w:rPr>
          <w:b/>
        </w:rPr>
      </w:pPr>
      <w:r w:rsidRPr="000E543D">
        <w:rPr>
          <w:b/>
        </w:rPr>
        <w:t xml:space="preserve">        sql="select  * from notices";// where sid ='"+sid+"'";</w:t>
      </w:r>
    </w:p>
    <w:p w:rsidR="000E543D" w:rsidRPr="000E543D" w:rsidRDefault="000E543D" w:rsidP="000E543D">
      <w:pPr>
        <w:spacing w:before="0" w:after="0"/>
        <w:rPr>
          <w:b/>
        </w:rPr>
      </w:pPr>
      <w:r w:rsidRPr="000E543D">
        <w:rPr>
          <w:b/>
        </w:rPr>
        <w:t xml:space="preserve">        try</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myconnection.rs=myconnection.stmt.executeQuery(sql) ;</w:t>
      </w:r>
    </w:p>
    <w:p w:rsidR="000E543D" w:rsidRPr="000E543D" w:rsidRDefault="000E543D" w:rsidP="000E543D">
      <w:pPr>
        <w:spacing w:before="0" w:after="0"/>
        <w:rPr>
          <w:b/>
        </w:rPr>
      </w:pPr>
      <w:r w:rsidRPr="000E543D">
        <w:rPr>
          <w:b/>
        </w:rPr>
        <w:t xml:space="preserve">            if(myconnection.rs.next())</w:t>
      </w:r>
    </w:p>
    <w:p w:rsidR="000E543D" w:rsidRP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txtnotice.setText(myconnection.rs.getString("notice"));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else</w:t>
      </w:r>
    </w:p>
    <w:p w:rsidR="000E543D" w:rsidRPr="000E543D" w:rsidRDefault="000E543D" w:rsidP="000E543D">
      <w:pPr>
        <w:spacing w:before="0" w:after="0"/>
        <w:rPr>
          <w:b/>
        </w:rPr>
      </w:pPr>
      <w:r w:rsidRPr="000E543D">
        <w:rPr>
          <w:b/>
        </w:rPr>
        <w:t xml:space="preserve">            JOptionPane.showMessageDi</w:t>
      </w:r>
      <w:r>
        <w:rPr>
          <w:b/>
        </w:rPr>
        <w:t>alog(null, "NOtHinG tO ShOw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catch(Exception 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JOptionPane.showMessageDialog(null,"error"+ 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         </w:t>
      </w:r>
      <w:r>
        <w:rPr>
          <w:b/>
        </w:rPr>
        <w:t xml:space="preserve">                               </w:t>
      </w:r>
    </w:p>
    <w:p w:rsidR="000E543D" w:rsidRPr="000E543D" w:rsidRDefault="000E543D" w:rsidP="000E543D">
      <w:pPr>
        <w:spacing w:before="0" w:after="0"/>
        <w:rPr>
          <w:b/>
        </w:rPr>
      </w:pPr>
      <w:r w:rsidRPr="000E543D">
        <w:rPr>
          <w:b/>
        </w:rPr>
        <w:t xml:space="preserve">    private void jButton1ActionPerformed(java.awt.event.ActionEvent evt) {                                         </w:t>
      </w:r>
    </w:p>
    <w:p w:rsidR="000E543D" w:rsidRPr="000E543D" w:rsidRDefault="000E543D" w:rsidP="000E543D">
      <w:pPr>
        <w:spacing w:before="0" w:after="0"/>
        <w:rPr>
          <w:b/>
        </w:rPr>
      </w:pPr>
      <w:r w:rsidRPr="000E543D">
        <w:rPr>
          <w:b/>
        </w:rPr>
        <w:t xml:space="preserve">        String notice;</w:t>
      </w:r>
    </w:p>
    <w:p w:rsidR="000E543D" w:rsidRPr="000E543D" w:rsidRDefault="000E543D" w:rsidP="000E543D">
      <w:pPr>
        <w:spacing w:before="0" w:after="0"/>
        <w:rPr>
          <w:b/>
        </w:rPr>
      </w:pPr>
      <w:r>
        <w:rPr>
          <w:b/>
        </w:rPr>
        <w:t xml:space="preserve">        myconnection.connect();</w:t>
      </w:r>
    </w:p>
    <w:p w:rsidR="000E543D" w:rsidRPr="000E543D" w:rsidRDefault="000E543D" w:rsidP="000E543D">
      <w:pPr>
        <w:spacing w:before="0" w:after="0"/>
        <w:rPr>
          <w:b/>
        </w:rPr>
      </w:pPr>
      <w:r w:rsidRPr="000E543D">
        <w:rPr>
          <w:b/>
        </w:rPr>
        <w:t xml:space="preserve">        notice=txtnotice.getText();</w:t>
      </w:r>
    </w:p>
    <w:p w:rsidR="000E543D" w:rsidRPr="000E543D" w:rsidRDefault="000E543D" w:rsidP="000E543D">
      <w:pPr>
        <w:spacing w:before="0" w:after="0"/>
        <w:rPr>
          <w:b/>
        </w:rPr>
      </w:pPr>
      <w:r w:rsidRPr="000E543D">
        <w:rPr>
          <w:b/>
        </w:rPr>
        <w:t xml:space="preserve">        String sql="insert into notices(notice)values('"+notice+"')";</w:t>
      </w:r>
    </w:p>
    <w:p w:rsidR="000E543D" w:rsidRPr="000E543D" w:rsidRDefault="000E543D" w:rsidP="000E543D">
      <w:pPr>
        <w:spacing w:before="0" w:after="0"/>
        <w:rPr>
          <w:b/>
        </w:rPr>
      </w:pPr>
      <w:r w:rsidRPr="000E543D">
        <w:rPr>
          <w:b/>
        </w:rPr>
        <w:t xml:space="preserve">        try</w:t>
      </w:r>
    </w:p>
    <w:p w:rsidR="000E543D" w:rsidRP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myconnection.stmt.executeUpdate(sql);</w:t>
      </w:r>
    </w:p>
    <w:p w:rsidR="000E543D" w:rsidRPr="000E543D" w:rsidRDefault="000E543D" w:rsidP="000E543D">
      <w:pPr>
        <w:spacing w:before="0" w:after="0"/>
        <w:rPr>
          <w:b/>
        </w:rPr>
      </w:pPr>
      <w:r w:rsidRPr="000E543D">
        <w:rPr>
          <w:b/>
        </w:rPr>
        <w:t xml:space="preserve">            JOptionPane.showMessageDialog(null,"Notice successfully updated");</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catch(Exception 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JOptionPane.showMessageDialog(null,"Error during insertion"+e);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lastRenderedPageBreak/>
        <w:t xml:space="preserve">    }         </w:t>
      </w:r>
      <w:r>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 @param args the command line arguments</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public static void main(String args[]) </w:t>
      </w:r>
    </w:p>
    <w:p w:rsidR="000E543D" w:rsidRPr="000E543D" w:rsidRDefault="000E543D" w:rsidP="000E543D">
      <w:pPr>
        <w:spacing w:before="0" w:after="0"/>
        <w:rPr>
          <w:b/>
        </w:rPr>
      </w:pPr>
      <w:r w:rsidRPr="000E543D">
        <w:rPr>
          <w:b/>
        </w:rPr>
        <w:t xml:space="preserve">        try {</w:t>
      </w:r>
    </w:p>
    <w:p w:rsidR="000E543D" w:rsidRPr="000E543D" w:rsidRDefault="000E543D" w:rsidP="000E543D">
      <w:pPr>
        <w:spacing w:before="0" w:after="0"/>
        <w:rPr>
          <w:b/>
        </w:rPr>
      </w:pPr>
      <w:r w:rsidRPr="000E543D">
        <w:rPr>
          <w:b/>
        </w:rPr>
        <w:t xml:space="preserve">            for (javax.swing.UIManager.LookAndFeelInfo info : javax.swing.UIManager.getInstalledLookAndFeels()) {</w:t>
      </w:r>
    </w:p>
    <w:p w:rsidR="000E543D" w:rsidRPr="000E543D" w:rsidRDefault="000E543D" w:rsidP="000E543D">
      <w:pPr>
        <w:spacing w:before="0" w:after="0"/>
        <w:rPr>
          <w:b/>
        </w:rPr>
      </w:pPr>
      <w:r w:rsidRPr="000E543D">
        <w:rPr>
          <w:b/>
        </w:rPr>
        <w:t xml:space="preserve">                if ("Nimbus".equals(info.getName())) {</w:t>
      </w:r>
    </w:p>
    <w:p w:rsidR="000E543D" w:rsidRPr="000E543D" w:rsidRDefault="000E543D" w:rsidP="000E543D">
      <w:pPr>
        <w:spacing w:before="0" w:after="0"/>
        <w:rPr>
          <w:b/>
        </w:rPr>
      </w:pPr>
      <w:r w:rsidRPr="000E543D">
        <w:rPr>
          <w:b/>
        </w:rPr>
        <w:t xml:space="preserve">                    javax.swing.UIManager.setLookAndFeel(info.getClassName());</w:t>
      </w:r>
    </w:p>
    <w:p w:rsidR="000E543D" w:rsidRPr="000E543D" w:rsidRDefault="000E543D" w:rsidP="000E543D">
      <w:pPr>
        <w:spacing w:before="0" w:after="0"/>
        <w:rPr>
          <w:b/>
        </w:rPr>
      </w:pPr>
      <w:r w:rsidRPr="000E543D">
        <w:rPr>
          <w:b/>
        </w:rPr>
        <w:t xml:space="preserve">                    break;</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 catch (ClassNotFoundException ex) {</w:t>
      </w:r>
    </w:p>
    <w:p w:rsidR="000E543D" w:rsidRPr="000E543D" w:rsidRDefault="000E543D" w:rsidP="000E543D">
      <w:pPr>
        <w:spacing w:before="0" w:after="0"/>
        <w:rPr>
          <w:b/>
        </w:rPr>
      </w:pPr>
      <w:r w:rsidRPr="000E543D">
        <w:rPr>
          <w:b/>
        </w:rPr>
        <w:t xml:space="preserve">            java.util.logging.Logger.getLogger(Notice.class.getName()).log(java.util.logging.Level.SEVERE, null, ex);</w:t>
      </w:r>
    </w:p>
    <w:p w:rsidR="000E543D" w:rsidRPr="000E543D" w:rsidRDefault="000E543D" w:rsidP="000E543D">
      <w:pPr>
        <w:spacing w:before="0" w:after="0"/>
        <w:rPr>
          <w:b/>
        </w:rPr>
      </w:pPr>
      <w:r w:rsidRPr="000E543D">
        <w:rPr>
          <w:b/>
        </w:rPr>
        <w:t xml:space="preserve">        } catch (InstantiationException ex) {</w:t>
      </w:r>
    </w:p>
    <w:p w:rsidR="000E543D" w:rsidRPr="000E543D" w:rsidRDefault="000E543D" w:rsidP="000E543D">
      <w:pPr>
        <w:spacing w:before="0" w:after="0"/>
        <w:rPr>
          <w:b/>
        </w:rPr>
      </w:pPr>
      <w:r w:rsidRPr="000E543D">
        <w:rPr>
          <w:b/>
        </w:rPr>
        <w:t xml:space="preserve">            java.util.logging.Logger.getLogger(Notice.class.getName()).log(java.util.logging.Level.SEVERE, null, ex);</w:t>
      </w:r>
    </w:p>
    <w:p w:rsidR="000E543D" w:rsidRPr="000E543D" w:rsidRDefault="000E543D" w:rsidP="000E543D">
      <w:pPr>
        <w:spacing w:before="0" w:after="0"/>
        <w:rPr>
          <w:b/>
        </w:rPr>
      </w:pPr>
      <w:r w:rsidRPr="000E543D">
        <w:rPr>
          <w:b/>
        </w:rPr>
        <w:t xml:space="preserve">        } catch (IllegalAccessException ex) {</w:t>
      </w:r>
    </w:p>
    <w:p w:rsidR="000E543D" w:rsidRPr="000E543D" w:rsidRDefault="000E543D" w:rsidP="000E543D">
      <w:pPr>
        <w:spacing w:before="0" w:after="0"/>
        <w:rPr>
          <w:b/>
        </w:rPr>
      </w:pPr>
      <w:r w:rsidRPr="000E543D">
        <w:rPr>
          <w:b/>
        </w:rPr>
        <w:t xml:space="preserve">            java.util.logging.Logger.getLogger(Notice.class.getName()).log(java.util.logging.Level.SEVERE, null, ex);</w:t>
      </w:r>
    </w:p>
    <w:p w:rsidR="000E543D" w:rsidRPr="000E543D" w:rsidRDefault="000E543D" w:rsidP="000E543D">
      <w:pPr>
        <w:spacing w:before="0" w:after="0"/>
        <w:rPr>
          <w:b/>
        </w:rPr>
      </w:pPr>
      <w:r w:rsidRPr="000E543D">
        <w:rPr>
          <w:b/>
        </w:rPr>
        <w:t xml:space="preserve">        } catch (javax.swing.UnsupportedLookAndFeelException ex) {</w:t>
      </w:r>
    </w:p>
    <w:p w:rsidR="000E543D" w:rsidRPr="000E543D" w:rsidRDefault="000E543D" w:rsidP="000E543D">
      <w:pPr>
        <w:spacing w:before="0" w:after="0"/>
        <w:rPr>
          <w:b/>
        </w:rPr>
      </w:pPr>
      <w:r w:rsidRPr="000E543D">
        <w:rPr>
          <w:b/>
        </w:rPr>
        <w:t xml:space="preserve">            java.util.logging.Logger.getLogger(Notice.class.getName()).log(java.util.logging.Level.SEVERE, null, ex);</w:t>
      </w:r>
    </w:p>
    <w:p w:rsid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java.awt.EventQueue.invokeLater(new Runnable() {</w:t>
      </w:r>
    </w:p>
    <w:p w:rsidR="000E543D" w:rsidRPr="000E543D" w:rsidRDefault="000E543D" w:rsidP="000E543D">
      <w:pPr>
        <w:spacing w:before="0" w:after="0"/>
        <w:rPr>
          <w:b/>
        </w:rPr>
      </w:pPr>
      <w:r w:rsidRPr="000E543D">
        <w:rPr>
          <w:b/>
        </w:rPr>
        <w:t xml:space="preserve">            public void run() {</w:t>
      </w:r>
    </w:p>
    <w:p w:rsidR="000E543D" w:rsidRPr="000E543D" w:rsidRDefault="000E543D" w:rsidP="000E543D">
      <w:pPr>
        <w:spacing w:before="0" w:after="0"/>
        <w:rPr>
          <w:b/>
        </w:rPr>
      </w:pPr>
      <w:r w:rsidRPr="000E543D">
        <w:rPr>
          <w:b/>
        </w:rPr>
        <w:t xml:space="preserve">                new Notice().setVisible(true);</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sidRPr="000E543D">
        <w:rPr>
          <w:b/>
        </w:rPr>
        <w:t xml:space="preserve">        });</w:t>
      </w:r>
    </w:p>
    <w:p w:rsidR="000E543D" w:rsidRPr="000E543D" w:rsidRDefault="000E543D" w:rsidP="000E543D">
      <w:pPr>
        <w:spacing w:before="0" w:after="0"/>
        <w:rPr>
          <w:b/>
        </w:rPr>
      </w:pPr>
      <w:r>
        <w:rPr>
          <w:b/>
        </w:rPr>
        <w:t xml:space="preserve">    }</w:t>
      </w:r>
    </w:p>
    <w:p w:rsidR="000E543D" w:rsidRPr="000E543D" w:rsidRDefault="000E543D" w:rsidP="000E543D">
      <w:pPr>
        <w:spacing w:before="0" w:after="0"/>
        <w:rPr>
          <w:b/>
        </w:rPr>
      </w:pPr>
      <w:r w:rsidRPr="000E543D">
        <w:rPr>
          <w:b/>
        </w:rPr>
        <w:t xml:space="preserve">    // Variables declaration - do not modify                     </w:t>
      </w:r>
    </w:p>
    <w:p w:rsidR="000E543D" w:rsidRPr="000E543D" w:rsidRDefault="000E543D" w:rsidP="000E543D">
      <w:pPr>
        <w:spacing w:before="0" w:after="0"/>
        <w:rPr>
          <w:b/>
        </w:rPr>
      </w:pPr>
      <w:r w:rsidRPr="000E543D">
        <w:rPr>
          <w:b/>
        </w:rPr>
        <w:t xml:space="preserve">    private javax.swing.JButton jButton1;</w:t>
      </w:r>
    </w:p>
    <w:p w:rsidR="000E543D" w:rsidRPr="000E543D" w:rsidRDefault="000E543D" w:rsidP="000E543D">
      <w:pPr>
        <w:spacing w:before="0" w:after="0"/>
        <w:rPr>
          <w:b/>
        </w:rPr>
      </w:pPr>
      <w:r w:rsidRPr="000E543D">
        <w:rPr>
          <w:b/>
        </w:rPr>
        <w:t xml:space="preserve">    private javax.swing.JButton jButton2;</w:t>
      </w:r>
    </w:p>
    <w:p w:rsidR="000E543D" w:rsidRPr="000E543D" w:rsidRDefault="000E543D" w:rsidP="000E543D">
      <w:pPr>
        <w:spacing w:before="0" w:after="0"/>
        <w:rPr>
          <w:b/>
        </w:rPr>
      </w:pPr>
      <w:r w:rsidRPr="000E543D">
        <w:rPr>
          <w:b/>
        </w:rPr>
        <w:t xml:space="preserve">    private javax.swing.JButton jButton3;</w:t>
      </w:r>
    </w:p>
    <w:p w:rsidR="000E543D" w:rsidRPr="000E543D" w:rsidRDefault="000E543D" w:rsidP="000E543D">
      <w:pPr>
        <w:spacing w:before="0" w:after="0"/>
        <w:rPr>
          <w:b/>
        </w:rPr>
      </w:pPr>
      <w:r w:rsidRPr="000E543D">
        <w:rPr>
          <w:b/>
        </w:rPr>
        <w:t xml:space="preserve">    private javax.swing.JButton jButton4;</w:t>
      </w:r>
    </w:p>
    <w:p w:rsidR="000E543D" w:rsidRPr="000E543D" w:rsidRDefault="000E543D" w:rsidP="000E543D">
      <w:pPr>
        <w:spacing w:before="0" w:after="0"/>
        <w:rPr>
          <w:b/>
        </w:rPr>
      </w:pPr>
      <w:r w:rsidRPr="000E543D">
        <w:rPr>
          <w:b/>
        </w:rPr>
        <w:t xml:space="preserve">    private javax.swing.JLabel jLabel1;</w:t>
      </w:r>
    </w:p>
    <w:p w:rsidR="000E543D" w:rsidRPr="000E543D" w:rsidRDefault="000E543D" w:rsidP="000E543D">
      <w:pPr>
        <w:spacing w:before="0" w:after="0"/>
        <w:rPr>
          <w:b/>
        </w:rPr>
      </w:pPr>
      <w:r w:rsidRPr="000E543D">
        <w:rPr>
          <w:b/>
        </w:rPr>
        <w:t xml:space="preserve">    private javax.swing.JLabel jLabel3;</w:t>
      </w:r>
    </w:p>
    <w:p w:rsidR="000E543D" w:rsidRPr="000E543D" w:rsidRDefault="000E543D" w:rsidP="000E543D">
      <w:pPr>
        <w:spacing w:before="0" w:after="0"/>
        <w:rPr>
          <w:b/>
        </w:rPr>
      </w:pPr>
      <w:r w:rsidRPr="000E543D">
        <w:rPr>
          <w:b/>
        </w:rPr>
        <w:t xml:space="preserve">    private javax.swing.JPanel jPanel1;</w:t>
      </w:r>
    </w:p>
    <w:p w:rsidR="000E543D" w:rsidRPr="000E543D" w:rsidRDefault="000E543D" w:rsidP="000E543D">
      <w:pPr>
        <w:spacing w:before="0" w:after="0"/>
        <w:rPr>
          <w:b/>
        </w:rPr>
      </w:pPr>
      <w:r w:rsidRPr="000E543D">
        <w:rPr>
          <w:b/>
        </w:rPr>
        <w:lastRenderedPageBreak/>
        <w:t xml:space="preserve">    private javax.swing.JScrollPane jScrollPane1;</w:t>
      </w:r>
    </w:p>
    <w:p w:rsidR="000E543D" w:rsidRPr="000E543D" w:rsidRDefault="000E543D" w:rsidP="000E543D">
      <w:pPr>
        <w:spacing w:before="0" w:after="0"/>
        <w:rPr>
          <w:b/>
        </w:rPr>
      </w:pPr>
      <w:r w:rsidRPr="000E543D">
        <w:rPr>
          <w:b/>
        </w:rPr>
        <w:t xml:space="preserve">    private javax.swing.JTextArea txtnotice;</w:t>
      </w:r>
    </w:p>
    <w:p w:rsidR="000E543D" w:rsidRPr="000E543D" w:rsidRDefault="000E543D" w:rsidP="000E543D">
      <w:pPr>
        <w:spacing w:before="0" w:after="0"/>
        <w:rPr>
          <w:b/>
        </w:rPr>
      </w:pPr>
      <w:r w:rsidRPr="000E543D">
        <w:rPr>
          <w:b/>
        </w:rPr>
        <w:t xml:space="preserve">    // End of variables declaration                   </w:t>
      </w:r>
    </w:p>
    <w:p w:rsidR="00E37A57" w:rsidRDefault="000E543D" w:rsidP="002836BC">
      <w:pPr>
        <w:spacing w:before="0" w:after="0"/>
        <w:rPr>
          <w:b/>
        </w:rPr>
      </w:pPr>
      <w:r w:rsidRPr="000E543D">
        <w:rPr>
          <w:b/>
        </w:rPr>
        <w:t>}</w:t>
      </w:r>
    </w:p>
    <w:p w:rsidR="00E37A57" w:rsidRDefault="00E37A57" w:rsidP="002836BC">
      <w:pPr>
        <w:spacing w:before="0" w:after="0"/>
        <w:rPr>
          <w:b/>
        </w:rPr>
      </w:pPr>
    </w:p>
    <w:p w:rsidR="005F0BC4" w:rsidRDefault="005F0BC4" w:rsidP="002836BC">
      <w:pPr>
        <w:spacing w:before="0" w:after="0"/>
        <w:rPr>
          <w:b/>
        </w:rPr>
      </w:pPr>
    </w:p>
    <w:p w:rsidR="00331F73" w:rsidRDefault="00331F73" w:rsidP="002836BC">
      <w:pPr>
        <w:spacing w:before="0" w:after="0"/>
        <w:rPr>
          <w:b/>
        </w:rPr>
      </w:pPr>
    </w:p>
    <w:p w:rsidR="002016B1" w:rsidRDefault="002016B1" w:rsidP="002836BC">
      <w:pPr>
        <w:spacing w:before="0" w:after="0"/>
        <w:rPr>
          <w:b/>
        </w:rPr>
      </w:pPr>
    </w:p>
    <w:p w:rsidR="00331F73" w:rsidRDefault="00840886" w:rsidP="002836BC">
      <w:pPr>
        <w:spacing w:before="0" w:after="0"/>
        <w:rPr>
          <w:b/>
          <w:sz w:val="32"/>
          <w:szCs w:val="32"/>
        </w:rPr>
      </w:pPr>
      <w:r w:rsidRPr="00A23CBB">
        <w:rPr>
          <w:b/>
          <w:sz w:val="32"/>
          <w:szCs w:val="32"/>
        </w:rPr>
        <w:t xml:space="preserve">Student Addmission </w:t>
      </w:r>
      <w:r w:rsidR="002308E2" w:rsidRPr="00A23CBB">
        <w:rPr>
          <w:b/>
          <w:sz w:val="32"/>
          <w:szCs w:val="32"/>
        </w:rPr>
        <w:t>Form</w:t>
      </w:r>
      <w:r w:rsidR="005A1E45">
        <w:rPr>
          <w:b/>
          <w:sz w:val="32"/>
          <w:szCs w:val="32"/>
        </w:rPr>
        <w:t>(Admission</w:t>
      </w:r>
      <w:r w:rsidRPr="00A23CBB">
        <w:rPr>
          <w:b/>
          <w:sz w:val="32"/>
          <w:szCs w:val="32"/>
        </w:rPr>
        <w:t>.java)</w:t>
      </w:r>
      <w:r w:rsidR="002308E2" w:rsidRPr="00A23CBB">
        <w:rPr>
          <w:b/>
          <w:sz w:val="32"/>
          <w:szCs w:val="32"/>
        </w:rPr>
        <w:t xml:space="preserve"> :</w:t>
      </w:r>
      <w:r w:rsidRPr="00A23CBB">
        <w:rPr>
          <w:b/>
          <w:sz w:val="32"/>
          <w:szCs w:val="32"/>
        </w:rPr>
        <w:t>-</w:t>
      </w:r>
      <w:r w:rsidR="00CC6C5E" w:rsidRPr="00A23CBB">
        <w:rPr>
          <w:b/>
          <w:sz w:val="32"/>
          <w:szCs w:val="32"/>
        </w:rPr>
        <w:t xml:space="preserve"> </w:t>
      </w:r>
    </w:p>
    <w:p w:rsidR="00331F73" w:rsidRPr="00A23CBB" w:rsidRDefault="00331F73" w:rsidP="002836BC">
      <w:pPr>
        <w:spacing w:before="0" w:after="0"/>
        <w:rPr>
          <w:b/>
          <w:sz w:val="32"/>
          <w:szCs w:val="32"/>
        </w:rPr>
      </w:pPr>
    </w:p>
    <w:p w:rsidR="002308E2" w:rsidRPr="000A2219" w:rsidRDefault="00840886" w:rsidP="000A2219">
      <w:pPr>
        <w:spacing w:before="0" w:after="0"/>
        <w:rPr>
          <w:b/>
        </w:rPr>
      </w:pPr>
      <w:r>
        <w:rPr>
          <w:b/>
          <w:noProof/>
          <w:lang w:eastAsia="en-US"/>
        </w:rPr>
        <w:drawing>
          <wp:inline distT="0" distB="0" distL="0" distR="0">
            <wp:extent cx="6177796" cy="3631223"/>
            <wp:effectExtent l="19050" t="0" r="0" b="0"/>
            <wp:docPr id="7" name="Picture 3" descr="C:\Users\Pankajkumar\Desktop\screensot\Interface - Copy\6 student add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kajkumar\Desktop\screensot\Interface - Copy\6 student addmission.png"/>
                    <pic:cNvPicPr>
                      <a:picLocks noChangeAspect="1" noChangeArrowheads="1"/>
                    </pic:cNvPicPr>
                  </pic:nvPicPr>
                  <pic:blipFill>
                    <a:blip r:embed="rId51"/>
                    <a:stretch>
                      <a:fillRect/>
                    </a:stretch>
                  </pic:blipFill>
                  <pic:spPr bwMode="auto">
                    <a:xfrm>
                      <a:off x="0" y="0"/>
                      <a:ext cx="6180777" cy="3632975"/>
                    </a:xfrm>
                    <a:prstGeom prst="rect">
                      <a:avLst/>
                    </a:prstGeom>
                    <a:noFill/>
                    <a:ln w="9525">
                      <a:noFill/>
                      <a:miter lim="800000"/>
                      <a:headEnd/>
                      <a:tailEnd/>
                    </a:ln>
                  </pic:spPr>
                </pic:pic>
              </a:graphicData>
            </a:graphic>
          </wp:inline>
        </w:drawing>
      </w:r>
    </w:p>
    <w:p w:rsidR="00840886" w:rsidRDefault="00840886" w:rsidP="000A2219">
      <w:pPr>
        <w:spacing w:before="0" w:after="0"/>
        <w:rPr>
          <w:b/>
        </w:rPr>
      </w:pPr>
    </w:p>
    <w:p w:rsidR="002308E2" w:rsidRPr="00A23CBB" w:rsidRDefault="002308E2" w:rsidP="000A2219">
      <w:pPr>
        <w:spacing w:before="0" w:after="0"/>
        <w:rPr>
          <w:sz w:val="28"/>
          <w:szCs w:val="28"/>
        </w:rPr>
      </w:pPr>
      <w:r w:rsidRPr="00A23CBB">
        <w:rPr>
          <w:b/>
          <w:sz w:val="28"/>
          <w:szCs w:val="28"/>
        </w:rPr>
        <w:t>Code :</w:t>
      </w:r>
      <w:r w:rsidRPr="00A23CBB">
        <w:rPr>
          <w:sz w:val="28"/>
          <w:szCs w:val="28"/>
        </w:rPr>
        <w:t xml:space="preserve"> </w:t>
      </w:r>
      <w:r w:rsidR="00A23CBB" w:rsidRPr="00A23CBB">
        <w:rPr>
          <w:sz w:val="28"/>
          <w:szCs w:val="28"/>
        </w:rPr>
        <w:t>-</w:t>
      </w:r>
    </w:p>
    <w:p w:rsidR="00840886" w:rsidRDefault="00840886" w:rsidP="000A2219">
      <w:pPr>
        <w:spacing w:before="0" w:after="0"/>
      </w:pPr>
    </w:p>
    <w:p w:rsidR="00840886" w:rsidRPr="000A2219" w:rsidRDefault="00840886" w:rsidP="000A2219">
      <w:pPr>
        <w:spacing w:before="0" w:after="0"/>
        <w:rPr>
          <w:b/>
        </w:rPr>
      </w:pPr>
    </w:p>
    <w:p w:rsidR="000E543D" w:rsidRDefault="000E543D" w:rsidP="000E543D">
      <w:pPr>
        <w:spacing w:before="0" w:after="0"/>
        <w:rPr>
          <w:sz w:val="22"/>
          <w:szCs w:val="22"/>
        </w:rPr>
      </w:pPr>
      <w:r w:rsidRPr="000E543D">
        <w:rPr>
          <w:sz w:val="22"/>
          <w:szCs w:val="22"/>
        </w:rPr>
        <w:t>package schoolmangment;</w:t>
      </w:r>
    </w:p>
    <w:p w:rsidR="0052517A" w:rsidRPr="000E543D" w:rsidRDefault="0052517A"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import java.awt.image.BufferedImage;</w:t>
      </w:r>
    </w:p>
    <w:p w:rsidR="000E543D" w:rsidRPr="000E543D" w:rsidRDefault="000E543D" w:rsidP="000E543D">
      <w:pPr>
        <w:spacing w:before="0" w:after="0"/>
        <w:rPr>
          <w:sz w:val="22"/>
          <w:szCs w:val="22"/>
        </w:rPr>
      </w:pPr>
      <w:r w:rsidRPr="000E543D">
        <w:rPr>
          <w:sz w:val="22"/>
          <w:szCs w:val="22"/>
        </w:rPr>
        <w:t>import java.io.File;</w:t>
      </w:r>
    </w:p>
    <w:p w:rsidR="000E543D" w:rsidRPr="000E543D" w:rsidRDefault="000E543D" w:rsidP="000E543D">
      <w:pPr>
        <w:spacing w:before="0" w:after="0"/>
        <w:rPr>
          <w:sz w:val="22"/>
          <w:szCs w:val="22"/>
        </w:rPr>
      </w:pPr>
      <w:r w:rsidRPr="000E543D">
        <w:rPr>
          <w:sz w:val="22"/>
          <w:szCs w:val="22"/>
        </w:rPr>
        <w:t>import java.io.IOException;</w:t>
      </w:r>
    </w:p>
    <w:p w:rsidR="000E543D" w:rsidRPr="000E543D" w:rsidRDefault="000E543D" w:rsidP="000E543D">
      <w:pPr>
        <w:spacing w:before="0" w:after="0"/>
        <w:rPr>
          <w:sz w:val="22"/>
          <w:szCs w:val="22"/>
        </w:rPr>
      </w:pPr>
      <w:r w:rsidRPr="000E543D">
        <w:rPr>
          <w:sz w:val="22"/>
          <w:szCs w:val="22"/>
        </w:rPr>
        <w:t>import javax.imageio.ImageIO;</w:t>
      </w:r>
    </w:p>
    <w:p w:rsidR="000E543D" w:rsidRPr="000E543D" w:rsidRDefault="000E543D" w:rsidP="000E543D">
      <w:pPr>
        <w:spacing w:before="0" w:after="0"/>
        <w:rPr>
          <w:sz w:val="22"/>
          <w:szCs w:val="22"/>
        </w:rPr>
      </w:pPr>
      <w:r w:rsidRPr="000E543D">
        <w:rPr>
          <w:sz w:val="22"/>
          <w:szCs w:val="22"/>
        </w:rPr>
        <w:t>import javax.swing.ImageIcon;</w:t>
      </w:r>
    </w:p>
    <w:p w:rsidR="000E543D" w:rsidRPr="000E543D" w:rsidRDefault="000E543D" w:rsidP="000E543D">
      <w:pPr>
        <w:spacing w:before="0" w:after="0"/>
        <w:rPr>
          <w:sz w:val="22"/>
          <w:szCs w:val="22"/>
        </w:rPr>
      </w:pPr>
      <w:r w:rsidRPr="000E543D">
        <w:rPr>
          <w:sz w:val="22"/>
          <w:szCs w:val="22"/>
        </w:rPr>
        <w:t>import javax.swing.JFileChooser;</w:t>
      </w:r>
    </w:p>
    <w:p w:rsidR="000E543D" w:rsidRPr="000E543D" w:rsidRDefault="000E543D" w:rsidP="000E543D">
      <w:pPr>
        <w:spacing w:before="0" w:after="0"/>
        <w:rPr>
          <w:sz w:val="22"/>
          <w:szCs w:val="22"/>
        </w:rPr>
      </w:pPr>
      <w:r w:rsidRPr="000E543D">
        <w:rPr>
          <w:sz w:val="22"/>
          <w:szCs w:val="22"/>
        </w:rPr>
        <w:lastRenderedPageBreak/>
        <w:t>import javax.swing.JOptionPane;</w:t>
      </w:r>
    </w:p>
    <w:p w:rsidR="000E543D" w:rsidRPr="000E543D" w:rsidRDefault="000E543D" w:rsidP="000E543D">
      <w:pPr>
        <w:spacing w:before="0" w:after="0"/>
        <w:rPr>
          <w:sz w:val="22"/>
          <w:szCs w:val="22"/>
        </w:rPr>
      </w:pPr>
      <w:r w:rsidRPr="000E543D">
        <w:rPr>
          <w:sz w:val="22"/>
          <w:szCs w:val="22"/>
        </w:rPr>
        <w:t>/**</w:t>
      </w:r>
    </w:p>
    <w:p w:rsidR="000E543D" w:rsidRPr="000E543D" w:rsidRDefault="000E543D" w:rsidP="000E543D">
      <w:pPr>
        <w:spacing w:before="0" w:after="0"/>
        <w:rPr>
          <w:sz w:val="22"/>
          <w:szCs w:val="22"/>
        </w:rPr>
      </w:pPr>
      <w:r w:rsidRPr="000E543D">
        <w:rPr>
          <w:sz w:val="22"/>
          <w:szCs w:val="22"/>
        </w:rPr>
        <w:t xml:space="preserve"> * @</w:t>
      </w:r>
      <w:r w:rsidR="0052517A" w:rsidRPr="0052517A">
        <w:rPr>
          <w:sz w:val="22"/>
          <w:szCs w:val="22"/>
        </w:rPr>
        <w:t xml:space="preserve"> </w:t>
      </w:r>
      <w:r w:rsidR="0052517A" w:rsidRPr="009F3240">
        <w:rPr>
          <w:sz w:val="22"/>
          <w:szCs w:val="22"/>
        </w:rPr>
        <w:t>author Rishav Kashyap (Rishu)</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public class Addmission extends javax.swing.JFrame {</w:t>
      </w:r>
    </w:p>
    <w:p w:rsidR="000E543D" w:rsidRPr="000E543D" w:rsidRDefault="000E543D" w:rsidP="000E543D">
      <w:pPr>
        <w:spacing w:before="0" w:after="0"/>
        <w:rPr>
          <w:sz w:val="22"/>
          <w:szCs w:val="22"/>
        </w:rPr>
      </w:pPr>
      <w:r w:rsidRPr="000E543D">
        <w:rPr>
          <w:sz w:val="22"/>
          <w:szCs w:val="22"/>
        </w:rPr>
        <w:t xml:space="preserve"> String addmission_no,rollno,sid,sesion,gen,studentnm,classs,birth_date,birth_month,birth_year,addmission_date,addmission_month,addmission_year,father_name,mother_name,state,dist,</w:t>
      </w:r>
    </w:p>
    <w:p w:rsidR="000E543D" w:rsidRPr="000E543D" w:rsidRDefault="000E543D" w:rsidP="000E543D">
      <w:pPr>
        <w:spacing w:before="0" w:after="0"/>
        <w:rPr>
          <w:sz w:val="22"/>
          <w:szCs w:val="22"/>
        </w:rPr>
      </w:pPr>
      <w:r w:rsidRPr="000E543D">
        <w:rPr>
          <w:sz w:val="22"/>
          <w:szCs w:val="22"/>
        </w:rPr>
        <w:t xml:space="preserve">          occupation,phone,city,permanent_address,residental_address,pschool_name,p_address,picture,bus;</w:t>
      </w:r>
    </w:p>
    <w:p w:rsidR="000E543D" w:rsidRPr="000E543D" w:rsidRDefault="000E543D" w:rsidP="000E543D">
      <w:pPr>
        <w:spacing w:before="0" w:after="0"/>
        <w:rPr>
          <w:sz w:val="22"/>
          <w:szCs w:val="22"/>
        </w:rPr>
      </w:pPr>
      <w:r w:rsidRPr="000E543D">
        <w:rPr>
          <w:sz w:val="22"/>
          <w:szCs w:val="22"/>
        </w:rPr>
        <w:t xml:space="preserve"> String padd,radd,s;</w:t>
      </w:r>
    </w:p>
    <w:p w:rsidR="000E543D" w:rsidRPr="000E543D" w:rsidRDefault="000E543D" w:rsidP="000E543D">
      <w:pPr>
        <w:spacing w:before="0" w:after="0"/>
        <w:rPr>
          <w:sz w:val="22"/>
          <w:szCs w:val="22"/>
        </w:rPr>
      </w:pPr>
      <w:r w:rsidRPr="000E543D">
        <w:rPr>
          <w:sz w:val="22"/>
          <w:szCs w:val="22"/>
        </w:rPr>
        <w:t xml:space="preserve">    public Addmission() {</w:t>
      </w:r>
    </w:p>
    <w:p w:rsidR="000E543D" w:rsidRPr="000E543D" w:rsidRDefault="000E543D" w:rsidP="000E543D">
      <w:pPr>
        <w:spacing w:before="0" w:after="0"/>
        <w:rPr>
          <w:sz w:val="22"/>
          <w:szCs w:val="22"/>
        </w:rPr>
      </w:pPr>
      <w:r w:rsidRPr="000E543D">
        <w:rPr>
          <w:sz w:val="22"/>
          <w:szCs w:val="22"/>
        </w:rPr>
        <w:t xml:space="preserve">        initComponents();</w:t>
      </w:r>
    </w:p>
    <w:p w:rsidR="000E543D" w:rsidRPr="000E543D" w:rsidRDefault="000E543D" w:rsidP="000E543D">
      <w:pPr>
        <w:spacing w:before="0" w:after="0"/>
        <w:rPr>
          <w:sz w:val="22"/>
          <w:szCs w:val="22"/>
        </w:rPr>
      </w:pPr>
      <w:r w:rsidRPr="000E543D">
        <w:rPr>
          <w:sz w:val="22"/>
          <w:szCs w:val="22"/>
        </w:rPr>
        <w:t xml:space="preserve">         this.setLocationRelativeTo(null);</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@SuppressWarnings("unchecked")</w:t>
      </w:r>
    </w:p>
    <w:p w:rsidR="000E543D" w:rsidRPr="000E543D" w:rsidRDefault="000E543D" w:rsidP="000E543D">
      <w:pPr>
        <w:spacing w:before="0" w:after="0"/>
        <w:rPr>
          <w:sz w:val="22"/>
          <w:szCs w:val="22"/>
        </w:rPr>
      </w:pPr>
      <w:r w:rsidRPr="000E543D">
        <w:rPr>
          <w:sz w:val="22"/>
          <w:szCs w:val="22"/>
        </w:rPr>
        <w:t xml:space="preserve">    // &lt;editor-fold defaultstate="collapsed" desc="Generated Code"&gt;                          </w:t>
      </w:r>
    </w:p>
    <w:p w:rsidR="000E543D" w:rsidRPr="000E543D" w:rsidRDefault="000E543D" w:rsidP="000E543D">
      <w:pPr>
        <w:spacing w:before="0" w:after="0"/>
        <w:rPr>
          <w:sz w:val="22"/>
          <w:szCs w:val="22"/>
        </w:rPr>
      </w:pPr>
      <w:r w:rsidRPr="000E543D">
        <w:rPr>
          <w:sz w:val="22"/>
          <w:szCs w:val="22"/>
        </w:rPr>
        <w:t xml:space="preserve">    private void initComponents() </w:t>
      </w:r>
    </w:p>
    <w:p w:rsidR="000E543D" w:rsidRPr="000E543D" w:rsidRDefault="000E543D" w:rsidP="000E543D">
      <w:pPr>
        <w:spacing w:before="0" w:after="0"/>
        <w:rPr>
          <w:sz w:val="22"/>
          <w:szCs w:val="22"/>
        </w:rPr>
      </w:pPr>
      <w:r w:rsidRPr="000E543D">
        <w:rPr>
          <w:sz w:val="22"/>
          <w:szCs w:val="22"/>
        </w:rPr>
        <w:t xml:space="preserve">        buttonGroup1 = new javax.swing.ButtonGroup();</w:t>
      </w:r>
    </w:p>
    <w:p w:rsidR="000E543D" w:rsidRPr="000E543D" w:rsidRDefault="000E543D" w:rsidP="000E543D">
      <w:pPr>
        <w:spacing w:before="0" w:after="0"/>
        <w:rPr>
          <w:sz w:val="22"/>
          <w:szCs w:val="22"/>
        </w:rPr>
      </w:pPr>
      <w:r w:rsidRPr="000E543D">
        <w:rPr>
          <w:sz w:val="22"/>
          <w:szCs w:val="22"/>
        </w:rPr>
        <w:t xml:space="preserve">        buttonGroup2 = new javax.swing.ButtonGroup();</w:t>
      </w:r>
    </w:p>
    <w:p w:rsidR="000E543D" w:rsidRPr="000E543D" w:rsidRDefault="000E543D" w:rsidP="000E543D">
      <w:pPr>
        <w:spacing w:before="0" w:after="0"/>
        <w:rPr>
          <w:sz w:val="22"/>
          <w:szCs w:val="22"/>
        </w:rPr>
      </w:pPr>
      <w:r w:rsidRPr="000E543D">
        <w:rPr>
          <w:sz w:val="22"/>
          <w:szCs w:val="22"/>
        </w:rPr>
        <w:t xml:space="preserve">        buttonGroup3 = new javax.swing.ButtonGroup();</w:t>
      </w:r>
    </w:p>
    <w:p w:rsidR="000E543D" w:rsidRPr="000E543D" w:rsidRDefault="000E543D" w:rsidP="000E543D">
      <w:pPr>
        <w:spacing w:before="0" w:after="0"/>
        <w:rPr>
          <w:sz w:val="22"/>
          <w:szCs w:val="22"/>
        </w:rPr>
      </w:pPr>
      <w:r w:rsidRPr="000E543D">
        <w:rPr>
          <w:sz w:val="22"/>
          <w:szCs w:val="22"/>
        </w:rPr>
        <w:t xml:space="preserve">        jPanel3 = new javax.swing.JPanel();</w:t>
      </w:r>
    </w:p>
    <w:p w:rsidR="000E543D" w:rsidRPr="000E543D" w:rsidRDefault="000E543D" w:rsidP="000E543D">
      <w:pPr>
        <w:spacing w:before="0" w:after="0"/>
        <w:rPr>
          <w:sz w:val="22"/>
          <w:szCs w:val="22"/>
        </w:rPr>
      </w:pPr>
      <w:r w:rsidRPr="000E543D">
        <w:rPr>
          <w:sz w:val="22"/>
          <w:szCs w:val="22"/>
        </w:rPr>
        <w:t xml:space="preserve">        jLabel2 = new javax.swing.JLabel();</w:t>
      </w:r>
    </w:p>
    <w:p w:rsidR="000E543D" w:rsidRPr="000E543D" w:rsidRDefault="000E543D" w:rsidP="000E543D">
      <w:pPr>
        <w:spacing w:before="0" w:after="0"/>
        <w:rPr>
          <w:sz w:val="22"/>
          <w:szCs w:val="22"/>
        </w:rPr>
      </w:pPr>
      <w:r w:rsidRPr="000E543D">
        <w:rPr>
          <w:sz w:val="22"/>
          <w:szCs w:val="22"/>
        </w:rPr>
        <w:t xml:space="preserve">        jLabel24 = new javax.swing.JLabel();</w:t>
      </w:r>
    </w:p>
    <w:p w:rsidR="000E543D" w:rsidRPr="000E543D" w:rsidRDefault="000E543D" w:rsidP="000E543D">
      <w:pPr>
        <w:spacing w:before="0" w:after="0"/>
        <w:rPr>
          <w:sz w:val="22"/>
          <w:szCs w:val="22"/>
        </w:rPr>
      </w:pPr>
      <w:r w:rsidRPr="000E543D">
        <w:rPr>
          <w:sz w:val="22"/>
          <w:szCs w:val="22"/>
        </w:rPr>
        <w:t xml:space="preserve">        jPanel6 = new javax.swing.JPanel();</w:t>
      </w:r>
    </w:p>
    <w:p w:rsidR="000E543D" w:rsidRPr="000E543D" w:rsidRDefault="000E543D" w:rsidP="000E543D">
      <w:pPr>
        <w:spacing w:before="0" w:after="0"/>
        <w:rPr>
          <w:sz w:val="22"/>
          <w:szCs w:val="22"/>
        </w:rPr>
      </w:pPr>
      <w:r w:rsidRPr="000E543D">
        <w:rPr>
          <w:sz w:val="22"/>
          <w:szCs w:val="22"/>
        </w:rPr>
        <w:t xml:space="preserve">        jPanel10 = new javax.swing.JPanel();</w:t>
      </w:r>
    </w:p>
    <w:p w:rsidR="000E543D" w:rsidRPr="000E543D" w:rsidRDefault="000E543D" w:rsidP="000E543D">
      <w:pPr>
        <w:spacing w:before="0" w:after="0"/>
        <w:rPr>
          <w:sz w:val="22"/>
          <w:szCs w:val="22"/>
        </w:rPr>
      </w:pPr>
      <w:r w:rsidRPr="000E543D">
        <w:rPr>
          <w:sz w:val="22"/>
          <w:szCs w:val="22"/>
        </w:rPr>
        <w:t xml:space="preserve">        jLabel23 = new javax.swing.JLabel();</w:t>
      </w:r>
    </w:p>
    <w:p w:rsidR="000E543D" w:rsidRPr="000E543D" w:rsidRDefault="000E543D" w:rsidP="000E543D">
      <w:pPr>
        <w:spacing w:before="0" w:after="0"/>
        <w:rPr>
          <w:sz w:val="22"/>
          <w:szCs w:val="22"/>
        </w:rPr>
      </w:pPr>
      <w:r w:rsidRPr="000E543D">
        <w:rPr>
          <w:sz w:val="22"/>
          <w:szCs w:val="22"/>
        </w:rPr>
        <w:t xml:space="preserve">        jLabel11 = new javax.swing.JLabel();</w:t>
      </w:r>
    </w:p>
    <w:p w:rsidR="000E543D" w:rsidRPr="000E543D" w:rsidRDefault="000E543D" w:rsidP="000E543D">
      <w:pPr>
        <w:spacing w:before="0" w:after="0"/>
        <w:rPr>
          <w:sz w:val="22"/>
          <w:szCs w:val="22"/>
        </w:rPr>
      </w:pPr>
      <w:r w:rsidRPr="000E543D">
        <w:rPr>
          <w:sz w:val="22"/>
          <w:szCs w:val="22"/>
        </w:rPr>
        <w:t xml:space="preserve">        jLabel12 = new javax.swing.JLabel();</w:t>
      </w:r>
    </w:p>
    <w:p w:rsidR="000E543D" w:rsidRPr="000E543D" w:rsidRDefault="000E543D" w:rsidP="000E543D">
      <w:pPr>
        <w:spacing w:before="0" w:after="0"/>
        <w:rPr>
          <w:sz w:val="22"/>
          <w:szCs w:val="22"/>
        </w:rPr>
      </w:pPr>
      <w:r w:rsidRPr="000E543D">
        <w:rPr>
          <w:sz w:val="22"/>
          <w:szCs w:val="22"/>
        </w:rPr>
        <w:t xml:space="preserve">        jLabel13 = new javax.swing.JLabel();</w:t>
      </w:r>
    </w:p>
    <w:p w:rsidR="000E543D" w:rsidRPr="000E543D" w:rsidRDefault="000E543D" w:rsidP="000E543D">
      <w:pPr>
        <w:spacing w:before="0" w:after="0"/>
        <w:rPr>
          <w:sz w:val="22"/>
          <w:szCs w:val="22"/>
        </w:rPr>
      </w:pPr>
      <w:r w:rsidRPr="000E543D">
        <w:rPr>
          <w:sz w:val="22"/>
          <w:szCs w:val="22"/>
        </w:rPr>
        <w:t xml:space="preserve">        jLabel14 = new javax.swing.JLabel();</w:t>
      </w:r>
    </w:p>
    <w:p w:rsidR="000E543D" w:rsidRPr="000E543D" w:rsidRDefault="000E543D" w:rsidP="000E543D">
      <w:pPr>
        <w:spacing w:before="0" w:after="0"/>
        <w:rPr>
          <w:sz w:val="22"/>
          <w:szCs w:val="22"/>
        </w:rPr>
      </w:pPr>
      <w:r w:rsidRPr="000E543D">
        <w:rPr>
          <w:sz w:val="22"/>
          <w:szCs w:val="22"/>
        </w:rPr>
        <w:t xml:space="preserve">        jLabel15 = new javax.swing.JLabel();</w:t>
      </w:r>
    </w:p>
    <w:p w:rsidR="000E543D" w:rsidRPr="000E543D" w:rsidRDefault="000E543D" w:rsidP="000E543D">
      <w:pPr>
        <w:spacing w:before="0" w:after="0"/>
        <w:rPr>
          <w:sz w:val="22"/>
          <w:szCs w:val="22"/>
        </w:rPr>
      </w:pPr>
      <w:r w:rsidRPr="000E543D">
        <w:rPr>
          <w:sz w:val="22"/>
          <w:szCs w:val="22"/>
        </w:rPr>
        <w:t xml:space="preserve">        jLabel16 = new javax.swing.JLabel();</w:t>
      </w:r>
    </w:p>
    <w:p w:rsidR="000E543D" w:rsidRPr="000E543D" w:rsidRDefault="000E543D" w:rsidP="000E543D">
      <w:pPr>
        <w:spacing w:before="0" w:after="0"/>
        <w:rPr>
          <w:sz w:val="22"/>
          <w:szCs w:val="22"/>
        </w:rPr>
      </w:pPr>
      <w:r w:rsidRPr="000E543D">
        <w:rPr>
          <w:sz w:val="22"/>
          <w:szCs w:val="22"/>
        </w:rPr>
        <w:t xml:space="preserve">        jLabel17 = new javax.swing.JLabel();</w:t>
      </w:r>
    </w:p>
    <w:p w:rsidR="000E543D" w:rsidRPr="000E543D" w:rsidRDefault="000E543D" w:rsidP="000E543D">
      <w:pPr>
        <w:spacing w:before="0" w:after="0"/>
        <w:rPr>
          <w:sz w:val="22"/>
          <w:szCs w:val="22"/>
        </w:rPr>
      </w:pPr>
      <w:r w:rsidRPr="000E543D">
        <w:rPr>
          <w:sz w:val="22"/>
          <w:szCs w:val="22"/>
        </w:rPr>
        <w:t xml:space="preserve">        txtmnm = new javax.swing.JTextField();</w:t>
      </w:r>
    </w:p>
    <w:p w:rsidR="000E543D" w:rsidRPr="000E543D" w:rsidRDefault="000E543D" w:rsidP="000E543D">
      <w:pPr>
        <w:spacing w:before="0" w:after="0"/>
        <w:rPr>
          <w:sz w:val="22"/>
          <w:szCs w:val="22"/>
        </w:rPr>
      </w:pPr>
      <w:r w:rsidRPr="000E543D">
        <w:rPr>
          <w:sz w:val="22"/>
          <w:szCs w:val="22"/>
        </w:rPr>
        <w:t xml:space="preserve">        txtfnm = new javax.swing.JTextField();</w:t>
      </w:r>
    </w:p>
    <w:p w:rsidR="000E543D" w:rsidRPr="000E543D" w:rsidRDefault="000E543D" w:rsidP="000E543D">
      <w:pPr>
        <w:spacing w:before="0" w:after="0"/>
        <w:rPr>
          <w:sz w:val="22"/>
          <w:szCs w:val="22"/>
        </w:rPr>
      </w:pPr>
      <w:r w:rsidRPr="000E543D">
        <w:rPr>
          <w:sz w:val="22"/>
          <w:szCs w:val="22"/>
        </w:rPr>
        <w:t xml:space="preserve">        rdprivate = new javax.swing.JRadioButton();</w:t>
      </w:r>
    </w:p>
    <w:p w:rsidR="000E543D" w:rsidRPr="000E543D" w:rsidRDefault="000E543D" w:rsidP="000E543D">
      <w:pPr>
        <w:spacing w:before="0" w:after="0"/>
        <w:rPr>
          <w:sz w:val="22"/>
          <w:szCs w:val="22"/>
        </w:rPr>
      </w:pPr>
      <w:r w:rsidRPr="000E543D">
        <w:rPr>
          <w:sz w:val="22"/>
          <w:szCs w:val="22"/>
        </w:rPr>
        <w:t xml:space="preserve">        rdgov = new javax.swing.JRadioButton();</w:t>
      </w:r>
    </w:p>
    <w:p w:rsidR="000E543D" w:rsidRPr="000E543D" w:rsidRDefault="000E543D" w:rsidP="000E543D">
      <w:pPr>
        <w:spacing w:before="0" w:after="0"/>
        <w:rPr>
          <w:sz w:val="22"/>
          <w:szCs w:val="22"/>
        </w:rPr>
      </w:pPr>
      <w:r w:rsidRPr="000E543D">
        <w:rPr>
          <w:sz w:val="22"/>
          <w:szCs w:val="22"/>
        </w:rPr>
        <w:t xml:space="preserve">        txtphone = new javax.swing.JTextField();</w:t>
      </w:r>
    </w:p>
    <w:p w:rsidR="000E543D" w:rsidRPr="000E543D" w:rsidRDefault="000E543D" w:rsidP="000E543D">
      <w:pPr>
        <w:spacing w:before="0" w:after="0"/>
        <w:rPr>
          <w:sz w:val="22"/>
          <w:szCs w:val="22"/>
        </w:rPr>
      </w:pPr>
      <w:r w:rsidRPr="000E543D">
        <w:rPr>
          <w:sz w:val="22"/>
          <w:szCs w:val="22"/>
        </w:rPr>
        <w:lastRenderedPageBreak/>
        <w:t xml:space="preserve">        txtcity = new javax.swing.JTextField();</w:t>
      </w:r>
    </w:p>
    <w:p w:rsidR="000E543D" w:rsidRPr="000E543D" w:rsidRDefault="000E543D" w:rsidP="000E543D">
      <w:pPr>
        <w:spacing w:before="0" w:after="0"/>
        <w:rPr>
          <w:sz w:val="22"/>
          <w:szCs w:val="22"/>
        </w:rPr>
      </w:pPr>
      <w:r w:rsidRPr="000E543D">
        <w:rPr>
          <w:sz w:val="22"/>
          <w:szCs w:val="22"/>
        </w:rPr>
        <w:t xml:space="preserve">        txtstate = new javax.swing.JTextField();</w:t>
      </w:r>
    </w:p>
    <w:p w:rsidR="000E543D" w:rsidRPr="000E543D" w:rsidRDefault="000E543D" w:rsidP="000E543D">
      <w:pPr>
        <w:spacing w:before="0" w:after="0"/>
        <w:rPr>
          <w:sz w:val="22"/>
          <w:szCs w:val="22"/>
        </w:rPr>
      </w:pPr>
      <w:r w:rsidRPr="000E543D">
        <w:rPr>
          <w:sz w:val="22"/>
          <w:szCs w:val="22"/>
        </w:rPr>
        <w:t xml:space="preserve">        txtdist = new javax.swing.JTextField();</w:t>
      </w:r>
    </w:p>
    <w:p w:rsidR="000E543D" w:rsidRPr="000E543D" w:rsidRDefault="000E543D" w:rsidP="000E543D">
      <w:pPr>
        <w:spacing w:before="0" w:after="0"/>
        <w:rPr>
          <w:sz w:val="22"/>
          <w:szCs w:val="22"/>
        </w:rPr>
      </w:pPr>
      <w:r w:rsidRPr="000E543D">
        <w:rPr>
          <w:sz w:val="22"/>
          <w:szCs w:val="22"/>
        </w:rPr>
        <w:t xml:space="preserve">        jLabel18 = new javax.swing.JLabel();</w:t>
      </w:r>
    </w:p>
    <w:p w:rsidR="000E543D" w:rsidRPr="000E543D" w:rsidRDefault="000E543D" w:rsidP="000E543D">
      <w:pPr>
        <w:spacing w:before="0" w:after="0"/>
        <w:rPr>
          <w:sz w:val="22"/>
          <w:szCs w:val="22"/>
        </w:rPr>
      </w:pPr>
      <w:r w:rsidRPr="000E543D">
        <w:rPr>
          <w:sz w:val="22"/>
          <w:szCs w:val="22"/>
        </w:rPr>
        <w:t xml:space="preserve">        jScrollPane1 = new javax.swing.JScrollPane();</w:t>
      </w:r>
    </w:p>
    <w:p w:rsidR="000E543D" w:rsidRPr="000E543D" w:rsidRDefault="000E543D" w:rsidP="000E543D">
      <w:pPr>
        <w:spacing w:before="0" w:after="0"/>
        <w:rPr>
          <w:sz w:val="22"/>
          <w:szCs w:val="22"/>
        </w:rPr>
      </w:pPr>
      <w:r w:rsidRPr="000E543D">
        <w:rPr>
          <w:sz w:val="22"/>
          <w:szCs w:val="22"/>
        </w:rPr>
        <w:t xml:space="preserve">        txtpadd = new javax.swing.JTextArea();</w:t>
      </w:r>
    </w:p>
    <w:p w:rsidR="000E543D" w:rsidRPr="000E543D" w:rsidRDefault="000E543D" w:rsidP="000E543D">
      <w:pPr>
        <w:spacing w:before="0" w:after="0"/>
        <w:rPr>
          <w:sz w:val="22"/>
          <w:szCs w:val="22"/>
        </w:rPr>
      </w:pPr>
      <w:r w:rsidRPr="000E543D">
        <w:rPr>
          <w:sz w:val="22"/>
          <w:szCs w:val="22"/>
        </w:rPr>
        <w:t xml:space="preserve">        jLabel19 = new javax.swing.JLabel();</w:t>
      </w:r>
    </w:p>
    <w:p w:rsidR="000E543D" w:rsidRPr="000E543D" w:rsidRDefault="000E543D" w:rsidP="000E543D">
      <w:pPr>
        <w:spacing w:before="0" w:after="0"/>
        <w:rPr>
          <w:sz w:val="22"/>
          <w:szCs w:val="22"/>
        </w:rPr>
      </w:pPr>
      <w:r w:rsidRPr="000E543D">
        <w:rPr>
          <w:sz w:val="22"/>
          <w:szCs w:val="22"/>
        </w:rPr>
        <w:t xml:space="preserve">        jScrollPane2 = new javax.swing.JScrollPane();</w:t>
      </w:r>
    </w:p>
    <w:p w:rsidR="000E543D" w:rsidRPr="000E543D" w:rsidRDefault="000E543D" w:rsidP="000E543D">
      <w:pPr>
        <w:spacing w:before="0" w:after="0"/>
        <w:rPr>
          <w:sz w:val="22"/>
          <w:szCs w:val="22"/>
        </w:rPr>
      </w:pPr>
      <w:r w:rsidRPr="000E543D">
        <w:rPr>
          <w:sz w:val="22"/>
          <w:szCs w:val="22"/>
        </w:rPr>
        <w:t xml:space="preserve">        txtradd = new javax.swing.JTextArea();</w:t>
      </w:r>
    </w:p>
    <w:p w:rsidR="000E543D" w:rsidRPr="000E543D" w:rsidRDefault="000E543D" w:rsidP="000E543D">
      <w:pPr>
        <w:spacing w:before="0" w:after="0"/>
        <w:rPr>
          <w:sz w:val="22"/>
          <w:szCs w:val="22"/>
        </w:rPr>
      </w:pPr>
      <w:r w:rsidRPr="000E543D">
        <w:rPr>
          <w:sz w:val="22"/>
          <w:szCs w:val="22"/>
        </w:rPr>
        <w:t xml:space="preserve">        chksame = new javax.swing.JCheckBox();</w:t>
      </w:r>
    </w:p>
    <w:p w:rsidR="000E543D" w:rsidRPr="000E543D" w:rsidRDefault="000E543D" w:rsidP="000E543D">
      <w:pPr>
        <w:spacing w:before="0" w:after="0"/>
        <w:rPr>
          <w:sz w:val="22"/>
          <w:szCs w:val="22"/>
        </w:rPr>
      </w:pPr>
      <w:r w:rsidRPr="000E543D">
        <w:rPr>
          <w:sz w:val="22"/>
          <w:szCs w:val="22"/>
        </w:rPr>
        <w:t xml:space="preserve">        chkdiff = new javax.swing.JCheckBox();</w:t>
      </w:r>
    </w:p>
    <w:p w:rsidR="000E543D" w:rsidRPr="000E543D" w:rsidRDefault="000E543D" w:rsidP="000E543D">
      <w:pPr>
        <w:spacing w:before="0" w:after="0"/>
        <w:rPr>
          <w:sz w:val="22"/>
          <w:szCs w:val="22"/>
        </w:rPr>
      </w:pPr>
      <w:r w:rsidRPr="000E543D">
        <w:rPr>
          <w:sz w:val="22"/>
          <w:szCs w:val="22"/>
        </w:rPr>
        <w:t xml:space="preserve">        jPanel1 = new javax.swing.JPanel();</w:t>
      </w:r>
    </w:p>
    <w:p w:rsidR="000E543D" w:rsidRPr="000E543D" w:rsidRDefault="000E543D" w:rsidP="000E543D">
      <w:pPr>
        <w:spacing w:before="0" w:after="0"/>
        <w:rPr>
          <w:sz w:val="22"/>
          <w:szCs w:val="22"/>
        </w:rPr>
      </w:pPr>
      <w:r w:rsidRPr="000E543D">
        <w:rPr>
          <w:sz w:val="22"/>
          <w:szCs w:val="22"/>
        </w:rPr>
        <w:t xml:space="preserve">        jLabel20 = new javax.swing.JLabel();</w:t>
      </w:r>
    </w:p>
    <w:p w:rsidR="000E543D" w:rsidRPr="000E543D" w:rsidRDefault="000E543D" w:rsidP="000E543D">
      <w:pPr>
        <w:spacing w:before="0" w:after="0"/>
        <w:rPr>
          <w:sz w:val="22"/>
          <w:szCs w:val="22"/>
        </w:rPr>
      </w:pPr>
      <w:r w:rsidRPr="000E543D">
        <w:rPr>
          <w:sz w:val="22"/>
          <w:szCs w:val="22"/>
        </w:rPr>
        <w:t xml:space="preserve">        txtpsname = new javax.swing.JTextField();</w:t>
      </w:r>
    </w:p>
    <w:p w:rsidR="000E543D" w:rsidRPr="000E543D" w:rsidRDefault="000E543D" w:rsidP="000E543D">
      <w:pPr>
        <w:spacing w:before="0" w:after="0"/>
        <w:rPr>
          <w:sz w:val="22"/>
          <w:szCs w:val="22"/>
        </w:rPr>
      </w:pPr>
      <w:r w:rsidRPr="000E543D">
        <w:rPr>
          <w:sz w:val="22"/>
          <w:szCs w:val="22"/>
        </w:rPr>
        <w:t xml:space="preserve">        jLabel21 = new javax.swing.JLabel();</w:t>
      </w:r>
    </w:p>
    <w:p w:rsidR="000E543D" w:rsidRPr="000E543D" w:rsidRDefault="000E543D" w:rsidP="000E543D">
      <w:pPr>
        <w:spacing w:before="0" w:after="0"/>
        <w:rPr>
          <w:sz w:val="22"/>
          <w:szCs w:val="22"/>
        </w:rPr>
      </w:pPr>
      <w:r w:rsidRPr="000E543D">
        <w:rPr>
          <w:sz w:val="22"/>
          <w:szCs w:val="22"/>
        </w:rPr>
        <w:t xml:space="preserve">        txtpaddress = new javax.swing.JTextField();</w:t>
      </w:r>
    </w:p>
    <w:p w:rsidR="000E543D" w:rsidRPr="000E543D" w:rsidRDefault="000E543D" w:rsidP="000E543D">
      <w:pPr>
        <w:spacing w:before="0" w:after="0"/>
        <w:rPr>
          <w:sz w:val="22"/>
          <w:szCs w:val="22"/>
        </w:rPr>
      </w:pPr>
      <w:r w:rsidRPr="000E543D">
        <w:rPr>
          <w:sz w:val="22"/>
          <w:szCs w:val="22"/>
        </w:rPr>
        <w:t xml:space="preserve">        jLabel1 = new javax.swing.JLabel();</w:t>
      </w:r>
    </w:p>
    <w:p w:rsidR="000E543D" w:rsidRPr="000E543D" w:rsidRDefault="000E543D" w:rsidP="000E543D">
      <w:pPr>
        <w:spacing w:before="0" w:after="0"/>
        <w:rPr>
          <w:sz w:val="22"/>
          <w:szCs w:val="22"/>
        </w:rPr>
      </w:pPr>
      <w:r w:rsidRPr="000E543D">
        <w:rPr>
          <w:sz w:val="22"/>
          <w:szCs w:val="22"/>
        </w:rPr>
        <w:t xml:space="preserve">        jLabel3 = new javax.swing.JLabel();</w:t>
      </w:r>
    </w:p>
    <w:p w:rsidR="000E543D" w:rsidRPr="000E543D" w:rsidRDefault="000E543D" w:rsidP="000E543D">
      <w:pPr>
        <w:spacing w:before="0" w:after="0"/>
        <w:rPr>
          <w:sz w:val="22"/>
          <w:szCs w:val="22"/>
        </w:rPr>
      </w:pPr>
      <w:r w:rsidRPr="000E543D">
        <w:rPr>
          <w:sz w:val="22"/>
          <w:szCs w:val="22"/>
        </w:rPr>
        <w:t xml:space="preserve">        jLabel4 = new javax.swing.JLabel();</w:t>
      </w:r>
    </w:p>
    <w:p w:rsidR="000E543D" w:rsidRPr="000E543D" w:rsidRDefault="000E543D" w:rsidP="000E543D">
      <w:pPr>
        <w:spacing w:before="0" w:after="0"/>
        <w:rPr>
          <w:sz w:val="22"/>
          <w:szCs w:val="22"/>
        </w:rPr>
      </w:pPr>
      <w:r w:rsidRPr="000E543D">
        <w:rPr>
          <w:sz w:val="22"/>
          <w:szCs w:val="22"/>
        </w:rPr>
        <w:t xml:space="preserve">        jLabel5 = new javax.swing.JLabel();</w:t>
      </w:r>
    </w:p>
    <w:p w:rsidR="000E543D" w:rsidRPr="000E543D" w:rsidRDefault="000E543D" w:rsidP="000E543D">
      <w:pPr>
        <w:spacing w:before="0" w:after="0"/>
        <w:rPr>
          <w:sz w:val="22"/>
          <w:szCs w:val="22"/>
        </w:rPr>
      </w:pPr>
      <w:r w:rsidRPr="000E543D">
        <w:rPr>
          <w:sz w:val="22"/>
          <w:szCs w:val="22"/>
        </w:rPr>
        <w:t xml:space="preserve">        txtaddmissionno = new javax.swing.JTextField();</w:t>
      </w:r>
    </w:p>
    <w:p w:rsidR="000E543D" w:rsidRPr="000E543D" w:rsidRDefault="000E543D" w:rsidP="000E543D">
      <w:pPr>
        <w:spacing w:before="0" w:after="0"/>
        <w:rPr>
          <w:sz w:val="22"/>
          <w:szCs w:val="22"/>
        </w:rPr>
      </w:pPr>
      <w:r w:rsidRPr="000E543D">
        <w:rPr>
          <w:sz w:val="22"/>
          <w:szCs w:val="22"/>
        </w:rPr>
        <w:t xml:space="preserve">        txtsid = new javax.swing.JTextField();</w:t>
      </w:r>
    </w:p>
    <w:p w:rsidR="000E543D" w:rsidRPr="000E543D" w:rsidRDefault="000E543D" w:rsidP="000E543D">
      <w:pPr>
        <w:spacing w:before="0" w:after="0"/>
        <w:rPr>
          <w:sz w:val="22"/>
          <w:szCs w:val="22"/>
        </w:rPr>
      </w:pPr>
      <w:r w:rsidRPr="000E543D">
        <w:rPr>
          <w:sz w:val="22"/>
          <w:szCs w:val="22"/>
        </w:rPr>
        <w:t xml:space="preserve">        txtsnm = new javax.swing.JTextField();</w:t>
      </w:r>
    </w:p>
    <w:p w:rsidR="000E543D" w:rsidRPr="000E543D" w:rsidRDefault="000E543D" w:rsidP="000E543D">
      <w:pPr>
        <w:spacing w:before="0" w:after="0"/>
        <w:rPr>
          <w:sz w:val="22"/>
          <w:szCs w:val="22"/>
        </w:rPr>
      </w:pPr>
      <w:r w:rsidRPr="000E543D">
        <w:rPr>
          <w:sz w:val="22"/>
          <w:szCs w:val="22"/>
        </w:rPr>
        <w:t xml:space="preserve">        cmbbdate = new javax.swing.JComboBox();</w:t>
      </w:r>
    </w:p>
    <w:p w:rsidR="000E543D" w:rsidRPr="000E543D" w:rsidRDefault="000E543D" w:rsidP="000E543D">
      <w:pPr>
        <w:spacing w:before="0" w:after="0"/>
        <w:rPr>
          <w:sz w:val="22"/>
          <w:szCs w:val="22"/>
        </w:rPr>
      </w:pPr>
      <w:r w:rsidRPr="000E543D">
        <w:rPr>
          <w:sz w:val="22"/>
          <w:szCs w:val="22"/>
        </w:rPr>
        <w:t xml:space="preserve">        cmbbmonth = new javax.swing.JComboBox();</w:t>
      </w:r>
    </w:p>
    <w:p w:rsidR="000E543D" w:rsidRPr="000E543D" w:rsidRDefault="000E543D" w:rsidP="000E543D">
      <w:pPr>
        <w:spacing w:before="0" w:after="0"/>
        <w:rPr>
          <w:sz w:val="22"/>
          <w:szCs w:val="22"/>
        </w:rPr>
      </w:pPr>
      <w:r w:rsidRPr="000E543D">
        <w:rPr>
          <w:sz w:val="22"/>
          <w:szCs w:val="22"/>
        </w:rPr>
        <w:t xml:space="preserve">        cmbbyear = new javax.swing.JComboBox();</w:t>
      </w:r>
    </w:p>
    <w:p w:rsidR="000E543D" w:rsidRPr="000E543D" w:rsidRDefault="000E543D" w:rsidP="000E543D">
      <w:pPr>
        <w:spacing w:before="0" w:after="0"/>
        <w:rPr>
          <w:sz w:val="22"/>
          <w:szCs w:val="22"/>
        </w:rPr>
      </w:pPr>
      <w:r w:rsidRPr="000E543D">
        <w:rPr>
          <w:sz w:val="22"/>
          <w:szCs w:val="22"/>
        </w:rPr>
        <w:t xml:space="preserve">        jLabel6 = new javax.swing.JLabel();</w:t>
      </w:r>
    </w:p>
    <w:p w:rsidR="000E543D" w:rsidRPr="000E543D" w:rsidRDefault="000E543D" w:rsidP="000E543D">
      <w:pPr>
        <w:spacing w:before="0" w:after="0"/>
        <w:rPr>
          <w:sz w:val="22"/>
          <w:szCs w:val="22"/>
        </w:rPr>
      </w:pPr>
      <w:r w:rsidRPr="000E543D">
        <w:rPr>
          <w:sz w:val="22"/>
          <w:szCs w:val="22"/>
        </w:rPr>
        <w:t xml:space="preserve">        txtroll = new javax.swing.JTextField();</w:t>
      </w:r>
    </w:p>
    <w:p w:rsidR="000E543D" w:rsidRPr="000E543D" w:rsidRDefault="000E543D" w:rsidP="000E543D">
      <w:pPr>
        <w:spacing w:before="0" w:after="0"/>
        <w:rPr>
          <w:sz w:val="22"/>
          <w:szCs w:val="22"/>
        </w:rPr>
      </w:pPr>
      <w:r w:rsidRPr="000E543D">
        <w:rPr>
          <w:sz w:val="22"/>
          <w:szCs w:val="22"/>
        </w:rPr>
        <w:t xml:space="preserve">        jLabel7 = new javax.swing.JLabel();</w:t>
      </w:r>
    </w:p>
    <w:p w:rsidR="000E543D" w:rsidRPr="000E543D" w:rsidRDefault="000E543D" w:rsidP="000E543D">
      <w:pPr>
        <w:spacing w:before="0" w:after="0"/>
        <w:rPr>
          <w:sz w:val="22"/>
          <w:szCs w:val="22"/>
        </w:rPr>
      </w:pPr>
      <w:r w:rsidRPr="000E543D">
        <w:rPr>
          <w:sz w:val="22"/>
          <w:szCs w:val="22"/>
        </w:rPr>
        <w:t xml:space="preserve">        cmbsession = new javax.swing.JComboBox();</w:t>
      </w:r>
    </w:p>
    <w:p w:rsidR="000E543D" w:rsidRPr="000E543D" w:rsidRDefault="000E543D" w:rsidP="000E543D">
      <w:pPr>
        <w:spacing w:before="0" w:after="0"/>
        <w:rPr>
          <w:sz w:val="22"/>
          <w:szCs w:val="22"/>
        </w:rPr>
      </w:pPr>
      <w:r w:rsidRPr="000E543D">
        <w:rPr>
          <w:sz w:val="22"/>
          <w:szCs w:val="22"/>
        </w:rPr>
        <w:t xml:space="preserve">        jLabel8 = new javax.swing.JLabel();</w:t>
      </w:r>
    </w:p>
    <w:p w:rsidR="000E543D" w:rsidRPr="000E543D" w:rsidRDefault="000E543D" w:rsidP="000E543D">
      <w:pPr>
        <w:spacing w:before="0" w:after="0"/>
        <w:rPr>
          <w:sz w:val="22"/>
          <w:szCs w:val="22"/>
        </w:rPr>
      </w:pPr>
      <w:r w:rsidRPr="000E543D">
        <w:rPr>
          <w:sz w:val="22"/>
          <w:szCs w:val="22"/>
        </w:rPr>
        <w:t xml:space="preserve">        jLabel9 = new javax.swing.JLabel();</w:t>
      </w:r>
    </w:p>
    <w:p w:rsidR="000E543D" w:rsidRPr="000E543D" w:rsidRDefault="000E543D" w:rsidP="000E543D">
      <w:pPr>
        <w:spacing w:before="0" w:after="0"/>
        <w:rPr>
          <w:sz w:val="22"/>
          <w:szCs w:val="22"/>
        </w:rPr>
      </w:pPr>
      <w:r w:rsidRPr="000E543D">
        <w:rPr>
          <w:sz w:val="22"/>
          <w:szCs w:val="22"/>
        </w:rPr>
        <w:t xml:space="preserve">        jLabel10 = new javax.swing.JLabel();</w:t>
      </w:r>
    </w:p>
    <w:p w:rsidR="000E543D" w:rsidRPr="000E543D" w:rsidRDefault="000E543D" w:rsidP="000E543D">
      <w:pPr>
        <w:spacing w:before="0" w:after="0"/>
        <w:rPr>
          <w:sz w:val="22"/>
          <w:szCs w:val="22"/>
        </w:rPr>
      </w:pPr>
      <w:r w:rsidRPr="000E543D">
        <w:rPr>
          <w:sz w:val="22"/>
          <w:szCs w:val="22"/>
        </w:rPr>
        <w:t xml:space="preserve">        cmbgender = new javax.swing.JComboBox();</w:t>
      </w:r>
    </w:p>
    <w:p w:rsidR="000E543D" w:rsidRPr="000E543D" w:rsidRDefault="000E543D" w:rsidP="000E543D">
      <w:pPr>
        <w:spacing w:before="0" w:after="0"/>
        <w:rPr>
          <w:sz w:val="22"/>
          <w:szCs w:val="22"/>
        </w:rPr>
      </w:pPr>
      <w:r w:rsidRPr="000E543D">
        <w:rPr>
          <w:sz w:val="22"/>
          <w:szCs w:val="22"/>
        </w:rPr>
        <w:t xml:space="preserve">        cmbclass = new javax.swing.JComboBox();</w:t>
      </w:r>
    </w:p>
    <w:p w:rsidR="000E543D" w:rsidRPr="000E543D" w:rsidRDefault="000E543D" w:rsidP="000E543D">
      <w:pPr>
        <w:spacing w:before="0" w:after="0"/>
        <w:rPr>
          <w:sz w:val="22"/>
          <w:szCs w:val="22"/>
        </w:rPr>
      </w:pPr>
      <w:r w:rsidRPr="000E543D">
        <w:rPr>
          <w:sz w:val="22"/>
          <w:szCs w:val="22"/>
        </w:rPr>
        <w:t xml:space="preserve">        cmbadate = new javax.swing.JComboBox();</w:t>
      </w:r>
    </w:p>
    <w:p w:rsidR="000E543D" w:rsidRPr="000E543D" w:rsidRDefault="000E543D" w:rsidP="000E543D">
      <w:pPr>
        <w:spacing w:before="0" w:after="0"/>
        <w:rPr>
          <w:sz w:val="22"/>
          <w:szCs w:val="22"/>
        </w:rPr>
      </w:pPr>
      <w:r w:rsidRPr="000E543D">
        <w:rPr>
          <w:sz w:val="22"/>
          <w:szCs w:val="22"/>
        </w:rPr>
        <w:t xml:space="preserve">        cmbamonth = new javax.swing.JComboBox();</w:t>
      </w:r>
    </w:p>
    <w:p w:rsidR="000E543D" w:rsidRPr="000E543D" w:rsidRDefault="000E543D" w:rsidP="000E543D">
      <w:pPr>
        <w:spacing w:before="0" w:after="0"/>
        <w:rPr>
          <w:sz w:val="22"/>
          <w:szCs w:val="22"/>
        </w:rPr>
      </w:pPr>
      <w:r w:rsidRPr="000E543D">
        <w:rPr>
          <w:sz w:val="22"/>
          <w:szCs w:val="22"/>
        </w:rPr>
        <w:t xml:space="preserve">        cmbayear = new javax.swing.JComboBox();</w:t>
      </w:r>
    </w:p>
    <w:p w:rsidR="000E543D" w:rsidRPr="000E543D" w:rsidRDefault="000E543D" w:rsidP="000E543D">
      <w:pPr>
        <w:spacing w:before="0" w:after="0"/>
        <w:rPr>
          <w:sz w:val="22"/>
          <w:szCs w:val="22"/>
        </w:rPr>
      </w:pPr>
      <w:r w:rsidRPr="000E543D">
        <w:rPr>
          <w:sz w:val="22"/>
          <w:szCs w:val="22"/>
        </w:rPr>
        <w:t xml:space="preserve">        jLabel25 = new javax.swing.JLabel();</w:t>
      </w:r>
    </w:p>
    <w:p w:rsidR="000E543D" w:rsidRPr="000E543D" w:rsidRDefault="000E543D" w:rsidP="000E543D">
      <w:pPr>
        <w:spacing w:before="0" w:after="0"/>
        <w:rPr>
          <w:sz w:val="22"/>
          <w:szCs w:val="22"/>
        </w:rPr>
      </w:pPr>
      <w:r w:rsidRPr="000E543D">
        <w:rPr>
          <w:sz w:val="22"/>
          <w:szCs w:val="22"/>
        </w:rPr>
        <w:t xml:space="preserve">        rdyes = new javax.swing.JRadioButton();</w:t>
      </w:r>
    </w:p>
    <w:p w:rsidR="000E543D" w:rsidRPr="000E543D" w:rsidRDefault="000E543D" w:rsidP="000E543D">
      <w:pPr>
        <w:spacing w:before="0" w:after="0"/>
        <w:rPr>
          <w:sz w:val="22"/>
          <w:szCs w:val="22"/>
        </w:rPr>
      </w:pPr>
      <w:r w:rsidRPr="000E543D">
        <w:rPr>
          <w:sz w:val="22"/>
          <w:szCs w:val="22"/>
        </w:rPr>
        <w:lastRenderedPageBreak/>
        <w:t xml:space="preserve">        rdno = new javax.swing.JRadioButton();</w:t>
      </w:r>
    </w:p>
    <w:p w:rsidR="000E543D" w:rsidRPr="000E543D" w:rsidRDefault="000E543D" w:rsidP="000E543D">
      <w:pPr>
        <w:spacing w:before="0" w:after="0"/>
        <w:rPr>
          <w:sz w:val="22"/>
          <w:szCs w:val="22"/>
        </w:rPr>
      </w:pPr>
      <w:r w:rsidRPr="000E543D">
        <w:rPr>
          <w:sz w:val="22"/>
          <w:szCs w:val="22"/>
        </w:rPr>
        <w:t xml:space="preserve">        jPanel2 = new javax.swing.JPanel();</w:t>
      </w:r>
    </w:p>
    <w:p w:rsidR="000E543D" w:rsidRPr="000E543D" w:rsidRDefault="000E543D" w:rsidP="000E543D">
      <w:pPr>
        <w:spacing w:before="0" w:after="0"/>
        <w:rPr>
          <w:sz w:val="22"/>
          <w:szCs w:val="22"/>
        </w:rPr>
      </w:pPr>
      <w:r w:rsidRPr="000E543D">
        <w:rPr>
          <w:sz w:val="22"/>
          <w:szCs w:val="22"/>
        </w:rPr>
        <w:t xml:space="preserve">        lblimg = new javax.swing.JLabel();</w:t>
      </w:r>
    </w:p>
    <w:p w:rsidR="000E543D" w:rsidRPr="000E543D" w:rsidRDefault="000E543D" w:rsidP="000E543D">
      <w:pPr>
        <w:spacing w:before="0" w:after="0"/>
        <w:rPr>
          <w:sz w:val="22"/>
          <w:szCs w:val="22"/>
        </w:rPr>
      </w:pPr>
      <w:r w:rsidRPr="000E543D">
        <w:rPr>
          <w:sz w:val="22"/>
          <w:szCs w:val="22"/>
        </w:rPr>
        <w:t xml:space="preserve">        btnbrowse = new javax.swing.JButton();</w:t>
      </w:r>
    </w:p>
    <w:p w:rsidR="000E543D" w:rsidRPr="000E543D" w:rsidRDefault="000E543D" w:rsidP="000E543D">
      <w:pPr>
        <w:spacing w:before="0" w:after="0"/>
        <w:rPr>
          <w:sz w:val="22"/>
          <w:szCs w:val="22"/>
        </w:rPr>
      </w:pPr>
      <w:r w:rsidRPr="000E543D">
        <w:rPr>
          <w:sz w:val="22"/>
          <w:szCs w:val="22"/>
        </w:rPr>
        <w:t xml:space="preserve">        btnsubmit = new javax.swing.JButton();</w:t>
      </w:r>
    </w:p>
    <w:p w:rsidR="000E543D" w:rsidRPr="000E543D" w:rsidRDefault="000E543D" w:rsidP="000E543D">
      <w:pPr>
        <w:spacing w:before="0" w:after="0"/>
        <w:rPr>
          <w:sz w:val="22"/>
          <w:szCs w:val="22"/>
        </w:rPr>
      </w:pPr>
      <w:r w:rsidRPr="000E543D">
        <w:rPr>
          <w:sz w:val="22"/>
          <w:szCs w:val="22"/>
        </w:rPr>
        <w:t xml:space="preserve">        jButton1 = new javax.swing.JButton();</w:t>
      </w:r>
    </w:p>
    <w:p w:rsidR="000E543D" w:rsidRPr="000E543D" w:rsidRDefault="000E543D" w:rsidP="000E543D">
      <w:pPr>
        <w:spacing w:before="0" w:after="0"/>
        <w:rPr>
          <w:sz w:val="22"/>
          <w:szCs w:val="22"/>
        </w:rPr>
      </w:pPr>
      <w:r w:rsidRPr="000E543D">
        <w:rPr>
          <w:sz w:val="22"/>
          <w:szCs w:val="22"/>
        </w:rPr>
        <w:t xml:space="preserve">        jButton2 = new javax.swing.JButton();</w:t>
      </w:r>
    </w:p>
    <w:p w:rsidR="000E543D" w:rsidRPr="000E543D" w:rsidRDefault="000E543D" w:rsidP="000E543D">
      <w:pPr>
        <w:spacing w:before="0" w:after="0"/>
        <w:rPr>
          <w:sz w:val="22"/>
          <w:szCs w:val="22"/>
        </w:rPr>
      </w:pPr>
      <w:r w:rsidRPr="000E543D">
        <w:rPr>
          <w:sz w:val="22"/>
          <w:szCs w:val="22"/>
        </w:rPr>
        <w:t xml:space="preserve">        jLabel22 = new javax.swing.JLabel();</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setDefaultCloseOperation(javax.swing.WindowConstants.EXIT_ON_CLOSE);</w:t>
      </w:r>
    </w:p>
    <w:p w:rsidR="000E543D" w:rsidRPr="000E543D" w:rsidRDefault="000E543D" w:rsidP="000E543D">
      <w:pPr>
        <w:spacing w:before="0" w:after="0"/>
        <w:rPr>
          <w:sz w:val="22"/>
          <w:szCs w:val="22"/>
        </w:rPr>
      </w:pPr>
      <w:r w:rsidRPr="000E543D">
        <w:rPr>
          <w:sz w:val="22"/>
          <w:szCs w:val="22"/>
        </w:rPr>
        <w:t xml:space="preserve">        getContentPane().setLayout(new org.netbeans.lib.awtextra.AbsoluteLayout());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jPanel3.setBorder(javax.swing.BorderFactory.createMatteBorder(1, 1, 1, 1, new java.awt.Color(100, 0, 0)));</w:t>
      </w:r>
    </w:p>
    <w:p w:rsidR="000E543D" w:rsidRPr="000E543D" w:rsidRDefault="000E543D" w:rsidP="000E543D">
      <w:pPr>
        <w:spacing w:before="0" w:after="0"/>
        <w:rPr>
          <w:sz w:val="22"/>
          <w:szCs w:val="22"/>
        </w:rPr>
      </w:pPr>
      <w:r w:rsidRPr="000E543D">
        <w:rPr>
          <w:sz w:val="22"/>
          <w:szCs w:val="22"/>
        </w:rPr>
        <w:t xml:space="preserve">        jPanel3.setLayout(new org.netbeans.lib.awtextra.AbsoluteLayout());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jLabel2.setBackground(new java.awt.Color(255, 51, 51));</w:t>
      </w:r>
    </w:p>
    <w:p w:rsidR="000E543D" w:rsidRPr="000E543D" w:rsidRDefault="000E543D" w:rsidP="000E543D">
      <w:pPr>
        <w:spacing w:before="0" w:after="0"/>
        <w:rPr>
          <w:sz w:val="22"/>
          <w:szCs w:val="22"/>
        </w:rPr>
      </w:pPr>
      <w:r w:rsidRPr="000E543D">
        <w:rPr>
          <w:sz w:val="22"/>
          <w:szCs w:val="22"/>
        </w:rPr>
        <w:t xml:space="preserve">        jLabel2.setFont(new java.awt.Font("Snap ITC", 0, 18)); // NOI18N</w:t>
      </w:r>
    </w:p>
    <w:p w:rsidR="000E543D" w:rsidRPr="000E543D" w:rsidRDefault="000E543D" w:rsidP="000E543D">
      <w:pPr>
        <w:spacing w:before="0" w:after="0"/>
        <w:rPr>
          <w:sz w:val="22"/>
          <w:szCs w:val="22"/>
        </w:rPr>
      </w:pPr>
      <w:r w:rsidRPr="000E543D">
        <w:rPr>
          <w:sz w:val="22"/>
          <w:szCs w:val="22"/>
        </w:rPr>
        <w:t xml:space="preserve">        jLabel2.setForeground(new java.awt.Color(255, 0, 0));</w:t>
      </w:r>
    </w:p>
    <w:p w:rsidR="000E543D" w:rsidRPr="000E543D" w:rsidRDefault="000E543D" w:rsidP="000E543D">
      <w:pPr>
        <w:spacing w:before="0" w:after="0"/>
        <w:rPr>
          <w:sz w:val="22"/>
          <w:szCs w:val="22"/>
        </w:rPr>
      </w:pPr>
      <w:r w:rsidRPr="000E543D">
        <w:rPr>
          <w:sz w:val="22"/>
          <w:szCs w:val="22"/>
        </w:rPr>
        <w:t xml:space="preserve">        jLabel2.setText("STUDENT ADMISSION  FORM");</w:t>
      </w:r>
    </w:p>
    <w:p w:rsidR="000E543D" w:rsidRPr="000E543D" w:rsidRDefault="000E543D" w:rsidP="000E543D">
      <w:pPr>
        <w:spacing w:before="0" w:after="0"/>
        <w:rPr>
          <w:sz w:val="22"/>
          <w:szCs w:val="22"/>
        </w:rPr>
      </w:pPr>
      <w:r w:rsidRPr="000E543D">
        <w:rPr>
          <w:sz w:val="22"/>
          <w:szCs w:val="22"/>
        </w:rPr>
        <w:t xml:space="preserve">        jPanel3.add(jLabel2, new org.netbeans.lib.awtextra.AbsoluteConstraints(260, 10, 340, -1));</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jLabel24.setIcon(new javax.swing.ImageIcon(getClass().getResource("/schoolmangment/img/seach.png"))); // NOI18N</w:t>
      </w:r>
    </w:p>
    <w:p w:rsidR="000E543D" w:rsidRPr="000E543D" w:rsidRDefault="000E543D" w:rsidP="000E543D">
      <w:pPr>
        <w:spacing w:before="0" w:after="0"/>
        <w:rPr>
          <w:sz w:val="22"/>
          <w:szCs w:val="22"/>
        </w:rPr>
      </w:pPr>
      <w:r w:rsidRPr="000E543D">
        <w:rPr>
          <w:sz w:val="22"/>
          <w:szCs w:val="22"/>
        </w:rPr>
        <w:t xml:space="preserve">        jLabel24.setText("jLabel24");</w:t>
      </w:r>
    </w:p>
    <w:p w:rsidR="000E543D" w:rsidRPr="000E543D" w:rsidRDefault="000E543D" w:rsidP="000E543D">
      <w:pPr>
        <w:spacing w:before="0" w:after="0"/>
        <w:rPr>
          <w:sz w:val="22"/>
          <w:szCs w:val="22"/>
        </w:rPr>
      </w:pPr>
      <w:r w:rsidRPr="000E543D">
        <w:rPr>
          <w:sz w:val="22"/>
          <w:szCs w:val="22"/>
        </w:rPr>
        <w:t xml:space="preserve">        jPanel3.add(jLabel24, new org.netbeans.lib.awtextra.AbsoluteConstraints(1, 1, 840, 50));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getContentPane().add(jPanel3, new org.netbeans.lib.awtextra.AbsoluteConstraints(-4, 0, 840, 50));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jPanel6.setBackground(new java.awt.Color(255, 153, 0));</w:t>
      </w:r>
    </w:p>
    <w:p w:rsidR="000E543D" w:rsidRPr="000E543D" w:rsidRDefault="000E543D" w:rsidP="000E543D">
      <w:pPr>
        <w:spacing w:before="0" w:after="0"/>
        <w:rPr>
          <w:sz w:val="22"/>
          <w:szCs w:val="22"/>
        </w:rPr>
      </w:pPr>
      <w:r w:rsidRPr="000E543D">
        <w:rPr>
          <w:sz w:val="22"/>
          <w:szCs w:val="22"/>
        </w:rPr>
        <w:t xml:space="preserve">        jPanel6.setBorder(new javax.swing.border.MatteBorder(null));</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jPanel10.setBackground(new java.awt.Color(204, 204, 204));</w:t>
      </w:r>
    </w:p>
    <w:p w:rsidR="000E543D" w:rsidRPr="000E543D" w:rsidRDefault="000E543D" w:rsidP="000E543D">
      <w:pPr>
        <w:spacing w:before="0" w:after="0"/>
        <w:rPr>
          <w:sz w:val="22"/>
          <w:szCs w:val="22"/>
        </w:rPr>
      </w:pPr>
      <w:r w:rsidRPr="000E543D">
        <w:rPr>
          <w:sz w:val="22"/>
          <w:szCs w:val="22"/>
        </w:rPr>
        <w:t xml:space="preserve">        jPanel10.setBorder(javax.swing.BorderFactory.createTitledBorder(null, "Personial Inforamation 1", javax.swing.border.TitledBorder.LEFT, javax.swing.border.TitledBorder.TOP, null, java.awt.Color.magenta));</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jLabel11.setFont(new java.awt.Font("Tahoma", 1, 11)); // NOI18N</w:t>
      </w:r>
    </w:p>
    <w:p w:rsidR="000E543D" w:rsidRPr="000E543D" w:rsidRDefault="000E543D" w:rsidP="000E543D">
      <w:pPr>
        <w:spacing w:before="0" w:after="0"/>
        <w:rPr>
          <w:sz w:val="22"/>
          <w:szCs w:val="22"/>
        </w:rPr>
      </w:pPr>
      <w:r w:rsidRPr="000E543D">
        <w:rPr>
          <w:sz w:val="22"/>
          <w:szCs w:val="22"/>
        </w:rPr>
        <w:t xml:space="preserve">        jLabel11.setForeground(new java.awt.Color(0, 0, 255));</w:t>
      </w:r>
    </w:p>
    <w:p w:rsidR="000E543D" w:rsidRPr="000E543D" w:rsidRDefault="000E543D" w:rsidP="000E543D">
      <w:pPr>
        <w:spacing w:before="0" w:after="0"/>
        <w:rPr>
          <w:sz w:val="22"/>
          <w:szCs w:val="22"/>
        </w:rPr>
      </w:pPr>
      <w:r w:rsidRPr="000E543D">
        <w:rPr>
          <w:sz w:val="22"/>
          <w:szCs w:val="22"/>
        </w:rPr>
        <w:lastRenderedPageBreak/>
        <w:t xml:space="preserve">        jLabel11.setText("Mother's Name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jLabel12.setFont(new java.awt.Font("Tahoma", 1, 11)); // NOI18N</w:t>
      </w:r>
    </w:p>
    <w:p w:rsidR="000E543D" w:rsidRPr="000E543D" w:rsidRDefault="000E543D" w:rsidP="000E543D">
      <w:pPr>
        <w:spacing w:before="0" w:after="0"/>
        <w:rPr>
          <w:sz w:val="22"/>
          <w:szCs w:val="22"/>
        </w:rPr>
      </w:pPr>
      <w:r w:rsidRPr="000E543D">
        <w:rPr>
          <w:sz w:val="22"/>
          <w:szCs w:val="22"/>
        </w:rPr>
        <w:t xml:space="preserve">        jLabel12.setForeground(new java.awt.Color(0, 0, 255));</w:t>
      </w:r>
    </w:p>
    <w:p w:rsidR="000E543D" w:rsidRPr="000E543D" w:rsidRDefault="000E543D" w:rsidP="000E543D">
      <w:pPr>
        <w:spacing w:before="0" w:after="0"/>
        <w:rPr>
          <w:sz w:val="22"/>
          <w:szCs w:val="22"/>
        </w:rPr>
      </w:pPr>
      <w:r w:rsidRPr="000E543D">
        <w:rPr>
          <w:sz w:val="22"/>
          <w:szCs w:val="22"/>
        </w:rPr>
        <w:t xml:space="preserve">        jLabel12.setText("Father's Name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jLabel13.setFont(new java.awt.Font("Tahoma", 1, 11)); // NOI18N</w:t>
      </w:r>
    </w:p>
    <w:p w:rsidR="000E543D" w:rsidRPr="000E543D" w:rsidRDefault="000E543D" w:rsidP="000E543D">
      <w:pPr>
        <w:spacing w:before="0" w:after="0"/>
        <w:rPr>
          <w:sz w:val="22"/>
          <w:szCs w:val="22"/>
        </w:rPr>
      </w:pPr>
      <w:r w:rsidRPr="000E543D">
        <w:rPr>
          <w:sz w:val="22"/>
          <w:szCs w:val="22"/>
        </w:rPr>
        <w:t xml:space="preserve">        jLabel13.setForeground(new java.awt.Color(0, 0, 255));</w:t>
      </w:r>
    </w:p>
    <w:p w:rsidR="000E543D" w:rsidRPr="000E543D" w:rsidRDefault="000E543D" w:rsidP="000E543D">
      <w:pPr>
        <w:spacing w:before="0" w:after="0"/>
        <w:rPr>
          <w:sz w:val="22"/>
          <w:szCs w:val="22"/>
        </w:rPr>
      </w:pPr>
      <w:r w:rsidRPr="000E543D">
        <w:rPr>
          <w:sz w:val="22"/>
          <w:szCs w:val="22"/>
        </w:rPr>
        <w:t xml:space="preserve">        jLabel13.setText("Occupation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jLabel14.setFont(new java.awt.Font("Tahoma", 1, 11)); // NOI18N</w:t>
      </w:r>
    </w:p>
    <w:p w:rsidR="000E543D" w:rsidRPr="000E543D" w:rsidRDefault="000E543D" w:rsidP="000E543D">
      <w:pPr>
        <w:spacing w:before="0" w:after="0"/>
        <w:rPr>
          <w:sz w:val="22"/>
          <w:szCs w:val="22"/>
        </w:rPr>
      </w:pPr>
      <w:r w:rsidRPr="000E543D">
        <w:rPr>
          <w:sz w:val="22"/>
          <w:szCs w:val="22"/>
        </w:rPr>
        <w:t xml:space="preserve">        jLabel14.setForeground(new java.awt.Color(0, 0, 255));</w:t>
      </w:r>
    </w:p>
    <w:p w:rsidR="000E543D" w:rsidRPr="000E543D" w:rsidRDefault="000E543D" w:rsidP="000E543D">
      <w:pPr>
        <w:spacing w:before="0" w:after="0"/>
        <w:rPr>
          <w:sz w:val="22"/>
          <w:szCs w:val="22"/>
        </w:rPr>
      </w:pPr>
      <w:r w:rsidRPr="000E543D">
        <w:rPr>
          <w:sz w:val="22"/>
          <w:szCs w:val="22"/>
        </w:rPr>
        <w:t xml:space="preserve">        jLabel14.setText("Phone no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jLabel15.setFont(new java.awt.Font("Tahoma", 1, 11)); // NOI18N</w:t>
      </w:r>
    </w:p>
    <w:p w:rsidR="000E543D" w:rsidRPr="000E543D" w:rsidRDefault="000E543D" w:rsidP="000E543D">
      <w:pPr>
        <w:spacing w:before="0" w:after="0"/>
        <w:rPr>
          <w:sz w:val="22"/>
          <w:szCs w:val="22"/>
        </w:rPr>
      </w:pPr>
      <w:r w:rsidRPr="000E543D">
        <w:rPr>
          <w:sz w:val="22"/>
          <w:szCs w:val="22"/>
        </w:rPr>
        <w:t xml:space="preserve">        jLabel15.setForeground(new java.awt.Color(0, 0, 255));</w:t>
      </w:r>
    </w:p>
    <w:p w:rsidR="000E543D" w:rsidRPr="000E543D" w:rsidRDefault="000E543D" w:rsidP="000E543D">
      <w:pPr>
        <w:spacing w:before="0" w:after="0"/>
        <w:rPr>
          <w:sz w:val="22"/>
          <w:szCs w:val="22"/>
        </w:rPr>
      </w:pPr>
      <w:r w:rsidRPr="000E543D">
        <w:rPr>
          <w:sz w:val="22"/>
          <w:szCs w:val="22"/>
        </w:rPr>
        <w:t xml:space="preserve">        jLabel15.setText("State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jLabel16.setFont(new java.awt.Font("Tahoma", 1, 11)); // NOI18N</w:t>
      </w:r>
    </w:p>
    <w:p w:rsidR="000E543D" w:rsidRPr="000E543D" w:rsidRDefault="000E543D" w:rsidP="000E543D">
      <w:pPr>
        <w:spacing w:before="0" w:after="0"/>
        <w:rPr>
          <w:sz w:val="22"/>
          <w:szCs w:val="22"/>
        </w:rPr>
      </w:pPr>
      <w:r w:rsidRPr="000E543D">
        <w:rPr>
          <w:sz w:val="22"/>
          <w:szCs w:val="22"/>
        </w:rPr>
        <w:t xml:space="preserve">        jLabel16.setForeground(new java.awt.Color(0, 0, 255));</w:t>
      </w:r>
    </w:p>
    <w:p w:rsidR="000E543D" w:rsidRPr="000E543D" w:rsidRDefault="000E543D" w:rsidP="000E543D">
      <w:pPr>
        <w:spacing w:before="0" w:after="0"/>
        <w:rPr>
          <w:sz w:val="22"/>
          <w:szCs w:val="22"/>
        </w:rPr>
      </w:pPr>
      <w:r w:rsidRPr="000E543D">
        <w:rPr>
          <w:sz w:val="22"/>
          <w:szCs w:val="22"/>
        </w:rPr>
        <w:t xml:space="preserve">        jLabel16.setText("City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jLabel17.setFont(new java.awt.Font("Tahoma", 1, 11)); // NOI18N</w:t>
      </w:r>
    </w:p>
    <w:p w:rsidR="000E543D" w:rsidRPr="000E543D" w:rsidRDefault="000E543D" w:rsidP="000E543D">
      <w:pPr>
        <w:spacing w:before="0" w:after="0"/>
        <w:rPr>
          <w:sz w:val="22"/>
          <w:szCs w:val="22"/>
        </w:rPr>
      </w:pPr>
      <w:r w:rsidRPr="000E543D">
        <w:rPr>
          <w:sz w:val="22"/>
          <w:szCs w:val="22"/>
        </w:rPr>
        <w:t xml:space="preserve">        jLabel17.setForeground(new java.awt.Color(0, 0, 255));</w:t>
      </w:r>
    </w:p>
    <w:p w:rsidR="000E543D" w:rsidRPr="000E543D" w:rsidRDefault="000E543D" w:rsidP="000E543D">
      <w:pPr>
        <w:spacing w:before="0" w:after="0"/>
        <w:rPr>
          <w:sz w:val="22"/>
          <w:szCs w:val="22"/>
        </w:rPr>
      </w:pPr>
      <w:r w:rsidRPr="000E543D">
        <w:rPr>
          <w:sz w:val="22"/>
          <w:szCs w:val="22"/>
        </w:rPr>
        <w:t xml:space="preserve">        jLabel17.setText("District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buttonGroup1.add(rdprivate);</w:t>
      </w:r>
    </w:p>
    <w:p w:rsidR="000E543D" w:rsidRPr="000E543D" w:rsidRDefault="000E543D" w:rsidP="000E543D">
      <w:pPr>
        <w:spacing w:before="0" w:after="0"/>
        <w:rPr>
          <w:sz w:val="22"/>
          <w:szCs w:val="22"/>
        </w:rPr>
      </w:pPr>
      <w:r w:rsidRPr="000E543D">
        <w:rPr>
          <w:sz w:val="22"/>
          <w:szCs w:val="22"/>
        </w:rPr>
        <w:t xml:space="preserve">        rdprivate.setFont(new java.awt.Font("Tahoma", 1, 11)); // NOI18N</w:t>
      </w:r>
    </w:p>
    <w:p w:rsidR="000E543D" w:rsidRPr="000E543D" w:rsidRDefault="000E543D" w:rsidP="000E543D">
      <w:pPr>
        <w:spacing w:before="0" w:after="0"/>
        <w:rPr>
          <w:sz w:val="22"/>
          <w:szCs w:val="22"/>
        </w:rPr>
      </w:pPr>
      <w:r w:rsidRPr="000E543D">
        <w:rPr>
          <w:sz w:val="22"/>
          <w:szCs w:val="22"/>
        </w:rPr>
        <w:t xml:space="preserve">        rdprivate.setForeground(new java.awt.Color(0, 0, 255));</w:t>
      </w:r>
    </w:p>
    <w:p w:rsidR="000E543D" w:rsidRPr="000E543D" w:rsidRDefault="000E543D" w:rsidP="000E543D">
      <w:pPr>
        <w:spacing w:before="0" w:after="0"/>
        <w:rPr>
          <w:sz w:val="22"/>
          <w:szCs w:val="22"/>
        </w:rPr>
      </w:pPr>
      <w:r w:rsidRPr="000E543D">
        <w:rPr>
          <w:sz w:val="22"/>
          <w:szCs w:val="22"/>
        </w:rPr>
        <w:t xml:space="preserve">        rdprivate.setText("Private");</w:t>
      </w:r>
    </w:p>
    <w:p w:rsidR="000E543D" w:rsidRPr="000E543D" w:rsidRDefault="000E543D" w:rsidP="000E543D">
      <w:pPr>
        <w:spacing w:before="0" w:after="0"/>
        <w:rPr>
          <w:sz w:val="22"/>
          <w:szCs w:val="22"/>
        </w:rPr>
      </w:pPr>
      <w:r w:rsidRPr="000E543D">
        <w:rPr>
          <w:sz w:val="22"/>
          <w:szCs w:val="22"/>
        </w:rPr>
        <w:t xml:space="preserve">        rdprivate.addActionListener(new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rdprivateActionPerformed(evt);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buttonGroup1.add(rdgov);</w:t>
      </w:r>
    </w:p>
    <w:p w:rsidR="000E543D" w:rsidRPr="000E543D" w:rsidRDefault="000E543D" w:rsidP="000E543D">
      <w:pPr>
        <w:spacing w:before="0" w:after="0"/>
        <w:rPr>
          <w:sz w:val="22"/>
          <w:szCs w:val="22"/>
        </w:rPr>
      </w:pPr>
      <w:r w:rsidRPr="000E543D">
        <w:rPr>
          <w:sz w:val="22"/>
          <w:szCs w:val="22"/>
        </w:rPr>
        <w:t xml:space="preserve">        rdgov.setFont(new java.awt.Font("Tahoma", 1, 11)); // NOI18N</w:t>
      </w:r>
    </w:p>
    <w:p w:rsidR="000E543D" w:rsidRPr="000E543D" w:rsidRDefault="000E543D" w:rsidP="000E543D">
      <w:pPr>
        <w:spacing w:before="0" w:after="0"/>
        <w:rPr>
          <w:sz w:val="22"/>
          <w:szCs w:val="22"/>
        </w:rPr>
      </w:pPr>
      <w:r w:rsidRPr="000E543D">
        <w:rPr>
          <w:sz w:val="22"/>
          <w:szCs w:val="22"/>
        </w:rPr>
        <w:t xml:space="preserve">        rdgov.setForeground(new java.awt.Color(51, 51, 255));</w:t>
      </w:r>
    </w:p>
    <w:p w:rsidR="000E543D" w:rsidRPr="000E543D" w:rsidRDefault="000E543D" w:rsidP="000E543D">
      <w:pPr>
        <w:spacing w:before="0" w:after="0"/>
        <w:rPr>
          <w:sz w:val="22"/>
          <w:szCs w:val="22"/>
        </w:rPr>
      </w:pPr>
      <w:r w:rsidRPr="000E543D">
        <w:rPr>
          <w:sz w:val="22"/>
          <w:szCs w:val="22"/>
        </w:rPr>
        <w:t xml:space="preserve">        rdgov.setText("Goverment");</w:t>
      </w:r>
    </w:p>
    <w:p w:rsidR="000E543D" w:rsidRPr="000E543D" w:rsidRDefault="000E543D" w:rsidP="000E543D">
      <w:pPr>
        <w:spacing w:before="0" w:after="0"/>
        <w:rPr>
          <w:sz w:val="22"/>
          <w:szCs w:val="22"/>
        </w:rPr>
      </w:pPr>
      <w:r w:rsidRPr="000E543D">
        <w:rPr>
          <w:sz w:val="22"/>
          <w:szCs w:val="22"/>
        </w:rPr>
        <w:lastRenderedPageBreak/>
        <w:t xml:space="preserve">        rdgov.addActionListener(new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rdgovActionPerformed(evt);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jLabel18.setFont(new java.awt.Font("Tahoma", 1, 11)); // NOI18N</w:t>
      </w:r>
    </w:p>
    <w:p w:rsidR="000E543D" w:rsidRPr="000E543D" w:rsidRDefault="000E543D" w:rsidP="000E543D">
      <w:pPr>
        <w:spacing w:before="0" w:after="0"/>
        <w:rPr>
          <w:sz w:val="22"/>
          <w:szCs w:val="22"/>
        </w:rPr>
      </w:pPr>
      <w:r w:rsidRPr="000E543D">
        <w:rPr>
          <w:sz w:val="22"/>
          <w:szCs w:val="22"/>
        </w:rPr>
        <w:t xml:space="preserve">        jLabel18.setForeground(new java.awt.Color(51, 51, 255));</w:t>
      </w:r>
    </w:p>
    <w:p w:rsidR="000E543D" w:rsidRPr="000E543D" w:rsidRDefault="000E543D" w:rsidP="000E543D">
      <w:pPr>
        <w:spacing w:before="0" w:after="0"/>
        <w:rPr>
          <w:sz w:val="22"/>
          <w:szCs w:val="22"/>
        </w:rPr>
      </w:pPr>
      <w:r w:rsidRPr="000E543D">
        <w:rPr>
          <w:sz w:val="22"/>
          <w:szCs w:val="22"/>
        </w:rPr>
        <w:t xml:space="preserve">        jLabel18.setText("Permanent Address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txtpadd.setColumns(20);</w:t>
      </w:r>
    </w:p>
    <w:p w:rsidR="000E543D" w:rsidRPr="000E543D" w:rsidRDefault="000E543D" w:rsidP="000E543D">
      <w:pPr>
        <w:spacing w:before="0" w:after="0"/>
        <w:rPr>
          <w:sz w:val="22"/>
          <w:szCs w:val="22"/>
        </w:rPr>
      </w:pPr>
      <w:r w:rsidRPr="000E543D">
        <w:rPr>
          <w:sz w:val="22"/>
          <w:szCs w:val="22"/>
        </w:rPr>
        <w:t xml:space="preserve">        txtpadd.setRows(5);</w:t>
      </w:r>
    </w:p>
    <w:p w:rsidR="000E543D" w:rsidRPr="000E543D" w:rsidRDefault="000E543D" w:rsidP="000E543D">
      <w:pPr>
        <w:spacing w:before="0" w:after="0"/>
        <w:rPr>
          <w:sz w:val="22"/>
          <w:szCs w:val="22"/>
        </w:rPr>
      </w:pPr>
      <w:r w:rsidRPr="000E543D">
        <w:rPr>
          <w:sz w:val="22"/>
          <w:szCs w:val="22"/>
        </w:rPr>
        <w:t xml:space="preserve">        jScrollPane1.setViewportView(txtpadd);</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jLabel19.setFont(new java.awt.Font("Tahoma", 1, 11)); // NOI18N</w:t>
      </w:r>
    </w:p>
    <w:p w:rsidR="000E543D" w:rsidRPr="000E543D" w:rsidRDefault="000E543D" w:rsidP="000E543D">
      <w:pPr>
        <w:spacing w:before="0" w:after="0"/>
        <w:rPr>
          <w:sz w:val="22"/>
          <w:szCs w:val="22"/>
        </w:rPr>
      </w:pPr>
      <w:r w:rsidRPr="000E543D">
        <w:rPr>
          <w:sz w:val="22"/>
          <w:szCs w:val="22"/>
        </w:rPr>
        <w:t xml:space="preserve">        jLabel19.setForeground(new java.awt.Color(0, 0, 255));</w:t>
      </w:r>
    </w:p>
    <w:p w:rsidR="000E543D" w:rsidRPr="000E543D" w:rsidRDefault="000E543D" w:rsidP="000E543D">
      <w:pPr>
        <w:spacing w:before="0" w:after="0"/>
        <w:rPr>
          <w:sz w:val="22"/>
          <w:szCs w:val="22"/>
        </w:rPr>
      </w:pPr>
      <w:r w:rsidRPr="000E543D">
        <w:rPr>
          <w:sz w:val="22"/>
          <w:szCs w:val="22"/>
        </w:rPr>
        <w:t xml:space="preserve">        jLabel19.setText("Residental Address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txtradd.setColumns(20);</w:t>
      </w:r>
    </w:p>
    <w:p w:rsidR="000E543D" w:rsidRPr="000E543D" w:rsidRDefault="000E543D" w:rsidP="000E543D">
      <w:pPr>
        <w:spacing w:before="0" w:after="0"/>
        <w:rPr>
          <w:sz w:val="22"/>
          <w:szCs w:val="22"/>
        </w:rPr>
      </w:pPr>
      <w:r w:rsidRPr="000E543D">
        <w:rPr>
          <w:sz w:val="22"/>
          <w:szCs w:val="22"/>
        </w:rPr>
        <w:t xml:space="preserve">        txtradd.setRows(5);</w:t>
      </w:r>
    </w:p>
    <w:p w:rsidR="000E543D" w:rsidRPr="000E543D" w:rsidRDefault="000E543D" w:rsidP="000E543D">
      <w:pPr>
        <w:spacing w:before="0" w:after="0"/>
        <w:rPr>
          <w:sz w:val="22"/>
          <w:szCs w:val="22"/>
        </w:rPr>
      </w:pPr>
      <w:r w:rsidRPr="000E543D">
        <w:rPr>
          <w:sz w:val="22"/>
          <w:szCs w:val="22"/>
        </w:rPr>
        <w:t xml:space="preserve">        jScrollPane2.setViewportView(txtradd);</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buttonGroup2.add(chksame);</w:t>
      </w:r>
    </w:p>
    <w:p w:rsidR="000E543D" w:rsidRPr="000E543D" w:rsidRDefault="000E543D" w:rsidP="000E543D">
      <w:pPr>
        <w:spacing w:before="0" w:after="0"/>
        <w:rPr>
          <w:sz w:val="22"/>
          <w:szCs w:val="22"/>
        </w:rPr>
      </w:pPr>
      <w:r w:rsidRPr="000E543D">
        <w:rPr>
          <w:sz w:val="22"/>
          <w:szCs w:val="22"/>
        </w:rPr>
        <w:t xml:space="preserve">        chksame.setFont(new java.awt.Font("Tahoma", 1, 11)); // NOI18N</w:t>
      </w:r>
    </w:p>
    <w:p w:rsidR="000E543D" w:rsidRPr="000E543D" w:rsidRDefault="000E543D" w:rsidP="000E543D">
      <w:pPr>
        <w:spacing w:before="0" w:after="0"/>
        <w:rPr>
          <w:sz w:val="22"/>
          <w:szCs w:val="22"/>
        </w:rPr>
      </w:pPr>
      <w:r w:rsidRPr="000E543D">
        <w:rPr>
          <w:sz w:val="22"/>
          <w:szCs w:val="22"/>
        </w:rPr>
        <w:t xml:space="preserve">        chksame.setForeground(new java.awt.Color(51, 51, 255));</w:t>
      </w:r>
    </w:p>
    <w:p w:rsidR="000E543D" w:rsidRPr="000E543D" w:rsidRDefault="000E543D" w:rsidP="000E543D">
      <w:pPr>
        <w:spacing w:before="0" w:after="0"/>
        <w:rPr>
          <w:sz w:val="22"/>
          <w:szCs w:val="22"/>
        </w:rPr>
      </w:pPr>
      <w:r w:rsidRPr="000E543D">
        <w:rPr>
          <w:sz w:val="22"/>
          <w:szCs w:val="22"/>
        </w:rPr>
        <w:t xml:space="preserve">        chksame.setText("same");</w:t>
      </w:r>
    </w:p>
    <w:p w:rsidR="000E543D" w:rsidRPr="000E543D" w:rsidRDefault="000E543D" w:rsidP="000E543D">
      <w:pPr>
        <w:spacing w:before="0" w:after="0"/>
        <w:rPr>
          <w:sz w:val="22"/>
          <w:szCs w:val="22"/>
        </w:rPr>
      </w:pPr>
      <w:r w:rsidRPr="000E543D">
        <w:rPr>
          <w:sz w:val="22"/>
          <w:szCs w:val="22"/>
        </w:rPr>
        <w:t xml:space="preserve">        chksame.addActionListener(new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chksameActionPerformed(evt);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buttonGroup2.add(chkdiff);</w:t>
      </w:r>
    </w:p>
    <w:p w:rsidR="000E543D" w:rsidRPr="000E543D" w:rsidRDefault="000E543D" w:rsidP="000E543D">
      <w:pPr>
        <w:spacing w:before="0" w:after="0"/>
        <w:rPr>
          <w:sz w:val="22"/>
          <w:szCs w:val="22"/>
        </w:rPr>
      </w:pPr>
      <w:r w:rsidRPr="000E543D">
        <w:rPr>
          <w:sz w:val="22"/>
          <w:szCs w:val="22"/>
        </w:rPr>
        <w:t xml:space="preserve">        chkdiff.setFont(new java.awt.Font("Tahoma", 1, 11)); // NOI18N</w:t>
      </w:r>
    </w:p>
    <w:p w:rsidR="000E543D" w:rsidRPr="000E543D" w:rsidRDefault="000E543D" w:rsidP="000E543D">
      <w:pPr>
        <w:spacing w:before="0" w:after="0"/>
        <w:rPr>
          <w:sz w:val="22"/>
          <w:szCs w:val="22"/>
        </w:rPr>
      </w:pPr>
      <w:r w:rsidRPr="000E543D">
        <w:rPr>
          <w:sz w:val="22"/>
          <w:szCs w:val="22"/>
        </w:rPr>
        <w:t xml:space="preserve">        chkdiff.setForeground(new java.awt.Color(0, 0, 255));</w:t>
      </w:r>
    </w:p>
    <w:p w:rsidR="000E543D" w:rsidRPr="000E543D" w:rsidRDefault="000E543D" w:rsidP="000E543D">
      <w:pPr>
        <w:spacing w:before="0" w:after="0"/>
        <w:rPr>
          <w:sz w:val="22"/>
          <w:szCs w:val="22"/>
        </w:rPr>
      </w:pPr>
      <w:r w:rsidRPr="000E543D">
        <w:rPr>
          <w:sz w:val="22"/>
          <w:szCs w:val="22"/>
        </w:rPr>
        <w:t xml:space="preserve">        chkdiff.setText("Diffrent");</w:t>
      </w:r>
    </w:p>
    <w:p w:rsidR="000E543D" w:rsidRPr="000E543D" w:rsidRDefault="000E543D" w:rsidP="000E543D">
      <w:pPr>
        <w:spacing w:before="0" w:after="0"/>
        <w:rPr>
          <w:sz w:val="22"/>
          <w:szCs w:val="22"/>
        </w:rPr>
      </w:pPr>
      <w:r w:rsidRPr="000E543D">
        <w:rPr>
          <w:sz w:val="22"/>
          <w:szCs w:val="22"/>
        </w:rPr>
        <w:t xml:space="preserve">        chkdiff.addActionListener(new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chkdiffActionPerformed(evt);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lastRenderedPageBreak/>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jPanel10Layout = new javax.swing.GroupLayout(jPanel10);</w:t>
      </w:r>
    </w:p>
    <w:p w:rsidR="000E543D" w:rsidRPr="000E543D" w:rsidRDefault="000E543D" w:rsidP="000E543D">
      <w:pPr>
        <w:spacing w:before="0" w:after="0"/>
        <w:rPr>
          <w:sz w:val="22"/>
          <w:szCs w:val="22"/>
        </w:rPr>
      </w:pPr>
      <w:r w:rsidRPr="000E543D">
        <w:rPr>
          <w:sz w:val="22"/>
          <w:szCs w:val="22"/>
        </w:rPr>
        <w:t xml:space="preserve">        jPanel10.setLayout(jPanel10Layout);</w:t>
      </w:r>
    </w:p>
    <w:p w:rsidR="000E543D" w:rsidRPr="000E543D" w:rsidRDefault="000E543D" w:rsidP="000E543D">
      <w:pPr>
        <w:spacing w:before="0" w:after="0"/>
        <w:rPr>
          <w:sz w:val="22"/>
          <w:szCs w:val="22"/>
        </w:rPr>
      </w:pPr>
      <w:r w:rsidRPr="000E543D">
        <w:rPr>
          <w:sz w:val="22"/>
          <w:szCs w:val="22"/>
        </w:rPr>
        <w:t xml:space="preserve">        jPanel10Layout.setHorizontalGroup(</w:t>
      </w:r>
    </w:p>
    <w:p w:rsidR="000E543D" w:rsidRPr="000E543D" w:rsidRDefault="000E543D" w:rsidP="000E543D">
      <w:pPr>
        <w:spacing w:before="0" w:after="0"/>
        <w:rPr>
          <w:sz w:val="22"/>
          <w:szCs w:val="22"/>
        </w:rPr>
      </w:pPr>
      <w:r w:rsidRPr="000E543D">
        <w:rPr>
          <w:sz w:val="22"/>
          <w:szCs w:val="22"/>
        </w:rPr>
        <w:t xml:space="preserve">            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.addGap(2, 2, 2)</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.addComponent(jLabel11)</w:t>
      </w:r>
    </w:p>
    <w:p w:rsidR="000E543D" w:rsidRPr="000E543D" w:rsidRDefault="000E543D" w:rsidP="000E543D">
      <w:pPr>
        <w:spacing w:before="0" w:after="0"/>
        <w:rPr>
          <w:sz w:val="22"/>
          <w:szCs w:val="22"/>
        </w:rPr>
      </w:pPr>
      <w:r w:rsidRPr="000E543D">
        <w:rPr>
          <w:sz w:val="22"/>
          <w:szCs w:val="22"/>
        </w:rPr>
        <w:t xml:space="preserve">                            .addComponent(jLabel12)</w:t>
      </w:r>
    </w:p>
    <w:p w:rsidR="000E543D" w:rsidRPr="000E543D" w:rsidRDefault="000E543D" w:rsidP="000E543D">
      <w:pPr>
        <w:spacing w:before="0" w:after="0"/>
        <w:rPr>
          <w:sz w:val="22"/>
          <w:szCs w:val="22"/>
        </w:rPr>
      </w:pPr>
      <w:r w:rsidRPr="000E543D">
        <w:rPr>
          <w:sz w:val="22"/>
          <w:szCs w:val="22"/>
        </w:rPr>
        <w:t xml:space="preserve">                            .addComponent(jLabel16)</w:t>
      </w:r>
    </w:p>
    <w:p w:rsidR="000E543D" w:rsidRPr="000E543D" w:rsidRDefault="000E543D" w:rsidP="000E543D">
      <w:pPr>
        <w:spacing w:before="0" w:after="0"/>
        <w:rPr>
          <w:sz w:val="22"/>
          <w:szCs w:val="22"/>
        </w:rPr>
      </w:pPr>
      <w:r w:rsidRPr="000E543D">
        <w:rPr>
          <w:sz w:val="22"/>
          <w:szCs w:val="22"/>
        </w:rPr>
        <w:t xml:space="preserve">                            .addComponent(jLabel14))</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.addComponent(rdprivate)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.addComponent(rdgov)</w:t>
      </w:r>
    </w:p>
    <w:p w:rsidR="000E543D" w:rsidRPr="000E543D" w:rsidRDefault="000E543D" w:rsidP="000E543D">
      <w:pPr>
        <w:spacing w:before="0" w:after="0"/>
        <w:rPr>
          <w:sz w:val="22"/>
          <w:szCs w:val="22"/>
        </w:rPr>
      </w:pPr>
      <w:r w:rsidRPr="000E543D">
        <w:rPr>
          <w:sz w:val="22"/>
          <w:szCs w:val="22"/>
        </w:rPr>
        <w:t xml:space="preserve">                                .addGap(0, 0, Short.MAX_VALUE))</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.addComponent(txtphone, javax.swing.GroupLayout.PREFERRED_SIZE, 154, javax.swing.GroupLayout.PREFERRED_SIZE)</w:t>
      </w:r>
    </w:p>
    <w:p w:rsidR="000E543D" w:rsidRPr="000E543D" w:rsidRDefault="000E543D" w:rsidP="000E543D">
      <w:pPr>
        <w:spacing w:before="0" w:after="0"/>
        <w:rPr>
          <w:sz w:val="22"/>
          <w:szCs w:val="22"/>
        </w:rPr>
      </w:pPr>
      <w:r w:rsidRPr="000E543D">
        <w:rPr>
          <w:sz w:val="22"/>
          <w:szCs w:val="22"/>
        </w:rPr>
        <w:t xml:space="preserve">                                    .addComponent(txtfnm, javax.swing.GroupLayout.PREFERRED_SIZE, 150, javax.swing.GroupLayout.PREFERRED_SIZE)</w:t>
      </w:r>
    </w:p>
    <w:p w:rsidR="000E543D" w:rsidRPr="000E543D" w:rsidRDefault="000E543D" w:rsidP="000E543D">
      <w:pPr>
        <w:spacing w:before="0" w:after="0"/>
        <w:rPr>
          <w:sz w:val="22"/>
          <w:szCs w:val="22"/>
        </w:rPr>
      </w:pPr>
      <w:r w:rsidRPr="000E543D">
        <w:rPr>
          <w:sz w:val="22"/>
          <w:szCs w:val="22"/>
        </w:rPr>
        <w:t xml:space="preserve">                                    .addComponent(txtmnm, javax.swing.GroupLayout.PREFERRED_SIZE, 150,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lastRenderedPageBreak/>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.addComponent(jLabel15)</w:t>
      </w:r>
    </w:p>
    <w:p w:rsidR="000E543D" w:rsidRPr="000E543D" w:rsidRDefault="000E543D" w:rsidP="000E543D">
      <w:pPr>
        <w:spacing w:before="0" w:after="0"/>
        <w:rPr>
          <w:sz w:val="22"/>
          <w:szCs w:val="22"/>
        </w:rPr>
      </w:pPr>
      <w:r w:rsidRPr="000E543D">
        <w:rPr>
          <w:sz w:val="22"/>
          <w:szCs w:val="22"/>
        </w:rPr>
        <w:t xml:space="preserve">                                    .addComponent(jLabel17))</w:t>
      </w:r>
    </w:p>
    <w:p w:rsidR="000E543D" w:rsidRPr="000E543D" w:rsidRDefault="000E543D" w:rsidP="000E543D">
      <w:pPr>
        <w:spacing w:before="0" w:after="0"/>
        <w:rPr>
          <w:sz w:val="22"/>
          <w:szCs w:val="22"/>
        </w:rPr>
      </w:pPr>
      <w:r w:rsidRPr="000E543D">
        <w:rPr>
          <w:sz w:val="22"/>
          <w:szCs w:val="22"/>
        </w:rPr>
        <w:t xml:space="preserve">                                .addGap(64, 64, 64)</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.addGroup(jPanel10Layout.createParallelGroup(javax.swing.GroupLayout.Alignment.TRAILING)</w:t>
      </w:r>
    </w:p>
    <w:p w:rsidR="000E543D" w:rsidRPr="000E543D" w:rsidRDefault="000E543D" w:rsidP="000E543D">
      <w:pPr>
        <w:spacing w:before="0" w:after="0"/>
        <w:rPr>
          <w:sz w:val="22"/>
          <w:szCs w:val="22"/>
        </w:rPr>
      </w:pPr>
      <w:r w:rsidRPr="000E543D">
        <w:rPr>
          <w:sz w:val="22"/>
          <w:szCs w:val="22"/>
        </w:rPr>
        <w:t xml:space="preserve">                                    .addComponent(txtcity, javax.swing.GroupLayout.PREFERRED_SIZE, 154, javax.swing.GroupLayout.PREFERRED_SIZE)</w:t>
      </w:r>
    </w:p>
    <w:p w:rsidR="000E543D" w:rsidRPr="000E543D" w:rsidRDefault="000E543D" w:rsidP="000E543D">
      <w:pPr>
        <w:spacing w:before="0" w:after="0"/>
        <w:rPr>
          <w:sz w:val="22"/>
          <w:szCs w:val="22"/>
        </w:rPr>
      </w:pPr>
      <w:r w:rsidRPr="000E543D">
        <w:rPr>
          <w:sz w:val="22"/>
          <w:szCs w:val="22"/>
        </w:rPr>
        <w:t xml:space="preserve">                                    .addComponent(txtstate, javax.swing.GroupLayout.PREFERRED_SIZE, 154, javax.swing.GroupLayout.PREFERRED_SIZE)</w:t>
      </w:r>
    </w:p>
    <w:p w:rsidR="000E543D" w:rsidRPr="000E543D" w:rsidRDefault="000E543D" w:rsidP="000E543D">
      <w:pPr>
        <w:spacing w:before="0" w:after="0"/>
        <w:rPr>
          <w:sz w:val="22"/>
          <w:szCs w:val="22"/>
        </w:rPr>
      </w:pPr>
      <w:r w:rsidRPr="000E543D">
        <w:rPr>
          <w:sz w:val="22"/>
          <w:szCs w:val="22"/>
        </w:rPr>
        <w:t xml:space="preserve">                                    .addComponent(txtdist, javax.swing.GroupLayout.PREFERRED_SIZE, 154, javax.swing.GroupLayout.PREFERRED_SIZE)))</w:t>
      </w:r>
    </w:p>
    <w:p w:rsidR="000E543D" w:rsidRPr="000E543D" w:rsidRDefault="000E543D" w:rsidP="000E543D">
      <w:pPr>
        <w:spacing w:before="0" w:after="0"/>
        <w:rPr>
          <w:sz w:val="22"/>
          <w:szCs w:val="22"/>
        </w:rPr>
      </w:pPr>
      <w:r w:rsidRPr="000E543D">
        <w:rPr>
          <w:sz w:val="22"/>
          <w:szCs w:val="22"/>
        </w:rPr>
        <w:t xml:space="preserve">                            .addComponent(jLabel13))</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.addComponent(jLabel23, javax.swing.GroupLayout.PREFERRED_SIZE, 50, javax.swing.GroupLayout.PREFERRED_SIZE)</w:t>
      </w:r>
    </w:p>
    <w:p w:rsidR="000E543D" w:rsidRPr="000E543D" w:rsidRDefault="000E543D" w:rsidP="000E543D">
      <w:pPr>
        <w:spacing w:before="0" w:after="0"/>
        <w:rPr>
          <w:sz w:val="22"/>
          <w:szCs w:val="22"/>
        </w:rPr>
      </w:pPr>
      <w:r w:rsidRPr="000E543D">
        <w:rPr>
          <w:sz w:val="22"/>
          <w:szCs w:val="22"/>
        </w:rPr>
        <w:t xml:space="preserve">                .addGap(0, 0, Short.MAX_VALUE)</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.addGroup(jPanel10Layout.createParallelGroup(javax.swing.GroupLayout.Alignment.TRAILING)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.addComponent(chksame)</w:t>
      </w:r>
    </w:p>
    <w:p w:rsidR="000E543D" w:rsidRPr="000E543D" w:rsidRDefault="000E543D" w:rsidP="000E543D">
      <w:pPr>
        <w:spacing w:before="0" w:after="0"/>
        <w:rPr>
          <w:sz w:val="22"/>
          <w:szCs w:val="22"/>
        </w:rPr>
      </w:pPr>
      <w:r w:rsidRPr="000E543D">
        <w:rPr>
          <w:sz w:val="22"/>
          <w:szCs w:val="22"/>
        </w:rPr>
        <w:t xml:space="preserve">                        .addGap(61, 61, 61)</w:t>
      </w:r>
    </w:p>
    <w:p w:rsidR="000E543D" w:rsidRPr="000E543D" w:rsidRDefault="000E543D" w:rsidP="000E543D">
      <w:pPr>
        <w:spacing w:before="0" w:after="0"/>
        <w:rPr>
          <w:sz w:val="22"/>
          <w:szCs w:val="22"/>
        </w:rPr>
      </w:pPr>
      <w:r w:rsidRPr="000E543D">
        <w:rPr>
          <w:sz w:val="22"/>
          <w:szCs w:val="22"/>
        </w:rPr>
        <w:t xml:space="preserve">                        .addComponent(chkdiff)</w:t>
      </w:r>
    </w:p>
    <w:p w:rsidR="000E543D" w:rsidRPr="000E543D" w:rsidRDefault="000E543D" w:rsidP="000E543D">
      <w:pPr>
        <w:spacing w:before="0" w:after="0"/>
        <w:rPr>
          <w:sz w:val="22"/>
          <w:szCs w:val="22"/>
        </w:rPr>
      </w:pPr>
      <w:r w:rsidRPr="000E543D">
        <w:rPr>
          <w:sz w:val="22"/>
          <w:szCs w:val="22"/>
        </w:rPr>
        <w:t xml:space="preserve">                        .addGap(73, 73, 73))</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.addComponent(jLabel19)</w:t>
      </w:r>
    </w:p>
    <w:p w:rsidR="000E543D" w:rsidRPr="000E543D" w:rsidRDefault="000E543D" w:rsidP="000E543D">
      <w:pPr>
        <w:spacing w:before="0" w:after="0"/>
        <w:rPr>
          <w:sz w:val="22"/>
          <w:szCs w:val="22"/>
        </w:rPr>
      </w:pPr>
      <w:r w:rsidRPr="000E543D">
        <w:rPr>
          <w:sz w:val="22"/>
          <w:szCs w:val="22"/>
        </w:rPr>
        <w:t xml:space="preserve">                            .addComponent(jLabel18))</w:t>
      </w:r>
    </w:p>
    <w:p w:rsidR="000E543D" w:rsidRPr="000E543D" w:rsidRDefault="000E543D" w:rsidP="000E543D">
      <w:pPr>
        <w:spacing w:before="0" w:after="0"/>
        <w:rPr>
          <w:sz w:val="22"/>
          <w:szCs w:val="22"/>
        </w:rPr>
      </w:pPr>
      <w:r w:rsidRPr="000E543D">
        <w:rPr>
          <w:sz w:val="22"/>
          <w:szCs w:val="22"/>
        </w:rPr>
        <w:t xml:space="preserve">                        .addGap(40, 40, 40)</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 false)</w:t>
      </w:r>
    </w:p>
    <w:p w:rsidR="000E543D" w:rsidRPr="000E543D" w:rsidRDefault="000E543D" w:rsidP="000E543D">
      <w:pPr>
        <w:spacing w:before="0" w:after="0"/>
        <w:rPr>
          <w:sz w:val="22"/>
          <w:szCs w:val="22"/>
        </w:rPr>
      </w:pPr>
      <w:r w:rsidRPr="000E543D">
        <w:rPr>
          <w:sz w:val="22"/>
          <w:szCs w:val="22"/>
        </w:rPr>
        <w:t xml:space="preserve">                            .addComponent(jScrollPane1, javax.swing.GroupLayout.Alignment.TRAILING, javax.swing.GroupLayout.DEFAULT_SIZE, 284, Short.MAX_VALUE)</w:t>
      </w:r>
    </w:p>
    <w:p w:rsidR="000E543D" w:rsidRPr="000E543D" w:rsidRDefault="000E543D" w:rsidP="000E543D">
      <w:pPr>
        <w:spacing w:before="0" w:after="0"/>
        <w:rPr>
          <w:sz w:val="22"/>
          <w:szCs w:val="22"/>
        </w:rPr>
      </w:pPr>
      <w:r w:rsidRPr="000E543D">
        <w:rPr>
          <w:sz w:val="22"/>
          <w:szCs w:val="22"/>
        </w:rPr>
        <w:t xml:space="preserve">                            .addComponent(jScrollPane2, javax.swing.GroupLayout.Alignment.TRAILING))))</w:t>
      </w:r>
    </w:p>
    <w:p w:rsidR="000E543D" w:rsidRPr="000E543D" w:rsidRDefault="000E543D" w:rsidP="000E543D">
      <w:pPr>
        <w:spacing w:before="0" w:after="0"/>
        <w:rPr>
          <w:sz w:val="22"/>
          <w:szCs w:val="22"/>
        </w:rPr>
      </w:pPr>
      <w:r w:rsidRPr="000E543D">
        <w:rPr>
          <w:sz w:val="22"/>
          <w:szCs w:val="22"/>
        </w:rPr>
        <w:t xml:space="preserve">                .addGap(33, 33, 33))</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jPanel10Layout.setVerticalGroup(</w:t>
      </w:r>
    </w:p>
    <w:p w:rsidR="000E543D" w:rsidRPr="000E543D" w:rsidRDefault="000E543D" w:rsidP="000E543D">
      <w:pPr>
        <w:spacing w:before="0" w:after="0"/>
        <w:rPr>
          <w:sz w:val="22"/>
          <w:szCs w:val="22"/>
        </w:rPr>
      </w:pPr>
      <w:r w:rsidRPr="000E543D">
        <w:rPr>
          <w:sz w:val="22"/>
          <w:szCs w:val="22"/>
        </w:rPr>
        <w:lastRenderedPageBreak/>
        <w:t xml:space="preserve">            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.addComponent(jLabel11)</w:t>
      </w:r>
    </w:p>
    <w:p w:rsidR="000E543D" w:rsidRPr="000E543D" w:rsidRDefault="000E543D" w:rsidP="000E543D">
      <w:pPr>
        <w:spacing w:before="0" w:after="0"/>
        <w:rPr>
          <w:sz w:val="22"/>
          <w:szCs w:val="22"/>
        </w:rPr>
      </w:pPr>
      <w:r w:rsidRPr="000E543D">
        <w:rPr>
          <w:sz w:val="22"/>
          <w:szCs w:val="22"/>
        </w:rPr>
        <w:t xml:space="preserve">                                    .addComponent(txtmnm,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.addGap(24, 24, 24)</w:t>
      </w:r>
    </w:p>
    <w:p w:rsidR="000E543D" w:rsidRPr="000E543D" w:rsidRDefault="000E543D" w:rsidP="000E543D">
      <w:pPr>
        <w:spacing w:before="0" w:after="0"/>
        <w:rPr>
          <w:sz w:val="22"/>
          <w:szCs w:val="22"/>
        </w:rPr>
      </w:pPr>
      <w:r w:rsidRPr="000E543D">
        <w:rPr>
          <w:sz w:val="22"/>
          <w:szCs w:val="22"/>
        </w:rPr>
        <w:t xml:space="preserve">                                .addComponent(jLabel19)))</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.addComponent(jLabel12)</w:t>
      </w:r>
    </w:p>
    <w:p w:rsidR="000E543D" w:rsidRPr="000E543D" w:rsidRDefault="000E543D" w:rsidP="000E543D">
      <w:pPr>
        <w:spacing w:before="0" w:after="0"/>
        <w:rPr>
          <w:sz w:val="22"/>
          <w:szCs w:val="22"/>
        </w:rPr>
      </w:pPr>
      <w:r w:rsidRPr="000E543D">
        <w:rPr>
          <w:sz w:val="22"/>
          <w:szCs w:val="22"/>
        </w:rPr>
        <w:t xml:space="preserve">                            .addComponent(txtfnm,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.addComponent(jLabel13)</w:t>
      </w:r>
    </w:p>
    <w:p w:rsidR="000E543D" w:rsidRPr="000E543D" w:rsidRDefault="000E543D" w:rsidP="000E543D">
      <w:pPr>
        <w:spacing w:before="0" w:after="0"/>
        <w:rPr>
          <w:sz w:val="22"/>
          <w:szCs w:val="22"/>
        </w:rPr>
      </w:pPr>
      <w:r w:rsidRPr="000E543D">
        <w:rPr>
          <w:sz w:val="22"/>
          <w:szCs w:val="22"/>
        </w:rPr>
        <w:t xml:space="preserve">                            .addComponent(rdprivate)</w:t>
      </w:r>
    </w:p>
    <w:p w:rsidR="000E543D" w:rsidRPr="000E543D" w:rsidRDefault="000E543D" w:rsidP="000E543D">
      <w:pPr>
        <w:spacing w:before="0" w:after="0"/>
        <w:rPr>
          <w:sz w:val="22"/>
          <w:szCs w:val="22"/>
        </w:rPr>
      </w:pPr>
      <w:r w:rsidRPr="000E543D">
        <w:rPr>
          <w:sz w:val="22"/>
          <w:szCs w:val="22"/>
        </w:rPr>
        <w:t xml:space="preserve">                            .addComponent(rdgov)))</w:t>
      </w:r>
    </w:p>
    <w:p w:rsidR="000E543D" w:rsidRPr="000E543D" w:rsidRDefault="000E543D" w:rsidP="000E543D">
      <w:pPr>
        <w:spacing w:before="0" w:after="0"/>
        <w:rPr>
          <w:sz w:val="22"/>
          <w:szCs w:val="22"/>
        </w:rPr>
      </w:pPr>
      <w:r w:rsidRPr="000E543D">
        <w:rPr>
          <w:sz w:val="22"/>
          <w:szCs w:val="22"/>
        </w:rPr>
        <w:t xml:space="preserve">                    .addComponent(jScrollPane2,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.addGap(11, 11, 11)</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.addComponent(chkdiff)</w:t>
      </w:r>
    </w:p>
    <w:p w:rsidR="000E543D" w:rsidRPr="000E543D" w:rsidRDefault="000E543D" w:rsidP="000E543D">
      <w:pPr>
        <w:spacing w:before="0" w:after="0"/>
        <w:rPr>
          <w:sz w:val="22"/>
          <w:szCs w:val="22"/>
        </w:rPr>
      </w:pPr>
      <w:r w:rsidRPr="000E543D">
        <w:rPr>
          <w:sz w:val="22"/>
          <w:szCs w:val="22"/>
        </w:rPr>
        <w:t xml:space="preserve">                            .addComponent(chksame)))</w:t>
      </w:r>
    </w:p>
    <w:p w:rsidR="000E543D" w:rsidRPr="000E543D" w:rsidRDefault="000E543D" w:rsidP="000E543D">
      <w:pPr>
        <w:spacing w:before="0" w:after="0"/>
        <w:rPr>
          <w:sz w:val="22"/>
          <w:szCs w:val="22"/>
        </w:rPr>
      </w:pPr>
      <w:r w:rsidRPr="000E543D">
        <w:rPr>
          <w:sz w:val="22"/>
          <w:szCs w:val="22"/>
        </w:rPr>
        <w:lastRenderedPageBreak/>
        <w:t xml:space="preserve">                    .addGroup(javax.swing.GroupLayout.Alignment.TRAILING, jPanel10Layout.createSequentialGroup()</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w:t>
      </w:r>
    </w:p>
    <w:p w:rsidR="000E543D" w:rsidRPr="000E543D" w:rsidRDefault="000E543D" w:rsidP="000E543D">
      <w:pPr>
        <w:spacing w:before="0" w:after="0"/>
        <w:rPr>
          <w:sz w:val="22"/>
          <w:szCs w:val="22"/>
        </w:rPr>
      </w:pPr>
      <w:r w:rsidRPr="000E543D">
        <w:rPr>
          <w:sz w:val="22"/>
          <w:szCs w:val="22"/>
        </w:rPr>
        <w:t xml:space="preserve">                        .addComponent(txtphone, javax.swing.GroupLayout.PREFERRED_SIZE, 20, javax.swing.GroupLayout.PREFERRED_SIZE))</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.addComponent(jLabel14)))</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.addComponent(jLabel23, javax.swing.GroupLayout.Alignment.TRAILING)</w:t>
      </w:r>
    </w:p>
    <w:p w:rsidR="000E543D" w:rsidRPr="000E543D" w:rsidRDefault="000E543D" w:rsidP="000E543D">
      <w:pPr>
        <w:spacing w:before="0" w:after="0"/>
        <w:rPr>
          <w:sz w:val="22"/>
          <w:szCs w:val="22"/>
        </w:rPr>
      </w:pPr>
      <w:r w:rsidRPr="000E543D">
        <w:rPr>
          <w:sz w:val="22"/>
          <w:szCs w:val="22"/>
        </w:rPr>
        <w:t xml:space="preserve">                            .addComponent(jLabel18, javax.swing.GroupLayout.Alignment.TRAILING))</w:t>
      </w:r>
    </w:p>
    <w:p w:rsidR="000E543D" w:rsidRPr="000E543D" w:rsidRDefault="000E543D" w:rsidP="000E543D">
      <w:pPr>
        <w:spacing w:before="0" w:after="0"/>
        <w:rPr>
          <w:sz w:val="22"/>
          <w:szCs w:val="22"/>
        </w:rPr>
      </w:pPr>
      <w:r w:rsidRPr="000E543D">
        <w:rPr>
          <w:sz w:val="22"/>
          <w:szCs w:val="22"/>
        </w:rPr>
        <w:t xml:space="preserve">                        .addGap(96, 96, 96))</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.addGap(27, 27, 27)</w:t>
      </w:r>
    </w:p>
    <w:p w:rsidR="000E543D" w:rsidRPr="000E543D" w:rsidRDefault="000E543D" w:rsidP="000E543D">
      <w:pPr>
        <w:spacing w:before="0" w:after="0"/>
        <w:rPr>
          <w:sz w:val="22"/>
          <w:szCs w:val="22"/>
        </w:rPr>
      </w:pPr>
      <w:r w:rsidRPr="000E543D">
        <w:rPr>
          <w:sz w:val="22"/>
          <w:szCs w:val="22"/>
        </w:rPr>
        <w:t xml:space="preserve">                                .addComponent(jScrollPane1,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.addGroup(jPanel10Layout.createSequentialGroup()</w:t>
      </w:r>
    </w:p>
    <w:p w:rsidR="000E543D" w:rsidRPr="000E543D" w:rsidRDefault="000E543D" w:rsidP="000E543D">
      <w:pPr>
        <w:spacing w:before="0" w:after="0"/>
        <w:rPr>
          <w:sz w:val="22"/>
          <w:szCs w:val="22"/>
        </w:rPr>
      </w:pPr>
      <w:r w:rsidRPr="000E543D">
        <w:rPr>
          <w:sz w:val="22"/>
          <w:szCs w:val="22"/>
        </w:rPr>
        <w:t xml:space="preserve">                                .addGap(16, 16, 16)</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.addComponent(jLabel16, javax.swing.GroupLayout.PREFERRED_SIZE, 14, javax.swing.GroupLayout.PREFERRED_SIZE)</w:t>
      </w:r>
    </w:p>
    <w:p w:rsidR="000E543D" w:rsidRPr="000E543D" w:rsidRDefault="000E543D" w:rsidP="000E543D">
      <w:pPr>
        <w:spacing w:before="0" w:after="0"/>
        <w:rPr>
          <w:sz w:val="22"/>
          <w:szCs w:val="22"/>
        </w:rPr>
      </w:pPr>
      <w:r w:rsidRPr="000E543D">
        <w:rPr>
          <w:sz w:val="22"/>
          <w:szCs w:val="22"/>
        </w:rPr>
        <w:t xml:space="preserve">                                    .addComponent(txtcity,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.addPreferredGap(javax.swing.LayoutStyle.ComponentPlacement.UNRELATED)</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.addComponent(txtstate,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.addComponent(jLabel15))</w:t>
      </w:r>
    </w:p>
    <w:p w:rsidR="000E543D" w:rsidRPr="000E543D" w:rsidRDefault="000E543D" w:rsidP="000E543D">
      <w:pPr>
        <w:spacing w:before="0" w:after="0"/>
        <w:rPr>
          <w:sz w:val="22"/>
          <w:szCs w:val="22"/>
        </w:rPr>
      </w:pPr>
      <w:r w:rsidRPr="000E543D">
        <w:rPr>
          <w:sz w:val="22"/>
          <w:szCs w:val="22"/>
        </w:rPr>
        <w:lastRenderedPageBreak/>
        <w:t xml:space="preserve">                                .addGap(18, 18, 18)</w:t>
      </w:r>
    </w:p>
    <w:p w:rsidR="000E543D" w:rsidRPr="000E543D" w:rsidRDefault="000E543D" w:rsidP="000E543D">
      <w:pPr>
        <w:spacing w:before="0" w:after="0"/>
        <w:rPr>
          <w:sz w:val="22"/>
          <w:szCs w:val="22"/>
        </w:rPr>
      </w:pPr>
      <w:r w:rsidRPr="000E543D">
        <w:rPr>
          <w:sz w:val="22"/>
          <w:szCs w:val="22"/>
        </w:rPr>
        <w:t xml:space="preserve">                                .addGroup(jPanel10Layout.createParallelGroup(javax.swing.GroupLayout.Alignment.BASELINE)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.addComponent(txtdist,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.addComponent(jLabel17))))</w:t>
      </w:r>
    </w:p>
    <w:p w:rsidR="000E543D" w:rsidRPr="000E543D" w:rsidRDefault="000E543D" w:rsidP="000E543D">
      <w:pPr>
        <w:spacing w:before="0" w:after="0"/>
        <w:rPr>
          <w:sz w:val="22"/>
          <w:szCs w:val="22"/>
        </w:rPr>
      </w:pPr>
      <w:r w:rsidRPr="000E543D">
        <w:rPr>
          <w:sz w:val="22"/>
          <w:szCs w:val="22"/>
        </w:rPr>
        <w:t xml:space="preserve">                        .addContainerGap(22, Short.MAX_VALUE))))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jPanel1.setBackground(new java.awt.Color(204, 204, 204));</w:t>
      </w:r>
    </w:p>
    <w:p w:rsidR="000E543D" w:rsidRPr="000E543D" w:rsidRDefault="000E543D" w:rsidP="000E543D">
      <w:pPr>
        <w:spacing w:before="0" w:after="0"/>
        <w:rPr>
          <w:sz w:val="22"/>
          <w:szCs w:val="22"/>
        </w:rPr>
      </w:pPr>
      <w:r w:rsidRPr="000E543D">
        <w:rPr>
          <w:sz w:val="22"/>
          <w:szCs w:val="22"/>
        </w:rPr>
        <w:t xml:space="preserve">        jPanel1.setBorder(javax.swing.BorderFactory.createTitledBorder(null, "Previous School Details :", javax.swing.border.TitledBorder.LEFT, javax.swing.border.TitledBorder.TOP, null, new java.awt.Color(255, 0, 255)));</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jLabel20.setFont(new java.awt.Font("Tahoma", 1, 11)); // NOI18N</w:t>
      </w:r>
    </w:p>
    <w:p w:rsidR="000E543D" w:rsidRPr="000E543D" w:rsidRDefault="000E543D" w:rsidP="000E543D">
      <w:pPr>
        <w:spacing w:before="0" w:after="0"/>
        <w:rPr>
          <w:sz w:val="22"/>
          <w:szCs w:val="22"/>
        </w:rPr>
      </w:pPr>
      <w:r w:rsidRPr="000E543D">
        <w:rPr>
          <w:sz w:val="22"/>
          <w:szCs w:val="22"/>
        </w:rPr>
        <w:t xml:space="preserve">        jLabel20.setForeground(new java.awt.Color(51, 51, 255));</w:t>
      </w:r>
    </w:p>
    <w:p w:rsidR="000E543D" w:rsidRPr="000E543D" w:rsidRDefault="000E543D" w:rsidP="000E543D">
      <w:pPr>
        <w:spacing w:before="0" w:after="0"/>
        <w:rPr>
          <w:sz w:val="22"/>
          <w:szCs w:val="22"/>
        </w:rPr>
      </w:pPr>
      <w:r w:rsidRPr="000E543D">
        <w:rPr>
          <w:sz w:val="22"/>
          <w:szCs w:val="22"/>
        </w:rPr>
        <w:t xml:space="preserve">        jLabel20.setText("School Name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jLabel21.setFont(new java.awt.Font("Tahoma", 1, 11)); // NOI18N</w:t>
      </w:r>
    </w:p>
    <w:p w:rsidR="000E543D" w:rsidRPr="000E543D" w:rsidRDefault="000E543D" w:rsidP="000E543D">
      <w:pPr>
        <w:spacing w:before="0" w:after="0"/>
        <w:rPr>
          <w:sz w:val="22"/>
          <w:szCs w:val="22"/>
        </w:rPr>
      </w:pPr>
      <w:r w:rsidRPr="000E543D">
        <w:rPr>
          <w:sz w:val="22"/>
          <w:szCs w:val="22"/>
        </w:rPr>
        <w:t xml:space="preserve">        jLabel21.setForeground(new java.awt.Color(51, 51, 255));</w:t>
      </w:r>
    </w:p>
    <w:p w:rsidR="000E543D" w:rsidRPr="000E543D" w:rsidRDefault="000E543D" w:rsidP="000E543D">
      <w:pPr>
        <w:spacing w:before="0" w:after="0"/>
        <w:rPr>
          <w:sz w:val="22"/>
          <w:szCs w:val="22"/>
        </w:rPr>
      </w:pPr>
      <w:r w:rsidRPr="000E543D">
        <w:rPr>
          <w:sz w:val="22"/>
          <w:szCs w:val="22"/>
        </w:rPr>
        <w:t xml:space="preserve">        jLabel21.setText("Address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jPanel1Layout = new javax.swing.GroupLayout(jPanel1);</w:t>
      </w:r>
    </w:p>
    <w:p w:rsidR="000E543D" w:rsidRPr="000E543D" w:rsidRDefault="000E543D" w:rsidP="000E543D">
      <w:pPr>
        <w:spacing w:before="0" w:after="0"/>
        <w:rPr>
          <w:sz w:val="22"/>
          <w:szCs w:val="22"/>
        </w:rPr>
      </w:pPr>
      <w:r w:rsidRPr="000E543D">
        <w:rPr>
          <w:sz w:val="22"/>
          <w:szCs w:val="22"/>
        </w:rPr>
        <w:t xml:space="preserve">        jPanel1.setLayout(jPanel1Layout);</w:t>
      </w:r>
    </w:p>
    <w:p w:rsidR="000E543D" w:rsidRPr="000E543D" w:rsidRDefault="000E543D" w:rsidP="000E543D">
      <w:pPr>
        <w:spacing w:before="0" w:after="0"/>
        <w:rPr>
          <w:sz w:val="22"/>
          <w:szCs w:val="22"/>
        </w:rPr>
      </w:pPr>
      <w:r w:rsidRPr="000E543D">
        <w:rPr>
          <w:sz w:val="22"/>
          <w:szCs w:val="22"/>
        </w:rPr>
        <w:t xml:space="preserve">        jPanel1Layout.setHorizontalGroup(</w:t>
      </w:r>
    </w:p>
    <w:p w:rsidR="000E543D" w:rsidRPr="000E543D" w:rsidRDefault="000E543D" w:rsidP="000E543D">
      <w:pPr>
        <w:spacing w:before="0" w:after="0"/>
        <w:rPr>
          <w:sz w:val="22"/>
          <w:szCs w:val="22"/>
        </w:rPr>
      </w:pPr>
      <w:r w:rsidRPr="000E543D">
        <w:rPr>
          <w:sz w:val="22"/>
          <w:szCs w:val="22"/>
        </w:rPr>
        <w:t xml:space="preserve">            jPanel1Layout.createParallelGroup(javax.swing.GroupLayout.Alignment.LEADING)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.addComponent(jLabel20)</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.addComponent(txtpsname, javax.swing.GroupLayout.PREFERRED_SIZE, 187, javax.swing.GroupLayout.PREFERRED_SIZE)</w:t>
      </w:r>
    </w:p>
    <w:p w:rsidR="000E543D" w:rsidRPr="000E543D" w:rsidRDefault="000E543D" w:rsidP="000E543D">
      <w:pPr>
        <w:spacing w:before="0" w:after="0"/>
        <w:rPr>
          <w:sz w:val="22"/>
          <w:szCs w:val="22"/>
        </w:rPr>
      </w:pPr>
      <w:r w:rsidRPr="000E543D">
        <w:rPr>
          <w:sz w:val="22"/>
          <w:szCs w:val="22"/>
        </w:rPr>
        <w:t xml:space="preserve">                .addGap(59, 59, 59)</w:t>
      </w:r>
    </w:p>
    <w:p w:rsidR="000E543D" w:rsidRPr="000E543D" w:rsidRDefault="000E543D" w:rsidP="000E543D">
      <w:pPr>
        <w:spacing w:before="0" w:after="0"/>
        <w:rPr>
          <w:sz w:val="22"/>
          <w:szCs w:val="22"/>
        </w:rPr>
      </w:pPr>
      <w:r w:rsidRPr="000E543D">
        <w:rPr>
          <w:sz w:val="22"/>
          <w:szCs w:val="22"/>
        </w:rPr>
        <w:t xml:space="preserve">                .addComponent(jLabel21)</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.addComponent(txtpaddress, javax.swing.GroupLayout.PREFERRED_SIZE, 372, javax.swing.GroupLayout.PREFERRED_SIZE)</w:t>
      </w:r>
    </w:p>
    <w:p w:rsidR="000E543D" w:rsidRPr="000E543D" w:rsidRDefault="000E543D" w:rsidP="000E543D">
      <w:pPr>
        <w:spacing w:before="0" w:after="0"/>
        <w:rPr>
          <w:sz w:val="22"/>
          <w:szCs w:val="22"/>
        </w:rPr>
      </w:pPr>
      <w:r w:rsidRPr="000E543D">
        <w:rPr>
          <w:sz w:val="22"/>
          <w:szCs w:val="22"/>
        </w:rPr>
        <w:t xml:space="preserve">                .addContainerGap(26, Short.MAX_VALUE))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jPanel1Layout.setVerticalGroup(</w:t>
      </w:r>
    </w:p>
    <w:p w:rsidR="000E543D" w:rsidRPr="000E543D" w:rsidRDefault="000E543D" w:rsidP="000E543D">
      <w:pPr>
        <w:spacing w:before="0" w:after="0"/>
        <w:rPr>
          <w:sz w:val="22"/>
          <w:szCs w:val="22"/>
        </w:rPr>
      </w:pPr>
      <w:r w:rsidRPr="000E543D">
        <w:rPr>
          <w:sz w:val="22"/>
          <w:szCs w:val="22"/>
        </w:rPr>
        <w:lastRenderedPageBreak/>
        <w:t xml:space="preserve">            jPanel1Layout.createParallelGroup(javax.swing.GroupLayout.Alignment.LEADING)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.addGroup(jPanel1Layout.createSequentialGroup()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.addGroup(jPanel1Layout.createParallelGroup(javax.swing.GroupLayout.Alignment.BASELINE)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.addComponent(jLabel20)</w:t>
      </w:r>
    </w:p>
    <w:p w:rsidR="000E543D" w:rsidRPr="000E543D" w:rsidRDefault="000E543D" w:rsidP="000E543D">
      <w:pPr>
        <w:spacing w:before="0" w:after="0"/>
        <w:rPr>
          <w:sz w:val="22"/>
          <w:szCs w:val="22"/>
        </w:rPr>
      </w:pPr>
      <w:r w:rsidRPr="000E543D">
        <w:rPr>
          <w:sz w:val="22"/>
          <w:szCs w:val="22"/>
        </w:rPr>
        <w:t xml:space="preserve">                    .addComponent(txtpsname,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.addComponent(jLabel21)</w:t>
      </w:r>
    </w:p>
    <w:p w:rsidR="000E543D" w:rsidRPr="000E543D" w:rsidRDefault="000E543D" w:rsidP="000E543D">
      <w:pPr>
        <w:spacing w:before="0" w:after="0"/>
        <w:rPr>
          <w:sz w:val="22"/>
          <w:szCs w:val="22"/>
        </w:rPr>
      </w:pPr>
      <w:r w:rsidRPr="000E543D">
        <w:rPr>
          <w:sz w:val="22"/>
          <w:szCs w:val="22"/>
        </w:rPr>
        <w:t xml:space="preserve">                    .addComponent(txtpaddress,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.addContainerGap(20, Short.MAX_VALUE))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jLabel1.setFont(new java.awt.Font("Tahoma", 1, 11)); // NOI18N</w:t>
      </w:r>
    </w:p>
    <w:p w:rsidR="000E543D" w:rsidRPr="000E543D" w:rsidRDefault="000E543D" w:rsidP="000E543D">
      <w:pPr>
        <w:spacing w:before="0" w:after="0"/>
        <w:rPr>
          <w:sz w:val="22"/>
          <w:szCs w:val="22"/>
        </w:rPr>
      </w:pPr>
      <w:r w:rsidRPr="000E543D">
        <w:rPr>
          <w:sz w:val="22"/>
          <w:szCs w:val="22"/>
        </w:rPr>
        <w:t xml:space="preserve">        jLabel1.setForeground(new java.awt.Color(255, 0, 0));</w:t>
      </w:r>
    </w:p>
    <w:p w:rsidR="000E543D" w:rsidRPr="000E543D" w:rsidRDefault="000E543D" w:rsidP="000E543D">
      <w:pPr>
        <w:spacing w:before="0" w:after="0"/>
        <w:rPr>
          <w:sz w:val="22"/>
          <w:szCs w:val="22"/>
        </w:rPr>
      </w:pPr>
      <w:r w:rsidRPr="000E543D">
        <w:rPr>
          <w:sz w:val="22"/>
          <w:szCs w:val="22"/>
        </w:rPr>
        <w:t xml:space="preserve">        jLabel1.setText("Addmission No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jLabel3.setFont(new java.awt.Font("Tahoma", 1, 11)); // NOI18N</w:t>
      </w:r>
    </w:p>
    <w:p w:rsidR="000E543D" w:rsidRPr="000E543D" w:rsidRDefault="000E543D" w:rsidP="000E543D">
      <w:pPr>
        <w:spacing w:before="0" w:after="0"/>
        <w:rPr>
          <w:sz w:val="22"/>
          <w:szCs w:val="22"/>
        </w:rPr>
      </w:pPr>
      <w:r w:rsidRPr="000E543D">
        <w:rPr>
          <w:sz w:val="22"/>
          <w:szCs w:val="22"/>
        </w:rPr>
        <w:t xml:space="preserve">        jLabel3.setForeground(new java.awt.Color(0, 0, 255));</w:t>
      </w:r>
    </w:p>
    <w:p w:rsidR="000E543D" w:rsidRPr="000E543D" w:rsidRDefault="000E543D" w:rsidP="000E543D">
      <w:pPr>
        <w:spacing w:before="0" w:after="0"/>
        <w:rPr>
          <w:sz w:val="22"/>
          <w:szCs w:val="22"/>
        </w:rPr>
      </w:pPr>
      <w:r w:rsidRPr="000E543D">
        <w:rPr>
          <w:sz w:val="22"/>
          <w:szCs w:val="22"/>
        </w:rPr>
        <w:t xml:space="preserve">        jLabel3.setText("Student Id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jLabel4.setFont(new java.awt.Font("Tahoma", 1, 11)); // NOI18N</w:t>
      </w:r>
    </w:p>
    <w:p w:rsidR="000E543D" w:rsidRPr="000E543D" w:rsidRDefault="000E543D" w:rsidP="000E543D">
      <w:pPr>
        <w:spacing w:before="0" w:after="0"/>
        <w:rPr>
          <w:sz w:val="22"/>
          <w:szCs w:val="22"/>
        </w:rPr>
      </w:pPr>
      <w:r w:rsidRPr="000E543D">
        <w:rPr>
          <w:sz w:val="22"/>
          <w:szCs w:val="22"/>
        </w:rPr>
        <w:t xml:space="preserve">        jLabel4.setForeground(new java.awt.Color(0, 0, 255));</w:t>
      </w:r>
    </w:p>
    <w:p w:rsidR="000E543D" w:rsidRPr="000E543D" w:rsidRDefault="000E543D" w:rsidP="000E543D">
      <w:pPr>
        <w:spacing w:before="0" w:after="0"/>
        <w:rPr>
          <w:sz w:val="22"/>
          <w:szCs w:val="22"/>
        </w:rPr>
      </w:pPr>
      <w:r w:rsidRPr="000E543D">
        <w:rPr>
          <w:sz w:val="22"/>
          <w:szCs w:val="22"/>
        </w:rPr>
        <w:t xml:space="preserve">        jLabel4.setText("Student name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jLabel5.setFont(new java.awt.Font("Tahoma", 1, 11)); // NOI18N</w:t>
      </w:r>
    </w:p>
    <w:p w:rsidR="000E543D" w:rsidRPr="000E543D" w:rsidRDefault="000E543D" w:rsidP="000E543D">
      <w:pPr>
        <w:spacing w:before="0" w:after="0"/>
        <w:rPr>
          <w:sz w:val="22"/>
          <w:szCs w:val="22"/>
        </w:rPr>
      </w:pPr>
      <w:r w:rsidRPr="000E543D">
        <w:rPr>
          <w:sz w:val="22"/>
          <w:szCs w:val="22"/>
        </w:rPr>
        <w:t xml:space="preserve">        jLabel5.setForeground(new java.awt.Color(0, 0, 255));</w:t>
      </w:r>
    </w:p>
    <w:p w:rsidR="000E543D" w:rsidRPr="000E543D" w:rsidRDefault="000E543D" w:rsidP="000E543D">
      <w:pPr>
        <w:spacing w:before="0" w:after="0"/>
        <w:rPr>
          <w:sz w:val="22"/>
          <w:szCs w:val="22"/>
        </w:rPr>
      </w:pPr>
      <w:r w:rsidRPr="000E543D">
        <w:rPr>
          <w:sz w:val="22"/>
          <w:szCs w:val="22"/>
        </w:rPr>
        <w:t xml:space="preserve">        jLabel5.setText("Birth Date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cmbbdate.setFont(new java.awt.Font("Tahoma", 1, 11)); // NOI18N</w:t>
      </w:r>
    </w:p>
    <w:p w:rsidR="000E543D" w:rsidRPr="000E543D" w:rsidRDefault="000E543D" w:rsidP="000E543D">
      <w:pPr>
        <w:spacing w:before="0" w:after="0"/>
        <w:rPr>
          <w:sz w:val="22"/>
          <w:szCs w:val="22"/>
        </w:rPr>
      </w:pPr>
      <w:r w:rsidRPr="000E543D">
        <w:rPr>
          <w:sz w:val="22"/>
          <w:szCs w:val="22"/>
        </w:rPr>
        <w:t xml:space="preserve">        cmbbdate.setModel(new javax.swing.DefaultComboBoxModel(new String[] { "DD", "01", "02", "03", "04", "05", "06", "08", "09", "10", "11", "12", "13", "14", "15", "16", "17", "18", "19", "20", "21", "22", "23", "24", "25", "26", "27", "29", "30", "31"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cmbbmonth.setFont(new java.awt.Font("Tahoma", 1, 11)); // NOI18N</w:t>
      </w:r>
    </w:p>
    <w:p w:rsidR="000E543D" w:rsidRPr="000E543D" w:rsidRDefault="000E543D" w:rsidP="000E543D">
      <w:pPr>
        <w:spacing w:before="0" w:after="0"/>
        <w:rPr>
          <w:sz w:val="22"/>
          <w:szCs w:val="22"/>
        </w:rPr>
      </w:pPr>
      <w:r w:rsidRPr="000E543D">
        <w:rPr>
          <w:sz w:val="22"/>
          <w:szCs w:val="22"/>
        </w:rPr>
        <w:t xml:space="preserve">        cmbbmonth.setModel(new javax.swing.DefaultComboBoxModel(new String[] { "MONTH", "01", "02", "03", "04", "05", "06", "07", "08", "09", "10", "11", "12"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cmbbyear.setFont(new java.awt.Font("Tahoma", 1, 11)); // NOI18N</w:t>
      </w:r>
    </w:p>
    <w:p w:rsidR="000E543D" w:rsidRPr="000E543D" w:rsidRDefault="000E543D" w:rsidP="000E543D">
      <w:pPr>
        <w:spacing w:before="0" w:after="0"/>
        <w:rPr>
          <w:sz w:val="22"/>
          <w:szCs w:val="22"/>
        </w:rPr>
      </w:pPr>
      <w:r w:rsidRPr="000E543D">
        <w:rPr>
          <w:sz w:val="22"/>
          <w:szCs w:val="22"/>
        </w:rPr>
        <w:lastRenderedPageBreak/>
        <w:t xml:space="preserve">        cmbbyear.setModel(new javax.swing.DefaultComboBoxModel(new String[] { "YEAR", "1990", "1991", "1992", "1993", "1994", "1995", "1996", "1997", "1998", "1999", "2000", "2001", "2002", "2003", "2004", "2005", "2006", "2007", "2008", "2009", "2010", "2011", "2012", "2013", "2014"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jLabel6.setFont(new java.awt.Font("Tahoma", 1, 11)); // NOI18N</w:t>
      </w:r>
    </w:p>
    <w:p w:rsidR="000E543D" w:rsidRPr="000E543D" w:rsidRDefault="000E543D" w:rsidP="000E543D">
      <w:pPr>
        <w:spacing w:before="0" w:after="0"/>
        <w:rPr>
          <w:sz w:val="22"/>
          <w:szCs w:val="22"/>
        </w:rPr>
      </w:pPr>
      <w:r w:rsidRPr="000E543D">
        <w:rPr>
          <w:sz w:val="22"/>
          <w:szCs w:val="22"/>
        </w:rPr>
        <w:t xml:space="preserve">        jLabel6.setForeground(new java.awt.Color(51, 51, 255));</w:t>
      </w:r>
    </w:p>
    <w:p w:rsidR="000E543D" w:rsidRPr="000E543D" w:rsidRDefault="000E543D" w:rsidP="000E543D">
      <w:pPr>
        <w:spacing w:before="0" w:after="0"/>
        <w:rPr>
          <w:sz w:val="22"/>
          <w:szCs w:val="22"/>
        </w:rPr>
      </w:pPr>
      <w:r w:rsidRPr="000E543D">
        <w:rPr>
          <w:sz w:val="22"/>
          <w:szCs w:val="22"/>
        </w:rPr>
        <w:t xml:space="preserve">        jLabel6.setText("Roll no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jLabel7.setFont(new java.awt.Font("Tahoma", 1, 11)); // NOI18N</w:t>
      </w:r>
    </w:p>
    <w:p w:rsidR="000E543D" w:rsidRPr="000E543D" w:rsidRDefault="000E543D" w:rsidP="000E543D">
      <w:pPr>
        <w:spacing w:before="0" w:after="0"/>
        <w:rPr>
          <w:sz w:val="22"/>
          <w:szCs w:val="22"/>
        </w:rPr>
      </w:pPr>
      <w:r w:rsidRPr="000E543D">
        <w:rPr>
          <w:sz w:val="22"/>
          <w:szCs w:val="22"/>
        </w:rPr>
        <w:t xml:space="preserve">        jLabel7.setForeground(new java.awt.Color(0, 0, 255));</w:t>
      </w:r>
    </w:p>
    <w:p w:rsidR="000E543D" w:rsidRPr="000E543D" w:rsidRDefault="000E543D" w:rsidP="000E543D">
      <w:pPr>
        <w:spacing w:before="0" w:after="0"/>
        <w:rPr>
          <w:sz w:val="22"/>
          <w:szCs w:val="22"/>
        </w:rPr>
      </w:pPr>
      <w:r w:rsidRPr="000E543D">
        <w:rPr>
          <w:sz w:val="22"/>
          <w:szCs w:val="22"/>
        </w:rPr>
        <w:t xml:space="preserve">        jLabel7.setText("Session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cmbsession.setFont(new java.awt.Font("Tahoma", 1, 11)); // NOI18N</w:t>
      </w:r>
    </w:p>
    <w:p w:rsidR="000E543D" w:rsidRPr="000E543D" w:rsidRDefault="000E543D" w:rsidP="000E543D">
      <w:pPr>
        <w:spacing w:before="0" w:after="0"/>
        <w:rPr>
          <w:sz w:val="22"/>
          <w:szCs w:val="22"/>
        </w:rPr>
      </w:pPr>
      <w:r w:rsidRPr="000E543D">
        <w:rPr>
          <w:sz w:val="22"/>
          <w:szCs w:val="22"/>
        </w:rPr>
        <w:t xml:space="preserve">        cmbsession.setModel(new javax.swing.DefaultComboBoxModel(new String[] { "SESSION", "1990", "1991", "1992", "1993", "1994", "1995", "1996", "1997", "1998", "1999", "2000", "2001", "2002", "2003", "2004", "2005", "2006", "2007", "2008", "2009", "2010", "2011", "2012", "2013", "2014", "2015", "2016", "2017", "2018", "2019", "2020"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jLabel8.setFont(new java.awt.Font("Tahoma", 1, 11)); // NOI18N</w:t>
      </w:r>
    </w:p>
    <w:p w:rsidR="000E543D" w:rsidRPr="000E543D" w:rsidRDefault="000E543D" w:rsidP="000E543D">
      <w:pPr>
        <w:spacing w:before="0" w:after="0"/>
        <w:rPr>
          <w:sz w:val="22"/>
          <w:szCs w:val="22"/>
        </w:rPr>
      </w:pPr>
      <w:r w:rsidRPr="000E543D">
        <w:rPr>
          <w:sz w:val="22"/>
          <w:szCs w:val="22"/>
        </w:rPr>
        <w:t xml:space="preserve">        jLabel8.setForeground(new java.awt.Color(0, 0, 255));</w:t>
      </w:r>
    </w:p>
    <w:p w:rsidR="000E543D" w:rsidRPr="000E543D" w:rsidRDefault="000E543D" w:rsidP="000E543D">
      <w:pPr>
        <w:spacing w:before="0" w:after="0"/>
        <w:rPr>
          <w:sz w:val="22"/>
          <w:szCs w:val="22"/>
        </w:rPr>
      </w:pPr>
      <w:r w:rsidRPr="000E543D">
        <w:rPr>
          <w:sz w:val="22"/>
          <w:szCs w:val="22"/>
        </w:rPr>
        <w:t xml:space="preserve">        jLabel8.setText("Gender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jLabel9.setFont(new java.awt.Font("Tahoma", 1, 11)); // NOI18N</w:t>
      </w:r>
    </w:p>
    <w:p w:rsidR="000E543D" w:rsidRPr="000E543D" w:rsidRDefault="000E543D" w:rsidP="000E543D">
      <w:pPr>
        <w:spacing w:before="0" w:after="0"/>
        <w:rPr>
          <w:sz w:val="22"/>
          <w:szCs w:val="22"/>
        </w:rPr>
      </w:pPr>
      <w:r w:rsidRPr="000E543D">
        <w:rPr>
          <w:sz w:val="22"/>
          <w:szCs w:val="22"/>
        </w:rPr>
        <w:t xml:space="preserve">        jLabel9.setForeground(new java.awt.Color(0, 0, 255));</w:t>
      </w:r>
    </w:p>
    <w:p w:rsidR="000E543D" w:rsidRPr="000E543D" w:rsidRDefault="000E543D" w:rsidP="000E543D">
      <w:pPr>
        <w:spacing w:before="0" w:after="0"/>
        <w:rPr>
          <w:sz w:val="22"/>
          <w:szCs w:val="22"/>
        </w:rPr>
      </w:pPr>
      <w:r w:rsidRPr="000E543D">
        <w:rPr>
          <w:sz w:val="22"/>
          <w:szCs w:val="22"/>
        </w:rPr>
        <w:t xml:space="preserve">        jLabel9.setText("Class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jLabel10.setFont(new java.awt.Font("Tahoma", 1, 11)); // NOI18N</w:t>
      </w:r>
    </w:p>
    <w:p w:rsidR="000E543D" w:rsidRPr="000E543D" w:rsidRDefault="000E543D" w:rsidP="000E543D">
      <w:pPr>
        <w:spacing w:before="0" w:after="0"/>
        <w:rPr>
          <w:sz w:val="22"/>
          <w:szCs w:val="22"/>
        </w:rPr>
      </w:pPr>
      <w:r w:rsidRPr="000E543D">
        <w:rPr>
          <w:sz w:val="22"/>
          <w:szCs w:val="22"/>
        </w:rPr>
        <w:t xml:space="preserve">        jLabel10.setForeground(new java.awt.Color(0, 0, 255));</w:t>
      </w:r>
    </w:p>
    <w:p w:rsidR="000E543D" w:rsidRPr="000E543D" w:rsidRDefault="000E543D" w:rsidP="000E543D">
      <w:pPr>
        <w:spacing w:before="0" w:after="0"/>
        <w:rPr>
          <w:sz w:val="22"/>
          <w:szCs w:val="22"/>
        </w:rPr>
      </w:pPr>
      <w:r w:rsidRPr="000E543D">
        <w:rPr>
          <w:sz w:val="22"/>
          <w:szCs w:val="22"/>
        </w:rPr>
        <w:t xml:space="preserve">        jLabel10.setText("Addmission Date:");</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cmbgender.setFont(new java.awt.Font("Tahoma", 1, 11)); // NOI18N</w:t>
      </w:r>
    </w:p>
    <w:p w:rsidR="000E543D" w:rsidRPr="000E543D" w:rsidRDefault="000E543D" w:rsidP="000E543D">
      <w:pPr>
        <w:spacing w:before="0" w:after="0"/>
        <w:rPr>
          <w:sz w:val="22"/>
          <w:szCs w:val="22"/>
        </w:rPr>
      </w:pPr>
      <w:r w:rsidRPr="000E543D">
        <w:rPr>
          <w:sz w:val="22"/>
          <w:szCs w:val="22"/>
        </w:rPr>
        <w:t xml:space="preserve">        cmbgender.setModel(new javax.swing.DefaultComboBoxModel(new String[] { "MALE", "FEMALE"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cmbclass.setFont(new java.awt.Font("Tahoma", 1, 11)); // NOI18N</w:t>
      </w:r>
    </w:p>
    <w:p w:rsidR="000E543D" w:rsidRPr="000E543D" w:rsidRDefault="000E543D" w:rsidP="000E543D">
      <w:pPr>
        <w:spacing w:before="0" w:after="0"/>
        <w:rPr>
          <w:sz w:val="22"/>
          <w:szCs w:val="22"/>
        </w:rPr>
      </w:pPr>
      <w:r w:rsidRPr="000E543D">
        <w:rPr>
          <w:sz w:val="22"/>
          <w:szCs w:val="22"/>
        </w:rPr>
        <w:t xml:space="preserve">        cmbclass.setModel(new javax.swing.DefaultComboBoxModel(new String[] { "NURSERY", "LKG", "UKG", "1", "2", "3", "4", "5", "6", "7", "8", "9", "10"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cmbadate.setFont(new java.awt.Font("Tahoma", 1, 11)); // NOI18N</w:t>
      </w:r>
    </w:p>
    <w:p w:rsidR="000E543D" w:rsidRPr="000E543D" w:rsidRDefault="000E543D" w:rsidP="000E543D">
      <w:pPr>
        <w:spacing w:before="0" w:after="0"/>
        <w:rPr>
          <w:sz w:val="22"/>
          <w:szCs w:val="22"/>
        </w:rPr>
      </w:pPr>
      <w:r w:rsidRPr="000E543D">
        <w:rPr>
          <w:sz w:val="22"/>
          <w:szCs w:val="22"/>
        </w:rPr>
        <w:lastRenderedPageBreak/>
        <w:t xml:space="preserve">        cmbadate.setModel(new javax.swing.DefaultComboBoxModel(new String[] { "DD", "01", "02", "03", "04", "05", "06", "08", "09", "10", "11", "12", "13", "14", "15", "16", "17", "18", "19", "20", "21", "22", "23", "24", "25", "26", "27", "29", "30", "31"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cmbamonth.setFont(new java.awt.Font("Tahoma", 1, 11)); // NOI18N</w:t>
      </w:r>
    </w:p>
    <w:p w:rsidR="000E543D" w:rsidRPr="000E543D" w:rsidRDefault="000E543D" w:rsidP="000E543D">
      <w:pPr>
        <w:spacing w:before="0" w:after="0"/>
        <w:rPr>
          <w:sz w:val="22"/>
          <w:szCs w:val="22"/>
        </w:rPr>
      </w:pPr>
      <w:r w:rsidRPr="000E543D">
        <w:rPr>
          <w:sz w:val="22"/>
          <w:szCs w:val="22"/>
        </w:rPr>
        <w:t xml:space="preserve">        cmbamonth.setModel(new javax.swing.DefaultComboBoxModel(new String[] { "MONTH", "01", "02", "03", "04", "05", "06", "07", "08", "09", "10", "11", "12"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cmbayear.setFont(new java.awt.Font("Tahoma", 1, 11)); // NOI18N</w:t>
      </w:r>
    </w:p>
    <w:p w:rsidR="000E543D" w:rsidRPr="000E543D" w:rsidRDefault="000E543D" w:rsidP="000E543D">
      <w:pPr>
        <w:spacing w:before="0" w:after="0"/>
        <w:rPr>
          <w:sz w:val="22"/>
          <w:szCs w:val="22"/>
        </w:rPr>
      </w:pPr>
      <w:r w:rsidRPr="000E543D">
        <w:rPr>
          <w:sz w:val="22"/>
          <w:szCs w:val="22"/>
        </w:rPr>
        <w:t xml:space="preserve">        cmbayear.setModel(new javax.swing.DefaultComboBoxModel(new String[] { "YEAR", "1990", "1991", "1992", "1993", "1994", "1995", "1996", "1997", "1998", "1999", "2000", "2001", "2002", "2003", "2004", "2005", "2006", "2007", "2008", "2009", "2010", "2011", "2012", "2013", "2014", "2015", "2016", "2017", "2018", "2019", "2020"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jLabel25.setFont(new java.awt.Font("Tahoma", 1, 11)); // NOI18N</w:t>
      </w:r>
    </w:p>
    <w:p w:rsidR="000E543D" w:rsidRPr="000E543D" w:rsidRDefault="000E543D" w:rsidP="000E543D">
      <w:pPr>
        <w:spacing w:before="0" w:after="0"/>
        <w:rPr>
          <w:sz w:val="22"/>
          <w:szCs w:val="22"/>
        </w:rPr>
      </w:pPr>
      <w:r w:rsidRPr="000E543D">
        <w:rPr>
          <w:sz w:val="22"/>
          <w:szCs w:val="22"/>
        </w:rPr>
        <w:t xml:space="preserve">        jLabel25.setForeground(new java.awt.Color(0, 0, 255));</w:t>
      </w:r>
    </w:p>
    <w:p w:rsidR="000E543D" w:rsidRPr="000E543D" w:rsidRDefault="000E543D" w:rsidP="000E543D">
      <w:pPr>
        <w:spacing w:before="0" w:after="0"/>
        <w:rPr>
          <w:sz w:val="22"/>
          <w:szCs w:val="22"/>
        </w:rPr>
      </w:pPr>
      <w:r w:rsidRPr="000E543D">
        <w:rPr>
          <w:sz w:val="22"/>
          <w:szCs w:val="22"/>
        </w:rPr>
        <w:t xml:space="preserve">        jLabel25.setText("Bus Service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buttonGroup3.add(rdyes);</w:t>
      </w:r>
    </w:p>
    <w:p w:rsidR="000E543D" w:rsidRPr="000E543D" w:rsidRDefault="000E543D" w:rsidP="000E543D">
      <w:pPr>
        <w:spacing w:before="0" w:after="0"/>
        <w:rPr>
          <w:sz w:val="22"/>
          <w:szCs w:val="22"/>
        </w:rPr>
      </w:pPr>
      <w:r w:rsidRPr="000E543D">
        <w:rPr>
          <w:sz w:val="22"/>
          <w:szCs w:val="22"/>
        </w:rPr>
        <w:t xml:space="preserve">        rdyes.setFont(new java.awt.Font("Tahoma", 1, 11)); // NOI18N</w:t>
      </w:r>
    </w:p>
    <w:p w:rsidR="000E543D" w:rsidRPr="000E543D" w:rsidRDefault="000E543D" w:rsidP="000E543D">
      <w:pPr>
        <w:spacing w:before="0" w:after="0"/>
        <w:rPr>
          <w:sz w:val="22"/>
          <w:szCs w:val="22"/>
        </w:rPr>
      </w:pPr>
      <w:r w:rsidRPr="000E543D">
        <w:rPr>
          <w:sz w:val="22"/>
          <w:szCs w:val="22"/>
        </w:rPr>
        <w:t xml:space="preserve">        rdyes.setText("Yes");</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buttonGroup3.add(rdno);</w:t>
      </w:r>
    </w:p>
    <w:p w:rsidR="000E543D" w:rsidRPr="000E543D" w:rsidRDefault="000E543D" w:rsidP="000E543D">
      <w:pPr>
        <w:spacing w:before="0" w:after="0"/>
        <w:rPr>
          <w:sz w:val="22"/>
          <w:szCs w:val="22"/>
        </w:rPr>
      </w:pPr>
      <w:r w:rsidRPr="000E543D">
        <w:rPr>
          <w:sz w:val="22"/>
          <w:szCs w:val="22"/>
        </w:rPr>
        <w:t xml:space="preserve">        rdno.setFont(new java.awt.Font("Tahoma", 1, 11)); // NOI18N</w:t>
      </w:r>
    </w:p>
    <w:p w:rsidR="000E543D" w:rsidRPr="000E543D" w:rsidRDefault="000E543D" w:rsidP="000E543D">
      <w:pPr>
        <w:spacing w:before="0" w:after="0"/>
        <w:rPr>
          <w:sz w:val="22"/>
          <w:szCs w:val="22"/>
        </w:rPr>
      </w:pPr>
      <w:r w:rsidRPr="000E543D">
        <w:rPr>
          <w:sz w:val="22"/>
          <w:szCs w:val="22"/>
        </w:rPr>
        <w:t xml:space="preserve">        rdno.setText("No");</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jPanel6Layout = new javax.swing.GroupLayout(jPanel6);</w:t>
      </w:r>
    </w:p>
    <w:p w:rsidR="000E543D" w:rsidRPr="000E543D" w:rsidRDefault="000E543D" w:rsidP="000E543D">
      <w:pPr>
        <w:spacing w:before="0" w:after="0"/>
        <w:rPr>
          <w:sz w:val="22"/>
          <w:szCs w:val="22"/>
        </w:rPr>
      </w:pPr>
      <w:r w:rsidRPr="000E543D">
        <w:rPr>
          <w:sz w:val="22"/>
          <w:szCs w:val="22"/>
        </w:rPr>
        <w:t xml:space="preserve">        jPanel6.setLayout(jPanel6Layout);</w:t>
      </w:r>
    </w:p>
    <w:p w:rsidR="000E543D" w:rsidRPr="000E543D" w:rsidRDefault="000E543D" w:rsidP="000E543D">
      <w:pPr>
        <w:spacing w:before="0" w:after="0"/>
        <w:rPr>
          <w:sz w:val="22"/>
          <w:szCs w:val="22"/>
        </w:rPr>
      </w:pPr>
      <w:r w:rsidRPr="000E543D">
        <w:rPr>
          <w:sz w:val="22"/>
          <w:szCs w:val="22"/>
        </w:rPr>
        <w:t xml:space="preserve">        jPanel6Layout.setHorizontalGroup(</w:t>
      </w:r>
    </w:p>
    <w:p w:rsidR="000E543D" w:rsidRPr="000E543D" w:rsidRDefault="000E543D" w:rsidP="000E543D">
      <w:pPr>
        <w:spacing w:before="0" w:after="0"/>
        <w:rPr>
          <w:sz w:val="22"/>
          <w:szCs w:val="22"/>
        </w:rPr>
      </w:pPr>
      <w:r w:rsidRPr="000E543D">
        <w:rPr>
          <w:sz w:val="22"/>
          <w:szCs w:val="22"/>
        </w:rPr>
        <w:t xml:space="preserve">            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.addGroup(jPanel6Layout.createParallelGroup(javax.swing.GroupLayout.Alignment.TRAILING)</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 false)</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.addComponent(jLabel4)</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lastRenderedPageBreak/>
        <w:t xml:space="preserve">                                .addComponent(txtsnm, javax.swing.GroupLayout.PREFERRED_SIZE, 143, javax.swing.GroupLayout.PREFERRED_SIZE))</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.addComponent(jLabel1)</w:t>
      </w:r>
    </w:p>
    <w:p w:rsidR="000E543D" w:rsidRPr="000E543D" w:rsidRDefault="000E543D" w:rsidP="000E543D">
      <w:pPr>
        <w:spacing w:before="0" w:after="0"/>
        <w:rPr>
          <w:sz w:val="22"/>
          <w:szCs w:val="22"/>
        </w:rPr>
      </w:pPr>
      <w:r w:rsidRPr="000E543D">
        <w:rPr>
          <w:sz w:val="22"/>
          <w:szCs w:val="22"/>
        </w:rPr>
        <w:t xml:space="preserve">                                    .addComponent(jLabel3))</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.addComponent(txtsid)</w:t>
      </w:r>
    </w:p>
    <w:p w:rsidR="000E543D" w:rsidRPr="000E543D" w:rsidRDefault="000E543D" w:rsidP="000E543D">
      <w:pPr>
        <w:spacing w:before="0" w:after="0"/>
        <w:rPr>
          <w:sz w:val="22"/>
          <w:szCs w:val="22"/>
        </w:rPr>
      </w:pPr>
      <w:r w:rsidRPr="000E543D">
        <w:rPr>
          <w:sz w:val="22"/>
          <w:szCs w:val="22"/>
        </w:rPr>
        <w:t xml:space="preserve">                                    .addComponent(txtaddmissionno))))</w:t>
      </w:r>
    </w:p>
    <w:p w:rsidR="000E543D" w:rsidRPr="000E543D" w:rsidRDefault="000E543D" w:rsidP="000E543D">
      <w:pPr>
        <w:spacing w:before="0" w:after="0"/>
        <w:rPr>
          <w:sz w:val="22"/>
          <w:szCs w:val="22"/>
        </w:rPr>
      </w:pPr>
      <w:r w:rsidRPr="000E543D">
        <w:rPr>
          <w:sz w:val="22"/>
          <w:szCs w:val="22"/>
        </w:rPr>
        <w:t xml:space="preserve">                        .addGap(53, 53, 53)</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 false)</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.addComponent(jLabel6)</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.addComponent(txtroll, javax.swing.GroupLayout.PREFERRED_SIZE, 63, javax.swing.GroupLayout.PREFERRED_SIZE)</w:t>
      </w:r>
    </w:p>
    <w:p w:rsidR="000E543D" w:rsidRPr="000E543D" w:rsidRDefault="000E543D" w:rsidP="000E543D">
      <w:pPr>
        <w:spacing w:before="0" w:after="0"/>
        <w:rPr>
          <w:sz w:val="22"/>
          <w:szCs w:val="22"/>
        </w:rPr>
      </w:pPr>
      <w:r w:rsidRPr="000E543D">
        <w:rPr>
          <w:sz w:val="22"/>
          <w:szCs w:val="22"/>
        </w:rPr>
        <w:t xml:space="preserve">                                .addGap(124, 124, 124)</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.addGroup(jPanel6Layout.createParallelGroup(javax.swing.GroupLayout.Alignment.TRAILING)</w:t>
      </w:r>
    </w:p>
    <w:p w:rsidR="000E543D" w:rsidRPr="000E543D" w:rsidRDefault="000E543D" w:rsidP="000E543D">
      <w:pPr>
        <w:spacing w:before="0" w:after="0"/>
        <w:rPr>
          <w:sz w:val="22"/>
          <w:szCs w:val="22"/>
        </w:rPr>
      </w:pPr>
      <w:r w:rsidRPr="000E543D">
        <w:rPr>
          <w:sz w:val="22"/>
          <w:szCs w:val="22"/>
        </w:rPr>
        <w:t xml:space="preserve">                                    .addComponent(jLabel7)</w:t>
      </w:r>
    </w:p>
    <w:p w:rsidR="000E543D" w:rsidRPr="000E543D" w:rsidRDefault="000E543D" w:rsidP="000E543D">
      <w:pPr>
        <w:spacing w:before="0" w:after="0"/>
        <w:rPr>
          <w:sz w:val="22"/>
          <w:szCs w:val="22"/>
        </w:rPr>
      </w:pPr>
      <w:r w:rsidRPr="000E543D">
        <w:rPr>
          <w:sz w:val="22"/>
          <w:szCs w:val="22"/>
        </w:rPr>
        <w:t xml:space="preserve">                                    .addComponent(jLabel8)))</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.addComponent(jLabel25)</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.addComponent(rdyes)</w:t>
      </w:r>
    </w:p>
    <w:p w:rsidR="000E543D" w:rsidRPr="000E543D" w:rsidRDefault="000E543D" w:rsidP="000E543D">
      <w:pPr>
        <w:spacing w:before="0" w:after="0"/>
        <w:rPr>
          <w:sz w:val="22"/>
          <w:szCs w:val="22"/>
        </w:rPr>
      </w:pPr>
      <w:r w:rsidRPr="000E543D">
        <w:rPr>
          <w:sz w:val="22"/>
          <w:szCs w:val="22"/>
        </w:rPr>
        <w:t xml:space="preserve">                                .addGap(20, 20, 20)</w:t>
      </w:r>
    </w:p>
    <w:p w:rsidR="000E543D" w:rsidRPr="000E543D" w:rsidRDefault="000E543D" w:rsidP="000E543D">
      <w:pPr>
        <w:spacing w:before="0" w:after="0"/>
        <w:rPr>
          <w:sz w:val="22"/>
          <w:szCs w:val="22"/>
        </w:rPr>
      </w:pPr>
      <w:r w:rsidRPr="000E543D">
        <w:rPr>
          <w:sz w:val="22"/>
          <w:szCs w:val="22"/>
        </w:rPr>
        <w:t xml:space="preserve">                                .addComponent(rdno, javax.swing.GroupLayout.PREFERRED_SIZE, 49,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.addComponent(jLabel9))))</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.addComponent(jLabel5)</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.addComponent(cmbbdate,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lastRenderedPageBreak/>
        <w:t xml:space="preserve">                        .addGap(18, 18, 18)</w:t>
      </w:r>
    </w:p>
    <w:p w:rsidR="000E543D" w:rsidRPr="000E543D" w:rsidRDefault="000E543D" w:rsidP="000E543D">
      <w:pPr>
        <w:spacing w:before="0" w:after="0"/>
        <w:rPr>
          <w:sz w:val="22"/>
          <w:szCs w:val="22"/>
        </w:rPr>
      </w:pPr>
      <w:r w:rsidRPr="000E543D">
        <w:rPr>
          <w:sz w:val="22"/>
          <w:szCs w:val="22"/>
        </w:rPr>
        <w:t xml:space="preserve">                        .addComponent(cmbbmonth,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.addComponent(cmbbyear,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.addGap(164, 164, 164)</w:t>
      </w:r>
    </w:p>
    <w:p w:rsidR="000E543D" w:rsidRPr="000E543D" w:rsidRDefault="000E543D" w:rsidP="000E543D">
      <w:pPr>
        <w:spacing w:before="0" w:after="0"/>
        <w:rPr>
          <w:sz w:val="22"/>
          <w:szCs w:val="22"/>
        </w:rPr>
      </w:pPr>
      <w:r w:rsidRPr="000E543D">
        <w:rPr>
          <w:sz w:val="22"/>
          <w:szCs w:val="22"/>
        </w:rPr>
        <w:t xml:space="preserve">                        .addComponent(jLabel10)</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.addComponent(cmbadate,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.addGap(39, 39, 39)</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.addComponent(cmbsession, javax.swing.GroupLayout.PREFERRED_SIZE, 76, javax.swing.GroupLayout.PREFERRED_SIZE)</w:t>
      </w:r>
    </w:p>
    <w:p w:rsidR="000E543D" w:rsidRPr="000E543D" w:rsidRDefault="000E543D" w:rsidP="000E543D">
      <w:pPr>
        <w:spacing w:before="0" w:after="0"/>
        <w:rPr>
          <w:sz w:val="22"/>
          <w:szCs w:val="22"/>
        </w:rPr>
      </w:pPr>
      <w:r w:rsidRPr="000E543D">
        <w:rPr>
          <w:sz w:val="22"/>
          <w:szCs w:val="22"/>
        </w:rPr>
        <w:t xml:space="preserve">                                .addComponent(cmbgender, javax.swing.GroupLayout.Alignment.TRAILING, javax.swing.GroupLayout.PREFERRED_SIZE, 76, javax.swing.GroupLayout.PREFERRED_SIZE))</w:t>
      </w:r>
    </w:p>
    <w:p w:rsidR="000E543D" w:rsidRPr="000E543D" w:rsidRDefault="000E543D" w:rsidP="000E543D">
      <w:pPr>
        <w:spacing w:before="0" w:after="0"/>
        <w:rPr>
          <w:sz w:val="22"/>
          <w:szCs w:val="22"/>
        </w:rPr>
      </w:pPr>
      <w:r w:rsidRPr="000E543D">
        <w:rPr>
          <w:sz w:val="22"/>
          <w:szCs w:val="22"/>
        </w:rPr>
        <w:t xml:space="preserve">                            .addComponent(cmbclass, javax.swing.GroupLayout.Alignment.TRAILING,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.addGap(0, 139, Short.MAX_VALUE))</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.addComponent(cmbamonth,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w:t>
      </w:r>
    </w:p>
    <w:p w:rsidR="000E543D" w:rsidRPr="000E543D" w:rsidRDefault="000E543D" w:rsidP="000E543D">
      <w:pPr>
        <w:spacing w:before="0" w:after="0"/>
        <w:rPr>
          <w:sz w:val="22"/>
          <w:szCs w:val="22"/>
        </w:rPr>
      </w:pPr>
      <w:r w:rsidRPr="000E543D">
        <w:rPr>
          <w:sz w:val="22"/>
          <w:szCs w:val="22"/>
        </w:rPr>
        <w:t xml:space="preserve">                        .addComponent(cmbayear,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.addGap(102, 102, 102))))</w:t>
      </w:r>
    </w:p>
    <w:p w:rsidR="000E543D" w:rsidRPr="000E543D" w:rsidRDefault="000E543D" w:rsidP="000E543D">
      <w:pPr>
        <w:spacing w:before="0" w:after="0"/>
        <w:rPr>
          <w:sz w:val="22"/>
          <w:szCs w:val="22"/>
        </w:rPr>
      </w:pPr>
      <w:r w:rsidRPr="000E543D">
        <w:rPr>
          <w:sz w:val="22"/>
          <w:szCs w:val="22"/>
        </w:rPr>
        <w:t xml:space="preserve">            .addGroup(javax.swing.GroupLayout.Alignment.TRAILING, jPanel6Layout.createSequentialGroup()</w:t>
      </w:r>
    </w:p>
    <w:p w:rsidR="000E543D" w:rsidRPr="000E543D" w:rsidRDefault="000E543D" w:rsidP="000E543D">
      <w:pPr>
        <w:spacing w:before="0" w:after="0"/>
        <w:rPr>
          <w:sz w:val="22"/>
          <w:szCs w:val="22"/>
        </w:rPr>
      </w:pPr>
      <w:r w:rsidRPr="000E543D">
        <w:rPr>
          <w:sz w:val="22"/>
          <w:szCs w:val="22"/>
        </w:rPr>
        <w:t xml:space="preserve">                .addGap(0, 0, Short.MAX_VALUE)</w:t>
      </w:r>
    </w:p>
    <w:p w:rsidR="000E543D" w:rsidRPr="000E543D" w:rsidRDefault="000E543D" w:rsidP="000E543D">
      <w:pPr>
        <w:spacing w:before="0" w:after="0"/>
        <w:rPr>
          <w:sz w:val="22"/>
          <w:szCs w:val="22"/>
        </w:rPr>
      </w:pPr>
      <w:r w:rsidRPr="000E543D">
        <w:rPr>
          <w:sz w:val="22"/>
          <w:szCs w:val="22"/>
        </w:rPr>
        <w:lastRenderedPageBreak/>
        <w:t xml:space="preserve">                .addGroup(jPanel6Layout.createParallelGroup(javax.swing.GroupLayout.Alignment.LEADING, false)</w:t>
      </w:r>
    </w:p>
    <w:p w:rsidR="000E543D" w:rsidRPr="000E543D" w:rsidRDefault="000E543D" w:rsidP="000E543D">
      <w:pPr>
        <w:spacing w:before="0" w:after="0"/>
        <w:rPr>
          <w:sz w:val="22"/>
          <w:szCs w:val="22"/>
        </w:rPr>
      </w:pPr>
      <w:r w:rsidRPr="000E543D">
        <w:rPr>
          <w:sz w:val="22"/>
          <w:szCs w:val="22"/>
        </w:rPr>
        <w:t xml:space="preserve">                    .addComponent(jPanel1, javax.swing.GroupLayout.DEFAULT_SIZE, 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.addComponent(jPanel10, javax.swing.GroupLayout.DEFAULT_SIZE, javax.swing.GroupLayout.DEFAULT_SIZE, Short.MAX_VALUE))</w:t>
      </w:r>
    </w:p>
    <w:p w:rsidR="000E543D" w:rsidRPr="000E543D" w:rsidRDefault="000E543D" w:rsidP="000E543D">
      <w:pPr>
        <w:spacing w:before="0" w:after="0"/>
        <w:rPr>
          <w:sz w:val="22"/>
          <w:szCs w:val="22"/>
        </w:rPr>
      </w:pPr>
      <w:r w:rsidRPr="000E543D">
        <w:rPr>
          <w:sz w:val="22"/>
          <w:szCs w:val="22"/>
        </w:rPr>
        <w:t xml:space="preserve">                .addGap(30, 30, 30))</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jPanel6Layout.setVerticalGroup(</w:t>
      </w:r>
    </w:p>
    <w:p w:rsidR="000E543D" w:rsidRPr="000E543D" w:rsidRDefault="000E543D" w:rsidP="000E543D">
      <w:pPr>
        <w:spacing w:before="0" w:after="0"/>
        <w:rPr>
          <w:sz w:val="22"/>
          <w:szCs w:val="22"/>
        </w:rPr>
      </w:pPr>
      <w:r w:rsidRPr="000E543D">
        <w:rPr>
          <w:sz w:val="22"/>
          <w:szCs w:val="22"/>
        </w:rPr>
        <w:t xml:space="preserve">            jPanel6Layout.createParallelGroup(javax.swing.GroupLayout.Alignment.LEADING)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.addGroup(jPanel6Layout.createSequentialGroup()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.addComponent(jLabel1)</w:t>
      </w:r>
    </w:p>
    <w:p w:rsidR="000E543D" w:rsidRPr="000E543D" w:rsidRDefault="000E543D" w:rsidP="000E543D">
      <w:pPr>
        <w:spacing w:before="0" w:after="0"/>
        <w:rPr>
          <w:sz w:val="22"/>
          <w:szCs w:val="22"/>
        </w:rPr>
      </w:pPr>
      <w:r w:rsidRPr="000E543D">
        <w:rPr>
          <w:sz w:val="22"/>
          <w:szCs w:val="22"/>
        </w:rPr>
        <w:t xml:space="preserve">                    .addComponent(txtaddmissionno,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.addComponent(jLabel6)</w:t>
      </w:r>
    </w:p>
    <w:p w:rsidR="000E543D" w:rsidRPr="000E543D" w:rsidRDefault="000E543D" w:rsidP="000E543D">
      <w:pPr>
        <w:spacing w:before="0" w:after="0"/>
        <w:rPr>
          <w:sz w:val="22"/>
          <w:szCs w:val="22"/>
        </w:rPr>
      </w:pPr>
      <w:r w:rsidRPr="000E543D">
        <w:rPr>
          <w:sz w:val="22"/>
          <w:szCs w:val="22"/>
        </w:rPr>
        <w:t xml:space="preserve">                    .addComponent(txtroll,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.addComponent(jLabel7)</w:t>
      </w:r>
    </w:p>
    <w:p w:rsidR="000E543D" w:rsidRPr="000E543D" w:rsidRDefault="000E543D" w:rsidP="000E543D">
      <w:pPr>
        <w:spacing w:before="0" w:after="0"/>
        <w:rPr>
          <w:sz w:val="22"/>
          <w:szCs w:val="22"/>
        </w:rPr>
      </w:pPr>
      <w:r w:rsidRPr="000E543D">
        <w:rPr>
          <w:sz w:val="22"/>
          <w:szCs w:val="22"/>
        </w:rPr>
        <w:t xml:space="preserve">                    .addComponent(cmbsession,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.addPreferredGap(javax.swing.LayoutStyle.ComponentPlacement.UNRELATED)</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.addComponent(jLabel3)</w:t>
      </w:r>
    </w:p>
    <w:p w:rsidR="000E543D" w:rsidRPr="000E543D" w:rsidRDefault="000E543D" w:rsidP="000E543D">
      <w:pPr>
        <w:spacing w:before="0" w:after="0"/>
        <w:rPr>
          <w:sz w:val="22"/>
          <w:szCs w:val="22"/>
        </w:rPr>
      </w:pPr>
      <w:r w:rsidRPr="000E543D">
        <w:rPr>
          <w:sz w:val="22"/>
          <w:szCs w:val="22"/>
        </w:rPr>
        <w:t xml:space="preserve">                    .addComponent(txtsid,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.addComponent(jLabel8)</w:t>
      </w:r>
    </w:p>
    <w:p w:rsidR="000E543D" w:rsidRPr="000E543D" w:rsidRDefault="000E543D" w:rsidP="000E543D">
      <w:pPr>
        <w:spacing w:before="0" w:after="0"/>
        <w:rPr>
          <w:sz w:val="22"/>
          <w:szCs w:val="22"/>
        </w:rPr>
      </w:pPr>
      <w:r w:rsidRPr="000E543D">
        <w:rPr>
          <w:sz w:val="22"/>
          <w:szCs w:val="22"/>
        </w:rPr>
        <w:t xml:space="preserve">                    .addComponent(cmbgender,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.addPreferredGap(javax.swing.LayoutStyle.ComponentPlacement.UNRELATED)</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.addComponent(jLabel4)</w:t>
      </w:r>
    </w:p>
    <w:p w:rsidR="000E543D" w:rsidRPr="000E543D" w:rsidRDefault="000E543D" w:rsidP="000E543D">
      <w:pPr>
        <w:spacing w:before="0" w:after="0"/>
        <w:rPr>
          <w:sz w:val="22"/>
          <w:szCs w:val="22"/>
        </w:rPr>
      </w:pPr>
      <w:r w:rsidRPr="000E543D">
        <w:rPr>
          <w:sz w:val="22"/>
          <w:szCs w:val="22"/>
        </w:rPr>
        <w:t xml:space="preserve">                    .addComponent(txtsnm,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.addComponent(jLabel9)</w:t>
      </w:r>
    </w:p>
    <w:p w:rsidR="000E543D" w:rsidRPr="000E543D" w:rsidRDefault="000E543D" w:rsidP="000E543D">
      <w:pPr>
        <w:spacing w:before="0" w:after="0"/>
        <w:rPr>
          <w:sz w:val="22"/>
          <w:szCs w:val="22"/>
        </w:rPr>
      </w:pPr>
      <w:r w:rsidRPr="000E543D">
        <w:rPr>
          <w:sz w:val="22"/>
          <w:szCs w:val="22"/>
        </w:rPr>
        <w:lastRenderedPageBreak/>
        <w:t xml:space="preserve">                    .addComponent(cmbclass,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.addComponent(jLabel25)</w:t>
      </w:r>
    </w:p>
    <w:p w:rsidR="000E543D" w:rsidRPr="000E543D" w:rsidRDefault="000E543D" w:rsidP="000E543D">
      <w:pPr>
        <w:spacing w:before="0" w:after="0"/>
        <w:rPr>
          <w:sz w:val="22"/>
          <w:szCs w:val="22"/>
        </w:rPr>
      </w:pPr>
      <w:r w:rsidRPr="000E543D">
        <w:rPr>
          <w:sz w:val="22"/>
          <w:szCs w:val="22"/>
        </w:rPr>
        <w:t xml:space="preserve">                    .addComponent(rdyes)</w:t>
      </w:r>
    </w:p>
    <w:p w:rsidR="000E543D" w:rsidRPr="000E543D" w:rsidRDefault="000E543D" w:rsidP="000E543D">
      <w:pPr>
        <w:spacing w:before="0" w:after="0"/>
        <w:rPr>
          <w:sz w:val="22"/>
          <w:szCs w:val="22"/>
        </w:rPr>
      </w:pPr>
      <w:r w:rsidRPr="000E543D">
        <w:rPr>
          <w:sz w:val="22"/>
          <w:szCs w:val="22"/>
        </w:rPr>
        <w:t xml:space="preserve">                    .addComponent(rdno, javax.swing.GroupLayout.DEFAULT_SIZE, javax.swing.GroupLayout.DEFAULT_SIZE, Short.MAX_VALUE))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.addGroup(jPanel6Layout.createParallelGroup(javax.swing.GroupLayout.Alignment.BASELINE)</w:t>
      </w:r>
    </w:p>
    <w:p w:rsidR="000E543D" w:rsidRPr="000E543D" w:rsidRDefault="000E543D" w:rsidP="000E543D">
      <w:pPr>
        <w:spacing w:before="0" w:after="0"/>
        <w:rPr>
          <w:sz w:val="22"/>
          <w:szCs w:val="22"/>
        </w:rPr>
      </w:pPr>
      <w:r w:rsidRPr="000E543D">
        <w:rPr>
          <w:sz w:val="22"/>
          <w:szCs w:val="22"/>
        </w:rPr>
        <w:t xml:space="preserve">                    .addComponent(jLabel5)</w:t>
      </w:r>
    </w:p>
    <w:p w:rsidR="000E543D" w:rsidRPr="000E543D" w:rsidRDefault="000E543D" w:rsidP="000E543D">
      <w:pPr>
        <w:spacing w:before="0" w:after="0"/>
        <w:rPr>
          <w:sz w:val="22"/>
          <w:szCs w:val="22"/>
        </w:rPr>
      </w:pPr>
      <w:r w:rsidRPr="000E543D">
        <w:rPr>
          <w:sz w:val="22"/>
          <w:szCs w:val="22"/>
        </w:rPr>
        <w:t xml:space="preserve">                    .addComponent(cmbbdate,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.addComponent(cmbbmonth,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.addComponent(cmbbyear,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.addComponent(jLabel10)</w:t>
      </w:r>
    </w:p>
    <w:p w:rsidR="000E543D" w:rsidRPr="000E543D" w:rsidRDefault="000E543D" w:rsidP="000E543D">
      <w:pPr>
        <w:spacing w:before="0" w:after="0"/>
        <w:rPr>
          <w:sz w:val="22"/>
          <w:szCs w:val="22"/>
        </w:rPr>
      </w:pPr>
      <w:r w:rsidRPr="000E543D">
        <w:rPr>
          <w:sz w:val="22"/>
          <w:szCs w:val="22"/>
        </w:rPr>
        <w:t xml:space="preserve">                    .addComponent(cmbadate,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.addComponent(cmbamonth,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.addComponent(cmbayear,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.addPreferredGap(javax.swing.LayoutStyle.ComponentPlacement.UNRELATED, 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.addComponent(jPanel10,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.addPreferredGap(javax.swing.LayoutStyle.ComponentPlacement.RELATED)</w:t>
      </w:r>
    </w:p>
    <w:p w:rsidR="000E543D" w:rsidRPr="000E543D" w:rsidRDefault="000E543D" w:rsidP="000E543D">
      <w:pPr>
        <w:spacing w:before="0" w:after="0"/>
        <w:rPr>
          <w:sz w:val="22"/>
          <w:szCs w:val="22"/>
        </w:rPr>
      </w:pPr>
      <w:r w:rsidRPr="000E543D">
        <w:rPr>
          <w:sz w:val="22"/>
          <w:szCs w:val="22"/>
        </w:rPr>
        <w:t xml:space="preserve">                .addComponent(jPanel1, javax.swing.GroupLayout.PREFERRED_SIZE, javax.swing.GroupLayout.DEFAULT_SIZE, javax.swing.GroupLayout.PREFERRED_SIZE)</w:t>
      </w:r>
    </w:p>
    <w:p w:rsidR="000E543D" w:rsidRPr="000E543D" w:rsidRDefault="000E543D" w:rsidP="000E543D">
      <w:pPr>
        <w:spacing w:before="0" w:after="0"/>
        <w:rPr>
          <w:sz w:val="22"/>
          <w:szCs w:val="22"/>
        </w:rPr>
      </w:pPr>
      <w:r w:rsidRPr="000E543D">
        <w:rPr>
          <w:sz w:val="22"/>
          <w:szCs w:val="22"/>
        </w:rPr>
        <w:t xml:space="preserve">                .addGap(126, 126, 126))</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getContentPane().add(jPanel6, new org.netbeans.lib.awtextra.AbsoluteConstraints(0, 50, 840, 530));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jPanel2.setBorder(new javax.swing.border.LineBorder(new java.awt.Color(0, 0, 0), 1, true));</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lblimg.setIcon(new javax.swing.ImageIcon(getClass().getResource("/schoolmangment/img/upload.gif"))); // NOI18N</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btnbrowse.setIcon(new javax.swing.ImageIcon(getClass().getResource("/schoolmangment/img/img/Software.png"))); // NOI18N</w:t>
      </w:r>
    </w:p>
    <w:p w:rsidR="000E543D" w:rsidRPr="000E543D" w:rsidRDefault="000E543D" w:rsidP="000E543D">
      <w:pPr>
        <w:spacing w:before="0" w:after="0"/>
        <w:rPr>
          <w:sz w:val="22"/>
          <w:szCs w:val="22"/>
        </w:rPr>
      </w:pPr>
      <w:r w:rsidRPr="000E543D">
        <w:rPr>
          <w:sz w:val="22"/>
          <w:szCs w:val="22"/>
        </w:rPr>
        <w:t xml:space="preserve">        btnbrowse.addActionListener(new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btnbrowseActionPerformed(evt);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javax.swing.GroupLayout jPanel2Layout = new javax.swing.GroupLayout(jPanel2);</w:t>
      </w:r>
    </w:p>
    <w:p w:rsidR="000E543D" w:rsidRPr="000E543D" w:rsidRDefault="000E543D" w:rsidP="000E543D">
      <w:pPr>
        <w:spacing w:before="0" w:after="0"/>
        <w:rPr>
          <w:sz w:val="22"/>
          <w:szCs w:val="22"/>
        </w:rPr>
      </w:pPr>
      <w:r w:rsidRPr="000E543D">
        <w:rPr>
          <w:sz w:val="22"/>
          <w:szCs w:val="22"/>
        </w:rPr>
        <w:t xml:space="preserve">        jPanel2.setLayout(jPanel2Layout);</w:t>
      </w:r>
    </w:p>
    <w:p w:rsidR="000E543D" w:rsidRPr="000E543D" w:rsidRDefault="000E543D" w:rsidP="000E543D">
      <w:pPr>
        <w:spacing w:before="0" w:after="0"/>
        <w:rPr>
          <w:sz w:val="22"/>
          <w:szCs w:val="22"/>
        </w:rPr>
      </w:pPr>
      <w:r w:rsidRPr="000E543D">
        <w:rPr>
          <w:sz w:val="22"/>
          <w:szCs w:val="22"/>
        </w:rPr>
        <w:t xml:space="preserve">        jPanel2Layout.setHorizontalGroup(</w:t>
      </w:r>
    </w:p>
    <w:p w:rsidR="000E543D" w:rsidRPr="000E543D" w:rsidRDefault="000E543D" w:rsidP="000E543D">
      <w:pPr>
        <w:spacing w:before="0" w:after="0"/>
        <w:rPr>
          <w:sz w:val="22"/>
          <w:szCs w:val="22"/>
        </w:rPr>
      </w:pPr>
      <w:r w:rsidRPr="000E543D">
        <w:rPr>
          <w:sz w:val="22"/>
          <w:szCs w:val="22"/>
        </w:rPr>
        <w:t xml:space="preserve">            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.addGroup(javax.swing.GroupLayout.Alignment.TRAILING, jPanel2Layout.createSequentialGroup()</w:t>
      </w:r>
    </w:p>
    <w:p w:rsidR="000E543D" w:rsidRPr="000E543D" w:rsidRDefault="000E543D" w:rsidP="000E543D">
      <w:pPr>
        <w:spacing w:before="0" w:after="0"/>
        <w:rPr>
          <w:sz w:val="22"/>
          <w:szCs w:val="22"/>
        </w:rPr>
      </w:pPr>
      <w:r w:rsidRPr="000E543D">
        <w:rPr>
          <w:sz w:val="22"/>
          <w:szCs w:val="22"/>
        </w:rPr>
        <w:t xml:space="preserve">                .addContainerGap(javax.swing.GroupLayout.DEFAULT_SIZE, Short.MAX_VALUE)</w:t>
      </w:r>
    </w:p>
    <w:p w:rsidR="000E543D" w:rsidRPr="000E543D" w:rsidRDefault="000E543D" w:rsidP="000E543D">
      <w:pPr>
        <w:spacing w:before="0" w:after="0"/>
        <w:rPr>
          <w:sz w:val="22"/>
          <w:szCs w:val="22"/>
        </w:rPr>
      </w:pPr>
      <w:r w:rsidRPr="000E543D">
        <w:rPr>
          <w:sz w:val="22"/>
          <w:szCs w:val="22"/>
        </w:rPr>
        <w:t xml:space="preserve">                .addComponent(btnbrowse, javax.swing.GroupLayout.PREFERRED_SIZE, 99, javax.swing.GroupLayout.PREFERRED_SIZE)</w:t>
      </w:r>
    </w:p>
    <w:p w:rsidR="000E543D" w:rsidRPr="000E543D" w:rsidRDefault="000E543D" w:rsidP="000E543D">
      <w:pPr>
        <w:spacing w:before="0" w:after="0"/>
        <w:rPr>
          <w:sz w:val="22"/>
          <w:szCs w:val="22"/>
        </w:rPr>
      </w:pPr>
      <w:r w:rsidRPr="000E543D">
        <w:rPr>
          <w:sz w:val="22"/>
          <w:szCs w:val="22"/>
        </w:rPr>
        <w:t xml:space="preserve">                .addGap(43, 43, 43))</w:t>
      </w:r>
    </w:p>
    <w:p w:rsidR="000E543D" w:rsidRPr="000E543D" w:rsidRDefault="000E543D" w:rsidP="000E543D">
      <w:pPr>
        <w:spacing w:before="0" w:after="0"/>
        <w:rPr>
          <w:sz w:val="22"/>
          <w:szCs w:val="22"/>
        </w:rPr>
      </w:pPr>
      <w:r w:rsidRPr="000E543D">
        <w:rPr>
          <w:sz w:val="22"/>
          <w:szCs w:val="22"/>
        </w:rPr>
        <w:t xml:space="preserve">            .addGroup(jPanel2Layout.createSequentialGroup()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.addComponent(lblimg, javax.swing.GroupLayout.PREFERRED_SIZE, 159, javax.swing.GroupLayout.PREFERRED_SIZE)</w:t>
      </w:r>
    </w:p>
    <w:p w:rsidR="000E543D" w:rsidRPr="000E543D" w:rsidRDefault="000E543D" w:rsidP="000E543D">
      <w:pPr>
        <w:spacing w:before="0" w:after="0"/>
        <w:rPr>
          <w:sz w:val="22"/>
          <w:szCs w:val="22"/>
        </w:rPr>
      </w:pPr>
      <w:r w:rsidRPr="000E543D">
        <w:rPr>
          <w:sz w:val="22"/>
          <w:szCs w:val="22"/>
        </w:rPr>
        <w:t xml:space="preserve">                .addContainerGap(javax.swing.GroupLayout.DEFAULT_SIZE, Short.MAX_VALUE))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jPanel2Layout.setVerticalGroup(</w:t>
      </w:r>
    </w:p>
    <w:p w:rsidR="000E543D" w:rsidRPr="000E543D" w:rsidRDefault="000E543D" w:rsidP="000E543D">
      <w:pPr>
        <w:spacing w:before="0" w:after="0"/>
        <w:rPr>
          <w:sz w:val="22"/>
          <w:szCs w:val="22"/>
        </w:rPr>
      </w:pPr>
      <w:r w:rsidRPr="000E543D">
        <w:rPr>
          <w:sz w:val="22"/>
          <w:szCs w:val="22"/>
        </w:rPr>
        <w:t xml:space="preserve">            jPanel2Layout.createParallelGroup(javax.swing.GroupLayout.Alignment.LEADING)</w:t>
      </w:r>
    </w:p>
    <w:p w:rsidR="000E543D" w:rsidRPr="000E543D" w:rsidRDefault="000E543D" w:rsidP="000E543D">
      <w:pPr>
        <w:spacing w:before="0" w:after="0"/>
        <w:rPr>
          <w:sz w:val="22"/>
          <w:szCs w:val="22"/>
        </w:rPr>
      </w:pPr>
      <w:r w:rsidRPr="000E543D">
        <w:rPr>
          <w:sz w:val="22"/>
          <w:szCs w:val="22"/>
        </w:rPr>
        <w:t xml:space="preserve">            .addGroup(jPanel2Layout.createSequentialGroup()</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.addComponent(lblimg, javax.swing.GroupLayout.DEFAULT_SIZE, 142, Short.MAX_VALUE)</w:t>
      </w:r>
    </w:p>
    <w:p w:rsidR="000E543D" w:rsidRPr="000E543D" w:rsidRDefault="000E543D" w:rsidP="000E543D">
      <w:pPr>
        <w:spacing w:before="0" w:after="0"/>
        <w:rPr>
          <w:sz w:val="22"/>
          <w:szCs w:val="22"/>
        </w:rPr>
      </w:pPr>
      <w:r w:rsidRPr="000E543D">
        <w:rPr>
          <w:sz w:val="22"/>
          <w:szCs w:val="22"/>
        </w:rPr>
        <w:t xml:space="preserve">                .addGap(18, 18, 18)</w:t>
      </w:r>
    </w:p>
    <w:p w:rsidR="000E543D" w:rsidRPr="000E543D" w:rsidRDefault="000E543D" w:rsidP="000E543D">
      <w:pPr>
        <w:spacing w:before="0" w:after="0"/>
        <w:rPr>
          <w:sz w:val="22"/>
          <w:szCs w:val="22"/>
        </w:rPr>
      </w:pPr>
      <w:r w:rsidRPr="000E543D">
        <w:rPr>
          <w:sz w:val="22"/>
          <w:szCs w:val="22"/>
        </w:rPr>
        <w:t xml:space="preserve">                .addComponent(btnbrowse, javax.swing.GroupLayout.PREFERRED_SIZE, 26, javax.swing.GroupLayout.PREFERRED_SIZE)</w:t>
      </w:r>
    </w:p>
    <w:p w:rsidR="000E543D" w:rsidRPr="000E543D" w:rsidRDefault="000E543D" w:rsidP="000E543D">
      <w:pPr>
        <w:spacing w:before="0" w:after="0"/>
        <w:rPr>
          <w:sz w:val="22"/>
          <w:szCs w:val="22"/>
        </w:rPr>
      </w:pPr>
      <w:r w:rsidRPr="000E543D">
        <w:rPr>
          <w:sz w:val="22"/>
          <w:szCs w:val="22"/>
        </w:rPr>
        <w:t xml:space="preserve">                .addContainerGap())</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getContentPane().add(jPanel2, new org.netbeans.lib.awtextra.AbsoluteConstraints(860, 10, 170, 210));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btnsubmit.setIcon(new javax.swing.ImageIcon(getClass().getResource("/schoolmangment/img/img/submit.png"))); // NOI18N</w:t>
      </w:r>
    </w:p>
    <w:p w:rsidR="000E543D" w:rsidRPr="000E543D" w:rsidRDefault="000E543D" w:rsidP="000E543D">
      <w:pPr>
        <w:spacing w:before="0" w:after="0"/>
        <w:rPr>
          <w:sz w:val="22"/>
          <w:szCs w:val="22"/>
        </w:rPr>
      </w:pPr>
      <w:r w:rsidRPr="000E543D">
        <w:rPr>
          <w:sz w:val="22"/>
          <w:szCs w:val="22"/>
        </w:rPr>
        <w:t xml:space="preserve">        btnsubmit.addActionListener(new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btnsubmitActionPerformed(evt);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getContentPane().add(btnsubmit, new org.netbeans.lib.awtextra.AbsoluteConstraints(900, 270, 90, 30));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jButton1.setIcon(new javax.swing.ImageIcon(getClass().getResource("/schoolmangment/img/img/reset.png"))); // NOI18N</w:t>
      </w:r>
    </w:p>
    <w:p w:rsidR="000E543D" w:rsidRPr="000E543D" w:rsidRDefault="000E543D" w:rsidP="000E543D">
      <w:pPr>
        <w:spacing w:before="0" w:after="0"/>
        <w:rPr>
          <w:sz w:val="22"/>
          <w:szCs w:val="22"/>
        </w:rPr>
      </w:pPr>
      <w:r w:rsidRPr="000E543D">
        <w:rPr>
          <w:sz w:val="22"/>
          <w:szCs w:val="22"/>
        </w:rPr>
        <w:t xml:space="preserve">        jButton1.addActionListener(new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jButton1ActionPerformed(evt);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getContentPane().add(jButton1, new org.netbeans.lib.awtextra.AbsoluteConstraints(900, 320, 90, 30));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jButton2.setIcon(new javax.swing.ImageIcon(getClass().getResource("/schoolmangment/img/img/exit_1.png"))); // NOI18N</w:t>
      </w:r>
    </w:p>
    <w:p w:rsidR="000E543D" w:rsidRPr="000E543D" w:rsidRDefault="000E543D" w:rsidP="000E543D">
      <w:pPr>
        <w:spacing w:before="0" w:after="0"/>
        <w:rPr>
          <w:sz w:val="22"/>
          <w:szCs w:val="22"/>
        </w:rPr>
      </w:pPr>
      <w:r w:rsidRPr="000E543D">
        <w:rPr>
          <w:sz w:val="22"/>
          <w:szCs w:val="22"/>
        </w:rPr>
        <w:t xml:space="preserve">        jButton2.addActionListener(new java.awt.event.ActionListener() {</w:t>
      </w:r>
    </w:p>
    <w:p w:rsidR="000E543D" w:rsidRPr="000E543D" w:rsidRDefault="000E543D" w:rsidP="000E543D">
      <w:pPr>
        <w:spacing w:before="0" w:after="0"/>
        <w:rPr>
          <w:sz w:val="22"/>
          <w:szCs w:val="22"/>
        </w:rPr>
      </w:pPr>
      <w:r w:rsidRPr="000E543D">
        <w:rPr>
          <w:sz w:val="22"/>
          <w:szCs w:val="22"/>
        </w:rPr>
        <w:t xml:space="preserve">            public void actionPerformed(java.awt.event.ActionEvent evt) {</w:t>
      </w:r>
    </w:p>
    <w:p w:rsidR="000E543D" w:rsidRPr="000E543D" w:rsidRDefault="000E543D" w:rsidP="000E543D">
      <w:pPr>
        <w:spacing w:before="0" w:after="0"/>
        <w:rPr>
          <w:sz w:val="22"/>
          <w:szCs w:val="22"/>
        </w:rPr>
      </w:pPr>
      <w:r w:rsidRPr="000E543D">
        <w:rPr>
          <w:sz w:val="22"/>
          <w:szCs w:val="22"/>
        </w:rPr>
        <w:t xml:space="preserve">                jButton2ActionPerformed(evt);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getContentPane().add(jButton2, new org.netbeans.lib.awtextra.AbsoluteConstraints(900, 370, 90, 30));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jLabel22.setIcon(new javax.swing.ImageIcon(getClass().getResource("/schoolmangment/img/site_bg.jpg"))); // NOI18N</w:t>
      </w:r>
    </w:p>
    <w:p w:rsidR="000E543D" w:rsidRPr="000E543D" w:rsidRDefault="000E543D" w:rsidP="000E543D">
      <w:pPr>
        <w:spacing w:before="0" w:after="0"/>
        <w:rPr>
          <w:sz w:val="22"/>
          <w:szCs w:val="22"/>
        </w:rPr>
      </w:pPr>
      <w:r w:rsidRPr="000E543D">
        <w:rPr>
          <w:sz w:val="22"/>
          <w:szCs w:val="22"/>
        </w:rPr>
        <w:t xml:space="preserve">        jLabel22.setText("jLabel22");</w:t>
      </w:r>
    </w:p>
    <w:p w:rsidR="000E543D" w:rsidRPr="000E543D" w:rsidRDefault="000E543D" w:rsidP="000E543D">
      <w:pPr>
        <w:spacing w:before="0" w:after="0"/>
        <w:rPr>
          <w:sz w:val="22"/>
          <w:szCs w:val="22"/>
        </w:rPr>
      </w:pPr>
      <w:r w:rsidRPr="000E543D">
        <w:rPr>
          <w:sz w:val="22"/>
          <w:szCs w:val="22"/>
        </w:rPr>
        <w:t xml:space="preserve">        getContentPane().add(jLabel22, new org.netbeans.lib.awtextra.AbsoluteConstraints(0, 0, 1040, 590));</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lastRenderedPageBreak/>
        <w:t xml:space="preserve">        pack();</w:t>
      </w:r>
    </w:p>
    <w:p w:rsidR="000E543D" w:rsidRPr="000E543D" w:rsidRDefault="000E543D" w:rsidP="000E543D">
      <w:pPr>
        <w:spacing w:before="0" w:after="0"/>
        <w:rPr>
          <w:sz w:val="22"/>
          <w:szCs w:val="22"/>
        </w:rPr>
      </w:pPr>
      <w:r w:rsidRPr="000E543D">
        <w:rPr>
          <w:sz w:val="22"/>
          <w:szCs w:val="22"/>
        </w:rPr>
        <w:t xml:space="preserve">    }// &lt;/editor-fold&gt;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btnsubmitActionPerformed(java.awt.event.ActionEvent evt) {                                          </w:t>
      </w:r>
    </w:p>
    <w:p w:rsidR="000E543D" w:rsidRPr="000E543D" w:rsidRDefault="000E543D" w:rsidP="000E543D">
      <w:pPr>
        <w:spacing w:before="0" w:after="0"/>
        <w:rPr>
          <w:sz w:val="22"/>
          <w:szCs w:val="22"/>
        </w:rPr>
      </w:pPr>
      <w:r w:rsidRPr="000E543D">
        <w:rPr>
          <w:sz w:val="22"/>
          <w:szCs w:val="22"/>
        </w:rPr>
        <w:t xml:space="preserve">         addmission_no= txtaddmissionno.getText();</w:t>
      </w:r>
    </w:p>
    <w:p w:rsidR="000E543D" w:rsidRPr="000E543D" w:rsidRDefault="000E543D" w:rsidP="000E543D">
      <w:pPr>
        <w:spacing w:before="0" w:after="0"/>
        <w:rPr>
          <w:sz w:val="22"/>
          <w:szCs w:val="22"/>
        </w:rPr>
      </w:pPr>
      <w:r w:rsidRPr="000E543D">
        <w:rPr>
          <w:sz w:val="22"/>
          <w:szCs w:val="22"/>
        </w:rPr>
        <w:t xml:space="preserve">         rollno= txtroll.getText();</w:t>
      </w:r>
    </w:p>
    <w:p w:rsidR="000E543D" w:rsidRPr="000E543D" w:rsidRDefault="000E543D" w:rsidP="000E543D">
      <w:pPr>
        <w:spacing w:before="0" w:after="0"/>
        <w:rPr>
          <w:sz w:val="22"/>
          <w:szCs w:val="22"/>
        </w:rPr>
      </w:pPr>
      <w:r w:rsidRPr="000E543D">
        <w:rPr>
          <w:sz w:val="22"/>
          <w:szCs w:val="22"/>
        </w:rPr>
        <w:t xml:space="preserve">         sesion=(String)cmbsession.getSelectedItem();</w:t>
      </w:r>
    </w:p>
    <w:p w:rsidR="000E543D" w:rsidRPr="000E543D" w:rsidRDefault="000E543D" w:rsidP="000E543D">
      <w:pPr>
        <w:spacing w:before="0" w:after="0"/>
        <w:rPr>
          <w:sz w:val="22"/>
          <w:szCs w:val="22"/>
        </w:rPr>
      </w:pPr>
      <w:r w:rsidRPr="000E543D">
        <w:rPr>
          <w:sz w:val="22"/>
          <w:szCs w:val="22"/>
        </w:rPr>
        <w:t xml:space="preserve">         sid=txtsid.getText();</w:t>
      </w:r>
    </w:p>
    <w:p w:rsidR="000E543D" w:rsidRPr="000E543D" w:rsidRDefault="000E543D" w:rsidP="000E543D">
      <w:pPr>
        <w:spacing w:before="0" w:after="0"/>
        <w:rPr>
          <w:sz w:val="22"/>
          <w:szCs w:val="22"/>
        </w:rPr>
      </w:pPr>
      <w:r w:rsidRPr="000E543D">
        <w:rPr>
          <w:sz w:val="22"/>
          <w:szCs w:val="22"/>
        </w:rPr>
        <w:t xml:space="preserve">         gen=(String)cmbgender.getSelectedItem();</w:t>
      </w:r>
    </w:p>
    <w:p w:rsidR="000E543D" w:rsidRPr="000E543D" w:rsidRDefault="000E543D" w:rsidP="000E543D">
      <w:pPr>
        <w:spacing w:before="0" w:after="0"/>
        <w:rPr>
          <w:sz w:val="22"/>
          <w:szCs w:val="22"/>
        </w:rPr>
      </w:pPr>
      <w:r w:rsidRPr="000E543D">
        <w:rPr>
          <w:sz w:val="22"/>
          <w:szCs w:val="22"/>
        </w:rPr>
        <w:t xml:space="preserve">         studentnm=txtsnm.getText(); </w:t>
      </w:r>
    </w:p>
    <w:p w:rsidR="000E543D" w:rsidRPr="000E543D" w:rsidRDefault="000E543D" w:rsidP="000E543D">
      <w:pPr>
        <w:spacing w:before="0" w:after="0"/>
        <w:rPr>
          <w:sz w:val="22"/>
          <w:szCs w:val="22"/>
        </w:rPr>
      </w:pPr>
      <w:r w:rsidRPr="000E543D">
        <w:rPr>
          <w:sz w:val="22"/>
          <w:szCs w:val="22"/>
        </w:rPr>
        <w:t xml:space="preserve">         bus=rdyes.getText();</w:t>
      </w:r>
    </w:p>
    <w:p w:rsidR="000E543D" w:rsidRPr="000E543D" w:rsidRDefault="000E543D" w:rsidP="000E543D">
      <w:pPr>
        <w:spacing w:before="0" w:after="0"/>
        <w:rPr>
          <w:sz w:val="22"/>
          <w:szCs w:val="22"/>
        </w:rPr>
      </w:pPr>
      <w:r w:rsidRPr="000E543D">
        <w:rPr>
          <w:sz w:val="22"/>
          <w:szCs w:val="22"/>
        </w:rPr>
        <w:t xml:space="preserve">          bus=rdno.getText();</w:t>
      </w:r>
    </w:p>
    <w:p w:rsidR="000E543D" w:rsidRPr="000E543D" w:rsidRDefault="000E543D" w:rsidP="000E543D">
      <w:pPr>
        <w:spacing w:before="0" w:after="0"/>
        <w:rPr>
          <w:sz w:val="22"/>
          <w:szCs w:val="22"/>
        </w:rPr>
      </w:pPr>
      <w:r w:rsidRPr="000E543D">
        <w:rPr>
          <w:sz w:val="22"/>
          <w:szCs w:val="22"/>
        </w:rPr>
        <w:t xml:space="preserve">         classs=(String)cmbclass.getSelectedItem();</w:t>
      </w:r>
    </w:p>
    <w:p w:rsidR="000E543D" w:rsidRPr="000E543D" w:rsidRDefault="000E543D" w:rsidP="000E543D">
      <w:pPr>
        <w:spacing w:before="0" w:after="0"/>
        <w:rPr>
          <w:sz w:val="22"/>
          <w:szCs w:val="22"/>
        </w:rPr>
      </w:pPr>
      <w:r w:rsidRPr="000E543D">
        <w:rPr>
          <w:sz w:val="22"/>
          <w:szCs w:val="22"/>
        </w:rPr>
        <w:t xml:space="preserve">         birth_date=(String)cmbbdate.getSelectedItem();</w:t>
      </w:r>
    </w:p>
    <w:p w:rsidR="000E543D" w:rsidRPr="000E543D" w:rsidRDefault="000E543D" w:rsidP="000E543D">
      <w:pPr>
        <w:spacing w:before="0" w:after="0"/>
        <w:rPr>
          <w:sz w:val="22"/>
          <w:szCs w:val="22"/>
        </w:rPr>
      </w:pPr>
      <w:r w:rsidRPr="000E543D">
        <w:rPr>
          <w:sz w:val="22"/>
          <w:szCs w:val="22"/>
        </w:rPr>
        <w:t xml:space="preserve">         birth_month=(String)cmbbmonth.getSelectedItem();</w:t>
      </w:r>
    </w:p>
    <w:p w:rsidR="000E543D" w:rsidRPr="000E543D" w:rsidRDefault="000E543D" w:rsidP="000E543D">
      <w:pPr>
        <w:spacing w:before="0" w:after="0"/>
        <w:rPr>
          <w:sz w:val="22"/>
          <w:szCs w:val="22"/>
        </w:rPr>
      </w:pPr>
      <w:r w:rsidRPr="000E543D">
        <w:rPr>
          <w:sz w:val="22"/>
          <w:szCs w:val="22"/>
        </w:rPr>
        <w:t xml:space="preserve">         birth_year=(String)cmbbyear.getSelectedItem();</w:t>
      </w:r>
    </w:p>
    <w:p w:rsidR="000E543D" w:rsidRPr="000E543D" w:rsidRDefault="000E543D" w:rsidP="000E543D">
      <w:pPr>
        <w:spacing w:before="0" w:after="0"/>
        <w:rPr>
          <w:sz w:val="22"/>
          <w:szCs w:val="22"/>
        </w:rPr>
      </w:pPr>
      <w:r w:rsidRPr="000E543D">
        <w:rPr>
          <w:sz w:val="22"/>
          <w:szCs w:val="22"/>
        </w:rPr>
        <w:t xml:space="preserve">         addmission_date=(String)cmbadate.getSelectedItem();</w:t>
      </w:r>
    </w:p>
    <w:p w:rsidR="000E543D" w:rsidRPr="000E543D" w:rsidRDefault="000E543D" w:rsidP="000E543D">
      <w:pPr>
        <w:spacing w:before="0" w:after="0"/>
        <w:rPr>
          <w:sz w:val="22"/>
          <w:szCs w:val="22"/>
        </w:rPr>
      </w:pPr>
      <w:r w:rsidRPr="000E543D">
        <w:rPr>
          <w:sz w:val="22"/>
          <w:szCs w:val="22"/>
        </w:rPr>
        <w:t xml:space="preserve">         addmission_month=(String)cmbamonth.getSelectedItem();</w:t>
      </w:r>
    </w:p>
    <w:p w:rsidR="000E543D" w:rsidRPr="000E543D" w:rsidRDefault="000E543D" w:rsidP="000E543D">
      <w:pPr>
        <w:spacing w:before="0" w:after="0"/>
        <w:rPr>
          <w:sz w:val="22"/>
          <w:szCs w:val="22"/>
        </w:rPr>
      </w:pPr>
      <w:r w:rsidRPr="000E543D">
        <w:rPr>
          <w:sz w:val="22"/>
          <w:szCs w:val="22"/>
        </w:rPr>
        <w:t xml:space="preserve">         addmission_year=(String)cmbayear.getSelectedItem();</w:t>
      </w:r>
    </w:p>
    <w:p w:rsidR="000E543D" w:rsidRPr="000E543D" w:rsidRDefault="000E543D" w:rsidP="000E543D">
      <w:pPr>
        <w:spacing w:before="0" w:after="0"/>
        <w:rPr>
          <w:sz w:val="22"/>
          <w:szCs w:val="22"/>
        </w:rPr>
      </w:pPr>
      <w:r w:rsidRPr="000E543D">
        <w:rPr>
          <w:sz w:val="22"/>
          <w:szCs w:val="22"/>
        </w:rPr>
        <w:t xml:space="preserve">         mother_name=txtmnm.getText(); </w:t>
      </w:r>
    </w:p>
    <w:p w:rsidR="000E543D" w:rsidRPr="000E543D" w:rsidRDefault="000E543D" w:rsidP="000E543D">
      <w:pPr>
        <w:spacing w:before="0" w:after="0"/>
        <w:rPr>
          <w:sz w:val="22"/>
          <w:szCs w:val="22"/>
        </w:rPr>
      </w:pPr>
      <w:r w:rsidRPr="000E543D">
        <w:rPr>
          <w:sz w:val="22"/>
          <w:szCs w:val="22"/>
        </w:rPr>
        <w:t xml:space="preserve">         father_name=txtfnm.getText();</w:t>
      </w:r>
    </w:p>
    <w:p w:rsidR="000E543D" w:rsidRPr="000E543D" w:rsidRDefault="000E543D" w:rsidP="000E543D">
      <w:pPr>
        <w:spacing w:before="0" w:after="0"/>
        <w:rPr>
          <w:sz w:val="22"/>
          <w:szCs w:val="22"/>
        </w:rPr>
      </w:pPr>
      <w:r w:rsidRPr="000E543D">
        <w:rPr>
          <w:sz w:val="22"/>
          <w:szCs w:val="22"/>
        </w:rPr>
        <w:t xml:space="preserve">           occupation=rdgov.getText();</w:t>
      </w:r>
    </w:p>
    <w:p w:rsidR="000E543D" w:rsidRPr="000E543D" w:rsidRDefault="000E543D" w:rsidP="000E543D">
      <w:pPr>
        <w:spacing w:before="0" w:after="0"/>
        <w:rPr>
          <w:sz w:val="22"/>
          <w:szCs w:val="22"/>
        </w:rPr>
      </w:pPr>
      <w:r w:rsidRPr="000E543D">
        <w:rPr>
          <w:sz w:val="22"/>
          <w:szCs w:val="22"/>
        </w:rPr>
        <w:t xml:space="preserve">           occupation=rdprivate.getText();</w:t>
      </w:r>
    </w:p>
    <w:p w:rsidR="000E543D" w:rsidRPr="000E543D" w:rsidRDefault="000E543D" w:rsidP="000E543D">
      <w:pPr>
        <w:spacing w:before="0" w:after="0"/>
        <w:rPr>
          <w:sz w:val="22"/>
          <w:szCs w:val="22"/>
        </w:rPr>
      </w:pPr>
      <w:r w:rsidRPr="000E543D">
        <w:rPr>
          <w:sz w:val="22"/>
          <w:szCs w:val="22"/>
        </w:rPr>
        <w:t xml:space="preserve">          phone=txtphone.getText();</w:t>
      </w:r>
    </w:p>
    <w:p w:rsidR="000E543D" w:rsidRPr="000E543D" w:rsidRDefault="000E543D" w:rsidP="000E543D">
      <w:pPr>
        <w:spacing w:before="0" w:after="0"/>
        <w:rPr>
          <w:sz w:val="22"/>
          <w:szCs w:val="22"/>
        </w:rPr>
      </w:pPr>
      <w:r w:rsidRPr="000E543D">
        <w:rPr>
          <w:sz w:val="22"/>
          <w:szCs w:val="22"/>
        </w:rPr>
        <w:t xml:space="preserve">          state=txtstate.getText();</w:t>
      </w:r>
    </w:p>
    <w:p w:rsidR="000E543D" w:rsidRPr="000E543D" w:rsidRDefault="000E543D" w:rsidP="000E543D">
      <w:pPr>
        <w:spacing w:before="0" w:after="0"/>
        <w:rPr>
          <w:sz w:val="22"/>
          <w:szCs w:val="22"/>
        </w:rPr>
      </w:pPr>
      <w:r w:rsidRPr="000E543D">
        <w:rPr>
          <w:sz w:val="22"/>
          <w:szCs w:val="22"/>
        </w:rPr>
        <w:t xml:space="preserve">          dist=txtdist.getText();</w:t>
      </w:r>
    </w:p>
    <w:p w:rsidR="000E543D" w:rsidRPr="000E543D" w:rsidRDefault="000E543D" w:rsidP="000E543D">
      <w:pPr>
        <w:spacing w:before="0" w:after="0"/>
        <w:rPr>
          <w:sz w:val="22"/>
          <w:szCs w:val="22"/>
        </w:rPr>
      </w:pPr>
      <w:r w:rsidRPr="000E543D">
        <w:rPr>
          <w:sz w:val="22"/>
          <w:szCs w:val="22"/>
        </w:rPr>
        <w:t xml:space="preserve">          city=txtcity.getText();</w:t>
      </w:r>
    </w:p>
    <w:p w:rsidR="000E543D" w:rsidRPr="000E543D" w:rsidRDefault="000E543D" w:rsidP="000E543D">
      <w:pPr>
        <w:spacing w:before="0" w:after="0"/>
        <w:rPr>
          <w:sz w:val="22"/>
          <w:szCs w:val="22"/>
        </w:rPr>
      </w:pPr>
      <w:r w:rsidRPr="000E543D">
        <w:rPr>
          <w:sz w:val="22"/>
          <w:szCs w:val="22"/>
        </w:rPr>
        <w:t xml:space="preserve">           permanent_address=txtpadd.getText();</w:t>
      </w:r>
    </w:p>
    <w:p w:rsidR="000E543D" w:rsidRPr="000E543D" w:rsidRDefault="000E543D" w:rsidP="000E543D">
      <w:pPr>
        <w:spacing w:before="0" w:after="0"/>
        <w:rPr>
          <w:sz w:val="22"/>
          <w:szCs w:val="22"/>
        </w:rPr>
      </w:pPr>
      <w:r w:rsidRPr="000E543D">
        <w:rPr>
          <w:sz w:val="22"/>
          <w:szCs w:val="22"/>
        </w:rPr>
        <w:t xml:space="preserve">           residental_address=txtradd.getText();</w:t>
      </w:r>
    </w:p>
    <w:p w:rsidR="000E543D" w:rsidRPr="000E543D" w:rsidRDefault="000E543D" w:rsidP="000E543D">
      <w:pPr>
        <w:spacing w:before="0" w:after="0"/>
        <w:rPr>
          <w:sz w:val="22"/>
          <w:szCs w:val="22"/>
        </w:rPr>
      </w:pPr>
      <w:r w:rsidRPr="000E543D">
        <w:rPr>
          <w:sz w:val="22"/>
          <w:szCs w:val="22"/>
        </w:rPr>
        <w:t xml:space="preserve">           pschool_name=txtpsname.getText();</w:t>
      </w:r>
    </w:p>
    <w:p w:rsidR="000E543D" w:rsidRPr="000E543D" w:rsidRDefault="000E543D" w:rsidP="000E543D">
      <w:pPr>
        <w:spacing w:before="0" w:after="0"/>
        <w:rPr>
          <w:sz w:val="22"/>
          <w:szCs w:val="22"/>
        </w:rPr>
      </w:pPr>
      <w:r w:rsidRPr="000E543D">
        <w:rPr>
          <w:sz w:val="22"/>
          <w:szCs w:val="22"/>
        </w:rPr>
        <w:t xml:space="preserve">           p_address= txtpaddress.getText(); </w:t>
      </w:r>
    </w:p>
    <w:p w:rsidR="000E543D" w:rsidRPr="000E543D" w:rsidRDefault="000E543D" w:rsidP="000E543D">
      <w:pPr>
        <w:spacing w:before="0" w:after="0"/>
        <w:rPr>
          <w:sz w:val="22"/>
          <w:szCs w:val="22"/>
        </w:rPr>
      </w:pPr>
      <w:r w:rsidRPr="000E543D">
        <w:rPr>
          <w:sz w:val="22"/>
          <w:szCs w:val="22"/>
        </w:rPr>
        <w:t xml:space="preserve">            picture=lblimg.getText();</w:t>
      </w:r>
    </w:p>
    <w:p w:rsidR="000E543D" w:rsidRPr="000E543D" w:rsidRDefault="000E543D" w:rsidP="000E543D">
      <w:pPr>
        <w:spacing w:before="0" w:after="0"/>
        <w:rPr>
          <w:sz w:val="22"/>
          <w:szCs w:val="22"/>
        </w:rPr>
      </w:pPr>
      <w:r w:rsidRPr="000E543D">
        <w:rPr>
          <w:sz w:val="22"/>
          <w:szCs w:val="22"/>
        </w:rPr>
        <w:t xml:space="preserve">             String sql="insert into addmission values('"+addmission_no+"','"+rollno+"','"+sesion+"','"+sid+"','"+gen+"','"+studentnm+"','"+bus+"','"+classs+"','"+birth_date+"','"+birth_month+"','"+birth_year+"','"+addmission_date+"','"+addmission_month+"','"+addmission_year+"','"+mother_name+"','"+father_name+"','"+occupation+"','"+phone+"','"+city+"','"+state+"','"+dist+"','"+permanent_address+"','"+residental_address+"','"+pschool_name+"','"+p_address+"','"+picture+"')";</w:t>
      </w:r>
    </w:p>
    <w:p w:rsidR="000E543D" w:rsidRPr="000E543D" w:rsidRDefault="000E543D" w:rsidP="000E543D">
      <w:pPr>
        <w:spacing w:before="0" w:after="0"/>
        <w:rPr>
          <w:sz w:val="22"/>
          <w:szCs w:val="22"/>
        </w:rPr>
      </w:pPr>
      <w:r w:rsidRPr="000E543D">
        <w:rPr>
          <w:sz w:val="22"/>
          <w:szCs w:val="22"/>
        </w:rPr>
        <w:t xml:space="preserve">                           try</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lastRenderedPageBreak/>
        <w:t xml:space="preserve">                            if( txtaddmissionno.getText().trim().equals(""))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JOptionPane.showMessageDialog(null,"Admission number is Empty !!!!! "); </w:t>
      </w:r>
    </w:p>
    <w:p w:rsidR="000E543D" w:rsidRPr="000E543D" w:rsidRDefault="000E543D" w:rsidP="000E543D">
      <w:pPr>
        <w:spacing w:before="0" w:after="0"/>
        <w:rPr>
          <w:sz w:val="22"/>
          <w:szCs w:val="22"/>
        </w:rPr>
      </w:pPr>
      <w:r w:rsidRPr="000E543D">
        <w:rPr>
          <w:sz w:val="22"/>
          <w:szCs w:val="22"/>
        </w:rPr>
        <w:t xml:space="preserve">                   txtaddmissionno.requestFocus();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if(!addmission_no.matches("[0-9]+"))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JOptionPane.showMessageDialog(null,"addmission number must be number "); </w:t>
      </w:r>
    </w:p>
    <w:p w:rsidR="000E543D" w:rsidRPr="000E543D" w:rsidRDefault="000E543D" w:rsidP="000E543D">
      <w:pPr>
        <w:spacing w:before="0" w:after="0"/>
        <w:rPr>
          <w:sz w:val="22"/>
          <w:szCs w:val="22"/>
        </w:rPr>
      </w:pPr>
      <w:r w:rsidRPr="000E543D">
        <w:rPr>
          <w:sz w:val="22"/>
          <w:szCs w:val="22"/>
        </w:rPr>
        <w:t xml:space="preserve">               txtaddmissionno.requestFocus();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if(txtroll.getText().trim().equals(""))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JOptionPane.showMessageDialog(null,"ROll no is Empty !!!!! "); </w:t>
      </w:r>
    </w:p>
    <w:p w:rsidR="000E543D" w:rsidRPr="000E543D" w:rsidRDefault="000E543D" w:rsidP="000E543D">
      <w:pPr>
        <w:spacing w:before="0" w:after="0"/>
        <w:rPr>
          <w:sz w:val="22"/>
          <w:szCs w:val="22"/>
        </w:rPr>
      </w:pPr>
      <w:r w:rsidRPr="000E543D">
        <w:rPr>
          <w:sz w:val="22"/>
          <w:szCs w:val="22"/>
        </w:rPr>
        <w:t xml:space="preserve">                   txtsid.requestFocus();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if(!rollno.matches("[0-9]+"))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JOptionPane.showMessageDialog(null,"Roll number  must  be number "); </w:t>
      </w:r>
    </w:p>
    <w:p w:rsidR="000E543D" w:rsidRPr="000E543D" w:rsidRDefault="000E543D" w:rsidP="000E543D">
      <w:pPr>
        <w:spacing w:before="0" w:after="0"/>
        <w:rPr>
          <w:sz w:val="22"/>
          <w:szCs w:val="22"/>
        </w:rPr>
      </w:pPr>
      <w:r w:rsidRPr="000E543D">
        <w:rPr>
          <w:sz w:val="22"/>
          <w:szCs w:val="22"/>
        </w:rPr>
        <w:t xml:space="preserve">               txtroll.requestFocus();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if(!sesion.matches("[0-9]+"))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JOptionPane.showMessageDialog(null,"session must be selected "); </w:t>
      </w:r>
    </w:p>
    <w:p w:rsidR="000E543D" w:rsidRPr="000E543D" w:rsidRDefault="000E543D" w:rsidP="000E543D">
      <w:pPr>
        <w:spacing w:before="0" w:after="0"/>
        <w:rPr>
          <w:sz w:val="22"/>
          <w:szCs w:val="22"/>
        </w:rPr>
      </w:pPr>
      <w:r w:rsidRPr="000E543D">
        <w:rPr>
          <w:sz w:val="22"/>
          <w:szCs w:val="22"/>
        </w:rPr>
        <w:t xml:space="preserve">               cmbsession.requestFocus();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if(txtsid.getText().trim().equals(""))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JOptionPane.showMessageDialog(null,"Student Id is Empty !!!!! "); </w:t>
      </w:r>
    </w:p>
    <w:p w:rsidR="000E543D" w:rsidRPr="000E543D" w:rsidRDefault="000E543D" w:rsidP="000E543D">
      <w:pPr>
        <w:spacing w:before="0" w:after="0"/>
        <w:rPr>
          <w:sz w:val="22"/>
          <w:szCs w:val="22"/>
        </w:rPr>
      </w:pPr>
      <w:r w:rsidRPr="000E543D">
        <w:rPr>
          <w:sz w:val="22"/>
          <w:szCs w:val="22"/>
        </w:rPr>
        <w:t xml:space="preserve">                   txtsid.requestFocus();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if(!sid.matches("[0-9]+"))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JOptionPane.showMessageDialog(null,"Student id  must  be number "); </w:t>
      </w:r>
    </w:p>
    <w:p w:rsidR="000E543D" w:rsidRPr="000E543D" w:rsidRDefault="000E543D" w:rsidP="000E543D">
      <w:pPr>
        <w:spacing w:before="0" w:after="0"/>
        <w:rPr>
          <w:sz w:val="22"/>
          <w:szCs w:val="22"/>
        </w:rPr>
      </w:pPr>
      <w:r w:rsidRPr="000E543D">
        <w:rPr>
          <w:sz w:val="22"/>
          <w:szCs w:val="22"/>
        </w:rPr>
        <w:t xml:space="preserve">               txtsid.requestFocus();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lastRenderedPageBreak/>
        <w:t xml:space="preserve">                 if(!gen.matches("[A-Za-z]+"))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JOptionPane.showMessageDialog(null,"gender must be selected "); </w:t>
      </w:r>
    </w:p>
    <w:p w:rsidR="000E543D" w:rsidRPr="000E543D" w:rsidRDefault="000E543D" w:rsidP="000E543D">
      <w:pPr>
        <w:spacing w:before="0" w:after="0"/>
        <w:rPr>
          <w:sz w:val="22"/>
          <w:szCs w:val="22"/>
        </w:rPr>
      </w:pPr>
      <w:r w:rsidRPr="000E543D">
        <w:rPr>
          <w:sz w:val="22"/>
          <w:szCs w:val="22"/>
        </w:rPr>
        <w:t xml:space="preserve">               cmbgender.requestFocus();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txtsnm.getText().trim().equals(""))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JOptionPane.showMessageDialog(null,"Student Name is Empty !!!!! "); </w:t>
      </w:r>
    </w:p>
    <w:p w:rsidR="000E543D" w:rsidRPr="000E543D" w:rsidRDefault="000E543D" w:rsidP="000E543D">
      <w:pPr>
        <w:spacing w:before="0" w:after="0"/>
        <w:rPr>
          <w:sz w:val="22"/>
          <w:szCs w:val="22"/>
        </w:rPr>
      </w:pPr>
      <w:r w:rsidRPr="000E543D">
        <w:rPr>
          <w:sz w:val="22"/>
          <w:szCs w:val="22"/>
        </w:rPr>
        <w:t xml:space="preserve">                   txtsnm.requestFocus();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if(!studentnm.matches("[A-Z 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JOptionPane.showMessageDialog(null,"Student name  must  be charechter "); </w:t>
      </w:r>
    </w:p>
    <w:p w:rsidR="000E543D" w:rsidRPr="000E543D" w:rsidRDefault="000E543D" w:rsidP="000E543D">
      <w:pPr>
        <w:spacing w:before="0" w:after="0"/>
        <w:rPr>
          <w:sz w:val="22"/>
          <w:szCs w:val="22"/>
        </w:rPr>
      </w:pPr>
      <w:r w:rsidRPr="000E543D">
        <w:rPr>
          <w:sz w:val="22"/>
          <w:szCs w:val="22"/>
        </w:rPr>
        <w:t xml:space="preserve">                txtsnm.requestFocus();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if(!birth_date.matches("[0-9]+"))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JOptionPane.showMessageDialog(null,"Birth Date must be selected "); </w:t>
      </w:r>
    </w:p>
    <w:p w:rsidR="000E543D" w:rsidRPr="000E543D" w:rsidRDefault="000E543D" w:rsidP="000E543D">
      <w:pPr>
        <w:spacing w:before="0" w:after="0"/>
        <w:rPr>
          <w:sz w:val="22"/>
          <w:szCs w:val="22"/>
        </w:rPr>
      </w:pPr>
      <w:r w:rsidRPr="000E543D">
        <w:rPr>
          <w:sz w:val="22"/>
          <w:szCs w:val="22"/>
        </w:rPr>
        <w:t xml:space="preserve">               cmbbdate.requestFocus();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if(!birth_month.matches("[0-9]+"))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JOptionPane.showMessageDialog(null,"Birth Month must be selected "); </w:t>
      </w:r>
    </w:p>
    <w:p w:rsidR="000E543D" w:rsidRPr="000E543D" w:rsidRDefault="000E543D" w:rsidP="000E543D">
      <w:pPr>
        <w:spacing w:before="0" w:after="0"/>
        <w:rPr>
          <w:sz w:val="22"/>
          <w:szCs w:val="22"/>
        </w:rPr>
      </w:pPr>
      <w:r w:rsidRPr="000E543D">
        <w:rPr>
          <w:sz w:val="22"/>
          <w:szCs w:val="22"/>
        </w:rPr>
        <w:t xml:space="preserve">               cmbbmonth.requestFocus();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if(!birth_year.matches("[0-9]+"))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JOptionPane.showMessageDialog(null,"Birth Year must be selected "); </w:t>
      </w:r>
    </w:p>
    <w:p w:rsidR="000E543D" w:rsidRPr="000E543D" w:rsidRDefault="000E543D" w:rsidP="000E543D">
      <w:pPr>
        <w:spacing w:before="0" w:after="0"/>
        <w:rPr>
          <w:sz w:val="22"/>
          <w:szCs w:val="22"/>
        </w:rPr>
      </w:pPr>
      <w:r w:rsidRPr="000E543D">
        <w:rPr>
          <w:sz w:val="22"/>
          <w:szCs w:val="22"/>
        </w:rPr>
        <w:t xml:space="preserve">               cmbbyear.requestFocus();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if(!addmission_date.matches("[0-9]+"))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JOptionPane.showMessageDialog(null,"Admission Date must be selected "); </w:t>
      </w:r>
    </w:p>
    <w:p w:rsidR="000E543D" w:rsidRPr="000E543D" w:rsidRDefault="000E543D" w:rsidP="000E543D">
      <w:pPr>
        <w:spacing w:before="0" w:after="0"/>
        <w:rPr>
          <w:sz w:val="22"/>
          <w:szCs w:val="22"/>
        </w:rPr>
      </w:pPr>
      <w:r w:rsidRPr="000E543D">
        <w:rPr>
          <w:sz w:val="22"/>
          <w:szCs w:val="22"/>
        </w:rPr>
        <w:t xml:space="preserve">               cmbadate.requestFocus();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lastRenderedPageBreak/>
        <w:t xml:space="preserve">                else    </w:t>
      </w:r>
    </w:p>
    <w:p w:rsidR="000E543D" w:rsidRPr="000E543D" w:rsidRDefault="000E543D" w:rsidP="000E543D">
      <w:pPr>
        <w:spacing w:before="0" w:after="0"/>
        <w:rPr>
          <w:sz w:val="22"/>
          <w:szCs w:val="22"/>
        </w:rPr>
      </w:pPr>
      <w:r w:rsidRPr="000E543D">
        <w:rPr>
          <w:sz w:val="22"/>
          <w:szCs w:val="22"/>
        </w:rPr>
        <w:t xml:space="preserve">                 if(!addmission_month.matches("[0-9]+"))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JOptionPane.showMessageDialog(null,"Admission Month must be selected "); </w:t>
      </w:r>
    </w:p>
    <w:p w:rsidR="000E543D" w:rsidRPr="000E543D" w:rsidRDefault="000E543D" w:rsidP="000E543D">
      <w:pPr>
        <w:spacing w:before="0" w:after="0"/>
        <w:rPr>
          <w:sz w:val="22"/>
          <w:szCs w:val="22"/>
        </w:rPr>
      </w:pPr>
      <w:r w:rsidRPr="000E543D">
        <w:rPr>
          <w:sz w:val="22"/>
          <w:szCs w:val="22"/>
        </w:rPr>
        <w:t xml:space="preserve">               cmbamonth.requestFocus();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if(!addmission_year.matches("[0-9]+"))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JOptionPane.showMessageDialog(null,"Admission Year must be selected "); </w:t>
      </w:r>
    </w:p>
    <w:p w:rsidR="000E543D" w:rsidRPr="000E543D" w:rsidRDefault="000E543D" w:rsidP="000E543D">
      <w:pPr>
        <w:spacing w:before="0" w:after="0"/>
        <w:rPr>
          <w:sz w:val="22"/>
          <w:szCs w:val="22"/>
        </w:rPr>
      </w:pPr>
      <w:r w:rsidRPr="000E543D">
        <w:rPr>
          <w:sz w:val="22"/>
          <w:szCs w:val="22"/>
        </w:rPr>
        <w:t xml:space="preserve">               cmbayear.requestFocus();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txtmnm.getText().trim().equals(""))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JOptionPane.showMessageDialog(null,"Mother Name is Empty !!!!! "); </w:t>
      </w:r>
    </w:p>
    <w:p w:rsidR="000E543D" w:rsidRPr="000E543D" w:rsidRDefault="000E543D" w:rsidP="000E543D">
      <w:pPr>
        <w:spacing w:before="0" w:after="0"/>
        <w:rPr>
          <w:sz w:val="22"/>
          <w:szCs w:val="22"/>
        </w:rPr>
      </w:pPr>
      <w:r w:rsidRPr="000E543D">
        <w:rPr>
          <w:sz w:val="22"/>
          <w:szCs w:val="22"/>
        </w:rPr>
        <w:t xml:space="preserve">                   txtmnm.requestFocus();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if(!mother_name.matches("[A-Z 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JOptionPane.showMessageDialog(null,"Mother name  must  be charechter "); </w:t>
      </w:r>
    </w:p>
    <w:p w:rsidR="000E543D" w:rsidRPr="000E543D" w:rsidRDefault="000E543D" w:rsidP="000E543D">
      <w:pPr>
        <w:spacing w:before="0" w:after="0"/>
        <w:rPr>
          <w:sz w:val="22"/>
          <w:szCs w:val="22"/>
        </w:rPr>
      </w:pPr>
      <w:r w:rsidRPr="000E543D">
        <w:rPr>
          <w:sz w:val="22"/>
          <w:szCs w:val="22"/>
        </w:rPr>
        <w:t xml:space="preserve">                txtmnm.requestFocus();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txtfnm.getText().trim().equals(""))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JOptionPane.showMessageDialog(null,"Father Name is Empty !!!!! "); </w:t>
      </w:r>
    </w:p>
    <w:p w:rsidR="000E543D" w:rsidRPr="000E543D" w:rsidRDefault="000E543D" w:rsidP="000E543D">
      <w:pPr>
        <w:spacing w:before="0" w:after="0"/>
        <w:rPr>
          <w:sz w:val="22"/>
          <w:szCs w:val="22"/>
        </w:rPr>
      </w:pPr>
      <w:r w:rsidRPr="000E543D">
        <w:rPr>
          <w:sz w:val="22"/>
          <w:szCs w:val="22"/>
        </w:rPr>
        <w:t xml:space="preserve">                   txtfnm.requestFocus();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if(!father_name.matches("[A-Z 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JOptionPane.showMessageDialog(null,"Father name  must  be charechter "); </w:t>
      </w:r>
    </w:p>
    <w:p w:rsidR="000E543D" w:rsidRPr="000E543D" w:rsidRDefault="000E543D" w:rsidP="000E543D">
      <w:pPr>
        <w:spacing w:before="0" w:after="0"/>
        <w:rPr>
          <w:sz w:val="22"/>
          <w:szCs w:val="22"/>
        </w:rPr>
      </w:pPr>
      <w:r w:rsidRPr="000E543D">
        <w:rPr>
          <w:sz w:val="22"/>
          <w:szCs w:val="22"/>
        </w:rPr>
        <w:t xml:space="preserve">                txtfnm.requestFocus();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txtphone.getText().trim().equals(""))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JOptionPane.showMessageDialog(null,"Phone Number is Empty !!!!!"); </w:t>
      </w:r>
    </w:p>
    <w:p w:rsidR="000E543D" w:rsidRPr="000E543D" w:rsidRDefault="000E543D" w:rsidP="000E543D">
      <w:pPr>
        <w:spacing w:before="0" w:after="0"/>
        <w:rPr>
          <w:sz w:val="22"/>
          <w:szCs w:val="22"/>
        </w:rPr>
      </w:pPr>
      <w:r w:rsidRPr="000E543D">
        <w:rPr>
          <w:sz w:val="22"/>
          <w:szCs w:val="22"/>
        </w:rPr>
        <w:t xml:space="preserve">                   txtphone.requestFocus();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lastRenderedPageBreak/>
        <w:t xml:space="preserve">              else if(!phone.matches("[0-9]+"))</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JOptionPane.showMessageDialog(null,"Phone Number  must be Number"); </w:t>
      </w:r>
    </w:p>
    <w:p w:rsidR="000E543D" w:rsidRPr="000E543D" w:rsidRDefault="000E543D" w:rsidP="000E543D">
      <w:pPr>
        <w:spacing w:before="0" w:after="0"/>
        <w:rPr>
          <w:sz w:val="22"/>
          <w:szCs w:val="22"/>
        </w:rPr>
      </w:pPr>
      <w:r w:rsidRPr="000E543D">
        <w:rPr>
          <w:sz w:val="22"/>
          <w:szCs w:val="22"/>
        </w:rPr>
        <w:t xml:space="preserve">                txtphone.requestFocus();</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txtcity.getText().trim().equals(""))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JOptionPane.showMessageDialog(null,"City Name is Empty !!!!!"); </w:t>
      </w:r>
    </w:p>
    <w:p w:rsidR="000E543D" w:rsidRPr="000E543D" w:rsidRDefault="000E543D" w:rsidP="000E543D">
      <w:pPr>
        <w:spacing w:before="0" w:after="0"/>
        <w:rPr>
          <w:sz w:val="22"/>
          <w:szCs w:val="22"/>
        </w:rPr>
      </w:pPr>
      <w:r w:rsidRPr="000E543D">
        <w:rPr>
          <w:sz w:val="22"/>
          <w:szCs w:val="22"/>
        </w:rPr>
        <w:t xml:space="preserve">                   txtcity.requestFocus();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if(!city.matches("[A-Za-z]+"))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JOptionPane.showMessageDialog(null,"City name must be Charachter"); </w:t>
      </w:r>
    </w:p>
    <w:p w:rsidR="000E543D" w:rsidRPr="000E543D" w:rsidRDefault="000E543D" w:rsidP="000E543D">
      <w:pPr>
        <w:spacing w:before="0" w:after="0"/>
        <w:rPr>
          <w:sz w:val="22"/>
          <w:szCs w:val="22"/>
        </w:rPr>
      </w:pPr>
      <w:r w:rsidRPr="000E543D">
        <w:rPr>
          <w:sz w:val="22"/>
          <w:szCs w:val="22"/>
        </w:rPr>
        <w:t xml:space="preserve">                txtcity.requestFocus();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txtstate.getText().trim().equals(""))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JOptionPane.showMessageDialog(null,"State Name is Empty !!!!!"); </w:t>
      </w:r>
    </w:p>
    <w:p w:rsidR="000E543D" w:rsidRPr="000E543D" w:rsidRDefault="000E543D" w:rsidP="000E543D">
      <w:pPr>
        <w:spacing w:before="0" w:after="0"/>
        <w:rPr>
          <w:sz w:val="22"/>
          <w:szCs w:val="22"/>
        </w:rPr>
      </w:pPr>
      <w:r w:rsidRPr="000E543D">
        <w:rPr>
          <w:sz w:val="22"/>
          <w:szCs w:val="22"/>
        </w:rPr>
        <w:t xml:space="preserve">                   txtstate.requestFocus();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if(!state.matches("[A-Za-z]+"))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JOptionPane.showMessageDialog(null,"state name must be Charachter"); </w:t>
      </w:r>
    </w:p>
    <w:p w:rsidR="000E543D" w:rsidRPr="000E543D" w:rsidRDefault="000E543D" w:rsidP="000E543D">
      <w:pPr>
        <w:spacing w:before="0" w:after="0"/>
        <w:rPr>
          <w:sz w:val="22"/>
          <w:szCs w:val="22"/>
        </w:rPr>
      </w:pPr>
      <w:r w:rsidRPr="000E543D">
        <w:rPr>
          <w:sz w:val="22"/>
          <w:szCs w:val="22"/>
        </w:rPr>
        <w:t xml:space="preserve">                txtstate.requestFocus();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txtdist.getText().trim().equals(""))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JOptionPane.showMessageDialog(null,"District Name is Empty !!!!!"); </w:t>
      </w:r>
    </w:p>
    <w:p w:rsidR="000E543D" w:rsidRPr="000E543D" w:rsidRDefault="000E543D" w:rsidP="000E543D">
      <w:pPr>
        <w:spacing w:before="0" w:after="0"/>
        <w:rPr>
          <w:sz w:val="22"/>
          <w:szCs w:val="22"/>
        </w:rPr>
      </w:pPr>
      <w:r w:rsidRPr="000E543D">
        <w:rPr>
          <w:sz w:val="22"/>
          <w:szCs w:val="22"/>
        </w:rPr>
        <w:t xml:space="preserve">                   txtdist.requestFocus();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if(!dist.matches("[A-Za-z]+"))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JOptionPane.showMessageDialog(null,"District name must be Charachter"); </w:t>
      </w:r>
    </w:p>
    <w:p w:rsidR="000E543D" w:rsidRPr="000E543D" w:rsidRDefault="000E543D" w:rsidP="000E543D">
      <w:pPr>
        <w:spacing w:before="0" w:after="0"/>
        <w:rPr>
          <w:sz w:val="22"/>
          <w:szCs w:val="22"/>
        </w:rPr>
      </w:pPr>
      <w:r w:rsidRPr="000E543D">
        <w:rPr>
          <w:sz w:val="22"/>
          <w:szCs w:val="22"/>
        </w:rPr>
        <w:t xml:space="preserve">                txtdist.requestFocus();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lastRenderedPageBreak/>
        <w:t xml:space="preserve">                 if( txtradd.getText().trim().equals(""))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JOptionPane.showMessageDialog(null,"Residental Adress is Empty !!!!!"); </w:t>
      </w:r>
    </w:p>
    <w:p w:rsidR="000E543D" w:rsidRPr="000E543D" w:rsidRDefault="000E543D" w:rsidP="000E543D">
      <w:pPr>
        <w:spacing w:before="0" w:after="0"/>
        <w:rPr>
          <w:sz w:val="22"/>
          <w:szCs w:val="22"/>
        </w:rPr>
      </w:pPr>
      <w:r w:rsidRPr="000E543D">
        <w:rPr>
          <w:sz w:val="22"/>
          <w:szCs w:val="22"/>
        </w:rPr>
        <w:t xml:space="preserve">                   txtradd.requestFocus();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if(!residental_address.matches("[A-Z 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JOptionPane.showMessageDialog(null,"Residental Adress must be Charachter"); </w:t>
      </w:r>
    </w:p>
    <w:p w:rsidR="000E543D" w:rsidRPr="000E543D" w:rsidRDefault="000E543D" w:rsidP="000E543D">
      <w:pPr>
        <w:spacing w:before="0" w:after="0"/>
        <w:rPr>
          <w:sz w:val="22"/>
          <w:szCs w:val="22"/>
        </w:rPr>
      </w:pPr>
      <w:r w:rsidRPr="000E543D">
        <w:rPr>
          <w:sz w:val="22"/>
          <w:szCs w:val="22"/>
        </w:rPr>
        <w:t xml:space="preserve">                txtradd.requestFocus();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txtpadd.getText().trim().equals(""))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JOptionPane.showMessageDialog(null,"Permanent Adress is Empty !!!!!"); </w:t>
      </w:r>
    </w:p>
    <w:p w:rsidR="000E543D" w:rsidRPr="000E543D" w:rsidRDefault="000E543D" w:rsidP="000E543D">
      <w:pPr>
        <w:spacing w:before="0" w:after="0"/>
        <w:rPr>
          <w:sz w:val="22"/>
          <w:szCs w:val="22"/>
        </w:rPr>
      </w:pPr>
      <w:r w:rsidRPr="000E543D">
        <w:rPr>
          <w:sz w:val="22"/>
          <w:szCs w:val="22"/>
        </w:rPr>
        <w:t xml:space="preserve">                   txtpadd.requestFocus();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if(!permanent_address.matches("[A-Za-z]+"))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JOptionPane.showMessageDialog(null,"Permanent Adress must be Charachter"); </w:t>
      </w:r>
    </w:p>
    <w:p w:rsidR="000E543D" w:rsidRPr="000E543D" w:rsidRDefault="000E543D" w:rsidP="000E543D">
      <w:pPr>
        <w:spacing w:before="0" w:after="0"/>
        <w:rPr>
          <w:sz w:val="22"/>
          <w:szCs w:val="22"/>
        </w:rPr>
      </w:pPr>
      <w:r w:rsidRPr="000E543D">
        <w:rPr>
          <w:sz w:val="22"/>
          <w:szCs w:val="22"/>
        </w:rPr>
        <w:t xml:space="preserve">                txtpadd.requestFocus();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txtpsname.getText().trim().equals(""))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JOptionPane.showMessageDialog(null,"Perivious School Name is Empty !!!!!"); </w:t>
      </w:r>
    </w:p>
    <w:p w:rsidR="000E543D" w:rsidRPr="000E543D" w:rsidRDefault="000E543D" w:rsidP="000E543D">
      <w:pPr>
        <w:spacing w:before="0" w:after="0"/>
        <w:rPr>
          <w:sz w:val="22"/>
          <w:szCs w:val="22"/>
        </w:rPr>
      </w:pPr>
      <w:r w:rsidRPr="000E543D">
        <w:rPr>
          <w:sz w:val="22"/>
          <w:szCs w:val="22"/>
        </w:rPr>
        <w:t xml:space="preserve">                  txtpsname.requestFocus();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if(!pschool_name.matches("[A-Z 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JOptionPane.showMessageDialog(null,"Perivious School Name must be Charachter"); </w:t>
      </w:r>
    </w:p>
    <w:p w:rsidR="000E543D" w:rsidRPr="000E543D" w:rsidRDefault="000E543D" w:rsidP="000E543D">
      <w:pPr>
        <w:spacing w:before="0" w:after="0"/>
        <w:rPr>
          <w:sz w:val="22"/>
          <w:szCs w:val="22"/>
        </w:rPr>
      </w:pPr>
      <w:r w:rsidRPr="000E543D">
        <w:rPr>
          <w:sz w:val="22"/>
          <w:szCs w:val="22"/>
        </w:rPr>
        <w:t xml:space="preserve">                txtpsname.requestFocus();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txtpaddress.getText().trim().equals("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 Perivious School Adress is Empty !!!!!"); </w:t>
      </w:r>
    </w:p>
    <w:p w:rsidR="000E543D" w:rsidRPr="000E543D" w:rsidRDefault="000E543D" w:rsidP="000E543D">
      <w:pPr>
        <w:spacing w:before="0" w:after="0"/>
        <w:rPr>
          <w:sz w:val="22"/>
          <w:szCs w:val="22"/>
        </w:rPr>
      </w:pPr>
      <w:r w:rsidRPr="000E543D">
        <w:rPr>
          <w:sz w:val="22"/>
          <w:szCs w:val="22"/>
        </w:rPr>
        <w:t xml:space="preserve">                   txtpaddress.requestFocus();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w:t>
      </w:r>
    </w:p>
    <w:p w:rsidR="000E543D" w:rsidRPr="000E543D" w:rsidRDefault="000E543D" w:rsidP="000E543D">
      <w:pPr>
        <w:spacing w:before="0" w:after="0"/>
        <w:rPr>
          <w:sz w:val="22"/>
          <w:szCs w:val="22"/>
        </w:rPr>
      </w:pPr>
      <w:r w:rsidRPr="000E543D">
        <w:rPr>
          <w:sz w:val="22"/>
          <w:szCs w:val="22"/>
        </w:rPr>
        <w:t xml:space="preserve">                 if( lblimg.getText().trim().equals(""))</w:t>
      </w:r>
    </w:p>
    <w:p w:rsidR="000E543D" w:rsidRPr="000E543D" w:rsidRDefault="000E543D" w:rsidP="000E543D">
      <w:pPr>
        <w:spacing w:before="0" w:after="0"/>
        <w:rPr>
          <w:sz w:val="22"/>
          <w:szCs w:val="22"/>
        </w:rPr>
      </w:pPr>
      <w:r w:rsidRPr="000E543D">
        <w:rPr>
          <w:sz w:val="22"/>
          <w:szCs w:val="22"/>
        </w:rPr>
        <w:lastRenderedPageBreak/>
        <w:t xml:space="preserve">                            {</w:t>
      </w:r>
    </w:p>
    <w:p w:rsidR="000E543D" w:rsidRPr="000E543D" w:rsidRDefault="000E543D" w:rsidP="000E543D">
      <w:pPr>
        <w:spacing w:before="0" w:after="0"/>
        <w:rPr>
          <w:sz w:val="22"/>
          <w:szCs w:val="22"/>
        </w:rPr>
      </w:pPr>
      <w:r w:rsidRPr="000E543D">
        <w:rPr>
          <w:sz w:val="22"/>
          <w:szCs w:val="22"/>
        </w:rPr>
        <w:t xml:space="preserve">                      JOptionPane.showMessageDialog(null,"Student Picture Must be selected"); </w:t>
      </w:r>
    </w:p>
    <w:p w:rsidR="000E543D" w:rsidRPr="000E543D" w:rsidRDefault="000E543D" w:rsidP="000E543D">
      <w:pPr>
        <w:spacing w:before="0" w:after="0"/>
        <w:rPr>
          <w:sz w:val="22"/>
          <w:szCs w:val="22"/>
        </w:rPr>
      </w:pPr>
      <w:r w:rsidRPr="000E543D">
        <w:rPr>
          <w:sz w:val="22"/>
          <w:szCs w:val="22"/>
        </w:rPr>
        <w:t xml:space="preserve">                   lblimg.requestFocus();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if(! p_address.matches("[A-Za-z]+"))</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JOptionPane.showMessageDialog(null,"Perivious School Adress must be Charachter"); </w:t>
      </w:r>
    </w:p>
    <w:p w:rsidR="000E543D" w:rsidRPr="000E543D" w:rsidRDefault="000E543D" w:rsidP="000E543D">
      <w:pPr>
        <w:spacing w:before="0" w:after="0"/>
        <w:rPr>
          <w:sz w:val="22"/>
          <w:szCs w:val="22"/>
        </w:rPr>
      </w:pPr>
      <w:r w:rsidRPr="000E543D">
        <w:rPr>
          <w:sz w:val="22"/>
          <w:szCs w:val="22"/>
        </w:rPr>
        <w:t xml:space="preserve">                txtpaddress.requestFocus();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else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myconnection.stmt.executeUpdate(sql);</w:t>
      </w:r>
    </w:p>
    <w:p w:rsidR="000E543D" w:rsidRPr="000E543D" w:rsidRDefault="000E543D" w:rsidP="000E543D">
      <w:pPr>
        <w:spacing w:before="0" w:after="0"/>
        <w:rPr>
          <w:sz w:val="22"/>
          <w:szCs w:val="22"/>
        </w:rPr>
      </w:pPr>
      <w:r w:rsidRPr="000E543D">
        <w:rPr>
          <w:sz w:val="22"/>
          <w:szCs w:val="22"/>
        </w:rPr>
        <w:t xml:space="preserve">            JOptionPane.showMessageDialog(null,"Admission  successfully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catch(Exception 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JOptionPane.showMessageDialog(null,"Error during insertion"+e);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rdprivateActionPerformed(java.awt.event.ActionEvent evt) {                                          </w:t>
      </w:r>
    </w:p>
    <w:p w:rsidR="000E543D" w:rsidRPr="000E543D" w:rsidRDefault="000E543D" w:rsidP="000E543D">
      <w:pPr>
        <w:spacing w:before="0" w:after="0"/>
        <w:rPr>
          <w:sz w:val="22"/>
          <w:szCs w:val="22"/>
        </w:rPr>
      </w:pPr>
      <w:r w:rsidRPr="000E543D">
        <w:rPr>
          <w:sz w:val="22"/>
          <w:szCs w:val="22"/>
        </w:rPr>
        <w:t xml:space="preserve">        // TODO add your handling code here: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jButton2ActionPerformed(java.awt.event.ActionEvent evt) {                                         </w:t>
      </w:r>
    </w:p>
    <w:p w:rsidR="000E543D" w:rsidRPr="000E543D" w:rsidRDefault="000E543D" w:rsidP="000E543D">
      <w:pPr>
        <w:spacing w:before="0" w:after="0"/>
        <w:rPr>
          <w:sz w:val="22"/>
          <w:szCs w:val="22"/>
        </w:rPr>
      </w:pPr>
      <w:r w:rsidRPr="000E543D">
        <w:rPr>
          <w:sz w:val="22"/>
          <w:szCs w:val="22"/>
        </w:rPr>
        <w:t xml:space="preserve">         int r;</w:t>
      </w:r>
    </w:p>
    <w:p w:rsidR="000E543D" w:rsidRPr="000E543D" w:rsidRDefault="000E543D" w:rsidP="000E543D">
      <w:pPr>
        <w:spacing w:before="0" w:after="0"/>
        <w:rPr>
          <w:sz w:val="22"/>
          <w:szCs w:val="22"/>
        </w:rPr>
      </w:pPr>
      <w:r w:rsidRPr="000E543D">
        <w:rPr>
          <w:sz w:val="22"/>
          <w:szCs w:val="22"/>
        </w:rPr>
        <w:t xml:space="preserve">       r=JOptionPane.showConfirmDialog(null, "Do you want to close this window");</w:t>
      </w:r>
    </w:p>
    <w:p w:rsidR="000E543D" w:rsidRPr="000E543D" w:rsidRDefault="000E543D" w:rsidP="000E543D">
      <w:pPr>
        <w:spacing w:before="0" w:after="0"/>
        <w:rPr>
          <w:sz w:val="22"/>
          <w:szCs w:val="22"/>
        </w:rPr>
      </w:pPr>
      <w:r w:rsidRPr="000E543D">
        <w:rPr>
          <w:sz w:val="22"/>
          <w:szCs w:val="22"/>
        </w:rPr>
        <w:t xml:space="preserve">       if(r==JOptionPane.OK_OPTION)</w:t>
      </w:r>
    </w:p>
    <w:p w:rsidR="000E543D" w:rsidRPr="000E543D" w:rsidRDefault="000E543D" w:rsidP="000E543D">
      <w:pPr>
        <w:spacing w:before="0" w:after="0"/>
        <w:rPr>
          <w:sz w:val="22"/>
          <w:szCs w:val="22"/>
        </w:rPr>
      </w:pPr>
      <w:r w:rsidRPr="000E543D">
        <w:rPr>
          <w:sz w:val="22"/>
          <w:szCs w:val="22"/>
        </w:rPr>
        <w:t xml:space="preserve">           this.dispose();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chksameActionPerformed(java.awt.event.ActionEvent evt) {                                        </w:t>
      </w:r>
    </w:p>
    <w:p w:rsidR="000E543D" w:rsidRPr="000E543D" w:rsidRDefault="000E543D" w:rsidP="000E543D">
      <w:pPr>
        <w:spacing w:before="0" w:after="0"/>
        <w:rPr>
          <w:sz w:val="22"/>
          <w:szCs w:val="22"/>
        </w:rPr>
      </w:pPr>
      <w:r w:rsidRPr="000E543D">
        <w:rPr>
          <w:sz w:val="22"/>
          <w:szCs w:val="22"/>
        </w:rPr>
        <w:t xml:space="preserve">         if(chksame.isSelected())</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txtpadd.setText(txtradd.getText());</w:t>
      </w:r>
    </w:p>
    <w:p w:rsidR="000E543D" w:rsidRPr="000E543D" w:rsidRDefault="000E543D" w:rsidP="000E543D">
      <w:pPr>
        <w:spacing w:before="0" w:after="0"/>
        <w:rPr>
          <w:sz w:val="22"/>
          <w:szCs w:val="22"/>
        </w:rPr>
      </w:pPr>
      <w:r w:rsidRPr="000E543D">
        <w:rPr>
          <w:sz w:val="22"/>
          <w:szCs w:val="22"/>
        </w:rPr>
        <w:t xml:space="preserve">          padd=txtradd.getText();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chkdiffActionPerformed(java.awt.event.ActionEvent evt) {                                        </w:t>
      </w:r>
    </w:p>
    <w:p w:rsidR="000E543D" w:rsidRPr="000E543D" w:rsidRDefault="000E543D" w:rsidP="000E543D">
      <w:pPr>
        <w:spacing w:before="0" w:after="0"/>
        <w:rPr>
          <w:sz w:val="22"/>
          <w:szCs w:val="22"/>
        </w:rPr>
      </w:pPr>
      <w:r w:rsidRPr="000E543D">
        <w:rPr>
          <w:sz w:val="22"/>
          <w:szCs w:val="22"/>
        </w:rPr>
        <w:t xml:space="preserve">          if(chkdiff.isSelected())</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radd=txtradd.getText();</w:t>
      </w:r>
    </w:p>
    <w:p w:rsidR="000E543D" w:rsidRPr="000E543D" w:rsidRDefault="000E543D" w:rsidP="000E543D">
      <w:pPr>
        <w:spacing w:before="0" w:after="0"/>
        <w:rPr>
          <w:sz w:val="22"/>
          <w:szCs w:val="22"/>
        </w:rPr>
      </w:pPr>
      <w:r w:rsidRPr="000E543D">
        <w:rPr>
          <w:sz w:val="22"/>
          <w:szCs w:val="22"/>
        </w:rPr>
        <w:t xml:space="preserve">             txtpadd.setText("");</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btnbrowseActionPerformed(java.awt.event.ActionEvent evt) {                                          </w:t>
      </w:r>
    </w:p>
    <w:p w:rsidR="000E543D" w:rsidRPr="000E543D" w:rsidRDefault="000E543D" w:rsidP="000E543D">
      <w:pPr>
        <w:spacing w:before="0" w:after="0"/>
        <w:rPr>
          <w:sz w:val="22"/>
          <w:szCs w:val="22"/>
        </w:rPr>
      </w:pPr>
      <w:r w:rsidRPr="000E543D">
        <w:rPr>
          <w:sz w:val="22"/>
          <w:szCs w:val="22"/>
        </w:rPr>
        <w:t xml:space="preserve">        JFileChooser jf=new JFileChooser();</w:t>
      </w:r>
    </w:p>
    <w:p w:rsidR="000E543D" w:rsidRPr="000E543D" w:rsidRDefault="000E543D" w:rsidP="000E543D">
      <w:pPr>
        <w:spacing w:before="0" w:after="0"/>
        <w:rPr>
          <w:sz w:val="22"/>
          <w:szCs w:val="22"/>
        </w:rPr>
      </w:pPr>
      <w:r w:rsidRPr="000E543D">
        <w:rPr>
          <w:sz w:val="22"/>
          <w:szCs w:val="22"/>
        </w:rPr>
        <w:t xml:space="preserve">        jf.showOpenDialog(null);</w:t>
      </w:r>
    </w:p>
    <w:p w:rsidR="000E543D" w:rsidRPr="000E543D" w:rsidRDefault="000E543D" w:rsidP="000E543D">
      <w:pPr>
        <w:spacing w:before="0" w:after="0"/>
        <w:rPr>
          <w:sz w:val="22"/>
          <w:szCs w:val="22"/>
        </w:rPr>
      </w:pPr>
      <w:r w:rsidRPr="000E543D">
        <w:rPr>
          <w:sz w:val="22"/>
          <w:szCs w:val="22"/>
        </w:rPr>
        <w:t xml:space="preserve">        File f=jf.getSelectedFile();</w:t>
      </w:r>
    </w:p>
    <w:p w:rsidR="000E543D" w:rsidRPr="000E543D" w:rsidRDefault="000E543D" w:rsidP="000E543D">
      <w:pPr>
        <w:spacing w:before="0" w:after="0"/>
        <w:rPr>
          <w:sz w:val="22"/>
          <w:szCs w:val="22"/>
        </w:rPr>
      </w:pPr>
      <w:r w:rsidRPr="000E543D">
        <w:rPr>
          <w:sz w:val="22"/>
          <w:szCs w:val="22"/>
        </w:rPr>
        <w:t xml:space="preserve">        String s = f.getAbsolutePath();</w:t>
      </w:r>
    </w:p>
    <w:p w:rsidR="000E543D" w:rsidRPr="000E543D" w:rsidRDefault="000E543D" w:rsidP="000E543D">
      <w:pPr>
        <w:spacing w:before="0" w:after="0"/>
        <w:rPr>
          <w:sz w:val="22"/>
          <w:szCs w:val="22"/>
        </w:rPr>
      </w:pPr>
      <w:r w:rsidRPr="000E543D">
        <w:rPr>
          <w:sz w:val="22"/>
          <w:szCs w:val="22"/>
        </w:rPr>
        <w:t xml:space="preserve">        lblimg.setText(s);</w:t>
      </w:r>
    </w:p>
    <w:p w:rsidR="000E543D" w:rsidRPr="000E543D" w:rsidRDefault="000E543D" w:rsidP="000E543D">
      <w:pPr>
        <w:spacing w:before="0" w:after="0"/>
        <w:rPr>
          <w:sz w:val="22"/>
          <w:szCs w:val="22"/>
        </w:rPr>
      </w:pPr>
      <w:r w:rsidRPr="000E543D">
        <w:rPr>
          <w:sz w:val="22"/>
          <w:szCs w:val="22"/>
        </w:rPr>
        <w:t xml:space="preserve">        BufferedImage img;</w:t>
      </w:r>
    </w:p>
    <w:p w:rsidR="000E543D" w:rsidRPr="000E543D" w:rsidRDefault="000E543D" w:rsidP="000E543D">
      <w:pPr>
        <w:spacing w:before="0" w:after="0"/>
        <w:rPr>
          <w:sz w:val="22"/>
          <w:szCs w:val="22"/>
        </w:rPr>
      </w:pPr>
      <w:r w:rsidRPr="000E543D">
        <w:rPr>
          <w:sz w:val="22"/>
          <w:szCs w:val="22"/>
        </w:rPr>
        <w:t xml:space="preserve">        try</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img=ImageIO.read(f);</w:t>
      </w:r>
    </w:p>
    <w:p w:rsidR="000E543D" w:rsidRPr="000E543D" w:rsidRDefault="000E543D" w:rsidP="000E543D">
      <w:pPr>
        <w:spacing w:before="0" w:after="0"/>
        <w:rPr>
          <w:sz w:val="22"/>
          <w:szCs w:val="22"/>
        </w:rPr>
      </w:pPr>
      <w:r w:rsidRPr="000E543D">
        <w:rPr>
          <w:sz w:val="22"/>
          <w:szCs w:val="22"/>
        </w:rPr>
        <w:t xml:space="preserve">            lblimg.setIcon(new ImageIcon(img));</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catch(IOException e){</w:t>
      </w:r>
    </w:p>
    <w:p w:rsidR="000E543D" w:rsidRPr="000E543D" w:rsidRDefault="000E543D" w:rsidP="000E543D">
      <w:pPr>
        <w:spacing w:before="0" w:after="0"/>
        <w:rPr>
          <w:sz w:val="22"/>
          <w:szCs w:val="22"/>
        </w:rPr>
      </w:pPr>
      <w:r w:rsidRPr="000E543D">
        <w:rPr>
          <w:sz w:val="22"/>
          <w:szCs w:val="22"/>
        </w:rPr>
        <w:t xml:space="preserve">            JOptionPane.showMessageDialog(null,e);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jButton1ActionPerformed(java.awt.event.ActionEvent evt) {                                         </w:t>
      </w:r>
    </w:p>
    <w:p w:rsidR="000E543D" w:rsidRPr="000E543D" w:rsidRDefault="000E543D" w:rsidP="000E543D">
      <w:pPr>
        <w:spacing w:before="0" w:after="0"/>
        <w:rPr>
          <w:sz w:val="22"/>
          <w:szCs w:val="22"/>
        </w:rPr>
      </w:pPr>
      <w:r w:rsidRPr="000E543D">
        <w:rPr>
          <w:sz w:val="22"/>
          <w:szCs w:val="22"/>
        </w:rPr>
        <w:t xml:space="preserve">          txtaddmissionno.setText(" ");</w:t>
      </w:r>
    </w:p>
    <w:p w:rsidR="000E543D" w:rsidRPr="000E543D" w:rsidRDefault="000E543D" w:rsidP="000E543D">
      <w:pPr>
        <w:spacing w:before="0" w:after="0"/>
        <w:rPr>
          <w:sz w:val="22"/>
          <w:szCs w:val="22"/>
        </w:rPr>
      </w:pPr>
      <w:r w:rsidRPr="000E543D">
        <w:rPr>
          <w:sz w:val="22"/>
          <w:szCs w:val="22"/>
        </w:rPr>
        <w:t xml:space="preserve">           txtroll.setText("");</w:t>
      </w:r>
    </w:p>
    <w:p w:rsidR="000E543D" w:rsidRPr="000E543D" w:rsidRDefault="000E543D" w:rsidP="000E543D">
      <w:pPr>
        <w:spacing w:before="0" w:after="0"/>
        <w:rPr>
          <w:sz w:val="22"/>
          <w:szCs w:val="22"/>
        </w:rPr>
      </w:pPr>
      <w:r w:rsidRPr="000E543D">
        <w:rPr>
          <w:sz w:val="22"/>
          <w:szCs w:val="22"/>
        </w:rPr>
        <w:t xml:space="preserve">         cmbsession.setSelectedIndex(-1);</w:t>
      </w:r>
    </w:p>
    <w:p w:rsidR="000E543D" w:rsidRPr="000E543D" w:rsidRDefault="000E543D" w:rsidP="000E543D">
      <w:pPr>
        <w:spacing w:before="0" w:after="0"/>
        <w:rPr>
          <w:sz w:val="22"/>
          <w:szCs w:val="22"/>
        </w:rPr>
      </w:pPr>
      <w:r w:rsidRPr="000E543D">
        <w:rPr>
          <w:sz w:val="22"/>
          <w:szCs w:val="22"/>
        </w:rPr>
        <w:t xml:space="preserve">          txtsid.setText("");</w:t>
      </w:r>
    </w:p>
    <w:p w:rsidR="000E543D" w:rsidRPr="000E543D" w:rsidRDefault="000E543D" w:rsidP="000E543D">
      <w:pPr>
        <w:spacing w:before="0" w:after="0"/>
        <w:rPr>
          <w:sz w:val="22"/>
          <w:szCs w:val="22"/>
        </w:rPr>
      </w:pPr>
      <w:r w:rsidRPr="000E543D">
        <w:rPr>
          <w:sz w:val="22"/>
          <w:szCs w:val="22"/>
        </w:rPr>
        <w:t xml:space="preserve">         cmbgender.setSelectedIndex(-1);</w:t>
      </w:r>
    </w:p>
    <w:p w:rsidR="000E543D" w:rsidRPr="000E543D" w:rsidRDefault="000E543D" w:rsidP="000E543D">
      <w:pPr>
        <w:spacing w:before="0" w:after="0"/>
        <w:rPr>
          <w:sz w:val="22"/>
          <w:szCs w:val="22"/>
        </w:rPr>
      </w:pPr>
      <w:r w:rsidRPr="000E543D">
        <w:rPr>
          <w:sz w:val="22"/>
          <w:szCs w:val="22"/>
        </w:rPr>
        <w:t xml:space="preserve">         txtsnm.setText(""); </w:t>
      </w:r>
    </w:p>
    <w:p w:rsidR="000E543D" w:rsidRPr="000E543D" w:rsidRDefault="000E543D" w:rsidP="000E543D">
      <w:pPr>
        <w:spacing w:before="0" w:after="0"/>
        <w:rPr>
          <w:sz w:val="22"/>
          <w:szCs w:val="22"/>
        </w:rPr>
      </w:pPr>
      <w:r w:rsidRPr="000E543D">
        <w:rPr>
          <w:sz w:val="22"/>
          <w:szCs w:val="22"/>
        </w:rPr>
        <w:t xml:space="preserve">          cmbclass.setSelectedIndex(-1);</w:t>
      </w:r>
    </w:p>
    <w:p w:rsidR="000E543D" w:rsidRPr="000E543D" w:rsidRDefault="000E543D" w:rsidP="000E543D">
      <w:pPr>
        <w:spacing w:before="0" w:after="0"/>
        <w:rPr>
          <w:sz w:val="22"/>
          <w:szCs w:val="22"/>
        </w:rPr>
      </w:pPr>
      <w:r w:rsidRPr="000E543D">
        <w:rPr>
          <w:sz w:val="22"/>
          <w:szCs w:val="22"/>
        </w:rPr>
        <w:t xml:space="preserve">          cmbbdate.setSelectedIndex(-1);</w:t>
      </w:r>
    </w:p>
    <w:p w:rsidR="000E543D" w:rsidRPr="000E543D" w:rsidRDefault="000E543D" w:rsidP="000E543D">
      <w:pPr>
        <w:spacing w:before="0" w:after="0"/>
        <w:rPr>
          <w:sz w:val="22"/>
          <w:szCs w:val="22"/>
        </w:rPr>
      </w:pPr>
      <w:r w:rsidRPr="000E543D">
        <w:rPr>
          <w:sz w:val="22"/>
          <w:szCs w:val="22"/>
        </w:rPr>
        <w:t xml:space="preserve">          cmbbmonth.setSelectedIndex(-1);</w:t>
      </w:r>
    </w:p>
    <w:p w:rsidR="000E543D" w:rsidRPr="000E543D" w:rsidRDefault="000E543D" w:rsidP="000E543D">
      <w:pPr>
        <w:spacing w:before="0" w:after="0"/>
        <w:rPr>
          <w:sz w:val="22"/>
          <w:szCs w:val="22"/>
        </w:rPr>
      </w:pPr>
      <w:r w:rsidRPr="000E543D">
        <w:rPr>
          <w:sz w:val="22"/>
          <w:szCs w:val="22"/>
        </w:rPr>
        <w:t xml:space="preserve">          cmbbyear.setSelectedIndex(-1);</w:t>
      </w:r>
    </w:p>
    <w:p w:rsidR="000E543D" w:rsidRPr="000E543D" w:rsidRDefault="000E543D" w:rsidP="000E543D">
      <w:pPr>
        <w:spacing w:before="0" w:after="0"/>
        <w:rPr>
          <w:sz w:val="22"/>
          <w:szCs w:val="22"/>
        </w:rPr>
      </w:pPr>
      <w:r w:rsidRPr="000E543D">
        <w:rPr>
          <w:sz w:val="22"/>
          <w:szCs w:val="22"/>
        </w:rPr>
        <w:t xml:space="preserve">          cmbadate.setSelectedIndex(-1);</w:t>
      </w:r>
    </w:p>
    <w:p w:rsidR="000E543D" w:rsidRPr="000E543D" w:rsidRDefault="000E543D" w:rsidP="000E543D">
      <w:pPr>
        <w:spacing w:before="0" w:after="0"/>
        <w:rPr>
          <w:sz w:val="22"/>
          <w:szCs w:val="22"/>
        </w:rPr>
      </w:pPr>
      <w:r w:rsidRPr="000E543D">
        <w:rPr>
          <w:sz w:val="22"/>
          <w:szCs w:val="22"/>
        </w:rPr>
        <w:t xml:space="preserve">          cmbamonth.setSelectedIndex(-1);</w:t>
      </w:r>
    </w:p>
    <w:p w:rsidR="000E543D" w:rsidRPr="000E543D" w:rsidRDefault="000E543D" w:rsidP="000E543D">
      <w:pPr>
        <w:spacing w:before="0" w:after="0"/>
        <w:rPr>
          <w:sz w:val="22"/>
          <w:szCs w:val="22"/>
        </w:rPr>
      </w:pPr>
      <w:r w:rsidRPr="000E543D">
        <w:rPr>
          <w:sz w:val="22"/>
          <w:szCs w:val="22"/>
        </w:rPr>
        <w:lastRenderedPageBreak/>
        <w:t xml:space="preserve">          cmbayear.setSelectedIndex(-1);</w:t>
      </w:r>
    </w:p>
    <w:p w:rsidR="000E543D" w:rsidRPr="000E543D" w:rsidRDefault="000E543D" w:rsidP="000E543D">
      <w:pPr>
        <w:spacing w:before="0" w:after="0"/>
        <w:rPr>
          <w:sz w:val="22"/>
          <w:szCs w:val="22"/>
        </w:rPr>
      </w:pPr>
      <w:r w:rsidRPr="000E543D">
        <w:rPr>
          <w:sz w:val="22"/>
          <w:szCs w:val="22"/>
        </w:rPr>
        <w:t xml:space="preserve">         txtmnm.setText(""); </w:t>
      </w:r>
    </w:p>
    <w:p w:rsidR="000E543D" w:rsidRPr="000E543D" w:rsidRDefault="000E543D" w:rsidP="000E543D">
      <w:pPr>
        <w:spacing w:before="0" w:after="0"/>
        <w:rPr>
          <w:sz w:val="22"/>
          <w:szCs w:val="22"/>
        </w:rPr>
      </w:pPr>
      <w:r w:rsidRPr="000E543D">
        <w:rPr>
          <w:sz w:val="22"/>
          <w:szCs w:val="22"/>
        </w:rPr>
        <w:t xml:space="preserve">          txtfnm.setText("");</w:t>
      </w:r>
    </w:p>
    <w:p w:rsidR="000E543D" w:rsidRPr="000E543D" w:rsidRDefault="000E543D" w:rsidP="000E543D">
      <w:pPr>
        <w:spacing w:before="0" w:after="0"/>
        <w:rPr>
          <w:sz w:val="22"/>
          <w:szCs w:val="22"/>
        </w:rPr>
      </w:pPr>
      <w:r w:rsidRPr="000E543D">
        <w:rPr>
          <w:sz w:val="22"/>
          <w:szCs w:val="22"/>
        </w:rPr>
        <w:t xml:space="preserve">           txtphone.setText("");</w:t>
      </w:r>
    </w:p>
    <w:p w:rsidR="000E543D" w:rsidRPr="000E543D" w:rsidRDefault="000E543D" w:rsidP="000E543D">
      <w:pPr>
        <w:spacing w:before="0" w:after="0"/>
        <w:rPr>
          <w:sz w:val="22"/>
          <w:szCs w:val="22"/>
        </w:rPr>
      </w:pPr>
      <w:r w:rsidRPr="000E543D">
        <w:rPr>
          <w:sz w:val="22"/>
          <w:szCs w:val="22"/>
        </w:rPr>
        <w:t xml:space="preserve">           txtstate.setText("");</w:t>
      </w:r>
    </w:p>
    <w:p w:rsidR="000E543D" w:rsidRPr="000E543D" w:rsidRDefault="000E543D" w:rsidP="000E543D">
      <w:pPr>
        <w:spacing w:before="0" w:after="0"/>
        <w:rPr>
          <w:sz w:val="22"/>
          <w:szCs w:val="22"/>
        </w:rPr>
      </w:pPr>
      <w:r w:rsidRPr="000E543D">
        <w:rPr>
          <w:sz w:val="22"/>
          <w:szCs w:val="22"/>
        </w:rPr>
        <w:t xml:space="preserve">          txtdist.setText("");</w:t>
      </w:r>
    </w:p>
    <w:p w:rsidR="000E543D" w:rsidRPr="000E543D" w:rsidRDefault="000E543D" w:rsidP="000E543D">
      <w:pPr>
        <w:spacing w:before="0" w:after="0"/>
        <w:rPr>
          <w:sz w:val="22"/>
          <w:szCs w:val="22"/>
        </w:rPr>
      </w:pPr>
      <w:r w:rsidRPr="000E543D">
        <w:rPr>
          <w:sz w:val="22"/>
          <w:szCs w:val="22"/>
        </w:rPr>
        <w:t xml:space="preserve">           txtcity.setText("");</w:t>
      </w:r>
    </w:p>
    <w:p w:rsidR="000E543D" w:rsidRPr="000E543D" w:rsidRDefault="000E543D" w:rsidP="000E543D">
      <w:pPr>
        <w:spacing w:before="0" w:after="0"/>
        <w:rPr>
          <w:sz w:val="22"/>
          <w:szCs w:val="22"/>
        </w:rPr>
      </w:pPr>
      <w:r w:rsidRPr="000E543D">
        <w:rPr>
          <w:sz w:val="22"/>
          <w:szCs w:val="22"/>
        </w:rPr>
        <w:t xml:space="preserve">           txtpadd.setText("");</w:t>
      </w:r>
    </w:p>
    <w:p w:rsidR="000E543D" w:rsidRPr="000E543D" w:rsidRDefault="000E543D" w:rsidP="000E543D">
      <w:pPr>
        <w:spacing w:before="0" w:after="0"/>
        <w:rPr>
          <w:sz w:val="22"/>
          <w:szCs w:val="22"/>
        </w:rPr>
      </w:pPr>
      <w:r w:rsidRPr="000E543D">
        <w:rPr>
          <w:sz w:val="22"/>
          <w:szCs w:val="22"/>
        </w:rPr>
        <w:t xml:space="preserve">            txtradd.setText("");</w:t>
      </w:r>
    </w:p>
    <w:p w:rsidR="000E543D" w:rsidRPr="000E543D" w:rsidRDefault="000E543D" w:rsidP="000E543D">
      <w:pPr>
        <w:spacing w:before="0" w:after="0"/>
        <w:rPr>
          <w:sz w:val="22"/>
          <w:szCs w:val="22"/>
        </w:rPr>
      </w:pPr>
      <w:r w:rsidRPr="000E543D">
        <w:rPr>
          <w:sz w:val="22"/>
          <w:szCs w:val="22"/>
        </w:rPr>
        <w:t xml:space="preserve">            txtpsname.setText("");</w:t>
      </w:r>
    </w:p>
    <w:p w:rsidR="000E543D" w:rsidRPr="000E543D" w:rsidRDefault="000E543D" w:rsidP="000E543D">
      <w:pPr>
        <w:spacing w:before="0" w:after="0"/>
        <w:rPr>
          <w:sz w:val="22"/>
          <w:szCs w:val="22"/>
        </w:rPr>
      </w:pPr>
      <w:r w:rsidRPr="000E543D">
        <w:rPr>
          <w:sz w:val="22"/>
          <w:szCs w:val="22"/>
        </w:rPr>
        <w:t xml:space="preserve">           txtpaddress.setText("");       </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private void rdgovActionPerformed(java.awt.event.ActionEvent evt) {                                      </w:t>
      </w:r>
    </w:p>
    <w:p w:rsidR="000E543D" w:rsidRPr="000E543D" w:rsidRDefault="000E543D" w:rsidP="000E543D">
      <w:pPr>
        <w:spacing w:before="0" w:after="0"/>
        <w:rPr>
          <w:sz w:val="22"/>
          <w:szCs w:val="22"/>
        </w:rPr>
      </w:pPr>
      <w:r w:rsidRPr="000E543D">
        <w:rPr>
          <w:sz w:val="22"/>
          <w:szCs w:val="22"/>
        </w:rPr>
        <w:t xml:space="preserve">        // TODO add your handling code here:</w:t>
      </w:r>
    </w:p>
    <w:p w:rsidR="000E543D" w:rsidRPr="000E543D" w:rsidRDefault="000E543D" w:rsidP="000E543D">
      <w:pPr>
        <w:spacing w:before="0" w:after="0"/>
        <w:rPr>
          <w:sz w:val="22"/>
          <w:szCs w:val="22"/>
        </w:rPr>
      </w:pPr>
      <w:r w:rsidRPr="000E543D">
        <w:rPr>
          <w:sz w:val="22"/>
          <w:szCs w:val="22"/>
        </w:rPr>
        <w:t xml:space="preserve">    }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@param args the command line arguments</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public static void main(String args[]) {</w:t>
      </w:r>
    </w:p>
    <w:p w:rsidR="000E543D" w:rsidRPr="000E543D" w:rsidRDefault="000E543D" w:rsidP="000E543D">
      <w:pPr>
        <w:spacing w:before="0" w:after="0"/>
        <w:rPr>
          <w:sz w:val="22"/>
          <w:szCs w:val="22"/>
        </w:rPr>
      </w:pPr>
      <w:r w:rsidRPr="000E543D">
        <w:rPr>
          <w:sz w:val="22"/>
          <w:szCs w:val="22"/>
        </w:rPr>
        <w:t xml:space="preserve">        /* Set the Nimbus look and feel */</w:t>
      </w:r>
    </w:p>
    <w:p w:rsidR="000E543D" w:rsidRPr="000E543D" w:rsidRDefault="000E543D" w:rsidP="000E543D">
      <w:pPr>
        <w:spacing w:before="0" w:after="0"/>
        <w:rPr>
          <w:sz w:val="22"/>
          <w:szCs w:val="22"/>
        </w:rPr>
      </w:pPr>
      <w:r w:rsidRPr="000E543D">
        <w:rPr>
          <w:sz w:val="22"/>
          <w:szCs w:val="22"/>
        </w:rPr>
        <w:t xml:space="preserve">        //&lt;editor-fold defaultstate="collapsed" desc=" Look and feel setting code (optional) "&gt;</w:t>
      </w:r>
    </w:p>
    <w:p w:rsidR="000E543D" w:rsidRPr="000E543D" w:rsidRDefault="000E543D" w:rsidP="000E543D">
      <w:pPr>
        <w:spacing w:before="0" w:after="0"/>
        <w:rPr>
          <w:sz w:val="22"/>
          <w:szCs w:val="22"/>
        </w:rPr>
      </w:pPr>
      <w:r w:rsidRPr="000E543D">
        <w:rPr>
          <w:sz w:val="22"/>
          <w:szCs w:val="22"/>
        </w:rPr>
        <w:t xml:space="preserve">        /* If Nimbus (introduced in Java SE 6) is not available, stay with the default look and feel.</w:t>
      </w:r>
    </w:p>
    <w:p w:rsidR="000E543D" w:rsidRPr="000E543D" w:rsidRDefault="000E543D" w:rsidP="000E543D">
      <w:pPr>
        <w:spacing w:before="0" w:after="0"/>
        <w:rPr>
          <w:sz w:val="22"/>
          <w:szCs w:val="22"/>
        </w:rPr>
      </w:pPr>
      <w:r w:rsidRPr="000E543D">
        <w:rPr>
          <w:sz w:val="22"/>
          <w:szCs w:val="22"/>
        </w:rPr>
        <w:t xml:space="preserve">         * For details see http://download.oracle.com/javase/tutorial/uiswing/lookandfeel/plaf.html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try {</w:t>
      </w:r>
    </w:p>
    <w:p w:rsidR="000E543D" w:rsidRPr="000E543D" w:rsidRDefault="000E543D" w:rsidP="000E543D">
      <w:pPr>
        <w:spacing w:before="0" w:after="0"/>
        <w:rPr>
          <w:sz w:val="22"/>
          <w:szCs w:val="22"/>
        </w:rPr>
      </w:pPr>
      <w:r w:rsidRPr="000E543D">
        <w:rPr>
          <w:sz w:val="22"/>
          <w:szCs w:val="22"/>
        </w:rPr>
        <w:t xml:space="preserve">            for (javax.swing.UIManager.LookAndFeelInfo info : javax.swing.UIManager.getInstalledLookAndFeels()) {</w:t>
      </w:r>
    </w:p>
    <w:p w:rsidR="000E543D" w:rsidRPr="000E543D" w:rsidRDefault="000E543D" w:rsidP="000E543D">
      <w:pPr>
        <w:spacing w:before="0" w:after="0"/>
        <w:rPr>
          <w:sz w:val="22"/>
          <w:szCs w:val="22"/>
        </w:rPr>
      </w:pPr>
      <w:r w:rsidRPr="000E543D">
        <w:rPr>
          <w:sz w:val="22"/>
          <w:szCs w:val="22"/>
        </w:rPr>
        <w:t xml:space="preserve">                if ("Nimbus".equals(info.getName())) {</w:t>
      </w:r>
    </w:p>
    <w:p w:rsidR="000E543D" w:rsidRPr="000E543D" w:rsidRDefault="000E543D" w:rsidP="000E543D">
      <w:pPr>
        <w:spacing w:before="0" w:after="0"/>
        <w:rPr>
          <w:sz w:val="22"/>
          <w:szCs w:val="22"/>
        </w:rPr>
      </w:pPr>
      <w:r w:rsidRPr="000E543D">
        <w:rPr>
          <w:sz w:val="22"/>
          <w:szCs w:val="22"/>
        </w:rPr>
        <w:t xml:space="preserve">                    javax.swing.UIManager.setLookAndFeel(info.getClassName());</w:t>
      </w:r>
    </w:p>
    <w:p w:rsidR="000E543D" w:rsidRPr="000E543D" w:rsidRDefault="000E543D" w:rsidP="000E543D">
      <w:pPr>
        <w:spacing w:before="0" w:after="0"/>
        <w:rPr>
          <w:sz w:val="22"/>
          <w:szCs w:val="22"/>
        </w:rPr>
      </w:pPr>
      <w:r w:rsidRPr="000E543D">
        <w:rPr>
          <w:sz w:val="22"/>
          <w:szCs w:val="22"/>
        </w:rPr>
        <w:t xml:space="preserve">                    break;</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 catch (ClassNotFoundException ex) {</w:t>
      </w:r>
    </w:p>
    <w:p w:rsidR="000E543D" w:rsidRPr="000E543D" w:rsidRDefault="000E543D" w:rsidP="000E543D">
      <w:pPr>
        <w:spacing w:before="0" w:after="0"/>
        <w:rPr>
          <w:sz w:val="22"/>
          <w:szCs w:val="22"/>
        </w:rPr>
      </w:pPr>
      <w:r w:rsidRPr="000E543D">
        <w:rPr>
          <w:sz w:val="22"/>
          <w:szCs w:val="22"/>
        </w:rPr>
        <w:t xml:space="preserve">            java.util.logging.Logger.getLogger(Addmission.class.getName()).log(java.util.logging.Level.SEVERE,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(InstantiationException ex) {</w:t>
      </w:r>
    </w:p>
    <w:p w:rsidR="000E543D" w:rsidRPr="000E543D" w:rsidRDefault="000E543D" w:rsidP="000E543D">
      <w:pPr>
        <w:spacing w:before="0" w:after="0"/>
        <w:rPr>
          <w:sz w:val="22"/>
          <w:szCs w:val="22"/>
        </w:rPr>
      </w:pPr>
      <w:r w:rsidRPr="000E543D">
        <w:rPr>
          <w:sz w:val="22"/>
          <w:szCs w:val="22"/>
        </w:rPr>
        <w:lastRenderedPageBreak/>
        <w:t xml:space="preserve">            java.util.logging.Logger.getLogger(Addmission.class.getName()).log(java.util.logging.Level.SEVERE,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(IllegalAccessException ex) {</w:t>
      </w:r>
    </w:p>
    <w:p w:rsidR="000E543D" w:rsidRPr="000E543D" w:rsidRDefault="000E543D" w:rsidP="000E543D">
      <w:pPr>
        <w:spacing w:before="0" w:after="0"/>
        <w:rPr>
          <w:sz w:val="22"/>
          <w:szCs w:val="22"/>
        </w:rPr>
      </w:pPr>
      <w:r w:rsidRPr="000E543D">
        <w:rPr>
          <w:sz w:val="22"/>
          <w:szCs w:val="22"/>
        </w:rPr>
        <w:t xml:space="preserve">            java.util.logging.Logger.getLogger(Addmission.class.getName()).log(java.util.logging.Level.SEVERE, null, ex);</w:t>
      </w:r>
    </w:p>
    <w:p w:rsidR="000E543D" w:rsidRPr="000E543D" w:rsidRDefault="000E543D" w:rsidP="000E543D">
      <w:pPr>
        <w:spacing w:before="0" w:after="0"/>
        <w:rPr>
          <w:sz w:val="22"/>
          <w:szCs w:val="22"/>
        </w:rPr>
      </w:pPr>
      <w:r w:rsidRPr="000E543D">
        <w:rPr>
          <w:sz w:val="22"/>
          <w:szCs w:val="22"/>
        </w:rPr>
        <w:t xml:space="preserve">        } catch (javax.swing.UnsupportedLookAndFeelException ex) {</w:t>
      </w:r>
    </w:p>
    <w:p w:rsidR="000E543D" w:rsidRPr="000E543D" w:rsidRDefault="000E543D" w:rsidP="000E543D">
      <w:pPr>
        <w:spacing w:before="0" w:after="0"/>
        <w:rPr>
          <w:sz w:val="22"/>
          <w:szCs w:val="22"/>
        </w:rPr>
      </w:pPr>
      <w:r w:rsidRPr="000E543D">
        <w:rPr>
          <w:sz w:val="22"/>
          <w:szCs w:val="22"/>
        </w:rPr>
        <w:t xml:space="preserve">            java.util.logging.Logger.getLogger(Addmission.class.getName()).log(java.util.logging.Level.SEVERE, null, ex);</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//&lt;/editor-fold&gt;</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 Create and display the form */</w:t>
      </w:r>
    </w:p>
    <w:p w:rsidR="000E543D" w:rsidRPr="000E543D" w:rsidRDefault="000E543D" w:rsidP="000E543D">
      <w:pPr>
        <w:spacing w:before="0" w:after="0"/>
        <w:rPr>
          <w:sz w:val="22"/>
          <w:szCs w:val="22"/>
        </w:rPr>
      </w:pPr>
      <w:r w:rsidRPr="000E543D">
        <w:rPr>
          <w:sz w:val="22"/>
          <w:szCs w:val="22"/>
        </w:rPr>
        <w:t xml:space="preserve">        java.awt.EventQueue.invokeLater(new Runnable() {</w:t>
      </w:r>
    </w:p>
    <w:p w:rsidR="000E543D" w:rsidRPr="000E543D" w:rsidRDefault="000E543D" w:rsidP="000E543D">
      <w:pPr>
        <w:spacing w:before="0" w:after="0"/>
        <w:rPr>
          <w:sz w:val="22"/>
          <w:szCs w:val="22"/>
        </w:rPr>
      </w:pPr>
      <w:r w:rsidRPr="000E543D">
        <w:rPr>
          <w:sz w:val="22"/>
          <w:szCs w:val="22"/>
        </w:rPr>
        <w:t xml:space="preserve">                 public void run() {</w:t>
      </w:r>
    </w:p>
    <w:p w:rsidR="000E543D" w:rsidRPr="000E543D" w:rsidRDefault="000E543D" w:rsidP="000E543D">
      <w:pPr>
        <w:spacing w:before="0" w:after="0"/>
        <w:rPr>
          <w:sz w:val="22"/>
          <w:szCs w:val="22"/>
        </w:rPr>
      </w:pPr>
      <w:r w:rsidRPr="000E543D">
        <w:rPr>
          <w:sz w:val="22"/>
          <w:szCs w:val="22"/>
        </w:rPr>
        <w:t xml:space="preserve">               new Addmission().setVisible(true);</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r w:rsidRPr="000E543D">
        <w:rPr>
          <w:sz w:val="22"/>
          <w:szCs w:val="22"/>
        </w:rPr>
        <w:t xml:space="preserve">    }</w:t>
      </w:r>
    </w:p>
    <w:p w:rsidR="000E543D" w:rsidRPr="000E543D" w:rsidRDefault="000E543D" w:rsidP="000E543D">
      <w:pPr>
        <w:spacing w:before="0" w:after="0"/>
        <w:rPr>
          <w:sz w:val="22"/>
          <w:szCs w:val="22"/>
        </w:rPr>
      </w:pPr>
    </w:p>
    <w:p w:rsidR="000E543D" w:rsidRPr="000E543D" w:rsidRDefault="000E543D" w:rsidP="000E543D">
      <w:pPr>
        <w:spacing w:before="0" w:after="0"/>
        <w:rPr>
          <w:sz w:val="22"/>
          <w:szCs w:val="22"/>
        </w:rPr>
      </w:pPr>
      <w:r w:rsidRPr="000E543D">
        <w:rPr>
          <w:sz w:val="22"/>
          <w:szCs w:val="22"/>
        </w:rPr>
        <w:t xml:space="preserve">    // Variables declaration - do not modify                     </w:t>
      </w:r>
    </w:p>
    <w:p w:rsidR="000E543D" w:rsidRPr="000E543D" w:rsidRDefault="000E543D" w:rsidP="000E543D">
      <w:pPr>
        <w:spacing w:before="0" w:after="0"/>
        <w:rPr>
          <w:sz w:val="22"/>
          <w:szCs w:val="22"/>
        </w:rPr>
      </w:pPr>
      <w:r w:rsidRPr="000E543D">
        <w:rPr>
          <w:sz w:val="22"/>
          <w:szCs w:val="22"/>
        </w:rPr>
        <w:t xml:space="preserve">    private javax.swing.JButton btnbrowse;</w:t>
      </w:r>
    </w:p>
    <w:p w:rsidR="000E543D" w:rsidRPr="000E543D" w:rsidRDefault="000E543D" w:rsidP="000E543D">
      <w:pPr>
        <w:spacing w:before="0" w:after="0"/>
        <w:rPr>
          <w:sz w:val="22"/>
          <w:szCs w:val="22"/>
        </w:rPr>
      </w:pPr>
      <w:r w:rsidRPr="000E543D">
        <w:rPr>
          <w:sz w:val="22"/>
          <w:szCs w:val="22"/>
        </w:rPr>
        <w:t xml:space="preserve">    private javax.swing.JButton btnsubmit;</w:t>
      </w:r>
    </w:p>
    <w:p w:rsidR="000E543D" w:rsidRPr="000E543D" w:rsidRDefault="000E543D" w:rsidP="000E543D">
      <w:pPr>
        <w:spacing w:before="0" w:after="0"/>
        <w:rPr>
          <w:sz w:val="22"/>
          <w:szCs w:val="22"/>
        </w:rPr>
      </w:pPr>
      <w:r w:rsidRPr="000E543D">
        <w:rPr>
          <w:sz w:val="22"/>
          <w:szCs w:val="22"/>
        </w:rPr>
        <w:t xml:space="preserve">    private javax.swing.ButtonGroup buttonGroup1;</w:t>
      </w:r>
    </w:p>
    <w:p w:rsidR="000E543D" w:rsidRPr="000E543D" w:rsidRDefault="000E543D" w:rsidP="000E543D">
      <w:pPr>
        <w:spacing w:before="0" w:after="0"/>
        <w:rPr>
          <w:sz w:val="22"/>
          <w:szCs w:val="22"/>
        </w:rPr>
      </w:pPr>
      <w:r w:rsidRPr="000E543D">
        <w:rPr>
          <w:sz w:val="22"/>
          <w:szCs w:val="22"/>
        </w:rPr>
        <w:t xml:space="preserve">    private javax.swing.ButtonGroup buttonGroup2;</w:t>
      </w:r>
    </w:p>
    <w:p w:rsidR="000E543D" w:rsidRPr="000E543D" w:rsidRDefault="000E543D" w:rsidP="000E543D">
      <w:pPr>
        <w:spacing w:before="0" w:after="0"/>
        <w:rPr>
          <w:sz w:val="22"/>
          <w:szCs w:val="22"/>
        </w:rPr>
      </w:pPr>
      <w:r w:rsidRPr="000E543D">
        <w:rPr>
          <w:sz w:val="22"/>
          <w:szCs w:val="22"/>
        </w:rPr>
        <w:t xml:space="preserve">    private javax.swing.ButtonGroup buttonGroup3;</w:t>
      </w:r>
    </w:p>
    <w:p w:rsidR="000E543D" w:rsidRPr="000E543D" w:rsidRDefault="000E543D" w:rsidP="000E543D">
      <w:pPr>
        <w:spacing w:before="0" w:after="0"/>
        <w:rPr>
          <w:sz w:val="22"/>
          <w:szCs w:val="22"/>
        </w:rPr>
      </w:pPr>
      <w:r w:rsidRPr="000E543D">
        <w:rPr>
          <w:sz w:val="22"/>
          <w:szCs w:val="22"/>
        </w:rPr>
        <w:t xml:space="preserve">    private javax.swing.JCheckBox chkdiff;</w:t>
      </w:r>
    </w:p>
    <w:p w:rsidR="000E543D" w:rsidRPr="000E543D" w:rsidRDefault="000E543D" w:rsidP="000E543D">
      <w:pPr>
        <w:spacing w:before="0" w:after="0"/>
        <w:rPr>
          <w:sz w:val="22"/>
          <w:szCs w:val="22"/>
        </w:rPr>
      </w:pPr>
      <w:r w:rsidRPr="000E543D">
        <w:rPr>
          <w:sz w:val="22"/>
          <w:szCs w:val="22"/>
        </w:rPr>
        <w:t xml:space="preserve">    private javax.swing.JCheckBox chksame;</w:t>
      </w:r>
    </w:p>
    <w:p w:rsidR="000E543D" w:rsidRPr="000E543D" w:rsidRDefault="000E543D" w:rsidP="000E543D">
      <w:pPr>
        <w:spacing w:before="0" w:after="0"/>
        <w:rPr>
          <w:sz w:val="22"/>
          <w:szCs w:val="22"/>
        </w:rPr>
      </w:pPr>
      <w:r w:rsidRPr="000E543D">
        <w:rPr>
          <w:sz w:val="22"/>
          <w:szCs w:val="22"/>
        </w:rPr>
        <w:t xml:space="preserve">    private javax.swing.JComboBox cmbadate;</w:t>
      </w:r>
    </w:p>
    <w:p w:rsidR="000E543D" w:rsidRPr="000E543D" w:rsidRDefault="000E543D" w:rsidP="000E543D">
      <w:pPr>
        <w:spacing w:before="0" w:after="0"/>
        <w:rPr>
          <w:sz w:val="22"/>
          <w:szCs w:val="22"/>
        </w:rPr>
      </w:pPr>
      <w:r w:rsidRPr="000E543D">
        <w:rPr>
          <w:sz w:val="22"/>
          <w:szCs w:val="22"/>
        </w:rPr>
        <w:t xml:space="preserve">    private javax.swing.JComboBox cmbamonth;</w:t>
      </w:r>
    </w:p>
    <w:p w:rsidR="000E543D" w:rsidRPr="000E543D" w:rsidRDefault="000E543D" w:rsidP="000E543D">
      <w:pPr>
        <w:spacing w:before="0" w:after="0"/>
        <w:rPr>
          <w:sz w:val="22"/>
          <w:szCs w:val="22"/>
        </w:rPr>
      </w:pPr>
      <w:r w:rsidRPr="000E543D">
        <w:rPr>
          <w:sz w:val="22"/>
          <w:szCs w:val="22"/>
        </w:rPr>
        <w:t xml:space="preserve">    private javax.swing.JComboBox cmbayear;</w:t>
      </w:r>
    </w:p>
    <w:p w:rsidR="000E543D" w:rsidRPr="000E543D" w:rsidRDefault="000E543D" w:rsidP="000E543D">
      <w:pPr>
        <w:spacing w:before="0" w:after="0"/>
        <w:rPr>
          <w:sz w:val="22"/>
          <w:szCs w:val="22"/>
        </w:rPr>
      </w:pPr>
      <w:r w:rsidRPr="000E543D">
        <w:rPr>
          <w:sz w:val="22"/>
          <w:szCs w:val="22"/>
        </w:rPr>
        <w:t xml:space="preserve">    private javax.swing.JComboBox cmbbdate;</w:t>
      </w:r>
    </w:p>
    <w:p w:rsidR="000E543D" w:rsidRPr="000E543D" w:rsidRDefault="000E543D" w:rsidP="000E543D">
      <w:pPr>
        <w:spacing w:before="0" w:after="0"/>
        <w:rPr>
          <w:sz w:val="22"/>
          <w:szCs w:val="22"/>
        </w:rPr>
      </w:pPr>
      <w:r w:rsidRPr="000E543D">
        <w:rPr>
          <w:sz w:val="22"/>
          <w:szCs w:val="22"/>
        </w:rPr>
        <w:t xml:space="preserve">    private javax.swing.JComboBox cmbbmonth;</w:t>
      </w:r>
    </w:p>
    <w:p w:rsidR="000E543D" w:rsidRPr="000E543D" w:rsidRDefault="000E543D" w:rsidP="000E543D">
      <w:pPr>
        <w:spacing w:before="0" w:after="0"/>
        <w:rPr>
          <w:sz w:val="22"/>
          <w:szCs w:val="22"/>
        </w:rPr>
      </w:pPr>
      <w:r w:rsidRPr="000E543D">
        <w:rPr>
          <w:sz w:val="22"/>
          <w:szCs w:val="22"/>
        </w:rPr>
        <w:t xml:space="preserve">    private javax.swing.JComboBox cmbbyear;</w:t>
      </w:r>
    </w:p>
    <w:p w:rsidR="000E543D" w:rsidRPr="000E543D" w:rsidRDefault="000E543D" w:rsidP="000E543D">
      <w:pPr>
        <w:spacing w:before="0" w:after="0"/>
        <w:rPr>
          <w:sz w:val="22"/>
          <w:szCs w:val="22"/>
        </w:rPr>
      </w:pPr>
      <w:r w:rsidRPr="000E543D">
        <w:rPr>
          <w:sz w:val="22"/>
          <w:szCs w:val="22"/>
        </w:rPr>
        <w:t xml:space="preserve">    private javax.swing.JComboBox cmbclass;</w:t>
      </w:r>
    </w:p>
    <w:p w:rsidR="000E543D" w:rsidRPr="000E543D" w:rsidRDefault="000E543D" w:rsidP="000E543D">
      <w:pPr>
        <w:spacing w:before="0" w:after="0"/>
        <w:rPr>
          <w:sz w:val="22"/>
          <w:szCs w:val="22"/>
        </w:rPr>
      </w:pPr>
      <w:r w:rsidRPr="000E543D">
        <w:rPr>
          <w:sz w:val="22"/>
          <w:szCs w:val="22"/>
        </w:rPr>
        <w:t xml:space="preserve">    private javax.swing.JComboBox cmbgender;</w:t>
      </w:r>
    </w:p>
    <w:p w:rsidR="000E543D" w:rsidRPr="000E543D" w:rsidRDefault="000E543D" w:rsidP="000E543D">
      <w:pPr>
        <w:spacing w:before="0" w:after="0"/>
        <w:rPr>
          <w:sz w:val="22"/>
          <w:szCs w:val="22"/>
        </w:rPr>
      </w:pPr>
      <w:r w:rsidRPr="000E543D">
        <w:rPr>
          <w:sz w:val="22"/>
          <w:szCs w:val="22"/>
        </w:rPr>
        <w:t xml:space="preserve">    private javax.swing.JComboBox cmbsession;</w:t>
      </w:r>
    </w:p>
    <w:p w:rsidR="000E543D" w:rsidRPr="000E543D" w:rsidRDefault="000E543D" w:rsidP="000E543D">
      <w:pPr>
        <w:spacing w:before="0" w:after="0"/>
        <w:rPr>
          <w:sz w:val="22"/>
          <w:szCs w:val="22"/>
        </w:rPr>
      </w:pPr>
      <w:r w:rsidRPr="000E543D">
        <w:rPr>
          <w:sz w:val="22"/>
          <w:szCs w:val="22"/>
        </w:rPr>
        <w:t xml:space="preserve">    private javax.swing.JButton jButton1;</w:t>
      </w:r>
    </w:p>
    <w:p w:rsidR="000E543D" w:rsidRPr="000E543D" w:rsidRDefault="000E543D" w:rsidP="000E543D">
      <w:pPr>
        <w:spacing w:before="0" w:after="0"/>
        <w:rPr>
          <w:sz w:val="22"/>
          <w:szCs w:val="22"/>
        </w:rPr>
      </w:pPr>
      <w:r w:rsidRPr="000E543D">
        <w:rPr>
          <w:sz w:val="22"/>
          <w:szCs w:val="22"/>
        </w:rPr>
        <w:lastRenderedPageBreak/>
        <w:t xml:space="preserve">    private javax.swing.JButton jButton2;</w:t>
      </w:r>
    </w:p>
    <w:p w:rsidR="000E543D" w:rsidRPr="000E543D" w:rsidRDefault="000E543D" w:rsidP="000E543D">
      <w:pPr>
        <w:spacing w:before="0" w:after="0"/>
        <w:rPr>
          <w:sz w:val="22"/>
          <w:szCs w:val="22"/>
        </w:rPr>
      </w:pPr>
      <w:r w:rsidRPr="000E543D">
        <w:rPr>
          <w:sz w:val="22"/>
          <w:szCs w:val="22"/>
        </w:rPr>
        <w:t xml:space="preserve">    private javax.swing.JLabel jLabel1;</w:t>
      </w:r>
    </w:p>
    <w:p w:rsidR="000E543D" w:rsidRPr="000E543D" w:rsidRDefault="000E543D" w:rsidP="000E543D">
      <w:pPr>
        <w:spacing w:before="0" w:after="0"/>
        <w:rPr>
          <w:sz w:val="22"/>
          <w:szCs w:val="22"/>
        </w:rPr>
      </w:pPr>
      <w:r w:rsidRPr="000E543D">
        <w:rPr>
          <w:sz w:val="22"/>
          <w:szCs w:val="22"/>
        </w:rPr>
        <w:t xml:space="preserve">    private javax.swing.JLabel jLabel10;</w:t>
      </w:r>
    </w:p>
    <w:p w:rsidR="000E543D" w:rsidRPr="000E543D" w:rsidRDefault="000E543D" w:rsidP="000E543D">
      <w:pPr>
        <w:spacing w:before="0" w:after="0"/>
        <w:rPr>
          <w:sz w:val="22"/>
          <w:szCs w:val="22"/>
        </w:rPr>
      </w:pPr>
      <w:r w:rsidRPr="000E543D">
        <w:rPr>
          <w:sz w:val="22"/>
          <w:szCs w:val="22"/>
        </w:rPr>
        <w:t xml:space="preserve">    private javax.swing.JLabel jLabel11;</w:t>
      </w:r>
    </w:p>
    <w:p w:rsidR="000E543D" w:rsidRPr="000E543D" w:rsidRDefault="000E543D" w:rsidP="000E543D">
      <w:pPr>
        <w:spacing w:before="0" w:after="0"/>
        <w:rPr>
          <w:sz w:val="22"/>
          <w:szCs w:val="22"/>
        </w:rPr>
      </w:pPr>
      <w:r w:rsidRPr="000E543D">
        <w:rPr>
          <w:sz w:val="22"/>
          <w:szCs w:val="22"/>
        </w:rPr>
        <w:t xml:space="preserve">    private javax.swing.JLabel jLabel12;</w:t>
      </w:r>
    </w:p>
    <w:p w:rsidR="000E543D" w:rsidRPr="000E543D" w:rsidRDefault="000E543D" w:rsidP="000E543D">
      <w:pPr>
        <w:spacing w:before="0" w:after="0"/>
        <w:rPr>
          <w:sz w:val="22"/>
          <w:szCs w:val="22"/>
        </w:rPr>
      </w:pPr>
      <w:r w:rsidRPr="000E543D">
        <w:rPr>
          <w:sz w:val="22"/>
          <w:szCs w:val="22"/>
        </w:rPr>
        <w:t xml:space="preserve">    private javax.swing.JLabel jLabel13;</w:t>
      </w:r>
    </w:p>
    <w:p w:rsidR="000E543D" w:rsidRPr="000E543D" w:rsidRDefault="000E543D" w:rsidP="000E543D">
      <w:pPr>
        <w:spacing w:before="0" w:after="0"/>
        <w:rPr>
          <w:sz w:val="22"/>
          <w:szCs w:val="22"/>
        </w:rPr>
      </w:pPr>
      <w:r w:rsidRPr="000E543D">
        <w:rPr>
          <w:sz w:val="22"/>
          <w:szCs w:val="22"/>
        </w:rPr>
        <w:t xml:space="preserve">    private javax.swing.JLabel jLabel14;</w:t>
      </w:r>
    </w:p>
    <w:p w:rsidR="000E543D" w:rsidRPr="000E543D" w:rsidRDefault="000E543D" w:rsidP="000E543D">
      <w:pPr>
        <w:spacing w:before="0" w:after="0"/>
        <w:rPr>
          <w:sz w:val="22"/>
          <w:szCs w:val="22"/>
        </w:rPr>
      </w:pPr>
      <w:r w:rsidRPr="000E543D">
        <w:rPr>
          <w:sz w:val="22"/>
          <w:szCs w:val="22"/>
        </w:rPr>
        <w:t xml:space="preserve">    private javax.swing.JLabel jLabel15;</w:t>
      </w:r>
    </w:p>
    <w:p w:rsidR="000E543D" w:rsidRPr="000E543D" w:rsidRDefault="000E543D" w:rsidP="000E543D">
      <w:pPr>
        <w:spacing w:before="0" w:after="0"/>
        <w:rPr>
          <w:sz w:val="22"/>
          <w:szCs w:val="22"/>
        </w:rPr>
      </w:pPr>
      <w:r w:rsidRPr="000E543D">
        <w:rPr>
          <w:sz w:val="22"/>
          <w:szCs w:val="22"/>
        </w:rPr>
        <w:t xml:space="preserve">    private javax.swing.JLabel jLabel16;</w:t>
      </w:r>
    </w:p>
    <w:p w:rsidR="000E543D" w:rsidRPr="000E543D" w:rsidRDefault="000E543D" w:rsidP="000E543D">
      <w:pPr>
        <w:spacing w:before="0" w:after="0"/>
        <w:rPr>
          <w:sz w:val="22"/>
          <w:szCs w:val="22"/>
        </w:rPr>
      </w:pPr>
      <w:r w:rsidRPr="000E543D">
        <w:rPr>
          <w:sz w:val="22"/>
          <w:szCs w:val="22"/>
        </w:rPr>
        <w:t xml:space="preserve">    private javax.swing.JLabel jLabel17;</w:t>
      </w:r>
    </w:p>
    <w:p w:rsidR="000E543D" w:rsidRPr="000E543D" w:rsidRDefault="000E543D" w:rsidP="000E543D">
      <w:pPr>
        <w:spacing w:before="0" w:after="0"/>
        <w:rPr>
          <w:sz w:val="22"/>
          <w:szCs w:val="22"/>
        </w:rPr>
      </w:pPr>
      <w:r w:rsidRPr="000E543D">
        <w:rPr>
          <w:sz w:val="22"/>
          <w:szCs w:val="22"/>
        </w:rPr>
        <w:t xml:space="preserve">    private javax.swing.JLabel jLabel18;</w:t>
      </w:r>
    </w:p>
    <w:p w:rsidR="000E543D" w:rsidRPr="000E543D" w:rsidRDefault="000E543D" w:rsidP="000E543D">
      <w:pPr>
        <w:spacing w:before="0" w:after="0"/>
        <w:rPr>
          <w:sz w:val="22"/>
          <w:szCs w:val="22"/>
        </w:rPr>
      </w:pPr>
      <w:r w:rsidRPr="000E543D">
        <w:rPr>
          <w:sz w:val="22"/>
          <w:szCs w:val="22"/>
        </w:rPr>
        <w:t xml:space="preserve">    private javax.swing.JLabel jLabel19;</w:t>
      </w:r>
    </w:p>
    <w:p w:rsidR="000E543D" w:rsidRPr="000E543D" w:rsidRDefault="000E543D" w:rsidP="000E543D">
      <w:pPr>
        <w:spacing w:before="0" w:after="0"/>
        <w:rPr>
          <w:sz w:val="22"/>
          <w:szCs w:val="22"/>
        </w:rPr>
      </w:pPr>
      <w:r w:rsidRPr="000E543D">
        <w:rPr>
          <w:sz w:val="22"/>
          <w:szCs w:val="22"/>
        </w:rPr>
        <w:t xml:space="preserve">    private javax.swing.JLabel jLabel2;</w:t>
      </w:r>
    </w:p>
    <w:p w:rsidR="000E543D" w:rsidRPr="000E543D" w:rsidRDefault="000E543D" w:rsidP="000E543D">
      <w:pPr>
        <w:spacing w:before="0" w:after="0"/>
        <w:rPr>
          <w:sz w:val="22"/>
          <w:szCs w:val="22"/>
        </w:rPr>
      </w:pPr>
      <w:r w:rsidRPr="000E543D">
        <w:rPr>
          <w:sz w:val="22"/>
          <w:szCs w:val="22"/>
        </w:rPr>
        <w:t xml:space="preserve">    private javax.swing.JLabel jLabel20;</w:t>
      </w:r>
    </w:p>
    <w:p w:rsidR="000E543D" w:rsidRPr="000E543D" w:rsidRDefault="000E543D" w:rsidP="000E543D">
      <w:pPr>
        <w:spacing w:before="0" w:after="0"/>
        <w:rPr>
          <w:sz w:val="22"/>
          <w:szCs w:val="22"/>
        </w:rPr>
      </w:pPr>
      <w:r w:rsidRPr="000E543D">
        <w:rPr>
          <w:sz w:val="22"/>
          <w:szCs w:val="22"/>
        </w:rPr>
        <w:t xml:space="preserve">    private javax.swing.JLabel jLabel21;</w:t>
      </w:r>
    </w:p>
    <w:p w:rsidR="000E543D" w:rsidRPr="000E543D" w:rsidRDefault="000E543D" w:rsidP="000E543D">
      <w:pPr>
        <w:spacing w:before="0" w:after="0"/>
        <w:rPr>
          <w:sz w:val="22"/>
          <w:szCs w:val="22"/>
        </w:rPr>
      </w:pPr>
      <w:r w:rsidRPr="000E543D">
        <w:rPr>
          <w:sz w:val="22"/>
          <w:szCs w:val="22"/>
        </w:rPr>
        <w:t xml:space="preserve">    private javax.swing.JLabel jLabel22;</w:t>
      </w:r>
    </w:p>
    <w:p w:rsidR="000E543D" w:rsidRPr="000E543D" w:rsidRDefault="000E543D" w:rsidP="000E543D">
      <w:pPr>
        <w:spacing w:before="0" w:after="0"/>
        <w:rPr>
          <w:sz w:val="22"/>
          <w:szCs w:val="22"/>
        </w:rPr>
      </w:pPr>
      <w:r w:rsidRPr="000E543D">
        <w:rPr>
          <w:sz w:val="22"/>
          <w:szCs w:val="22"/>
        </w:rPr>
        <w:t xml:space="preserve">    private javax.swing.JLabel jLabel23;</w:t>
      </w:r>
    </w:p>
    <w:p w:rsidR="000E543D" w:rsidRPr="000E543D" w:rsidRDefault="000E543D" w:rsidP="000E543D">
      <w:pPr>
        <w:spacing w:before="0" w:after="0"/>
        <w:rPr>
          <w:sz w:val="22"/>
          <w:szCs w:val="22"/>
        </w:rPr>
      </w:pPr>
      <w:r w:rsidRPr="000E543D">
        <w:rPr>
          <w:sz w:val="22"/>
          <w:szCs w:val="22"/>
        </w:rPr>
        <w:t xml:space="preserve">    private javax.swing.JLabel jLabel24;</w:t>
      </w:r>
    </w:p>
    <w:p w:rsidR="000E543D" w:rsidRPr="000E543D" w:rsidRDefault="000E543D" w:rsidP="000E543D">
      <w:pPr>
        <w:spacing w:before="0" w:after="0"/>
        <w:rPr>
          <w:sz w:val="22"/>
          <w:szCs w:val="22"/>
        </w:rPr>
      </w:pPr>
      <w:r w:rsidRPr="000E543D">
        <w:rPr>
          <w:sz w:val="22"/>
          <w:szCs w:val="22"/>
        </w:rPr>
        <w:t xml:space="preserve">    private javax.swing.JLabel jLabel25;</w:t>
      </w:r>
    </w:p>
    <w:p w:rsidR="000E543D" w:rsidRPr="000E543D" w:rsidRDefault="000E543D" w:rsidP="000E543D">
      <w:pPr>
        <w:spacing w:before="0" w:after="0"/>
        <w:rPr>
          <w:sz w:val="22"/>
          <w:szCs w:val="22"/>
        </w:rPr>
      </w:pPr>
      <w:r w:rsidRPr="000E543D">
        <w:rPr>
          <w:sz w:val="22"/>
          <w:szCs w:val="22"/>
        </w:rPr>
        <w:t xml:space="preserve">    private javax.swing.JLabel jLabel3;</w:t>
      </w:r>
    </w:p>
    <w:p w:rsidR="000E543D" w:rsidRPr="000E543D" w:rsidRDefault="000E543D" w:rsidP="000E543D">
      <w:pPr>
        <w:spacing w:before="0" w:after="0"/>
        <w:rPr>
          <w:sz w:val="22"/>
          <w:szCs w:val="22"/>
        </w:rPr>
      </w:pPr>
      <w:r w:rsidRPr="000E543D">
        <w:rPr>
          <w:sz w:val="22"/>
          <w:szCs w:val="22"/>
        </w:rPr>
        <w:t xml:space="preserve">    private javax.swing.JLabel jLabel4;</w:t>
      </w:r>
    </w:p>
    <w:p w:rsidR="000E543D" w:rsidRPr="000E543D" w:rsidRDefault="000E543D" w:rsidP="000E543D">
      <w:pPr>
        <w:spacing w:before="0" w:after="0"/>
        <w:rPr>
          <w:sz w:val="22"/>
          <w:szCs w:val="22"/>
        </w:rPr>
      </w:pPr>
      <w:r w:rsidRPr="000E543D">
        <w:rPr>
          <w:sz w:val="22"/>
          <w:szCs w:val="22"/>
        </w:rPr>
        <w:t xml:space="preserve">    private javax.swing.JLabel jLabel5;</w:t>
      </w:r>
    </w:p>
    <w:p w:rsidR="000E543D" w:rsidRPr="000E543D" w:rsidRDefault="000E543D" w:rsidP="000E543D">
      <w:pPr>
        <w:spacing w:before="0" w:after="0"/>
        <w:rPr>
          <w:sz w:val="22"/>
          <w:szCs w:val="22"/>
        </w:rPr>
      </w:pPr>
      <w:r w:rsidRPr="000E543D">
        <w:rPr>
          <w:sz w:val="22"/>
          <w:szCs w:val="22"/>
        </w:rPr>
        <w:t xml:space="preserve">    private javax.swing.JLabel jLabel6;</w:t>
      </w:r>
    </w:p>
    <w:p w:rsidR="000E543D" w:rsidRPr="000E543D" w:rsidRDefault="000E543D" w:rsidP="000E543D">
      <w:pPr>
        <w:spacing w:before="0" w:after="0"/>
        <w:rPr>
          <w:sz w:val="22"/>
          <w:szCs w:val="22"/>
        </w:rPr>
      </w:pPr>
      <w:r w:rsidRPr="000E543D">
        <w:rPr>
          <w:sz w:val="22"/>
          <w:szCs w:val="22"/>
        </w:rPr>
        <w:t xml:space="preserve">    private javax.swing.JLabel jLabel7;</w:t>
      </w:r>
    </w:p>
    <w:p w:rsidR="000E543D" w:rsidRPr="000E543D" w:rsidRDefault="000E543D" w:rsidP="000E543D">
      <w:pPr>
        <w:spacing w:before="0" w:after="0"/>
        <w:rPr>
          <w:sz w:val="22"/>
          <w:szCs w:val="22"/>
        </w:rPr>
      </w:pPr>
      <w:r w:rsidRPr="000E543D">
        <w:rPr>
          <w:sz w:val="22"/>
          <w:szCs w:val="22"/>
        </w:rPr>
        <w:t xml:space="preserve">    private javax.swing.JLabel jLabel8;</w:t>
      </w:r>
    </w:p>
    <w:p w:rsidR="000E543D" w:rsidRPr="000E543D" w:rsidRDefault="000E543D" w:rsidP="000E543D">
      <w:pPr>
        <w:spacing w:before="0" w:after="0"/>
        <w:rPr>
          <w:sz w:val="22"/>
          <w:szCs w:val="22"/>
        </w:rPr>
      </w:pPr>
      <w:r w:rsidRPr="000E543D">
        <w:rPr>
          <w:sz w:val="22"/>
          <w:szCs w:val="22"/>
        </w:rPr>
        <w:t xml:space="preserve">    private javax.swing.JLabel jLabel9;</w:t>
      </w:r>
    </w:p>
    <w:p w:rsidR="000E543D" w:rsidRPr="000E543D" w:rsidRDefault="000E543D" w:rsidP="000E543D">
      <w:pPr>
        <w:spacing w:before="0" w:after="0"/>
        <w:rPr>
          <w:sz w:val="22"/>
          <w:szCs w:val="22"/>
        </w:rPr>
      </w:pPr>
      <w:r w:rsidRPr="000E543D">
        <w:rPr>
          <w:sz w:val="22"/>
          <w:szCs w:val="22"/>
        </w:rPr>
        <w:t xml:space="preserve">    private javax.swing.JPanel jPanel1;</w:t>
      </w:r>
    </w:p>
    <w:p w:rsidR="000E543D" w:rsidRPr="000E543D" w:rsidRDefault="000E543D" w:rsidP="000E543D">
      <w:pPr>
        <w:spacing w:before="0" w:after="0"/>
        <w:rPr>
          <w:sz w:val="22"/>
          <w:szCs w:val="22"/>
        </w:rPr>
      </w:pPr>
      <w:r w:rsidRPr="000E543D">
        <w:rPr>
          <w:sz w:val="22"/>
          <w:szCs w:val="22"/>
        </w:rPr>
        <w:t xml:space="preserve">    private javax.swing.JPanel jPanel10;</w:t>
      </w:r>
    </w:p>
    <w:p w:rsidR="000E543D" w:rsidRPr="000E543D" w:rsidRDefault="000E543D" w:rsidP="000E543D">
      <w:pPr>
        <w:spacing w:before="0" w:after="0"/>
        <w:rPr>
          <w:sz w:val="22"/>
          <w:szCs w:val="22"/>
        </w:rPr>
      </w:pPr>
      <w:r w:rsidRPr="000E543D">
        <w:rPr>
          <w:sz w:val="22"/>
          <w:szCs w:val="22"/>
        </w:rPr>
        <w:t xml:space="preserve">    private javax.swing.JPanel jPanel2;</w:t>
      </w:r>
    </w:p>
    <w:p w:rsidR="000E543D" w:rsidRPr="000E543D" w:rsidRDefault="000E543D" w:rsidP="000E543D">
      <w:pPr>
        <w:spacing w:before="0" w:after="0"/>
        <w:rPr>
          <w:sz w:val="22"/>
          <w:szCs w:val="22"/>
        </w:rPr>
      </w:pPr>
      <w:r w:rsidRPr="000E543D">
        <w:rPr>
          <w:sz w:val="22"/>
          <w:szCs w:val="22"/>
        </w:rPr>
        <w:t xml:space="preserve">    private javax.swing.JPanel jPanel3;</w:t>
      </w:r>
    </w:p>
    <w:p w:rsidR="000E543D" w:rsidRPr="000E543D" w:rsidRDefault="000E543D" w:rsidP="000E543D">
      <w:pPr>
        <w:spacing w:before="0" w:after="0"/>
        <w:rPr>
          <w:sz w:val="22"/>
          <w:szCs w:val="22"/>
        </w:rPr>
      </w:pPr>
      <w:r w:rsidRPr="000E543D">
        <w:rPr>
          <w:sz w:val="22"/>
          <w:szCs w:val="22"/>
        </w:rPr>
        <w:t xml:space="preserve">    private javax.swing.JPanel jPanel6;</w:t>
      </w:r>
    </w:p>
    <w:p w:rsidR="000E543D" w:rsidRPr="000E543D" w:rsidRDefault="000E543D" w:rsidP="000E543D">
      <w:pPr>
        <w:spacing w:before="0" w:after="0"/>
        <w:rPr>
          <w:sz w:val="22"/>
          <w:szCs w:val="22"/>
        </w:rPr>
      </w:pPr>
      <w:r w:rsidRPr="000E543D">
        <w:rPr>
          <w:sz w:val="22"/>
          <w:szCs w:val="22"/>
        </w:rPr>
        <w:t xml:space="preserve">    private javax.swing.JScrollPane jScrollPane1;</w:t>
      </w:r>
    </w:p>
    <w:p w:rsidR="000E543D" w:rsidRPr="000E543D" w:rsidRDefault="000E543D" w:rsidP="000E543D">
      <w:pPr>
        <w:spacing w:before="0" w:after="0"/>
        <w:rPr>
          <w:sz w:val="22"/>
          <w:szCs w:val="22"/>
        </w:rPr>
      </w:pPr>
      <w:r w:rsidRPr="000E543D">
        <w:rPr>
          <w:sz w:val="22"/>
          <w:szCs w:val="22"/>
        </w:rPr>
        <w:t xml:space="preserve">    private javax.swing.JScrollPane jScrollPane2;</w:t>
      </w:r>
    </w:p>
    <w:p w:rsidR="000E543D" w:rsidRPr="000E543D" w:rsidRDefault="000E543D" w:rsidP="000E543D">
      <w:pPr>
        <w:spacing w:before="0" w:after="0"/>
        <w:rPr>
          <w:sz w:val="22"/>
          <w:szCs w:val="22"/>
        </w:rPr>
      </w:pPr>
      <w:r w:rsidRPr="000E543D">
        <w:rPr>
          <w:sz w:val="22"/>
          <w:szCs w:val="22"/>
        </w:rPr>
        <w:t xml:space="preserve">    private javax.swing.JLabel lblimg;</w:t>
      </w:r>
    </w:p>
    <w:p w:rsidR="000E543D" w:rsidRPr="000E543D" w:rsidRDefault="000E543D" w:rsidP="000E543D">
      <w:pPr>
        <w:spacing w:before="0" w:after="0"/>
        <w:rPr>
          <w:sz w:val="22"/>
          <w:szCs w:val="22"/>
        </w:rPr>
      </w:pPr>
      <w:r w:rsidRPr="000E543D">
        <w:rPr>
          <w:sz w:val="22"/>
          <w:szCs w:val="22"/>
        </w:rPr>
        <w:t xml:space="preserve">    private javax.swing.JRadioButton rdgov;</w:t>
      </w:r>
    </w:p>
    <w:p w:rsidR="000E543D" w:rsidRPr="000E543D" w:rsidRDefault="000E543D" w:rsidP="000E543D">
      <w:pPr>
        <w:spacing w:before="0" w:after="0"/>
        <w:rPr>
          <w:sz w:val="22"/>
          <w:szCs w:val="22"/>
        </w:rPr>
      </w:pPr>
      <w:r w:rsidRPr="000E543D">
        <w:rPr>
          <w:sz w:val="22"/>
          <w:szCs w:val="22"/>
        </w:rPr>
        <w:t xml:space="preserve">    private javax.swing.JRadioButton rdno;</w:t>
      </w:r>
    </w:p>
    <w:p w:rsidR="000E543D" w:rsidRPr="000E543D" w:rsidRDefault="000E543D" w:rsidP="000E543D">
      <w:pPr>
        <w:spacing w:before="0" w:after="0"/>
        <w:rPr>
          <w:sz w:val="22"/>
          <w:szCs w:val="22"/>
        </w:rPr>
      </w:pPr>
      <w:r w:rsidRPr="000E543D">
        <w:rPr>
          <w:sz w:val="22"/>
          <w:szCs w:val="22"/>
        </w:rPr>
        <w:t xml:space="preserve">    private javax.swing.JRadioButton rdprivate;</w:t>
      </w:r>
    </w:p>
    <w:p w:rsidR="000E543D" w:rsidRPr="000E543D" w:rsidRDefault="000E543D" w:rsidP="000E543D">
      <w:pPr>
        <w:spacing w:before="0" w:after="0"/>
        <w:rPr>
          <w:sz w:val="22"/>
          <w:szCs w:val="22"/>
        </w:rPr>
      </w:pPr>
      <w:r w:rsidRPr="000E543D">
        <w:rPr>
          <w:sz w:val="22"/>
          <w:szCs w:val="22"/>
        </w:rPr>
        <w:t xml:space="preserve">    private javax.swing.JRadioButton rdyes;</w:t>
      </w:r>
    </w:p>
    <w:p w:rsidR="000E543D" w:rsidRPr="000E543D" w:rsidRDefault="000E543D" w:rsidP="000E543D">
      <w:pPr>
        <w:spacing w:before="0" w:after="0"/>
        <w:rPr>
          <w:sz w:val="22"/>
          <w:szCs w:val="22"/>
        </w:rPr>
      </w:pPr>
      <w:r w:rsidRPr="000E543D">
        <w:rPr>
          <w:sz w:val="22"/>
          <w:szCs w:val="22"/>
        </w:rPr>
        <w:t xml:space="preserve">    private javax.swing.JTextField txtaddmissionno;</w:t>
      </w:r>
    </w:p>
    <w:p w:rsidR="000E543D" w:rsidRPr="000E543D" w:rsidRDefault="000E543D" w:rsidP="000E543D">
      <w:pPr>
        <w:spacing w:before="0" w:after="0"/>
        <w:rPr>
          <w:sz w:val="22"/>
          <w:szCs w:val="22"/>
        </w:rPr>
      </w:pPr>
      <w:r w:rsidRPr="000E543D">
        <w:rPr>
          <w:sz w:val="22"/>
          <w:szCs w:val="22"/>
        </w:rPr>
        <w:t xml:space="preserve">    private javax.swing.JTextField txtcity;</w:t>
      </w:r>
    </w:p>
    <w:p w:rsidR="000E543D" w:rsidRPr="000E543D" w:rsidRDefault="000E543D" w:rsidP="000E543D">
      <w:pPr>
        <w:spacing w:before="0" w:after="0"/>
        <w:rPr>
          <w:sz w:val="22"/>
          <w:szCs w:val="22"/>
        </w:rPr>
      </w:pPr>
      <w:r w:rsidRPr="000E543D">
        <w:rPr>
          <w:sz w:val="22"/>
          <w:szCs w:val="22"/>
        </w:rPr>
        <w:lastRenderedPageBreak/>
        <w:t xml:space="preserve">    private javax.swing.JTextField txtdist;</w:t>
      </w:r>
    </w:p>
    <w:p w:rsidR="000E543D" w:rsidRPr="000E543D" w:rsidRDefault="000E543D" w:rsidP="000E543D">
      <w:pPr>
        <w:spacing w:before="0" w:after="0"/>
        <w:rPr>
          <w:sz w:val="22"/>
          <w:szCs w:val="22"/>
        </w:rPr>
      </w:pPr>
      <w:r w:rsidRPr="000E543D">
        <w:rPr>
          <w:sz w:val="22"/>
          <w:szCs w:val="22"/>
        </w:rPr>
        <w:t xml:space="preserve">    private javax.swing.JTextField txtfnm;</w:t>
      </w:r>
    </w:p>
    <w:p w:rsidR="000E543D" w:rsidRPr="000E543D" w:rsidRDefault="000E543D" w:rsidP="000E543D">
      <w:pPr>
        <w:spacing w:before="0" w:after="0"/>
        <w:rPr>
          <w:sz w:val="22"/>
          <w:szCs w:val="22"/>
        </w:rPr>
      </w:pPr>
      <w:r w:rsidRPr="000E543D">
        <w:rPr>
          <w:sz w:val="22"/>
          <w:szCs w:val="22"/>
        </w:rPr>
        <w:t xml:space="preserve">    private javax.swing.JTextField txtmnm;</w:t>
      </w:r>
    </w:p>
    <w:p w:rsidR="000E543D" w:rsidRPr="000E543D" w:rsidRDefault="000E543D" w:rsidP="000E543D">
      <w:pPr>
        <w:spacing w:before="0" w:after="0"/>
        <w:rPr>
          <w:sz w:val="22"/>
          <w:szCs w:val="22"/>
        </w:rPr>
      </w:pPr>
      <w:r w:rsidRPr="000E543D">
        <w:rPr>
          <w:sz w:val="22"/>
          <w:szCs w:val="22"/>
        </w:rPr>
        <w:t xml:space="preserve">    private javax.swing.JTextArea txtpadd;</w:t>
      </w:r>
    </w:p>
    <w:p w:rsidR="000E543D" w:rsidRPr="000E543D" w:rsidRDefault="000E543D" w:rsidP="000E543D">
      <w:pPr>
        <w:spacing w:before="0" w:after="0"/>
        <w:rPr>
          <w:sz w:val="22"/>
          <w:szCs w:val="22"/>
        </w:rPr>
      </w:pPr>
      <w:r w:rsidRPr="000E543D">
        <w:rPr>
          <w:sz w:val="22"/>
          <w:szCs w:val="22"/>
        </w:rPr>
        <w:t xml:space="preserve">    private javax.swing.JTextField txtpaddress;</w:t>
      </w:r>
    </w:p>
    <w:p w:rsidR="000E543D" w:rsidRPr="000E543D" w:rsidRDefault="000E543D" w:rsidP="000E543D">
      <w:pPr>
        <w:spacing w:before="0" w:after="0"/>
        <w:rPr>
          <w:sz w:val="22"/>
          <w:szCs w:val="22"/>
        </w:rPr>
      </w:pPr>
      <w:r w:rsidRPr="000E543D">
        <w:rPr>
          <w:sz w:val="22"/>
          <w:szCs w:val="22"/>
        </w:rPr>
        <w:t xml:space="preserve">    private javax.swing.JTextField txtphone;</w:t>
      </w:r>
    </w:p>
    <w:p w:rsidR="000E543D" w:rsidRPr="000E543D" w:rsidRDefault="000E543D" w:rsidP="000E543D">
      <w:pPr>
        <w:spacing w:before="0" w:after="0"/>
        <w:rPr>
          <w:sz w:val="22"/>
          <w:szCs w:val="22"/>
        </w:rPr>
      </w:pPr>
      <w:r w:rsidRPr="000E543D">
        <w:rPr>
          <w:sz w:val="22"/>
          <w:szCs w:val="22"/>
        </w:rPr>
        <w:t xml:space="preserve">    private javax.swing.JTextField txtpsname;</w:t>
      </w:r>
    </w:p>
    <w:p w:rsidR="000E543D" w:rsidRPr="000E543D" w:rsidRDefault="000E543D" w:rsidP="000E543D">
      <w:pPr>
        <w:spacing w:before="0" w:after="0"/>
        <w:rPr>
          <w:sz w:val="22"/>
          <w:szCs w:val="22"/>
        </w:rPr>
      </w:pPr>
      <w:r w:rsidRPr="000E543D">
        <w:rPr>
          <w:sz w:val="22"/>
          <w:szCs w:val="22"/>
        </w:rPr>
        <w:t xml:space="preserve">    private javax.swing.JTextArea txtradd;</w:t>
      </w:r>
    </w:p>
    <w:p w:rsidR="000E543D" w:rsidRPr="000E543D" w:rsidRDefault="000E543D" w:rsidP="000E543D">
      <w:pPr>
        <w:spacing w:before="0" w:after="0"/>
        <w:rPr>
          <w:sz w:val="22"/>
          <w:szCs w:val="22"/>
        </w:rPr>
      </w:pPr>
      <w:r w:rsidRPr="000E543D">
        <w:rPr>
          <w:sz w:val="22"/>
          <w:szCs w:val="22"/>
        </w:rPr>
        <w:t xml:space="preserve">    private javax.swing.JTextField txtroll;</w:t>
      </w:r>
    </w:p>
    <w:p w:rsidR="000E543D" w:rsidRPr="000E543D" w:rsidRDefault="000E543D" w:rsidP="000E543D">
      <w:pPr>
        <w:spacing w:before="0" w:after="0"/>
        <w:rPr>
          <w:sz w:val="22"/>
          <w:szCs w:val="22"/>
        </w:rPr>
      </w:pPr>
      <w:r w:rsidRPr="000E543D">
        <w:rPr>
          <w:sz w:val="22"/>
          <w:szCs w:val="22"/>
        </w:rPr>
        <w:t xml:space="preserve">    private javax.swing.JTextField txtsid;</w:t>
      </w:r>
    </w:p>
    <w:p w:rsidR="000E543D" w:rsidRPr="000E543D" w:rsidRDefault="000E543D" w:rsidP="000E543D">
      <w:pPr>
        <w:spacing w:before="0" w:after="0"/>
        <w:rPr>
          <w:sz w:val="22"/>
          <w:szCs w:val="22"/>
        </w:rPr>
      </w:pPr>
      <w:r w:rsidRPr="000E543D">
        <w:rPr>
          <w:sz w:val="22"/>
          <w:szCs w:val="22"/>
        </w:rPr>
        <w:t xml:space="preserve">    private javax.swing.JTextField txtsnm;</w:t>
      </w:r>
    </w:p>
    <w:p w:rsidR="000E543D" w:rsidRPr="000E543D" w:rsidRDefault="000E543D" w:rsidP="000E543D">
      <w:pPr>
        <w:spacing w:before="0" w:after="0"/>
        <w:rPr>
          <w:sz w:val="22"/>
          <w:szCs w:val="22"/>
        </w:rPr>
      </w:pPr>
      <w:r w:rsidRPr="000E543D">
        <w:rPr>
          <w:sz w:val="22"/>
          <w:szCs w:val="22"/>
        </w:rPr>
        <w:t xml:space="preserve">    private javax.swing.JTextField txtstate;</w:t>
      </w:r>
    </w:p>
    <w:p w:rsidR="000E543D" w:rsidRPr="000E543D" w:rsidRDefault="000E543D" w:rsidP="000E543D">
      <w:pPr>
        <w:spacing w:before="0" w:after="0"/>
        <w:rPr>
          <w:sz w:val="22"/>
          <w:szCs w:val="22"/>
        </w:rPr>
      </w:pPr>
      <w:r w:rsidRPr="000E543D">
        <w:rPr>
          <w:sz w:val="22"/>
          <w:szCs w:val="22"/>
        </w:rPr>
        <w:t xml:space="preserve">    // End of variables declaration                   </w:t>
      </w:r>
    </w:p>
    <w:p w:rsidR="00331F73" w:rsidRPr="00331F73" w:rsidRDefault="000E543D" w:rsidP="00840886">
      <w:pPr>
        <w:spacing w:before="0" w:after="0"/>
        <w:rPr>
          <w:sz w:val="22"/>
          <w:szCs w:val="22"/>
        </w:rPr>
      </w:pPr>
      <w:r w:rsidRPr="000E543D">
        <w:rPr>
          <w:sz w:val="22"/>
          <w:szCs w:val="22"/>
        </w:rPr>
        <w:t>}</w:t>
      </w:r>
    </w:p>
    <w:p w:rsidR="005A1E45" w:rsidRDefault="005A1E45" w:rsidP="00840886">
      <w:pPr>
        <w:spacing w:before="0" w:after="0"/>
        <w:rPr>
          <w:b/>
        </w:rPr>
      </w:pPr>
    </w:p>
    <w:p w:rsidR="00CA4681" w:rsidRDefault="00464339" w:rsidP="00840886">
      <w:pPr>
        <w:spacing w:before="0" w:after="0"/>
        <w:rPr>
          <w:b/>
          <w:sz w:val="32"/>
          <w:szCs w:val="32"/>
        </w:rPr>
      </w:pPr>
      <w:r w:rsidRPr="00A23CBB">
        <w:rPr>
          <w:b/>
          <w:sz w:val="32"/>
          <w:szCs w:val="32"/>
        </w:rPr>
        <w:t>Student Admission view(</w:t>
      </w:r>
      <w:r w:rsidR="00A964E2" w:rsidRPr="00A23CBB">
        <w:rPr>
          <w:b/>
          <w:sz w:val="32"/>
          <w:szCs w:val="32"/>
        </w:rPr>
        <w:t>Admission_view.java</w:t>
      </w:r>
      <w:r w:rsidRPr="00A23CBB">
        <w:rPr>
          <w:b/>
          <w:sz w:val="32"/>
          <w:szCs w:val="32"/>
        </w:rPr>
        <w:t>)</w:t>
      </w:r>
      <w:r w:rsidR="002308E2" w:rsidRPr="00A23CBB">
        <w:rPr>
          <w:b/>
          <w:sz w:val="32"/>
          <w:szCs w:val="32"/>
        </w:rPr>
        <w:t>:</w:t>
      </w:r>
      <w:r w:rsidRPr="00A23CBB">
        <w:rPr>
          <w:b/>
          <w:sz w:val="32"/>
          <w:szCs w:val="32"/>
        </w:rPr>
        <w:t>-</w:t>
      </w:r>
      <w:r w:rsidR="002308E2" w:rsidRPr="00A23CBB">
        <w:rPr>
          <w:b/>
          <w:sz w:val="32"/>
          <w:szCs w:val="32"/>
        </w:rPr>
        <w:t xml:space="preserve"> </w:t>
      </w:r>
    </w:p>
    <w:p w:rsidR="005F0BC4" w:rsidRPr="00A23CBB" w:rsidRDefault="005F0BC4" w:rsidP="00840886">
      <w:pPr>
        <w:spacing w:before="0" w:after="0"/>
        <w:rPr>
          <w:b/>
          <w:sz w:val="32"/>
          <w:szCs w:val="32"/>
        </w:rPr>
      </w:pPr>
    </w:p>
    <w:p w:rsidR="002308E2" w:rsidRPr="000A2219" w:rsidRDefault="00464339" w:rsidP="005A1E45">
      <w:pPr>
        <w:spacing w:before="0" w:after="0"/>
        <w:ind w:right="-720"/>
        <w:rPr>
          <w:b/>
        </w:rPr>
      </w:pPr>
      <w:r>
        <w:rPr>
          <w:b/>
          <w:noProof/>
          <w:lang w:eastAsia="en-US"/>
        </w:rPr>
        <w:drawing>
          <wp:inline distT="0" distB="0" distL="0" distR="0">
            <wp:extent cx="6320204" cy="3792695"/>
            <wp:effectExtent l="19050" t="0" r="4396" b="0"/>
            <wp:docPr id="8" name="Picture 4" descr="C:\Users\Pankajkumar\Desktop\screensot\Interface - Copy\7 admissionve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ajkumar\Desktop\screensot\Interface - Copy\7 admissionveiw.png"/>
                    <pic:cNvPicPr>
                      <a:picLocks noChangeAspect="1" noChangeArrowheads="1"/>
                    </pic:cNvPicPr>
                  </pic:nvPicPr>
                  <pic:blipFill>
                    <a:blip r:embed="rId52"/>
                    <a:stretch>
                      <a:fillRect/>
                    </a:stretch>
                  </pic:blipFill>
                  <pic:spPr bwMode="auto">
                    <a:xfrm>
                      <a:off x="0" y="0"/>
                      <a:ext cx="6325716" cy="3796003"/>
                    </a:xfrm>
                    <a:prstGeom prst="rect">
                      <a:avLst/>
                    </a:prstGeom>
                    <a:noFill/>
                    <a:ln w="9525">
                      <a:noFill/>
                      <a:miter lim="800000"/>
                      <a:headEnd/>
                      <a:tailEnd/>
                    </a:ln>
                  </pic:spPr>
                </pic:pic>
              </a:graphicData>
            </a:graphic>
          </wp:inline>
        </w:drawing>
      </w:r>
      <w:r w:rsidR="002308E2" w:rsidRPr="000A2219">
        <w:rPr>
          <w:b/>
        </w:rPr>
        <w:t xml:space="preserve"> </w:t>
      </w:r>
    </w:p>
    <w:p w:rsidR="00464339" w:rsidRDefault="00464339" w:rsidP="000A2219">
      <w:pPr>
        <w:spacing w:before="0" w:after="0"/>
        <w:rPr>
          <w:b/>
        </w:rPr>
      </w:pPr>
    </w:p>
    <w:p w:rsidR="00B2150F" w:rsidRDefault="00B2150F" w:rsidP="000A2219">
      <w:pPr>
        <w:spacing w:before="0" w:after="0"/>
        <w:rPr>
          <w:b/>
          <w:sz w:val="28"/>
          <w:szCs w:val="28"/>
        </w:rPr>
      </w:pPr>
    </w:p>
    <w:p w:rsidR="00B2150F" w:rsidRDefault="00B2150F" w:rsidP="000A2219">
      <w:pPr>
        <w:spacing w:before="0" w:after="0"/>
        <w:rPr>
          <w:b/>
          <w:sz w:val="28"/>
          <w:szCs w:val="28"/>
        </w:rPr>
      </w:pPr>
    </w:p>
    <w:p w:rsidR="002308E2" w:rsidRPr="00A23CBB" w:rsidRDefault="002308E2" w:rsidP="000A2219">
      <w:pPr>
        <w:spacing w:before="0" w:after="0"/>
        <w:rPr>
          <w:sz w:val="28"/>
          <w:szCs w:val="28"/>
        </w:rPr>
      </w:pPr>
      <w:r w:rsidRPr="00A23CBB">
        <w:rPr>
          <w:b/>
          <w:sz w:val="28"/>
          <w:szCs w:val="28"/>
        </w:rPr>
        <w:lastRenderedPageBreak/>
        <w:t>Code:</w:t>
      </w:r>
      <w:r w:rsidRPr="00A23CBB">
        <w:rPr>
          <w:sz w:val="28"/>
          <w:szCs w:val="28"/>
        </w:rPr>
        <w:t xml:space="preserve"> </w:t>
      </w:r>
      <w:r w:rsidR="00A23CBB" w:rsidRPr="00A23CBB">
        <w:rPr>
          <w:sz w:val="28"/>
          <w:szCs w:val="28"/>
        </w:rPr>
        <w:t>-</w:t>
      </w:r>
    </w:p>
    <w:p w:rsidR="00464339" w:rsidRDefault="00464339" w:rsidP="000A2219">
      <w:pPr>
        <w:spacing w:before="0" w:after="0"/>
      </w:pPr>
    </w:p>
    <w:p w:rsidR="00464339" w:rsidRPr="000A2219" w:rsidRDefault="00464339" w:rsidP="000A2219">
      <w:pPr>
        <w:spacing w:before="0" w:after="0"/>
        <w:rPr>
          <w:b/>
        </w:rPr>
      </w:pPr>
    </w:p>
    <w:p w:rsidR="005F0BC4" w:rsidRPr="005F0BC4" w:rsidRDefault="005F0BC4" w:rsidP="005F0BC4">
      <w:pPr>
        <w:spacing w:before="0" w:after="0"/>
        <w:rPr>
          <w:b/>
        </w:rPr>
      </w:pPr>
      <w:r w:rsidRPr="005F0BC4">
        <w:rPr>
          <w:b/>
        </w:rPr>
        <w:t>package schoolmangment;</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import java.awt.Graphics;</w:t>
      </w:r>
    </w:p>
    <w:p w:rsidR="005F0BC4" w:rsidRPr="005F0BC4" w:rsidRDefault="005F0BC4" w:rsidP="005F0BC4">
      <w:pPr>
        <w:spacing w:before="0" w:after="0"/>
        <w:rPr>
          <w:b/>
        </w:rPr>
      </w:pPr>
      <w:r w:rsidRPr="005F0BC4">
        <w:rPr>
          <w:b/>
        </w:rPr>
        <w:t>import java.awt.Graphics2D;</w:t>
      </w:r>
    </w:p>
    <w:p w:rsidR="005F0BC4" w:rsidRPr="005F0BC4" w:rsidRDefault="005F0BC4" w:rsidP="005F0BC4">
      <w:pPr>
        <w:spacing w:before="0" w:after="0"/>
        <w:rPr>
          <w:b/>
        </w:rPr>
      </w:pPr>
      <w:r w:rsidRPr="005F0BC4">
        <w:rPr>
          <w:b/>
        </w:rPr>
        <w:t>import java.awt.print.PageFormat;</w:t>
      </w:r>
    </w:p>
    <w:p w:rsidR="005F0BC4" w:rsidRPr="005F0BC4" w:rsidRDefault="005F0BC4" w:rsidP="005F0BC4">
      <w:pPr>
        <w:spacing w:before="0" w:after="0"/>
        <w:rPr>
          <w:b/>
        </w:rPr>
      </w:pPr>
      <w:r>
        <w:rPr>
          <w:b/>
        </w:rPr>
        <w:t>import javax.swing.JOptionPane;</w:t>
      </w:r>
    </w:p>
    <w:p w:rsidR="005F0BC4" w:rsidRPr="005F0BC4" w:rsidRDefault="005F0BC4" w:rsidP="005F0BC4">
      <w:pPr>
        <w:spacing w:before="0" w:after="0"/>
        <w:rPr>
          <w:b/>
        </w:rPr>
      </w:pPr>
      <w:r w:rsidRPr="005F0BC4">
        <w:rPr>
          <w:b/>
        </w:rPr>
        <w:t>/*</w:t>
      </w:r>
    </w:p>
    <w:p w:rsidR="00156B23" w:rsidRPr="00156B23" w:rsidRDefault="00156B23" w:rsidP="005F0BC4">
      <w:pPr>
        <w:spacing w:before="0" w:after="0"/>
        <w:rPr>
          <w:sz w:val="22"/>
          <w:szCs w:val="22"/>
        </w:rPr>
      </w:pPr>
      <w:r>
        <w:rPr>
          <w:b/>
        </w:rPr>
        <w:t xml:space="preserve"> * @author </w:t>
      </w:r>
      <w:r w:rsidRPr="009F3240">
        <w:rPr>
          <w:sz w:val="22"/>
          <w:szCs w:val="22"/>
        </w:rPr>
        <w:t>Rishav Kashyap (Rishu)</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public class searchstudent extends javax.swing.JFrame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 Creates new form searchstudent</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public searchstudent() {</w:t>
      </w:r>
    </w:p>
    <w:p w:rsidR="005F0BC4" w:rsidRPr="005F0BC4" w:rsidRDefault="005F0BC4" w:rsidP="005F0BC4">
      <w:pPr>
        <w:spacing w:before="0" w:after="0"/>
        <w:rPr>
          <w:b/>
        </w:rPr>
      </w:pPr>
      <w:r w:rsidRPr="005F0BC4">
        <w:rPr>
          <w:b/>
        </w:rPr>
        <w:t xml:space="preserve">        initComponents();</w:t>
      </w:r>
    </w:p>
    <w:p w:rsidR="005F0BC4" w:rsidRPr="005F0BC4" w:rsidRDefault="005F0BC4" w:rsidP="005F0BC4">
      <w:pPr>
        <w:spacing w:before="0" w:after="0"/>
        <w:rPr>
          <w:b/>
        </w:rPr>
      </w:pPr>
      <w:r w:rsidRPr="005F0BC4">
        <w:rPr>
          <w:b/>
        </w:rPr>
        <w:t xml:space="preserve">         this.setLocationRelativeTo(null);</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 This method is called from within the constructor to initialize the form.</w:t>
      </w:r>
    </w:p>
    <w:p w:rsidR="005F0BC4" w:rsidRPr="005F0BC4" w:rsidRDefault="005F0BC4" w:rsidP="005F0BC4">
      <w:pPr>
        <w:spacing w:before="0" w:after="0"/>
        <w:rPr>
          <w:b/>
        </w:rPr>
      </w:pPr>
      <w:r w:rsidRPr="005F0BC4">
        <w:rPr>
          <w:b/>
        </w:rPr>
        <w:t xml:space="preserve">     * WARNING: Do NOT modify this code. The content of this method is always</w:t>
      </w:r>
    </w:p>
    <w:p w:rsidR="005F0BC4" w:rsidRPr="005F0BC4" w:rsidRDefault="005F0BC4" w:rsidP="005F0BC4">
      <w:pPr>
        <w:spacing w:before="0" w:after="0"/>
        <w:rPr>
          <w:b/>
        </w:rPr>
      </w:pPr>
      <w:r w:rsidRPr="005F0BC4">
        <w:rPr>
          <w:b/>
        </w:rPr>
        <w:t xml:space="preserve">     * regenerated by the Form Editor.</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@SuppressWarnings("unchecked")</w:t>
      </w:r>
    </w:p>
    <w:p w:rsidR="005F0BC4" w:rsidRPr="005F0BC4" w:rsidRDefault="005F0BC4" w:rsidP="005F0BC4">
      <w:pPr>
        <w:spacing w:before="0" w:after="0"/>
        <w:rPr>
          <w:b/>
        </w:rPr>
      </w:pPr>
      <w:r w:rsidRPr="005F0BC4">
        <w:rPr>
          <w:b/>
        </w:rPr>
        <w:t xml:space="preserve">    // &lt;editor-fold defaultstate="collapsed" desc="Generated Code"&gt;                          </w:t>
      </w:r>
    </w:p>
    <w:p w:rsidR="005F0BC4" w:rsidRPr="005F0BC4" w:rsidRDefault="005F0BC4" w:rsidP="005F0BC4">
      <w:pPr>
        <w:spacing w:before="0" w:after="0"/>
        <w:rPr>
          <w:b/>
        </w:rPr>
      </w:pPr>
      <w:r w:rsidRPr="005F0BC4">
        <w:rPr>
          <w:b/>
        </w:rPr>
        <w:t xml:space="preserve">    private void initComponents()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jPanel1 = new javax.swing.JPanel();</w:t>
      </w:r>
    </w:p>
    <w:p w:rsidR="005F0BC4" w:rsidRPr="005F0BC4" w:rsidRDefault="005F0BC4" w:rsidP="005F0BC4">
      <w:pPr>
        <w:spacing w:before="0" w:after="0"/>
        <w:rPr>
          <w:b/>
        </w:rPr>
      </w:pPr>
      <w:r w:rsidRPr="005F0BC4">
        <w:rPr>
          <w:b/>
        </w:rPr>
        <w:t xml:space="preserve">        jLabel9 = new javax.swing.JLabel();</w:t>
      </w:r>
    </w:p>
    <w:p w:rsidR="005F0BC4" w:rsidRPr="005F0BC4" w:rsidRDefault="005F0BC4" w:rsidP="005F0BC4">
      <w:pPr>
        <w:spacing w:before="0" w:after="0"/>
        <w:rPr>
          <w:b/>
        </w:rPr>
      </w:pPr>
      <w:r w:rsidRPr="005F0BC4">
        <w:rPr>
          <w:b/>
        </w:rPr>
        <w:t xml:space="preserve">        jPanel3 = new javax.swing.JPanel();</w:t>
      </w:r>
    </w:p>
    <w:p w:rsidR="005F0BC4" w:rsidRPr="005F0BC4" w:rsidRDefault="005F0BC4" w:rsidP="005F0BC4">
      <w:pPr>
        <w:spacing w:before="0" w:after="0"/>
        <w:rPr>
          <w:b/>
        </w:rPr>
      </w:pPr>
      <w:r w:rsidRPr="005F0BC4">
        <w:rPr>
          <w:b/>
        </w:rPr>
        <w:t xml:space="preserve">        lbladd = new javax.swing.JPanel();</w:t>
      </w:r>
    </w:p>
    <w:p w:rsidR="005F0BC4" w:rsidRPr="005F0BC4" w:rsidRDefault="005F0BC4" w:rsidP="005F0BC4">
      <w:pPr>
        <w:spacing w:before="0" w:after="0"/>
        <w:rPr>
          <w:b/>
        </w:rPr>
      </w:pPr>
      <w:r w:rsidRPr="005F0BC4">
        <w:rPr>
          <w:b/>
        </w:rPr>
        <w:t xml:space="preserve">        jLabel1 = new javax.swing.JLabel();</w:t>
      </w:r>
    </w:p>
    <w:p w:rsidR="005F0BC4" w:rsidRPr="005F0BC4" w:rsidRDefault="005F0BC4" w:rsidP="005F0BC4">
      <w:pPr>
        <w:spacing w:before="0" w:after="0"/>
        <w:rPr>
          <w:b/>
        </w:rPr>
      </w:pPr>
      <w:r w:rsidRPr="005F0BC4">
        <w:rPr>
          <w:b/>
        </w:rPr>
        <w:t xml:space="preserve">        jLabel2 = new javax.swing.JLabel();</w:t>
      </w:r>
    </w:p>
    <w:p w:rsidR="005F0BC4" w:rsidRPr="005F0BC4" w:rsidRDefault="005F0BC4" w:rsidP="005F0BC4">
      <w:pPr>
        <w:spacing w:before="0" w:after="0"/>
        <w:rPr>
          <w:b/>
        </w:rPr>
      </w:pPr>
      <w:r w:rsidRPr="005F0BC4">
        <w:rPr>
          <w:b/>
        </w:rPr>
        <w:t xml:space="preserve">        jLabel3 = new javax.swing.JLabel();</w:t>
      </w:r>
    </w:p>
    <w:p w:rsidR="005F0BC4" w:rsidRPr="005F0BC4" w:rsidRDefault="005F0BC4" w:rsidP="005F0BC4">
      <w:pPr>
        <w:spacing w:before="0" w:after="0"/>
        <w:rPr>
          <w:b/>
        </w:rPr>
      </w:pPr>
      <w:r w:rsidRPr="005F0BC4">
        <w:rPr>
          <w:b/>
        </w:rPr>
        <w:t xml:space="preserve">        jLabel4 = new javax.swing.JLabel();</w:t>
      </w:r>
    </w:p>
    <w:p w:rsidR="005F0BC4" w:rsidRPr="005F0BC4" w:rsidRDefault="005F0BC4" w:rsidP="005F0BC4">
      <w:pPr>
        <w:spacing w:before="0" w:after="0"/>
        <w:rPr>
          <w:b/>
        </w:rPr>
      </w:pPr>
      <w:r w:rsidRPr="005F0BC4">
        <w:rPr>
          <w:b/>
        </w:rPr>
        <w:t xml:space="preserve">        jLabel5 = new javax.swing.JLabel();</w:t>
      </w:r>
    </w:p>
    <w:p w:rsidR="005F0BC4" w:rsidRPr="005F0BC4" w:rsidRDefault="005F0BC4" w:rsidP="005F0BC4">
      <w:pPr>
        <w:spacing w:before="0" w:after="0"/>
        <w:rPr>
          <w:b/>
        </w:rPr>
      </w:pPr>
      <w:r w:rsidRPr="005F0BC4">
        <w:rPr>
          <w:b/>
        </w:rPr>
        <w:t xml:space="preserve">        jLabel6 = new javax.swing.JLabel();</w:t>
      </w:r>
    </w:p>
    <w:p w:rsidR="005F0BC4" w:rsidRPr="005F0BC4" w:rsidRDefault="005F0BC4" w:rsidP="005F0BC4">
      <w:pPr>
        <w:spacing w:before="0" w:after="0"/>
        <w:rPr>
          <w:b/>
        </w:rPr>
      </w:pPr>
      <w:r w:rsidRPr="005F0BC4">
        <w:rPr>
          <w:b/>
        </w:rPr>
        <w:t xml:space="preserve">        jLabel8 = new javax.swing.JLabel();</w:t>
      </w:r>
    </w:p>
    <w:p w:rsidR="005F0BC4" w:rsidRPr="005F0BC4" w:rsidRDefault="005F0BC4" w:rsidP="005F0BC4">
      <w:pPr>
        <w:spacing w:before="0" w:after="0"/>
        <w:rPr>
          <w:b/>
        </w:rPr>
      </w:pPr>
      <w:r w:rsidRPr="005F0BC4">
        <w:rPr>
          <w:b/>
        </w:rPr>
        <w:t xml:space="preserve">        jLabel7 = new javax.swing.JLabel();</w:t>
      </w:r>
    </w:p>
    <w:p w:rsidR="005F0BC4" w:rsidRPr="005F0BC4" w:rsidRDefault="005F0BC4" w:rsidP="005F0BC4">
      <w:pPr>
        <w:spacing w:before="0" w:after="0"/>
        <w:rPr>
          <w:b/>
        </w:rPr>
      </w:pPr>
      <w:r w:rsidRPr="005F0BC4">
        <w:rPr>
          <w:b/>
        </w:rPr>
        <w:t xml:space="preserve">        jPanel2 = new javax.swing.JPanel();</w:t>
      </w:r>
    </w:p>
    <w:p w:rsidR="005F0BC4" w:rsidRPr="005F0BC4" w:rsidRDefault="005F0BC4" w:rsidP="005F0BC4">
      <w:pPr>
        <w:spacing w:before="0" w:after="0"/>
        <w:rPr>
          <w:b/>
        </w:rPr>
      </w:pPr>
      <w:r w:rsidRPr="005F0BC4">
        <w:rPr>
          <w:b/>
        </w:rPr>
        <w:lastRenderedPageBreak/>
        <w:t xml:space="preserve">        jLabel10 = new javax.swing.JLabel();</w:t>
      </w:r>
    </w:p>
    <w:p w:rsidR="005F0BC4" w:rsidRPr="005F0BC4" w:rsidRDefault="005F0BC4" w:rsidP="005F0BC4">
      <w:pPr>
        <w:spacing w:before="0" w:after="0"/>
        <w:rPr>
          <w:b/>
        </w:rPr>
      </w:pPr>
      <w:r w:rsidRPr="005F0BC4">
        <w:rPr>
          <w:b/>
        </w:rPr>
        <w:t xml:space="preserve">        jLabel11 = new javax.swing.JLabel();</w:t>
      </w:r>
    </w:p>
    <w:p w:rsidR="005F0BC4" w:rsidRPr="005F0BC4" w:rsidRDefault="005F0BC4" w:rsidP="005F0BC4">
      <w:pPr>
        <w:spacing w:before="0" w:after="0"/>
        <w:rPr>
          <w:b/>
        </w:rPr>
      </w:pPr>
      <w:r w:rsidRPr="005F0BC4">
        <w:rPr>
          <w:b/>
        </w:rPr>
        <w:t xml:space="preserve">        jLabel12 = new javax.swing.JLabel();</w:t>
      </w:r>
    </w:p>
    <w:p w:rsidR="005F0BC4" w:rsidRPr="005F0BC4" w:rsidRDefault="005F0BC4" w:rsidP="005F0BC4">
      <w:pPr>
        <w:spacing w:before="0" w:after="0"/>
        <w:rPr>
          <w:b/>
        </w:rPr>
      </w:pPr>
      <w:r w:rsidRPr="005F0BC4">
        <w:rPr>
          <w:b/>
        </w:rPr>
        <w:t xml:space="preserve">        txtadate = new javax.swing.JTextField();</w:t>
      </w:r>
    </w:p>
    <w:p w:rsidR="005F0BC4" w:rsidRPr="005F0BC4" w:rsidRDefault="005F0BC4" w:rsidP="005F0BC4">
      <w:pPr>
        <w:spacing w:before="0" w:after="0"/>
        <w:rPr>
          <w:b/>
        </w:rPr>
      </w:pPr>
      <w:r w:rsidRPr="005F0BC4">
        <w:rPr>
          <w:b/>
        </w:rPr>
        <w:t xml:space="preserve">        txtamonth = new javax.swing.JTextField();</w:t>
      </w:r>
    </w:p>
    <w:p w:rsidR="005F0BC4" w:rsidRPr="005F0BC4" w:rsidRDefault="005F0BC4" w:rsidP="005F0BC4">
      <w:pPr>
        <w:spacing w:before="0" w:after="0"/>
        <w:rPr>
          <w:b/>
        </w:rPr>
      </w:pPr>
      <w:r w:rsidRPr="005F0BC4">
        <w:rPr>
          <w:b/>
        </w:rPr>
        <w:t xml:space="preserve">        txtayear = new javax.swing.JTextField();</w:t>
      </w:r>
    </w:p>
    <w:p w:rsidR="005F0BC4" w:rsidRPr="005F0BC4" w:rsidRDefault="005F0BC4" w:rsidP="005F0BC4">
      <w:pPr>
        <w:spacing w:before="0" w:after="0"/>
        <w:rPr>
          <w:b/>
        </w:rPr>
      </w:pPr>
      <w:r w:rsidRPr="005F0BC4">
        <w:rPr>
          <w:b/>
        </w:rPr>
        <w:t xml:space="preserve">        jPanel5 = new javax.swing.JPanel();</w:t>
      </w:r>
    </w:p>
    <w:p w:rsidR="005F0BC4" w:rsidRPr="005F0BC4" w:rsidRDefault="005F0BC4" w:rsidP="005F0BC4">
      <w:pPr>
        <w:spacing w:before="0" w:after="0"/>
        <w:rPr>
          <w:b/>
        </w:rPr>
      </w:pPr>
      <w:r w:rsidRPr="005F0BC4">
        <w:rPr>
          <w:b/>
        </w:rPr>
        <w:t xml:space="preserve">        jLabel13 = new javax.swing.JLabel();</w:t>
      </w:r>
    </w:p>
    <w:p w:rsidR="005F0BC4" w:rsidRPr="005F0BC4" w:rsidRDefault="005F0BC4" w:rsidP="005F0BC4">
      <w:pPr>
        <w:spacing w:before="0" w:after="0"/>
        <w:rPr>
          <w:b/>
        </w:rPr>
      </w:pPr>
      <w:r w:rsidRPr="005F0BC4">
        <w:rPr>
          <w:b/>
        </w:rPr>
        <w:t xml:space="preserve">        jLabel14 = new javax.swing.JLabel();</w:t>
      </w:r>
    </w:p>
    <w:p w:rsidR="005F0BC4" w:rsidRPr="005F0BC4" w:rsidRDefault="005F0BC4" w:rsidP="005F0BC4">
      <w:pPr>
        <w:spacing w:before="0" w:after="0"/>
        <w:rPr>
          <w:b/>
        </w:rPr>
      </w:pPr>
      <w:r w:rsidRPr="005F0BC4">
        <w:rPr>
          <w:b/>
        </w:rPr>
        <w:t xml:space="preserve">        jLabel15 = new javax.swing.JLabel();</w:t>
      </w:r>
    </w:p>
    <w:p w:rsidR="005F0BC4" w:rsidRPr="005F0BC4" w:rsidRDefault="005F0BC4" w:rsidP="005F0BC4">
      <w:pPr>
        <w:spacing w:before="0" w:after="0"/>
        <w:rPr>
          <w:b/>
        </w:rPr>
      </w:pPr>
      <w:r w:rsidRPr="005F0BC4">
        <w:rPr>
          <w:b/>
        </w:rPr>
        <w:t xml:space="preserve">        txtbdate = new javax.swing.JTextField();</w:t>
      </w:r>
    </w:p>
    <w:p w:rsidR="005F0BC4" w:rsidRPr="005F0BC4" w:rsidRDefault="005F0BC4" w:rsidP="005F0BC4">
      <w:pPr>
        <w:spacing w:before="0" w:after="0"/>
        <w:rPr>
          <w:b/>
        </w:rPr>
      </w:pPr>
      <w:r w:rsidRPr="005F0BC4">
        <w:rPr>
          <w:b/>
        </w:rPr>
        <w:t xml:space="preserve">        txtbmonth = new javax.swing.JTextField();</w:t>
      </w:r>
    </w:p>
    <w:p w:rsidR="005F0BC4" w:rsidRPr="005F0BC4" w:rsidRDefault="005F0BC4" w:rsidP="005F0BC4">
      <w:pPr>
        <w:spacing w:before="0" w:after="0"/>
        <w:rPr>
          <w:b/>
        </w:rPr>
      </w:pPr>
      <w:r w:rsidRPr="005F0BC4">
        <w:rPr>
          <w:b/>
        </w:rPr>
        <w:t xml:space="preserve">        txtbyear = new javax.swing.JTextField();</w:t>
      </w:r>
    </w:p>
    <w:p w:rsidR="005F0BC4" w:rsidRPr="005F0BC4" w:rsidRDefault="005F0BC4" w:rsidP="005F0BC4">
      <w:pPr>
        <w:spacing w:before="0" w:after="0"/>
        <w:rPr>
          <w:b/>
        </w:rPr>
      </w:pPr>
      <w:r w:rsidRPr="005F0BC4">
        <w:rPr>
          <w:b/>
        </w:rPr>
        <w:t xml:space="preserve">        jLabel17 = new javax.swing.JLabel();</w:t>
      </w:r>
    </w:p>
    <w:p w:rsidR="005F0BC4" w:rsidRPr="005F0BC4" w:rsidRDefault="005F0BC4" w:rsidP="005F0BC4">
      <w:pPr>
        <w:spacing w:before="0" w:after="0"/>
        <w:rPr>
          <w:b/>
        </w:rPr>
      </w:pPr>
      <w:r w:rsidRPr="005F0BC4">
        <w:rPr>
          <w:b/>
        </w:rPr>
        <w:t xml:space="preserve">        jLabel19 = new javax.swing.JLabel();</w:t>
      </w:r>
    </w:p>
    <w:p w:rsidR="005F0BC4" w:rsidRPr="005F0BC4" w:rsidRDefault="005F0BC4" w:rsidP="005F0BC4">
      <w:pPr>
        <w:spacing w:before="0" w:after="0"/>
        <w:rPr>
          <w:b/>
        </w:rPr>
      </w:pPr>
      <w:r w:rsidRPr="005F0BC4">
        <w:rPr>
          <w:b/>
        </w:rPr>
        <w:t xml:space="preserve">        jLabel21 = new javax.swing.JLabel();</w:t>
      </w:r>
    </w:p>
    <w:p w:rsidR="005F0BC4" w:rsidRPr="005F0BC4" w:rsidRDefault="005F0BC4" w:rsidP="005F0BC4">
      <w:pPr>
        <w:spacing w:before="0" w:after="0"/>
        <w:rPr>
          <w:b/>
        </w:rPr>
      </w:pPr>
      <w:r w:rsidRPr="005F0BC4">
        <w:rPr>
          <w:b/>
        </w:rPr>
        <w:t xml:space="preserve">        txtrn = new javax.swing.JTextField();</w:t>
      </w:r>
    </w:p>
    <w:p w:rsidR="005F0BC4" w:rsidRPr="005F0BC4" w:rsidRDefault="005F0BC4" w:rsidP="005F0BC4">
      <w:pPr>
        <w:spacing w:before="0" w:after="0"/>
        <w:rPr>
          <w:b/>
        </w:rPr>
      </w:pPr>
      <w:r w:rsidRPr="005F0BC4">
        <w:rPr>
          <w:b/>
        </w:rPr>
        <w:t xml:space="preserve">        txtsnm = new javax.swing.JTextField();</w:t>
      </w:r>
    </w:p>
    <w:p w:rsidR="005F0BC4" w:rsidRPr="005F0BC4" w:rsidRDefault="005F0BC4" w:rsidP="005F0BC4">
      <w:pPr>
        <w:spacing w:before="0" w:after="0"/>
        <w:rPr>
          <w:b/>
        </w:rPr>
      </w:pPr>
      <w:r w:rsidRPr="005F0BC4">
        <w:rPr>
          <w:b/>
        </w:rPr>
        <w:t xml:space="preserve">        txtmnm = new javax.swing.JTextField();</w:t>
      </w:r>
    </w:p>
    <w:p w:rsidR="005F0BC4" w:rsidRPr="005F0BC4" w:rsidRDefault="005F0BC4" w:rsidP="005F0BC4">
      <w:pPr>
        <w:spacing w:before="0" w:after="0"/>
        <w:rPr>
          <w:b/>
        </w:rPr>
      </w:pPr>
      <w:r w:rsidRPr="005F0BC4">
        <w:rPr>
          <w:b/>
        </w:rPr>
        <w:t xml:space="preserve">        txtclass = new javax.swing.JTextField();</w:t>
      </w:r>
    </w:p>
    <w:p w:rsidR="005F0BC4" w:rsidRPr="005F0BC4" w:rsidRDefault="005F0BC4" w:rsidP="005F0BC4">
      <w:pPr>
        <w:spacing w:before="0" w:after="0"/>
        <w:rPr>
          <w:b/>
        </w:rPr>
      </w:pPr>
      <w:r w:rsidRPr="005F0BC4">
        <w:rPr>
          <w:b/>
        </w:rPr>
        <w:t xml:space="preserve">        txtsession = new javax.swing.JTextField();</w:t>
      </w:r>
    </w:p>
    <w:p w:rsidR="005F0BC4" w:rsidRPr="005F0BC4" w:rsidRDefault="005F0BC4" w:rsidP="005F0BC4">
      <w:pPr>
        <w:spacing w:before="0" w:after="0"/>
        <w:rPr>
          <w:b/>
        </w:rPr>
      </w:pPr>
      <w:r w:rsidRPr="005F0BC4">
        <w:rPr>
          <w:b/>
        </w:rPr>
        <w:t xml:space="preserve">        txtfnm = new javax.swing.JTextField();</w:t>
      </w:r>
    </w:p>
    <w:p w:rsidR="005F0BC4" w:rsidRPr="005F0BC4" w:rsidRDefault="005F0BC4" w:rsidP="005F0BC4">
      <w:pPr>
        <w:spacing w:before="0" w:after="0"/>
        <w:rPr>
          <w:b/>
        </w:rPr>
      </w:pPr>
      <w:r w:rsidRPr="005F0BC4">
        <w:rPr>
          <w:b/>
        </w:rPr>
        <w:t xml:space="preserve">        txtgen = new javax.swing.JTextField();</w:t>
      </w:r>
    </w:p>
    <w:p w:rsidR="005F0BC4" w:rsidRPr="005F0BC4" w:rsidRDefault="005F0BC4" w:rsidP="005F0BC4">
      <w:pPr>
        <w:spacing w:before="0" w:after="0"/>
        <w:rPr>
          <w:b/>
        </w:rPr>
      </w:pPr>
      <w:r w:rsidRPr="005F0BC4">
        <w:rPr>
          <w:b/>
        </w:rPr>
        <w:t xml:space="preserve">        txtpadd = new javax.swing.JTextField();</w:t>
      </w:r>
    </w:p>
    <w:p w:rsidR="005F0BC4" w:rsidRPr="005F0BC4" w:rsidRDefault="005F0BC4" w:rsidP="005F0BC4">
      <w:pPr>
        <w:spacing w:before="0" w:after="0"/>
        <w:rPr>
          <w:b/>
        </w:rPr>
      </w:pPr>
      <w:r w:rsidRPr="005F0BC4">
        <w:rPr>
          <w:b/>
        </w:rPr>
        <w:t xml:space="preserve">        txtradd = new javax.swing.JTextField();</w:t>
      </w:r>
    </w:p>
    <w:p w:rsidR="005F0BC4" w:rsidRPr="005F0BC4" w:rsidRDefault="005F0BC4" w:rsidP="005F0BC4">
      <w:pPr>
        <w:spacing w:before="0" w:after="0"/>
        <w:rPr>
          <w:b/>
        </w:rPr>
      </w:pPr>
      <w:r w:rsidRPr="005F0BC4">
        <w:rPr>
          <w:b/>
        </w:rPr>
        <w:t xml:space="preserve">        txtmob = new javax.swing.JTextField();</w:t>
      </w:r>
    </w:p>
    <w:p w:rsidR="005F0BC4" w:rsidRPr="005F0BC4" w:rsidRDefault="005F0BC4" w:rsidP="005F0BC4">
      <w:pPr>
        <w:spacing w:before="0" w:after="0"/>
        <w:rPr>
          <w:b/>
        </w:rPr>
      </w:pPr>
      <w:r w:rsidRPr="005F0BC4">
        <w:rPr>
          <w:b/>
        </w:rPr>
        <w:t xml:space="preserve">        txtoccupation = new javax.swing.JTextField();</w:t>
      </w:r>
    </w:p>
    <w:p w:rsidR="005F0BC4" w:rsidRPr="005F0BC4" w:rsidRDefault="005F0BC4" w:rsidP="005F0BC4">
      <w:pPr>
        <w:spacing w:before="0" w:after="0"/>
        <w:rPr>
          <w:b/>
        </w:rPr>
      </w:pPr>
      <w:r w:rsidRPr="005F0BC4">
        <w:rPr>
          <w:b/>
        </w:rPr>
        <w:t xml:space="preserve">        jButton1 = new javax.swing.JButton();</w:t>
      </w:r>
    </w:p>
    <w:p w:rsidR="005F0BC4" w:rsidRPr="005F0BC4" w:rsidRDefault="005F0BC4" w:rsidP="005F0BC4">
      <w:pPr>
        <w:spacing w:before="0" w:after="0"/>
        <w:rPr>
          <w:b/>
        </w:rPr>
      </w:pPr>
      <w:r w:rsidRPr="005F0BC4">
        <w:rPr>
          <w:b/>
        </w:rPr>
        <w:t xml:space="preserve">        jButton2 = new javax.swing.JButton();</w:t>
      </w:r>
    </w:p>
    <w:p w:rsidR="005F0BC4" w:rsidRPr="005F0BC4" w:rsidRDefault="005F0BC4" w:rsidP="005F0BC4">
      <w:pPr>
        <w:spacing w:before="0" w:after="0"/>
        <w:rPr>
          <w:b/>
        </w:rPr>
      </w:pPr>
      <w:r w:rsidRPr="005F0BC4">
        <w:rPr>
          <w:b/>
        </w:rPr>
        <w:t xml:space="preserve">        jPanel4 = new javax.swing.JPanel();</w:t>
      </w:r>
    </w:p>
    <w:p w:rsidR="005F0BC4" w:rsidRPr="005F0BC4" w:rsidRDefault="005F0BC4" w:rsidP="005F0BC4">
      <w:pPr>
        <w:spacing w:before="0" w:after="0"/>
        <w:rPr>
          <w:b/>
        </w:rPr>
      </w:pPr>
      <w:r w:rsidRPr="005F0BC4">
        <w:rPr>
          <w:b/>
        </w:rPr>
        <w:t xml:space="preserve">        jLabel20 = new javax.swing.JLabel();</w:t>
      </w:r>
    </w:p>
    <w:p w:rsidR="005F0BC4" w:rsidRPr="005F0BC4" w:rsidRDefault="005F0BC4" w:rsidP="005F0BC4">
      <w:pPr>
        <w:spacing w:before="0" w:after="0"/>
        <w:rPr>
          <w:b/>
        </w:rPr>
      </w:pPr>
      <w:r w:rsidRPr="005F0BC4">
        <w:rPr>
          <w:b/>
        </w:rPr>
        <w:t xml:space="preserve">        txtaid = new javax.swing.JTextField();</w:t>
      </w:r>
    </w:p>
    <w:p w:rsidR="005F0BC4" w:rsidRPr="005F0BC4" w:rsidRDefault="005F0BC4" w:rsidP="005F0BC4">
      <w:pPr>
        <w:spacing w:before="0" w:after="0"/>
        <w:rPr>
          <w:b/>
        </w:rPr>
      </w:pPr>
      <w:r w:rsidRPr="005F0BC4">
        <w:rPr>
          <w:b/>
        </w:rPr>
        <w:t xml:space="preserve">        btnsubmit = new javax.swing.JButton();</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setDefaultCloseOperation(javax.swing.WindowConstants.EXIT_ON_CLOSE);</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jPanel1.setBackground(new java.awt.Color(255, 0, 0));</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jLabel9.setFont(new java.awt.Font("Viner Hand ITC", 1, 36)); // NOI18N</w:t>
      </w:r>
    </w:p>
    <w:p w:rsidR="005F0BC4" w:rsidRPr="005F0BC4" w:rsidRDefault="005F0BC4" w:rsidP="005F0BC4">
      <w:pPr>
        <w:spacing w:before="0" w:after="0"/>
        <w:rPr>
          <w:b/>
        </w:rPr>
      </w:pPr>
      <w:r w:rsidRPr="005F0BC4">
        <w:rPr>
          <w:b/>
        </w:rPr>
        <w:t xml:space="preserve">        jLabel9.setText("::::::::::::::SEARCH STUDENT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jPanel1Layout = new javax.swing.GroupLayout(jPanel1);</w:t>
      </w:r>
    </w:p>
    <w:p w:rsidR="005F0BC4" w:rsidRPr="005F0BC4" w:rsidRDefault="005F0BC4" w:rsidP="005F0BC4">
      <w:pPr>
        <w:spacing w:before="0" w:after="0"/>
        <w:rPr>
          <w:b/>
        </w:rPr>
      </w:pPr>
      <w:r w:rsidRPr="005F0BC4">
        <w:rPr>
          <w:b/>
        </w:rPr>
        <w:t xml:space="preserve">        jPanel1.setLayout(jPanel1Layout);</w:t>
      </w:r>
    </w:p>
    <w:p w:rsidR="005F0BC4" w:rsidRPr="005F0BC4" w:rsidRDefault="005F0BC4" w:rsidP="005F0BC4">
      <w:pPr>
        <w:spacing w:before="0" w:after="0"/>
        <w:rPr>
          <w:b/>
        </w:rPr>
      </w:pPr>
      <w:r w:rsidRPr="005F0BC4">
        <w:rPr>
          <w:b/>
        </w:rPr>
        <w:t xml:space="preserve">        jPanel1Layout.setHorizontalGroup(</w:t>
      </w:r>
    </w:p>
    <w:p w:rsidR="005F0BC4" w:rsidRPr="005F0BC4" w:rsidRDefault="005F0BC4" w:rsidP="005F0BC4">
      <w:pPr>
        <w:spacing w:before="0" w:after="0"/>
        <w:rPr>
          <w:b/>
        </w:rPr>
      </w:pPr>
      <w:r w:rsidRPr="005F0BC4">
        <w:rPr>
          <w:b/>
        </w:rPr>
        <w:lastRenderedPageBreak/>
        <w:t xml:space="preserve">            jPanel1Layout.createParallelGroup(javax.swing.GroupLayout.Alignment.LEADING)</w:t>
      </w:r>
    </w:p>
    <w:p w:rsidR="005F0BC4" w:rsidRPr="005F0BC4" w:rsidRDefault="005F0BC4" w:rsidP="005F0BC4">
      <w:pPr>
        <w:spacing w:before="0" w:after="0"/>
        <w:rPr>
          <w:b/>
        </w:rPr>
      </w:pPr>
      <w:r w:rsidRPr="005F0BC4">
        <w:rPr>
          <w:b/>
        </w:rPr>
        <w:t xml:space="preserve">            .addGroup(jPanel1Layout.createSequentialGroup()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.addComponent(jLabel9, javax.swing.GroupLayout.PREFERRED_SIZE, 759, javax.swing.GroupLayout.PREFERRED_SIZE)</w:t>
      </w:r>
    </w:p>
    <w:p w:rsidR="005F0BC4" w:rsidRPr="005F0BC4" w:rsidRDefault="005F0BC4" w:rsidP="005F0BC4">
      <w:pPr>
        <w:spacing w:before="0" w:after="0"/>
        <w:rPr>
          <w:b/>
        </w:rPr>
      </w:pPr>
      <w:r w:rsidRPr="005F0BC4">
        <w:rPr>
          <w:b/>
        </w:rPr>
        <w:t xml:space="preserve">                .addContainerGap(javax.swing.GroupLayout.DEFAULT_SIZE,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jPanel1Layout.setVerticalGroup(</w:t>
      </w:r>
    </w:p>
    <w:p w:rsidR="005F0BC4" w:rsidRPr="005F0BC4" w:rsidRDefault="005F0BC4" w:rsidP="005F0BC4">
      <w:pPr>
        <w:spacing w:before="0" w:after="0"/>
        <w:rPr>
          <w:b/>
        </w:rPr>
      </w:pPr>
      <w:r w:rsidRPr="005F0BC4">
        <w:rPr>
          <w:b/>
        </w:rPr>
        <w:t xml:space="preserve">            jPanel1Layout.createParallelGroup(javax.swing.GroupLayout.Alignment.LEADING)</w:t>
      </w:r>
    </w:p>
    <w:p w:rsidR="005F0BC4" w:rsidRPr="005F0BC4" w:rsidRDefault="005F0BC4" w:rsidP="005F0BC4">
      <w:pPr>
        <w:spacing w:before="0" w:after="0"/>
        <w:rPr>
          <w:b/>
        </w:rPr>
      </w:pPr>
      <w:r w:rsidRPr="005F0BC4">
        <w:rPr>
          <w:b/>
        </w:rPr>
        <w:t xml:space="preserve">            .addComponent(jLabel9, javax.swing.GroupLayout.Alignment.TRAILING, javax.swing.GroupLayout.PREFERRED_SIZE, 48, javax.swing.GroupLayout.PREFERRED_SIZE)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jPanel3.setBackground(new java.awt.Color(255, 153, 0));</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lbladd.setBackground(new java.awt.Color(204, 204, 204));</w:t>
      </w:r>
    </w:p>
    <w:p w:rsidR="005F0BC4" w:rsidRPr="005F0BC4" w:rsidRDefault="005F0BC4" w:rsidP="005F0BC4">
      <w:pPr>
        <w:spacing w:before="0" w:after="0"/>
        <w:rPr>
          <w:b/>
        </w:rPr>
      </w:pPr>
      <w:r w:rsidRPr="005F0BC4">
        <w:rPr>
          <w:b/>
        </w:rPr>
        <w:t xml:space="preserve">        lbladd.setBorder(javax.swing.BorderFactory.createTitledBorder(javax.swing.BorderFactory.createMatteBorder(1, 1, 1, 1, new java.awt.Color(255, 0, 204)), "Search Student :", javax.swing.border.TitledBorder.LEFT, javax.swing.border.TitledBorder.TOP, new java.awt.Font("Algerian", 0, 12), new java.awt.Color(204, 0, 102))); // NOI18N</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jLabel1.setFont(new java.awt.Font("Segoe UI", 1, 11)); // NOI18N</w:t>
      </w:r>
    </w:p>
    <w:p w:rsidR="005F0BC4" w:rsidRPr="005F0BC4" w:rsidRDefault="005F0BC4" w:rsidP="005F0BC4">
      <w:pPr>
        <w:spacing w:before="0" w:after="0"/>
        <w:rPr>
          <w:b/>
        </w:rPr>
      </w:pPr>
      <w:r w:rsidRPr="005F0BC4">
        <w:rPr>
          <w:b/>
        </w:rPr>
        <w:t xml:space="preserve">        jLabel1.setForeground(new java.awt.Color(51, 51, 255));</w:t>
      </w:r>
    </w:p>
    <w:p w:rsidR="005F0BC4" w:rsidRPr="005F0BC4" w:rsidRDefault="005F0BC4" w:rsidP="005F0BC4">
      <w:pPr>
        <w:spacing w:before="0" w:after="0"/>
        <w:rPr>
          <w:b/>
        </w:rPr>
      </w:pPr>
      <w:r w:rsidRPr="005F0BC4">
        <w:rPr>
          <w:b/>
        </w:rPr>
        <w:t xml:space="preserve">        jLabel1.setText("Student Name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jLabel2.setFont(new java.awt.Font("Segoe UI", 1, 11)); // NOI18N</w:t>
      </w:r>
    </w:p>
    <w:p w:rsidR="005F0BC4" w:rsidRPr="005F0BC4" w:rsidRDefault="005F0BC4" w:rsidP="005F0BC4">
      <w:pPr>
        <w:spacing w:before="0" w:after="0"/>
        <w:rPr>
          <w:b/>
        </w:rPr>
      </w:pPr>
      <w:r w:rsidRPr="005F0BC4">
        <w:rPr>
          <w:b/>
        </w:rPr>
        <w:t xml:space="preserve">        jLabel2.setForeground(new java.awt.Color(51, 51, 255));</w:t>
      </w:r>
    </w:p>
    <w:p w:rsidR="005F0BC4" w:rsidRPr="005F0BC4" w:rsidRDefault="005F0BC4" w:rsidP="005F0BC4">
      <w:pPr>
        <w:spacing w:before="0" w:after="0"/>
        <w:rPr>
          <w:b/>
        </w:rPr>
      </w:pPr>
      <w:r w:rsidRPr="005F0BC4">
        <w:rPr>
          <w:b/>
        </w:rPr>
        <w:t xml:space="preserve">        jLabel2.setText("Roll no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jLabel3.setFont(new java.awt.Font("Segoe UI", 1, 11)); // NOI18N</w:t>
      </w:r>
    </w:p>
    <w:p w:rsidR="005F0BC4" w:rsidRPr="005F0BC4" w:rsidRDefault="005F0BC4" w:rsidP="005F0BC4">
      <w:pPr>
        <w:spacing w:before="0" w:after="0"/>
        <w:rPr>
          <w:b/>
        </w:rPr>
      </w:pPr>
      <w:r w:rsidRPr="005F0BC4">
        <w:rPr>
          <w:b/>
        </w:rPr>
        <w:t xml:space="preserve">        jLabel3.setForeground(new java.awt.Color(51, 51, 255));</w:t>
      </w:r>
    </w:p>
    <w:p w:rsidR="005F0BC4" w:rsidRPr="005F0BC4" w:rsidRDefault="005F0BC4" w:rsidP="005F0BC4">
      <w:pPr>
        <w:spacing w:before="0" w:after="0"/>
        <w:rPr>
          <w:b/>
        </w:rPr>
      </w:pPr>
      <w:r w:rsidRPr="005F0BC4">
        <w:rPr>
          <w:b/>
        </w:rPr>
        <w:t xml:space="preserve">        jLabel3.setText("Mother's Nmae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jLabel4.setFont(new java.awt.Font("Segoe UI", 1, 11)); // NOI18N</w:t>
      </w:r>
    </w:p>
    <w:p w:rsidR="005F0BC4" w:rsidRPr="005F0BC4" w:rsidRDefault="005F0BC4" w:rsidP="005F0BC4">
      <w:pPr>
        <w:spacing w:before="0" w:after="0"/>
        <w:rPr>
          <w:b/>
        </w:rPr>
      </w:pPr>
      <w:r w:rsidRPr="005F0BC4">
        <w:rPr>
          <w:b/>
        </w:rPr>
        <w:t xml:space="preserve">        jLabel4.setForeground(new java.awt.Color(0, 0, 255));</w:t>
      </w:r>
    </w:p>
    <w:p w:rsidR="005F0BC4" w:rsidRPr="005F0BC4" w:rsidRDefault="005F0BC4" w:rsidP="005F0BC4">
      <w:pPr>
        <w:spacing w:before="0" w:after="0"/>
        <w:rPr>
          <w:b/>
        </w:rPr>
      </w:pPr>
      <w:r w:rsidRPr="005F0BC4">
        <w:rPr>
          <w:b/>
        </w:rPr>
        <w:t xml:space="preserve">        jLabel4.setText("Father's name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jLabel5.setFont(new java.awt.Font("Segoe UI", 1, 11)); // NOI18N</w:t>
      </w:r>
    </w:p>
    <w:p w:rsidR="005F0BC4" w:rsidRPr="005F0BC4" w:rsidRDefault="005F0BC4" w:rsidP="005F0BC4">
      <w:pPr>
        <w:spacing w:before="0" w:after="0"/>
        <w:rPr>
          <w:b/>
        </w:rPr>
      </w:pPr>
      <w:r w:rsidRPr="005F0BC4">
        <w:rPr>
          <w:b/>
        </w:rPr>
        <w:t xml:space="preserve">        jLabel5.setForeground(new java.awt.Color(0, 51, 255));</w:t>
      </w:r>
    </w:p>
    <w:p w:rsidR="005F0BC4" w:rsidRPr="005F0BC4" w:rsidRDefault="005F0BC4" w:rsidP="005F0BC4">
      <w:pPr>
        <w:spacing w:before="0" w:after="0"/>
        <w:rPr>
          <w:b/>
        </w:rPr>
      </w:pPr>
      <w:r w:rsidRPr="005F0BC4">
        <w:rPr>
          <w:b/>
        </w:rPr>
        <w:t xml:space="preserve">        jLabel5.setText(" Class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jLabel6.setFont(new java.awt.Font("Segoe UI", 1, 11)); // NOI18N</w:t>
      </w:r>
    </w:p>
    <w:p w:rsidR="005F0BC4" w:rsidRPr="005F0BC4" w:rsidRDefault="005F0BC4" w:rsidP="005F0BC4">
      <w:pPr>
        <w:spacing w:before="0" w:after="0"/>
        <w:rPr>
          <w:b/>
        </w:rPr>
      </w:pPr>
      <w:r w:rsidRPr="005F0BC4">
        <w:rPr>
          <w:b/>
        </w:rPr>
        <w:t xml:space="preserve">        jLabel6.setForeground(new java.awt.Color(51, 0, 255));</w:t>
      </w:r>
    </w:p>
    <w:p w:rsidR="005F0BC4" w:rsidRPr="005F0BC4" w:rsidRDefault="005F0BC4" w:rsidP="005F0BC4">
      <w:pPr>
        <w:spacing w:before="0" w:after="0"/>
        <w:rPr>
          <w:b/>
        </w:rPr>
      </w:pPr>
      <w:r w:rsidRPr="005F0BC4">
        <w:rPr>
          <w:b/>
        </w:rPr>
        <w:lastRenderedPageBreak/>
        <w:t xml:space="preserve">        jLabel6.setText("Phone no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jLabel8.setFont(new java.awt.Font("Segoe UI", 1, 11)); // NOI18N</w:t>
      </w:r>
    </w:p>
    <w:p w:rsidR="005F0BC4" w:rsidRPr="005F0BC4" w:rsidRDefault="005F0BC4" w:rsidP="005F0BC4">
      <w:pPr>
        <w:spacing w:before="0" w:after="0"/>
        <w:rPr>
          <w:b/>
        </w:rPr>
      </w:pPr>
      <w:r w:rsidRPr="005F0BC4">
        <w:rPr>
          <w:b/>
        </w:rPr>
        <w:t xml:space="preserve">        jLabel8.setForeground(new java.awt.Color(0, 0, 255));</w:t>
      </w:r>
    </w:p>
    <w:p w:rsidR="005F0BC4" w:rsidRPr="005F0BC4" w:rsidRDefault="005F0BC4" w:rsidP="005F0BC4">
      <w:pPr>
        <w:spacing w:before="0" w:after="0"/>
        <w:rPr>
          <w:b/>
        </w:rPr>
      </w:pPr>
      <w:r w:rsidRPr="005F0BC4">
        <w:rPr>
          <w:b/>
        </w:rPr>
        <w:t xml:space="preserve">        jLabel8.setText("Permanent Address :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jLabel7.setFont(new java.awt.Font("Tahoma", 1, 11)); // NOI18N</w:t>
      </w:r>
    </w:p>
    <w:p w:rsidR="005F0BC4" w:rsidRPr="005F0BC4" w:rsidRDefault="005F0BC4" w:rsidP="005F0BC4">
      <w:pPr>
        <w:spacing w:before="0" w:after="0"/>
        <w:rPr>
          <w:b/>
        </w:rPr>
      </w:pPr>
      <w:r w:rsidRPr="005F0BC4">
        <w:rPr>
          <w:b/>
        </w:rPr>
        <w:t xml:space="preserve">        jLabel7.setForeground(new java.awt.Color(51, 51, 255));</w:t>
      </w:r>
    </w:p>
    <w:p w:rsidR="005F0BC4" w:rsidRPr="005F0BC4" w:rsidRDefault="005F0BC4" w:rsidP="005F0BC4">
      <w:pPr>
        <w:spacing w:before="0" w:after="0"/>
        <w:rPr>
          <w:b/>
        </w:rPr>
      </w:pPr>
      <w:r w:rsidRPr="005F0BC4">
        <w:rPr>
          <w:b/>
        </w:rPr>
        <w:t xml:space="preserve">        jLabel7.setText("Gender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jPanel2.setBorder(javax.swing.BorderFactory.createTitledBorder(null, "ADMISSION DATE", javax.swing.border.TitledBorder.CENTER, javax.swing.border.TitledBorder.TOP, null, new java.awt.Color(255, 0, 204)));</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jLabel10.setFont(new java.awt.Font("Tahoma", 1, 11)); // NOI18N</w:t>
      </w:r>
    </w:p>
    <w:p w:rsidR="005F0BC4" w:rsidRPr="005F0BC4" w:rsidRDefault="005F0BC4" w:rsidP="005F0BC4">
      <w:pPr>
        <w:spacing w:before="0" w:after="0"/>
        <w:rPr>
          <w:b/>
        </w:rPr>
      </w:pPr>
      <w:r w:rsidRPr="005F0BC4">
        <w:rPr>
          <w:b/>
        </w:rPr>
        <w:t xml:space="preserve">        jLabel10.setText("DATE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jLabel11.setFont(new java.awt.Font("Tahoma", 1, 11)); // NOI18N</w:t>
      </w:r>
    </w:p>
    <w:p w:rsidR="005F0BC4" w:rsidRPr="005F0BC4" w:rsidRDefault="005F0BC4" w:rsidP="005F0BC4">
      <w:pPr>
        <w:spacing w:before="0" w:after="0"/>
        <w:rPr>
          <w:b/>
        </w:rPr>
      </w:pPr>
      <w:r w:rsidRPr="005F0BC4">
        <w:rPr>
          <w:b/>
        </w:rPr>
        <w:t xml:space="preserve">        jLabel11.setText("MONTH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jLabel12.setFont(new java.awt.Font("Tahoma", 1, 11)); // NOI18N</w:t>
      </w:r>
    </w:p>
    <w:p w:rsidR="005F0BC4" w:rsidRPr="005F0BC4" w:rsidRDefault="005F0BC4" w:rsidP="005F0BC4">
      <w:pPr>
        <w:spacing w:before="0" w:after="0"/>
        <w:rPr>
          <w:b/>
        </w:rPr>
      </w:pPr>
      <w:r w:rsidRPr="005F0BC4">
        <w:rPr>
          <w:b/>
        </w:rPr>
        <w:t xml:space="preserve">        jLabel12.setText("YEAR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jPanel2Layout = new javax.swing.GroupLayout(jPanel2);</w:t>
      </w:r>
    </w:p>
    <w:p w:rsidR="005F0BC4" w:rsidRPr="005F0BC4" w:rsidRDefault="005F0BC4" w:rsidP="005F0BC4">
      <w:pPr>
        <w:spacing w:before="0" w:after="0"/>
        <w:rPr>
          <w:b/>
        </w:rPr>
      </w:pPr>
      <w:r w:rsidRPr="005F0BC4">
        <w:rPr>
          <w:b/>
        </w:rPr>
        <w:t xml:space="preserve">        jPanel2.setLayout(jPanel2Layout);</w:t>
      </w:r>
    </w:p>
    <w:p w:rsidR="005F0BC4" w:rsidRPr="005F0BC4" w:rsidRDefault="005F0BC4" w:rsidP="005F0BC4">
      <w:pPr>
        <w:spacing w:before="0" w:after="0"/>
        <w:rPr>
          <w:b/>
        </w:rPr>
      </w:pPr>
      <w:r w:rsidRPr="005F0BC4">
        <w:rPr>
          <w:b/>
        </w:rPr>
        <w:t xml:space="preserve">        jPanel2Layout.setHorizontalGroup(</w:t>
      </w:r>
    </w:p>
    <w:p w:rsidR="005F0BC4" w:rsidRPr="005F0BC4" w:rsidRDefault="005F0BC4" w:rsidP="005F0BC4">
      <w:pPr>
        <w:spacing w:before="0" w:after="0"/>
        <w:rPr>
          <w:b/>
        </w:rPr>
      </w:pPr>
      <w:r w:rsidRPr="005F0BC4">
        <w:rPr>
          <w:b/>
        </w:rPr>
        <w:t xml:space="preserve">            jPanel2Layout.createParallelGroup(javax.swing.GroupLayout.Alignment.LEADING)</w:t>
      </w:r>
    </w:p>
    <w:p w:rsidR="005F0BC4" w:rsidRPr="005F0BC4" w:rsidRDefault="005F0BC4" w:rsidP="005F0BC4">
      <w:pPr>
        <w:spacing w:before="0" w:after="0"/>
        <w:rPr>
          <w:b/>
        </w:rPr>
      </w:pPr>
      <w:r w:rsidRPr="005F0BC4">
        <w:rPr>
          <w:b/>
        </w:rPr>
        <w:t xml:space="preserve">            .addGroup(jPanel2Layout.createSequentialGroup()</w:t>
      </w:r>
    </w:p>
    <w:p w:rsidR="005F0BC4" w:rsidRPr="005F0BC4" w:rsidRDefault="005F0BC4" w:rsidP="005F0BC4">
      <w:pPr>
        <w:spacing w:before="0" w:after="0"/>
        <w:rPr>
          <w:b/>
        </w:rPr>
      </w:pPr>
      <w:r w:rsidRPr="005F0BC4">
        <w:rPr>
          <w:b/>
        </w:rPr>
        <w:t xml:space="preserve">                .addGap(22, 22, 22)</w:t>
      </w:r>
    </w:p>
    <w:p w:rsidR="005F0BC4" w:rsidRPr="005F0BC4" w:rsidRDefault="005F0BC4" w:rsidP="005F0BC4">
      <w:pPr>
        <w:spacing w:before="0" w:after="0"/>
        <w:rPr>
          <w:b/>
        </w:rPr>
      </w:pPr>
      <w:r w:rsidRPr="005F0BC4">
        <w:rPr>
          <w:b/>
        </w:rPr>
        <w:t xml:space="preserve">                .addGroup(jPanel2Layout.createParallelGroup(javax.swing.GroupLayout.Alignment.LEADING)</w:t>
      </w:r>
    </w:p>
    <w:p w:rsidR="005F0BC4" w:rsidRPr="005F0BC4" w:rsidRDefault="005F0BC4" w:rsidP="005F0BC4">
      <w:pPr>
        <w:spacing w:before="0" w:after="0"/>
        <w:rPr>
          <w:b/>
        </w:rPr>
      </w:pPr>
      <w:r w:rsidRPr="005F0BC4">
        <w:rPr>
          <w:b/>
        </w:rPr>
        <w:t xml:space="preserve">                    .addComponent(jLabel12)</w:t>
      </w:r>
    </w:p>
    <w:p w:rsidR="005F0BC4" w:rsidRPr="005F0BC4" w:rsidRDefault="005F0BC4" w:rsidP="005F0BC4">
      <w:pPr>
        <w:spacing w:before="0" w:after="0"/>
        <w:rPr>
          <w:b/>
        </w:rPr>
      </w:pPr>
      <w:r w:rsidRPr="005F0BC4">
        <w:rPr>
          <w:b/>
        </w:rPr>
        <w:t xml:space="preserve">                    .addComponent(jLabel10)</w:t>
      </w:r>
    </w:p>
    <w:p w:rsidR="005F0BC4" w:rsidRPr="005F0BC4" w:rsidRDefault="005F0BC4" w:rsidP="005F0BC4">
      <w:pPr>
        <w:spacing w:before="0" w:after="0"/>
        <w:rPr>
          <w:b/>
        </w:rPr>
      </w:pPr>
      <w:r w:rsidRPr="005F0BC4">
        <w:rPr>
          <w:b/>
        </w:rPr>
        <w:t xml:space="preserve">                    .addComponent(jLabel11))</w:t>
      </w:r>
    </w:p>
    <w:p w:rsidR="005F0BC4" w:rsidRPr="005F0BC4" w:rsidRDefault="005F0BC4" w:rsidP="005F0BC4">
      <w:pPr>
        <w:spacing w:before="0" w:after="0"/>
        <w:rPr>
          <w:b/>
        </w:rPr>
      </w:pPr>
      <w:r w:rsidRPr="005F0BC4">
        <w:rPr>
          <w:b/>
        </w:rPr>
        <w:t xml:space="preserve">                .addGap(35, 35, 35)</w:t>
      </w:r>
    </w:p>
    <w:p w:rsidR="005F0BC4" w:rsidRPr="005F0BC4" w:rsidRDefault="005F0BC4" w:rsidP="005F0BC4">
      <w:pPr>
        <w:spacing w:before="0" w:after="0"/>
        <w:rPr>
          <w:b/>
        </w:rPr>
      </w:pPr>
      <w:r w:rsidRPr="005F0BC4">
        <w:rPr>
          <w:b/>
        </w:rPr>
        <w:t xml:space="preserve">                .addGroup(jPanel2Layout.createParallelGroup(javax.swing.GroupLayout.Alignment.LEADING, false)</w:t>
      </w:r>
    </w:p>
    <w:p w:rsidR="005F0BC4" w:rsidRPr="005F0BC4" w:rsidRDefault="005F0BC4" w:rsidP="005F0BC4">
      <w:pPr>
        <w:spacing w:before="0" w:after="0"/>
        <w:rPr>
          <w:b/>
        </w:rPr>
      </w:pPr>
      <w:r w:rsidRPr="005F0BC4">
        <w:rPr>
          <w:b/>
        </w:rPr>
        <w:t xml:space="preserve">                    .addComponent(txtayear, javax.swing.GroupLayout.DEFAULT_SIZE, 51, Short.MAX_VALUE)</w:t>
      </w:r>
    </w:p>
    <w:p w:rsidR="005F0BC4" w:rsidRPr="005F0BC4" w:rsidRDefault="005F0BC4" w:rsidP="005F0BC4">
      <w:pPr>
        <w:spacing w:before="0" w:after="0"/>
        <w:rPr>
          <w:b/>
        </w:rPr>
      </w:pPr>
      <w:r w:rsidRPr="005F0BC4">
        <w:rPr>
          <w:b/>
        </w:rPr>
        <w:t xml:space="preserve">                    .addComponent(txtamonth)</w:t>
      </w:r>
    </w:p>
    <w:p w:rsidR="005F0BC4" w:rsidRPr="005F0BC4" w:rsidRDefault="005F0BC4" w:rsidP="005F0BC4">
      <w:pPr>
        <w:spacing w:before="0" w:after="0"/>
        <w:rPr>
          <w:b/>
        </w:rPr>
      </w:pPr>
      <w:r w:rsidRPr="005F0BC4">
        <w:rPr>
          <w:b/>
        </w:rPr>
        <w:t xml:space="preserve">                    .addComponent(txtadate))</w:t>
      </w:r>
    </w:p>
    <w:p w:rsidR="005F0BC4" w:rsidRPr="005F0BC4" w:rsidRDefault="005F0BC4" w:rsidP="005F0BC4">
      <w:pPr>
        <w:spacing w:before="0" w:after="0"/>
        <w:rPr>
          <w:b/>
        </w:rPr>
      </w:pPr>
      <w:r w:rsidRPr="005F0BC4">
        <w:rPr>
          <w:b/>
        </w:rPr>
        <w:t xml:space="preserve">                .addGap(0, 11,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jPanel2Layout.setVerticalGroup(</w:t>
      </w:r>
    </w:p>
    <w:p w:rsidR="005F0BC4" w:rsidRPr="005F0BC4" w:rsidRDefault="005F0BC4" w:rsidP="005F0BC4">
      <w:pPr>
        <w:spacing w:before="0" w:after="0"/>
        <w:rPr>
          <w:b/>
        </w:rPr>
      </w:pPr>
      <w:r w:rsidRPr="005F0BC4">
        <w:rPr>
          <w:b/>
        </w:rPr>
        <w:lastRenderedPageBreak/>
        <w:t xml:space="preserve">            jPanel2Layout.createParallelGroup(javax.swing.GroupLayout.Alignment.LEADING)</w:t>
      </w:r>
    </w:p>
    <w:p w:rsidR="005F0BC4" w:rsidRPr="005F0BC4" w:rsidRDefault="005F0BC4" w:rsidP="005F0BC4">
      <w:pPr>
        <w:spacing w:before="0" w:after="0"/>
        <w:rPr>
          <w:b/>
        </w:rPr>
      </w:pPr>
      <w:r w:rsidRPr="005F0BC4">
        <w:rPr>
          <w:b/>
        </w:rPr>
        <w:t xml:space="preserve">            .addGroup(jPanel2Layout.createSequentialGroup()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.addGroup(jPanel2Layout.createParallelGroup(javax.swing.GroupLayout.Alignment.BASELINE)</w:t>
      </w:r>
    </w:p>
    <w:p w:rsidR="005F0BC4" w:rsidRPr="005F0BC4" w:rsidRDefault="005F0BC4" w:rsidP="005F0BC4">
      <w:pPr>
        <w:spacing w:before="0" w:after="0"/>
        <w:rPr>
          <w:b/>
        </w:rPr>
      </w:pPr>
      <w:r w:rsidRPr="005F0BC4">
        <w:rPr>
          <w:b/>
        </w:rPr>
        <w:t xml:space="preserve">                    .addComponent(jLabel10)</w:t>
      </w:r>
    </w:p>
    <w:p w:rsidR="005F0BC4" w:rsidRPr="005F0BC4" w:rsidRDefault="005F0BC4" w:rsidP="005F0BC4">
      <w:pPr>
        <w:spacing w:before="0" w:after="0"/>
        <w:rPr>
          <w:b/>
        </w:rPr>
      </w:pPr>
      <w:r w:rsidRPr="005F0BC4">
        <w:rPr>
          <w:b/>
        </w:rPr>
        <w:t xml:space="preserve">                    .addComponent(txtadate,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.addGroup(jPanel2Layout.createParallelGroup(javax.swing.GroupLayout.Alignment.BASELINE)</w:t>
      </w:r>
    </w:p>
    <w:p w:rsidR="005F0BC4" w:rsidRPr="005F0BC4" w:rsidRDefault="005F0BC4" w:rsidP="005F0BC4">
      <w:pPr>
        <w:spacing w:before="0" w:after="0"/>
        <w:rPr>
          <w:b/>
        </w:rPr>
      </w:pPr>
      <w:r w:rsidRPr="005F0BC4">
        <w:rPr>
          <w:b/>
        </w:rPr>
        <w:t xml:space="preserve">                    .addComponent(jLabel11)</w:t>
      </w:r>
    </w:p>
    <w:p w:rsidR="005F0BC4" w:rsidRPr="005F0BC4" w:rsidRDefault="005F0BC4" w:rsidP="005F0BC4">
      <w:pPr>
        <w:spacing w:before="0" w:after="0"/>
        <w:rPr>
          <w:b/>
        </w:rPr>
      </w:pPr>
      <w:r w:rsidRPr="005F0BC4">
        <w:rPr>
          <w:b/>
        </w:rPr>
        <w:t xml:space="preserve">                    .addComponent(txtamonth,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.addGroup(jPanel2Layout.createParallelGroup(javax.swing.GroupLayout.Alignment.BASELINE)</w:t>
      </w:r>
    </w:p>
    <w:p w:rsidR="005F0BC4" w:rsidRPr="005F0BC4" w:rsidRDefault="005F0BC4" w:rsidP="005F0BC4">
      <w:pPr>
        <w:spacing w:before="0" w:after="0"/>
        <w:rPr>
          <w:b/>
        </w:rPr>
      </w:pPr>
      <w:r w:rsidRPr="005F0BC4">
        <w:rPr>
          <w:b/>
        </w:rPr>
        <w:t xml:space="preserve">                    .addComponent(jLabel12)</w:t>
      </w:r>
    </w:p>
    <w:p w:rsidR="005F0BC4" w:rsidRPr="005F0BC4" w:rsidRDefault="005F0BC4" w:rsidP="005F0BC4">
      <w:pPr>
        <w:spacing w:before="0" w:after="0"/>
        <w:rPr>
          <w:b/>
        </w:rPr>
      </w:pPr>
      <w:r w:rsidRPr="005F0BC4">
        <w:rPr>
          <w:b/>
        </w:rPr>
        <w:t xml:space="preserve">                    .addComponent(txtayear,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.addContainerGap(javax.swing.GroupLayout.DEFAULT_SIZE,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jPanel5.setBorder(javax.swing.BorderFactory.createTitledBorder(null, "DATE OF BIRTH", javax.swing.border.TitledBorder.CENTER, javax.swing.border.TitledBorder.TOP, null, new java.awt.Color(255, 0, 204)));</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jLabel13.setFont(new java.awt.Font("Tahoma", 1, 11)); // NOI18N</w:t>
      </w:r>
    </w:p>
    <w:p w:rsidR="005F0BC4" w:rsidRPr="005F0BC4" w:rsidRDefault="005F0BC4" w:rsidP="005F0BC4">
      <w:pPr>
        <w:spacing w:before="0" w:after="0"/>
        <w:rPr>
          <w:b/>
        </w:rPr>
      </w:pPr>
      <w:r w:rsidRPr="005F0BC4">
        <w:rPr>
          <w:b/>
        </w:rPr>
        <w:t xml:space="preserve">        jLabel13.setText("DATE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jLabel14.setFont(new java.awt.Font("Tahoma", 1, 11)); // NOI18N</w:t>
      </w:r>
    </w:p>
    <w:p w:rsidR="005F0BC4" w:rsidRPr="005F0BC4" w:rsidRDefault="005F0BC4" w:rsidP="005F0BC4">
      <w:pPr>
        <w:spacing w:before="0" w:after="0"/>
        <w:rPr>
          <w:b/>
        </w:rPr>
      </w:pPr>
      <w:r w:rsidRPr="005F0BC4">
        <w:rPr>
          <w:b/>
        </w:rPr>
        <w:t xml:space="preserve">        jLabel14.setText("MONTH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jLabel15.setFont(new java.awt.Font("Tahoma", 1, 11)); // NOI18N</w:t>
      </w:r>
    </w:p>
    <w:p w:rsidR="005F0BC4" w:rsidRPr="005F0BC4" w:rsidRDefault="005F0BC4" w:rsidP="005F0BC4">
      <w:pPr>
        <w:spacing w:before="0" w:after="0"/>
        <w:rPr>
          <w:b/>
        </w:rPr>
      </w:pPr>
      <w:r w:rsidRPr="005F0BC4">
        <w:rPr>
          <w:b/>
        </w:rPr>
        <w:t xml:space="preserve">        jLabel15.setText("YEAR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jPanel5Layout = new javax.swing.GroupLayout(jPanel5);</w:t>
      </w:r>
    </w:p>
    <w:p w:rsidR="005F0BC4" w:rsidRPr="005F0BC4" w:rsidRDefault="005F0BC4" w:rsidP="005F0BC4">
      <w:pPr>
        <w:spacing w:before="0" w:after="0"/>
        <w:rPr>
          <w:b/>
        </w:rPr>
      </w:pPr>
      <w:r w:rsidRPr="005F0BC4">
        <w:rPr>
          <w:b/>
        </w:rPr>
        <w:t xml:space="preserve">        jPanel5.setLayout(jPanel5Layout);</w:t>
      </w:r>
    </w:p>
    <w:p w:rsidR="005F0BC4" w:rsidRPr="005F0BC4" w:rsidRDefault="005F0BC4" w:rsidP="005F0BC4">
      <w:pPr>
        <w:spacing w:before="0" w:after="0"/>
        <w:rPr>
          <w:b/>
        </w:rPr>
      </w:pPr>
      <w:r w:rsidRPr="005F0BC4">
        <w:rPr>
          <w:b/>
        </w:rPr>
        <w:t xml:space="preserve">        jPanel5Layout.setHorizontalGroup(</w:t>
      </w:r>
    </w:p>
    <w:p w:rsidR="005F0BC4" w:rsidRPr="005F0BC4" w:rsidRDefault="005F0BC4" w:rsidP="005F0BC4">
      <w:pPr>
        <w:spacing w:before="0" w:after="0"/>
        <w:rPr>
          <w:b/>
        </w:rPr>
      </w:pPr>
      <w:r w:rsidRPr="005F0BC4">
        <w:rPr>
          <w:b/>
        </w:rPr>
        <w:t xml:space="preserve">            jPanel5Layout.createParallelGroup(javax.swing.GroupLayout.Alignment.LEADING)</w:t>
      </w:r>
    </w:p>
    <w:p w:rsidR="005F0BC4" w:rsidRPr="005F0BC4" w:rsidRDefault="005F0BC4" w:rsidP="005F0BC4">
      <w:pPr>
        <w:spacing w:before="0" w:after="0"/>
        <w:rPr>
          <w:b/>
        </w:rPr>
      </w:pPr>
      <w:r w:rsidRPr="005F0BC4">
        <w:rPr>
          <w:b/>
        </w:rPr>
        <w:t xml:space="preserve">            .addGroup(jPanel5Layout.createSequentialGroup()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.addGroup(jPanel5Layout.createParallelGroup(javax.swing.GroupLayout.Alignment.LEADING)</w:t>
      </w:r>
    </w:p>
    <w:p w:rsidR="005F0BC4" w:rsidRPr="005F0BC4" w:rsidRDefault="005F0BC4" w:rsidP="005F0BC4">
      <w:pPr>
        <w:spacing w:before="0" w:after="0"/>
        <w:rPr>
          <w:b/>
        </w:rPr>
      </w:pPr>
      <w:r w:rsidRPr="005F0BC4">
        <w:rPr>
          <w:b/>
        </w:rPr>
        <w:lastRenderedPageBreak/>
        <w:t xml:space="preserve">                    .addComponent(jLabel13)</w:t>
      </w:r>
    </w:p>
    <w:p w:rsidR="005F0BC4" w:rsidRPr="005F0BC4" w:rsidRDefault="005F0BC4" w:rsidP="005F0BC4">
      <w:pPr>
        <w:spacing w:before="0" w:after="0"/>
        <w:rPr>
          <w:b/>
        </w:rPr>
      </w:pPr>
      <w:r w:rsidRPr="005F0BC4">
        <w:rPr>
          <w:b/>
        </w:rPr>
        <w:t xml:space="preserve">                    .addComponent(jLabel14)</w:t>
      </w:r>
    </w:p>
    <w:p w:rsidR="005F0BC4" w:rsidRPr="005F0BC4" w:rsidRDefault="005F0BC4" w:rsidP="005F0BC4">
      <w:pPr>
        <w:spacing w:before="0" w:after="0"/>
        <w:rPr>
          <w:b/>
        </w:rPr>
      </w:pPr>
      <w:r w:rsidRPr="005F0BC4">
        <w:rPr>
          <w:b/>
        </w:rPr>
        <w:t xml:space="preserve">                    .addComponent(jLabel15))</w:t>
      </w:r>
    </w:p>
    <w:p w:rsidR="005F0BC4" w:rsidRPr="005F0BC4" w:rsidRDefault="005F0BC4" w:rsidP="005F0BC4">
      <w:pPr>
        <w:spacing w:before="0" w:after="0"/>
        <w:rPr>
          <w:b/>
        </w:rPr>
      </w:pPr>
      <w:r w:rsidRPr="005F0BC4">
        <w:rPr>
          <w:b/>
        </w:rPr>
        <w:t xml:space="preserve">                .addGap(25, 25, 25)</w:t>
      </w:r>
    </w:p>
    <w:p w:rsidR="005F0BC4" w:rsidRPr="005F0BC4" w:rsidRDefault="005F0BC4" w:rsidP="005F0BC4">
      <w:pPr>
        <w:spacing w:before="0" w:after="0"/>
        <w:rPr>
          <w:b/>
        </w:rPr>
      </w:pPr>
      <w:r w:rsidRPr="005F0BC4">
        <w:rPr>
          <w:b/>
        </w:rPr>
        <w:t xml:space="preserve">                .addGroup(jPanel5Layout.createParallelGroup(javax.swing.GroupLayout.Alignment.LEADING, false)</w:t>
      </w:r>
    </w:p>
    <w:p w:rsidR="005F0BC4" w:rsidRPr="005F0BC4" w:rsidRDefault="005F0BC4" w:rsidP="005F0BC4">
      <w:pPr>
        <w:spacing w:before="0" w:after="0"/>
        <w:rPr>
          <w:b/>
        </w:rPr>
      </w:pPr>
      <w:r w:rsidRPr="005F0BC4">
        <w:rPr>
          <w:b/>
        </w:rPr>
        <w:t xml:space="preserve">                    .addComponent(txtbyear, javax.swing.GroupLayout.DEFAULT_SIZE, 73, Short.MAX_VALUE)</w:t>
      </w:r>
    </w:p>
    <w:p w:rsidR="005F0BC4" w:rsidRPr="005F0BC4" w:rsidRDefault="005F0BC4" w:rsidP="005F0BC4">
      <w:pPr>
        <w:spacing w:before="0" w:after="0"/>
        <w:rPr>
          <w:b/>
        </w:rPr>
      </w:pPr>
      <w:r w:rsidRPr="005F0BC4">
        <w:rPr>
          <w:b/>
        </w:rPr>
        <w:t xml:space="preserve">                    .addComponent(txtbmonth)</w:t>
      </w:r>
    </w:p>
    <w:p w:rsidR="005F0BC4" w:rsidRPr="005F0BC4" w:rsidRDefault="005F0BC4" w:rsidP="005F0BC4">
      <w:pPr>
        <w:spacing w:before="0" w:after="0"/>
        <w:rPr>
          <w:b/>
        </w:rPr>
      </w:pPr>
      <w:r w:rsidRPr="005F0BC4">
        <w:rPr>
          <w:b/>
        </w:rPr>
        <w:t xml:space="preserve">                    .addComponent(txtbdate))</w:t>
      </w:r>
    </w:p>
    <w:p w:rsidR="005F0BC4" w:rsidRPr="005F0BC4" w:rsidRDefault="005F0BC4" w:rsidP="005F0BC4">
      <w:pPr>
        <w:spacing w:before="0" w:after="0"/>
        <w:rPr>
          <w:b/>
        </w:rPr>
      </w:pPr>
      <w:r w:rsidRPr="005F0BC4">
        <w:rPr>
          <w:b/>
        </w:rPr>
        <w:t xml:space="preserve">                .addGap(0, 11,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jPanel5Layout.setVerticalGroup(</w:t>
      </w:r>
    </w:p>
    <w:p w:rsidR="005F0BC4" w:rsidRPr="005F0BC4" w:rsidRDefault="005F0BC4" w:rsidP="005F0BC4">
      <w:pPr>
        <w:spacing w:before="0" w:after="0"/>
        <w:rPr>
          <w:b/>
        </w:rPr>
      </w:pPr>
      <w:r w:rsidRPr="005F0BC4">
        <w:rPr>
          <w:b/>
        </w:rPr>
        <w:t xml:space="preserve">            jPanel5Layout.createParallelGroup(javax.swing.GroupLayout.Alignment.LEADING)</w:t>
      </w:r>
    </w:p>
    <w:p w:rsidR="005F0BC4" w:rsidRPr="005F0BC4" w:rsidRDefault="005F0BC4" w:rsidP="005F0BC4">
      <w:pPr>
        <w:spacing w:before="0" w:after="0"/>
        <w:rPr>
          <w:b/>
        </w:rPr>
      </w:pPr>
      <w:r w:rsidRPr="005F0BC4">
        <w:rPr>
          <w:b/>
        </w:rPr>
        <w:t xml:space="preserve">            .addGroup(jPanel5Layout.createSequentialGroup()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.addGroup(jPanel5Layout.createParallelGroup(javax.swing.GroupLayout.Alignment.BASELINE)</w:t>
      </w:r>
    </w:p>
    <w:p w:rsidR="005F0BC4" w:rsidRPr="005F0BC4" w:rsidRDefault="005F0BC4" w:rsidP="005F0BC4">
      <w:pPr>
        <w:spacing w:before="0" w:after="0"/>
        <w:rPr>
          <w:b/>
        </w:rPr>
      </w:pPr>
      <w:r w:rsidRPr="005F0BC4">
        <w:rPr>
          <w:b/>
        </w:rPr>
        <w:t xml:space="preserve">                    .addComponent(jLabel13)</w:t>
      </w:r>
    </w:p>
    <w:p w:rsidR="005F0BC4" w:rsidRPr="005F0BC4" w:rsidRDefault="005F0BC4" w:rsidP="005F0BC4">
      <w:pPr>
        <w:spacing w:before="0" w:after="0"/>
        <w:rPr>
          <w:b/>
        </w:rPr>
      </w:pPr>
      <w:r w:rsidRPr="005F0BC4">
        <w:rPr>
          <w:b/>
        </w:rPr>
        <w:t xml:space="preserve">                    .addComponent(txtbdate,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.addGroup(jPanel5Layout.createParallelGroup(javax.swing.GroupLayout.Alignment.BASELINE)</w:t>
      </w:r>
    </w:p>
    <w:p w:rsidR="005F0BC4" w:rsidRPr="005F0BC4" w:rsidRDefault="005F0BC4" w:rsidP="005F0BC4">
      <w:pPr>
        <w:spacing w:before="0" w:after="0"/>
        <w:rPr>
          <w:b/>
        </w:rPr>
      </w:pPr>
      <w:r w:rsidRPr="005F0BC4">
        <w:rPr>
          <w:b/>
        </w:rPr>
        <w:t xml:space="preserve">                    .addComponent(jLabel14)</w:t>
      </w:r>
    </w:p>
    <w:p w:rsidR="005F0BC4" w:rsidRPr="005F0BC4" w:rsidRDefault="005F0BC4" w:rsidP="005F0BC4">
      <w:pPr>
        <w:spacing w:before="0" w:after="0"/>
        <w:rPr>
          <w:b/>
        </w:rPr>
      </w:pPr>
      <w:r w:rsidRPr="005F0BC4">
        <w:rPr>
          <w:b/>
        </w:rPr>
        <w:t xml:space="preserve">                    .addComponent(txtbmonth,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.addGroup(jPanel5Layout.createParallelGroup(javax.swing.GroupLayout.Alignment.BASELINE)</w:t>
      </w:r>
    </w:p>
    <w:p w:rsidR="005F0BC4" w:rsidRPr="005F0BC4" w:rsidRDefault="005F0BC4" w:rsidP="005F0BC4">
      <w:pPr>
        <w:spacing w:before="0" w:after="0"/>
        <w:rPr>
          <w:b/>
        </w:rPr>
      </w:pPr>
      <w:r w:rsidRPr="005F0BC4">
        <w:rPr>
          <w:b/>
        </w:rPr>
        <w:t xml:space="preserve">                    .addComponent(jLabel15)</w:t>
      </w:r>
    </w:p>
    <w:p w:rsidR="005F0BC4" w:rsidRPr="005F0BC4" w:rsidRDefault="005F0BC4" w:rsidP="005F0BC4">
      <w:pPr>
        <w:spacing w:before="0" w:after="0"/>
        <w:rPr>
          <w:b/>
        </w:rPr>
      </w:pPr>
      <w:r w:rsidRPr="005F0BC4">
        <w:rPr>
          <w:b/>
        </w:rPr>
        <w:t xml:space="preserve">                    .addComponent(txtbyear,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.addContainerGap(javax.swing.GroupLayout.DEFAULT_SIZE,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jLabel17.setFont(new java.awt.Font("Tahoma", 1, 11)); // NOI18N</w:t>
      </w:r>
    </w:p>
    <w:p w:rsidR="005F0BC4" w:rsidRPr="005F0BC4" w:rsidRDefault="005F0BC4" w:rsidP="005F0BC4">
      <w:pPr>
        <w:spacing w:before="0" w:after="0"/>
        <w:rPr>
          <w:b/>
        </w:rPr>
      </w:pPr>
      <w:r w:rsidRPr="005F0BC4">
        <w:rPr>
          <w:b/>
        </w:rPr>
        <w:t xml:space="preserve">        jLabel17.setForeground(new java.awt.Color(51, 51, 255));</w:t>
      </w:r>
    </w:p>
    <w:p w:rsidR="005F0BC4" w:rsidRPr="005F0BC4" w:rsidRDefault="005F0BC4" w:rsidP="005F0BC4">
      <w:pPr>
        <w:spacing w:before="0" w:after="0"/>
        <w:rPr>
          <w:b/>
        </w:rPr>
      </w:pPr>
      <w:r w:rsidRPr="005F0BC4">
        <w:rPr>
          <w:b/>
        </w:rPr>
        <w:t xml:space="preserve">        jLabel17.setText("Rsidental Address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jLabel19.setFont(new java.awt.Font("Tahoma", 1, 11)); // NOI18N</w:t>
      </w:r>
    </w:p>
    <w:p w:rsidR="005F0BC4" w:rsidRPr="005F0BC4" w:rsidRDefault="005F0BC4" w:rsidP="005F0BC4">
      <w:pPr>
        <w:spacing w:before="0" w:after="0"/>
        <w:rPr>
          <w:b/>
        </w:rPr>
      </w:pPr>
      <w:r w:rsidRPr="005F0BC4">
        <w:rPr>
          <w:b/>
        </w:rPr>
        <w:t xml:space="preserve">        jLabel19.setForeground(new java.awt.Color(51, 51, 255));</w:t>
      </w:r>
    </w:p>
    <w:p w:rsidR="005F0BC4" w:rsidRPr="005F0BC4" w:rsidRDefault="005F0BC4" w:rsidP="005F0BC4">
      <w:pPr>
        <w:spacing w:before="0" w:after="0"/>
        <w:rPr>
          <w:b/>
        </w:rPr>
      </w:pPr>
      <w:r w:rsidRPr="005F0BC4">
        <w:rPr>
          <w:b/>
        </w:rPr>
        <w:t xml:space="preserve">        jLabel19.setText("Session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lastRenderedPageBreak/>
        <w:t xml:space="preserve">        jLabel21.setFont(new java.awt.Font("Tahoma", 1, 11)); // NOI18N</w:t>
      </w:r>
    </w:p>
    <w:p w:rsidR="005F0BC4" w:rsidRPr="005F0BC4" w:rsidRDefault="005F0BC4" w:rsidP="005F0BC4">
      <w:pPr>
        <w:spacing w:before="0" w:after="0"/>
        <w:rPr>
          <w:b/>
        </w:rPr>
      </w:pPr>
      <w:r w:rsidRPr="005F0BC4">
        <w:rPr>
          <w:b/>
        </w:rPr>
        <w:t xml:space="preserve">        jLabel21.setForeground(new java.awt.Color(51, 51, 255));</w:t>
      </w:r>
    </w:p>
    <w:p w:rsidR="005F0BC4" w:rsidRPr="005F0BC4" w:rsidRDefault="005F0BC4" w:rsidP="005F0BC4">
      <w:pPr>
        <w:spacing w:before="0" w:after="0"/>
        <w:rPr>
          <w:b/>
        </w:rPr>
      </w:pPr>
      <w:r w:rsidRPr="005F0BC4">
        <w:rPr>
          <w:b/>
        </w:rPr>
        <w:t xml:space="preserve">        jLabel21.setText("Occupation Type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jButton1.setBackground(new java.awt.Color(255, 0, 0));</w:t>
      </w:r>
    </w:p>
    <w:p w:rsidR="005F0BC4" w:rsidRPr="005F0BC4" w:rsidRDefault="005F0BC4" w:rsidP="005F0BC4">
      <w:pPr>
        <w:spacing w:before="0" w:after="0"/>
        <w:rPr>
          <w:b/>
        </w:rPr>
      </w:pPr>
      <w:r w:rsidRPr="005F0BC4">
        <w:rPr>
          <w:b/>
        </w:rPr>
        <w:t xml:space="preserve">        jButton1.setFont(new java.awt.Font("Tahoma", 1, 11)); // NOI18N</w:t>
      </w:r>
    </w:p>
    <w:p w:rsidR="005F0BC4" w:rsidRPr="005F0BC4" w:rsidRDefault="005F0BC4" w:rsidP="005F0BC4">
      <w:pPr>
        <w:spacing w:before="0" w:after="0"/>
        <w:rPr>
          <w:b/>
        </w:rPr>
      </w:pPr>
      <w:r w:rsidRPr="005F0BC4">
        <w:rPr>
          <w:b/>
        </w:rPr>
        <w:t xml:space="preserve">        jButton1.setForeground(new java.awt.Color(255, 255, 255));</w:t>
      </w:r>
    </w:p>
    <w:p w:rsidR="005F0BC4" w:rsidRPr="005F0BC4" w:rsidRDefault="005F0BC4" w:rsidP="005F0BC4">
      <w:pPr>
        <w:spacing w:before="0" w:after="0"/>
        <w:rPr>
          <w:b/>
        </w:rPr>
      </w:pPr>
      <w:r w:rsidRPr="005F0BC4">
        <w:rPr>
          <w:b/>
        </w:rPr>
        <w:t xml:space="preserve">        jButton1.setText("RESET");</w:t>
      </w:r>
    </w:p>
    <w:p w:rsidR="005F0BC4" w:rsidRPr="005F0BC4" w:rsidRDefault="005F0BC4" w:rsidP="005F0BC4">
      <w:pPr>
        <w:spacing w:before="0" w:after="0"/>
        <w:rPr>
          <w:b/>
        </w:rPr>
      </w:pPr>
      <w:r w:rsidRPr="005F0BC4">
        <w:rPr>
          <w:b/>
        </w:rPr>
        <w:t xml:space="preserve">        jButton1.addActionListener(new java.awt.event.ActionListener() {</w:t>
      </w:r>
    </w:p>
    <w:p w:rsidR="005F0BC4" w:rsidRPr="005F0BC4" w:rsidRDefault="005F0BC4" w:rsidP="005F0BC4">
      <w:pPr>
        <w:spacing w:before="0" w:after="0"/>
        <w:rPr>
          <w:b/>
        </w:rPr>
      </w:pPr>
      <w:r w:rsidRPr="005F0BC4">
        <w:rPr>
          <w:b/>
        </w:rPr>
        <w:t xml:space="preserve">            public void actionPerformed(java.awt.event.ActionEvent evt) {</w:t>
      </w:r>
    </w:p>
    <w:p w:rsidR="005F0BC4" w:rsidRPr="005F0BC4" w:rsidRDefault="005F0BC4" w:rsidP="005F0BC4">
      <w:pPr>
        <w:spacing w:before="0" w:after="0"/>
        <w:rPr>
          <w:b/>
        </w:rPr>
      </w:pPr>
      <w:r w:rsidRPr="005F0BC4">
        <w:rPr>
          <w:b/>
        </w:rPr>
        <w:t xml:space="preserve">                jButton1ActionPerformed(evt);</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jButton2.setBackground(new java.awt.Color(255, 0, 0));</w:t>
      </w:r>
    </w:p>
    <w:p w:rsidR="005F0BC4" w:rsidRPr="005F0BC4" w:rsidRDefault="005F0BC4" w:rsidP="005F0BC4">
      <w:pPr>
        <w:spacing w:before="0" w:after="0"/>
        <w:rPr>
          <w:b/>
        </w:rPr>
      </w:pPr>
      <w:r w:rsidRPr="005F0BC4">
        <w:rPr>
          <w:b/>
        </w:rPr>
        <w:t xml:space="preserve">        jButton2.setFont(new java.awt.Font("Tahoma", 1, 11)); // NOI18N</w:t>
      </w:r>
    </w:p>
    <w:p w:rsidR="005F0BC4" w:rsidRPr="005F0BC4" w:rsidRDefault="005F0BC4" w:rsidP="005F0BC4">
      <w:pPr>
        <w:spacing w:before="0" w:after="0"/>
        <w:rPr>
          <w:b/>
        </w:rPr>
      </w:pPr>
      <w:r w:rsidRPr="005F0BC4">
        <w:rPr>
          <w:b/>
        </w:rPr>
        <w:t xml:space="preserve">        jButton2.setForeground(new java.awt.Color(255, 255, 255));</w:t>
      </w:r>
    </w:p>
    <w:p w:rsidR="005F0BC4" w:rsidRPr="005F0BC4" w:rsidRDefault="005F0BC4" w:rsidP="005F0BC4">
      <w:pPr>
        <w:spacing w:before="0" w:after="0"/>
        <w:rPr>
          <w:b/>
        </w:rPr>
      </w:pPr>
      <w:r w:rsidRPr="005F0BC4">
        <w:rPr>
          <w:b/>
        </w:rPr>
        <w:t xml:space="preserve">        jButton2.setText("EXIT");</w:t>
      </w:r>
    </w:p>
    <w:p w:rsidR="005F0BC4" w:rsidRPr="005F0BC4" w:rsidRDefault="005F0BC4" w:rsidP="005F0BC4">
      <w:pPr>
        <w:spacing w:before="0" w:after="0"/>
        <w:rPr>
          <w:b/>
        </w:rPr>
      </w:pPr>
      <w:r w:rsidRPr="005F0BC4">
        <w:rPr>
          <w:b/>
        </w:rPr>
        <w:t xml:space="preserve">        jButton2.addActionListener(new java.awt.event.ActionListener() {</w:t>
      </w:r>
    </w:p>
    <w:p w:rsidR="005F0BC4" w:rsidRPr="005F0BC4" w:rsidRDefault="005F0BC4" w:rsidP="005F0BC4">
      <w:pPr>
        <w:spacing w:before="0" w:after="0"/>
        <w:rPr>
          <w:b/>
        </w:rPr>
      </w:pPr>
      <w:r w:rsidRPr="005F0BC4">
        <w:rPr>
          <w:b/>
        </w:rPr>
        <w:t xml:space="preserve">            public void actionPerformed(java.awt.event.ActionEvent evt) {</w:t>
      </w:r>
    </w:p>
    <w:p w:rsidR="005F0BC4" w:rsidRPr="005F0BC4" w:rsidRDefault="005F0BC4" w:rsidP="005F0BC4">
      <w:pPr>
        <w:spacing w:before="0" w:after="0"/>
        <w:rPr>
          <w:b/>
        </w:rPr>
      </w:pPr>
      <w:r w:rsidRPr="005F0BC4">
        <w:rPr>
          <w:b/>
        </w:rPr>
        <w:t xml:space="preserve">                jButton2ActionPerformed(evt);</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lbladdLayout = new javax.swing.GroupLayout(lbladd);</w:t>
      </w:r>
    </w:p>
    <w:p w:rsidR="005F0BC4" w:rsidRPr="005F0BC4" w:rsidRDefault="005F0BC4" w:rsidP="005F0BC4">
      <w:pPr>
        <w:spacing w:before="0" w:after="0"/>
        <w:rPr>
          <w:b/>
        </w:rPr>
      </w:pPr>
      <w:r w:rsidRPr="005F0BC4">
        <w:rPr>
          <w:b/>
        </w:rPr>
        <w:t xml:space="preserve">        lbladd.setLayout(lbladdLayout);</w:t>
      </w:r>
    </w:p>
    <w:p w:rsidR="005F0BC4" w:rsidRPr="005F0BC4" w:rsidRDefault="005F0BC4" w:rsidP="005F0BC4">
      <w:pPr>
        <w:spacing w:before="0" w:after="0"/>
        <w:rPr>
          <w:b/>
        </w:rPr>
      </w:pPr>
      <w:r w:rsidRPr="005F0BC4">
        <w:rPr>
          <w:b/>
        </w:rPr>
        <w:t xml:space="preserve">        lbladdLayout.setHorizontalGroup(</w:t>
      </w:r>
    </w:p>
    <w:p w:rsidR="005F0BC4" w:rsidRPr="005F0BC4" w:rsidRDefault="005F0BC4" w:rsidP="005F0BC4">
      <w:pPr>
        <w:spacing w:before="0" w:after="0"/>
        <w:rPr>
          <w:b/>
        </w:rPr>
      </w:pPr>
      <w:r w:rsidRPr="005F0BC4">
        <w:rPr>
          <w:b/>
        </w:rPr>
        <w:t xml:space="preserve">            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.addComponent(jLabel5, javax.swing.GroupLayout.PREFERRED_SIZE, 71, javax.swing.GroupLayout.PREFERRED_SIZE)</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lastRenderedPageBreak/>
        <w:t xml:space="preserve">                                            .addGroup(lbladdLayout.createParallelGroup(javax.swing.GroupLayout.Alignment.TRAILING, false)</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.addComponent(jLabel3)</w:t>
      </w:r>
    </w:p>
    <w:p w:rsidR="005F0BC4" w:rsidRPr="005F0BC4" w:rsidRDefault="005F0BC4" w:rsidP="005F0BC4">
      <w:pPr>
        <w:spacing w:before="0" w:after="0"/>
        <w:rPr>
          <w:b/>
        </w:rPr>
      </w:pPr>
      <w:r w:rsidRPr="005F0BC4">
        <w:rPr>
          <w:b/>
        </w:rPr>
        <w:t xml:space="preserve">                                                        .addComponent(jLabel2))</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.addComponent(txtmnm, javax.swing.GroupLayout.PREFERRED_SIZE, 132, javax.swing.GroupLayout.PREFERRED_SIZE))</w:t>
      </w:r>
    </w:p>
    <w:p w:rsidR="005F0BC4" w:rsidRPr="005F0BC4" w:rsidRDefault="005F0BC4" w:rsidP="005F0BC4">
      <w:pPr>
        <w:spacing w:before="0" w:after="0"/>
        <w:rPr>
          <w:b/>
        </w:rPr>
      </w:pPr>
      <w:r w:rsidRPr="005F0BC4">
        <w:rPr>
          <w:b/>
        </w:rPr>
        <w:t xml:space="preserve">                                                        .addGroup(javax.swing.GroupLayout.Alignment.TRAILING, lbladdLayout.createSequentialGroup()</w:t>
      </w:r>
    </w:p>
    <w:p w:rsidR="005F0BC4" w:rsidRPr="005F0BC4" w:rsidRDefault="005F0BC4" w:rsidP="005F0BC4">
      <w:pPr>
        <w:spacing w:before="0" w:after="0"/>
        <w:rPr>
          <w:b/>
        </w:rPr>
      </w:pPr>
      <w:r w:rsidRPr="005F0BC4">
        <w:rPr>
          <w:b/>
        </w:rPr>
        <w:t xml:space="preserve">                                                            .addGap(10, 10, 10)</w:t>
      </w:r>
    </w:p>
    <w:p w:rsidR="005F0BC4" w:rsidRPr="005F0BC4" w:rsidRDefault="005F0BC4" w:rsidP="005F0BC4">
      <w:pPr>
        <w:spacing w:before="0" w:after="0"/>
        <w:rPr>
          <w:b/>
        </w:rPr>
      </w:pPr>
      <w:r w:rsidRPr="005F0BC4">
        <w:rPr>
          <w:b/>
        </w:rPr>
        <w:t xml:space="preserve">                                                            .addComponent(txtrn, javax.swing.GroupLayout.PREFERRED_SIZE, 132, javax.swing.GroupLayout.PREFERRED_SIZE))))</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.addComponent(jLabel19)</w:t>
      </w:r>
    </w:p>
    <w:p w:rsidR="005F0BC4" w:rsidRPr="005F0BC4" w:rsidRDefault="005F0BC4" w:rsidP="005F0BC4">
      <w:pPr>
        <w:spacing w:before="0" w:after="0"/>
        <w:rPr>
          <w:b/>
        </w:rPr>
      </w:pPr>
      <w:r w:rsidRPr="005F0BC4">
        <w:rPr>
          <w:b/>
        </w:rPr>
        <w:t xml:space="preserve">                                                    .addPreferredGap(javax.swing.LayoutStyle.ComponentPlacement.RELATED, javax.swing.GroupLayout.DEFAULT_SIZE, Short.MAX_VALUE)</w:t>
      </w:r>
    </w:p>
    <w:p w:rsidR="005F0BC4" w:rsidRPr="005F0BC4" w:rsidRDefault="005F0BC4" w:rsidP="005F0BC4">
      <w:pPr>
        <w:spacing w:before="0" w:after="0"/>
        <w:rPr>
          <w:b/>
        </w:rPr>
      </w:pPr>
      <w:r w:rsidRPr="005F0BC4">
        <w:rPr>
          <w:b/>
        </w:rPr>
        <w:t xml:space="preserve">                                                    .addGroup(lbladdLayout.createParallelGroup(javax.swing.GroupLayout.Alignment.LEADING, false)</w:t>
      </w:r>
    </w:p>
    <w:p w:rsidR="005F0BC4" w:rsidRPr="005F0BC4" w:rsidRDefault="005F0BC4" w:rsidP="005F0BC4">
      <w:pPr>
        <w:spacing w:before="0" w:after="0"/>
        <w:rPr>
          <w:b/>
        </w:rPr>
      </w:pPr>
      <w:r w:rsidRPr="005F0BC4">
        <w:rPr>
          <w:b/>
        </w:rPr>
        <w:t xml:space="preserve">                                                        .addComponent(txtsession, javax.swing.GroupLayout.Alignment.TRAILING, javax.swing.GroupLayout.DEFAULT_SIZE, 132, Short.MAX_VALUE)</w:t>
      </w:r>
    </w:p>
    <w:p w:rsidR="005F0BC4" w:rsidRPr="005F0BC4" w:rsidRDefault="005F0BC4" w:rsidP="005F0BC4">
      <w:pPr>
        <w:spacing w:before="0" w:after="0"/>
        <w:rPr>
          <w:b/>
        </w:rPr>
      </w:pPr>
      <w:r w:rsidRPr="005F0BC4">
        <w:rPr>
          <w:b/>
        </w:rPr>
        <w:t xml:space="preserve">                                                        .addComponent(txtclass, javax.swing.GroupLayout.Alignment.TRAILING))))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.addGap(34, 34, 34)</w:t>
      </w:r>
    </w:p>
    <w:p w:rsidR="005F0BC4" w:rsidRPr="005F0BC4" w:rsidRDefault="005F0BC4" w:rsidP="005F0BC4">
      <w:pPr>
        <w:spacing w:before="0" w:after="0"/>
        <w:rPr>
          <w:b/>
        </w:rPr>
      </w:pPr>
      <w:r w:rsidRPr="005F0BC4">
        <w:rPr>
          <w:b/>
        </w:rPr>
        <w:t xml:space="preserve">                                                .addComponent(jPanel5,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.addGap(60, 60, 60)</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.addGroup(lbladdLayout.createParallelGroup(javax.swing.GroupLayout.Alignment.TRAILING)</w:t>
      </w:r>
    </w:p>
    <w:p w:rsidR="005F0BC4" w:rsidRPr="005F0BC4" w:rsidRDefault="005F0BC4" w:rsidP="005F0BC4">
      <w:pPr>
        <w:spacing w:before="0" w:after="0"/>
        <w:rPr>
          <w:b/>
        </w:rPr>
      </w:pPr>
      <w:r w:rsidRPr="005F0BC4">
        <w:rPr>
          <w:b/>
        </w:rPr>
        <w:t xml:space="preserve">                                                .addComponent(jLabel1)</w:t>
      </w:r>
    </w:p>
    <w:p w:rsidR="005F0BC4" w:rsidRPr="005F0BC4" w:rsidRDefault="005F0BC4" w:rsidP="005F0BC4">
      <w:pPr>
        <w:spacing w:before="0" w:after="0"/>
        <w:rPr>
          <w:b/>
        </w:rPr>
      </w:pPr>
      <w:r w:rsidRPr="005F0BC4">
        <w:rPr>
          <w:b/>
        </w:rPr>
        <w:t xml:space="preserve">                                                .addComponent(jLabel4))</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.addGap(2, 2, 2)</w:t>
      </w:r>
    </w:p>
    <w:p w:rsidR="005F0BC4" w:rsidRPr="005F0BC4" w:rsidRDefault="005F0BC4" w:rsidP="005F0BC4">
      <w:pPr>
        <w:spacing w:before="0" w:after="0"/>
        <w:rPr>
          <w:b/>
        </w:rPr>
      </w:pPr>
      <w:r w:rsidRPr="005F0BC4">
        <w:rPr>
          <w:b/>
        </w:rPr>
        <w:lastRenderedPageBreak/>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.addComponent(jLabel7, javax.swing.GroupLayout.PREFERRED_SIZE, 88, javax.swing.GroupLayout.PREFERRED_SIZE)</w:t>
      </w:r>
    </w:p>
    <w:p w:rsidR="005F0BC4" w:rsidRPr="005F0BC4" w:rsidRDefault="005F0BC4" w:rsidP="005F0BC4">
      <w:pPr>
        <w:spacing w:before="0" w:after="0"/>
        <w:rPr>
          <w:b/>
        </w:rPr>
      </w:pPr>
      <w:r w:rsidRPr="005F0BC4">
        <w:rPr>
          <w:b/>
        </w:rPr>
        <w:t xml:space="preserve">                                                    .addComponent(jPanel2,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.addGroup(lbladdLayout.createParallelGroup(javax.swing.GroupLayout.Alignment.LEADING, false)</w:t>
      </w:r>
    </w:p>
    <w:p w:rsidR="005F0BC4" w:rsidRPr="005F0BC4" w:rsidRDefault="005F0BC4" w:rsidP="005F0BC4">
      <w:pPr>
        <w:spacing w:before="0" w:after="0"/>
        <w:rPr>
          <w:b/>
        </w:rPr>
      </w:pPr>
      <w:r w:rsidRPr="005F0BC4">
        <w:rPr>
          <w:b/>
        </w:rPr>
        <w:t xml:space="preserve">                                    .addComponent(txtsnm)</w:t>
      </w:r>
    </w:p>
    <w:p w:rsidR="005F0BC4" w:rsidRPr="005F0BC4" w:rsidRDefault="005F0BC4" w:rsidP="005F0BC4">
      <w:pPr>
        <w:spacing w:before="0" w:after="0"/>
        <w:rPr>
          <w:b/>
        </w:rPr>
      </w:pPr>
      <w:r w:rsidRPr="005F0BC4">
        <w:rPr>
          <w:b/>
        </w:rPr>
        <w:t xml:space="preserve">                                    .addComponent(txtgen, javax.swing.GroupLayout.DEFAULT_SIZE, 183, Short.MAX_VALUE)</w:t>
      </w:r>
    </w:p>
    <w:p w:rsidR="005F0BC4" w:rsidRPr="005F0BC4" w:rsidRDefault="005F0BC4" w:rsidP="005F0BC4">
      <w:pPr>
        <w:spacing w:before="0" w:after="0"/>
        <w:rPr>
          <w:b/>
        </w:rPr>
      </w:pPr>
      <w:r w:rsidRPr="005F0BC4">
        <w:rPr>
          <w:b/>
        </w:rPr>
        <w:t xml:space="preserve">                                    .addComponent(txtfnm)))</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.addComponent(jLabel8, javax.swing.GroupLayout.PREFERRED_SIZE, 119, javax.swing.GroupLayout.PREFERRED_SIZE)</w:t>
      </w:r>
    </w:p>
    <w:p w:rsidR="005F0BC4" w:rsidRPr="005F0BC4" w:rsidRDefault="005F0BC4" w:rsidP="005F0BC4">
      <w:pPr>
        <w:spacing w:before="0" w:after="0"/>
        <w:rPr>
          <w:b/>
        </w:rPr>
      </w:pPr>
      <w:r w:rsidRPr="005F0BC4">
        <w:rPr>
          <w:b/>
        </w:rPr>
        <w:t xml:space="preserve">                                    .addComponent(jLabel6)</w:t>
      </w:r>
    </w:p>
    <w:p w:rsidR="005F0BC4" w:rsidRPr="005F0BC4" w:rsidRDefault="005F0BC4" w:rsidP="005F0BC4">
      <w:pPr>
        <w:spacing w:before="0" w:after="0"/>
        <w:rPr>
          <w:b/>
        </w:rPr>
      </w:pPr>
      <w:r w:rsidRPr="005F0BC4">
        <w:rPr>
          <w:b/>
        </w:rPr>
        <w:t xml:space="preserve">                                    .addComponent(jLabel21)</w:t>
      </w:r>
    </w:p>
    <w:p w:rsidR="005F0BC4" w:rsidRPr="005F0BC4" w:rsidRDefault="005F0BC4" w:rsidP="005F0BC4">
      <w:pPr>
        <w:spacing w:before="0" w:after="0"/>
        <w:rPr>
          <w:b/>
        </w:rPr>
      </w:pPr>
      <w:r w:rsidRPr="005F0BC4">
        <w:rPr>
          <w:b/>
        </w:rPr>
        <w:t xml:space="preserve">                                    .addComponent(jLabel17))</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.addComponent(txtoccupation, javax.swing.GroupLayout.PREFERRED_SIZE, 186, javax.swing.GroupLayout.PREFERRED_SIZE)</w:t>
      </w:r>
    </w:p>
    <w:p w:rsidR="005F0BC4" w:rsidRPr="005F0BC4" w:rsidRDefault="005F0BC4" w:rsidP="005F0BC4">
      <w:pPr>
        <w:spacing w:before="0" w:after="0"/>
        <w:rPr>
          <w:b/>
        </w:rPr>
      </w:pPr>
      <w:r w:rsidRPr="005F0BC4">
        <w:rPr>
          <w:b/>
        </w:rPr>
        <w:t xml:space="preserve">                                    .addComponent(txtmob, javax.swing.GroupLayout.PREFERRED_SIZE, 186, javax.swing.GroupLayout.PREFERRED_SIZE)</w:t>
      </w:r>
    </w:p>
    <w:p w:rsidR="005F0BC4" w:rsidRPr="005F0BC4" w:rsidRDefault="005F0BC4" w:rsidP="005F0BC4">
      <w:pPr>
        <w:spacing w:before="0" w:after="0"/>
        <w:rPr>
          <w:b/>
        </w:rPr>
      </w:pPr>
      <w:r w:rsidRPr="005F0BC4">
        <w:rPr>
          <w:b/>
        </w:rPr>
        <w:t xml:space="preserve">                                    .addComponent(txtradd, javax.swing.GroupLayout.PREFERRED_SIZE, 537, javax.swing.GroupLayout.PREFERRED_SIZE)</w:t>
      </w:r>
    </w:p>
    <w:p w:rsidR="005F0BC4" w:rsidRPr="005F0BC4" w:rsidRDefault="005F0BC4" w:rsidP="005F0BC4">
      <w:pPr>
        <w:spacing w:before="0" w:after="0"/>
        <w:rPr>
          <w:b/>
        </w:rPr>
      </w:pPr>
      <w:r w:rsidRPr="005F0BC4">
        <w:rPr>
          <w:b/>
        </w:rPr>
        <w:t xml:space="preserve">                                    .addComponent(txtpadd, javax.swing.GroupLayout.PREFERRED_SIZE, 537, javax.swing.GroupLayout.PREFERRED_SIZE)))))</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.addGap(252, 252, 252)</w:t>
      </w:r>
    </w:p>
    <w:p w:rsidR="005F0BC4" w:rsidRPr="005F0BC4" w:rsidRDefault="005F0BC4" w:rsidP="005F0BC4">
      <w:pPr>
        <w:spacing w:before="0" w:after="0"/>
        <w:rPr>
          <w:b/>
        </w:rPr>
      </w:pPr>
      <w:r w:rsidRPr="005F0BC4">
        <w:rPr>
          <w:b/>
        </w:rPr>
        <w:t xml:space="preserve">                        .addComponent(jButton1)</w:t>
      </w:r>
    </w:p>
    <w:p w:rsidR="005F0BC4" w:rsidRPr="005F0BC4" w:rsidRDefault="005F0BC4" w:rsidP="005F0BC4">
      <w:pPr>
        <w:spacing w:before="0" w:after="0"/>
        <w:rPr>
          <w:b/>
        </w:rPr>
      </w:pPr>
      <w:r w:rsidRPr="005F0BC4">
        <w:rPr>
          <w:b/>
        </w:rPr>
        <w:t xml:space="preserve">                        .addGap(39, 39, 39)</w:t>
      </w:r>
    </w:p>
    <w:p w:rsidR="005F0BC4" w:rsidRPr="005F0BC4" w:rsidRDefault="005F0BC4" w:rsidP="005F0BC4">
      <w:pPr>
        <w:spacing w:before="0" w:after="0"/>
        <w:rPr>
          <w:b/>
        </w:rPr>
      </w:pPr>
      <w:r w:rsidRPr="005F0BC4">
        <w:rPr>
          <w:b/>
        </w:rPr>
        <w:t xml:space="preserve">                        .addComponent(jButton2)))</w:t>
      </w:r>
    </w:p>
    <w:p w:rsidR="005F0BC4" w:rsidRPr="005F0BC4" w:rsidRDefault="005F0BC4" w:rsidP="005F0BC4">
      <w:pPr>
        <w:spacing w:before="0" w:after="0"/>
        <w:rPr>
          <w:b/>
        </w:rPr>
      </w:pPr>
      <w:r w:rsidRPr="005F0BC4">
        <w:rPr>
          <w:b/>
        </w:rPr>
        <w:t xml:space="preserve">                .addContainerGap(47,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lbladdLayout.setVerticalGroup(</w:t>
      </w:r>
    </w:p>
    <w:p w:rsidR="005F0BC4" w:rsidRPr="005F0BC4" w:rsidRDefault="005F0BC4" w:rsidP="005F0BC4">
      <w:pPr>
        <w:spacing w:before="0" w:after="0"/>
        <w:rPr>
          <w:b/>
        </w:rPr>
      </w:pPr>
      <w:r w:rsidRPr="005F0BC4">
        <w:rPr>
          <w:b/>
        </w:rPr>
        <w:t xml:space="preserve">            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lastRenderedPageBreak/>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.addComponent(jLabel2)</w:t>
      </w:r>
    </w:p>
    <w:p w:rsidR="005F0BC4" w:rsidRPr="005F0BC4" w:rsidRDefault="005F0BC4" w:rsidP="005F0BC4">
      <w:pPr>
        <w:spacing w:before="0" w:after="0"/>
        <w:rPr>
          <w:b/>
        </w:rPr>
      </w:pPr>
      <w:r w:rsidRPr="005F0BC4">
        <w:rPr>
          <w:b/>
        </w:rPr>
        <w:t xml:space="preserve">                    .addComponent(jLabel1)</w:t>
      </w:r>
    </w:p>
    <w:p w:rsidR="005F0BC4" w:rsidRPr="005F0BC4" w:rsidRDefault="005F0BC4" w:rsidP="005F0BC4">
      <w:pPr>
        <w:spacing w:before="0" w:after="0"/>
        <w:rPr>
          <w:b/>
        </w:rPr>
      </w:pPr>
      <w:r w:rsidRPr="005F0BC4">
        <w:rPr>
          <w:b/>
        </w:rPr>
        <w:t xml:space="preserve">                    .addComponent(txtrn,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.addComponent(txtsnm,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.addComponent(jLabel3)</w:t>
      </w:r>
    </w:p>
    <w:p w:rsidR="005F0BC4" w:rsidRPr="005F0BC4" w:rsidRDefault="005F0BC4" w:rsidP="005F0BC4">
      <w:pPr>
        <w:spacing w:before="0" w:after="0"/>
        <w:rPr>
          <w:b/>
        </w:rPr>
      </w:pPr>
      <w:r w:rsidRPr="005F0BC4">
        <w:rPr>
          <w:b/>
        </w:rPr>
        <w:t xml:space="preserve">                    .addComponent(txtmnm,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.addComponent(jLabel4)</w:t>
      </w:r>
    </w:p>
    <w:p w:rsidR="005F0BC4" w:rsidRPr="005F0BC4" w:rsidRDefault="005F0BC4" w:rsidP="005F0BC4">
      <w:pPr>
        <w:spacing w:before="0" w:after="0"/>
        <w:rPr>
          <w:b/>
        </w:rPr>
      </w:pPr>
      <w:r w:rsidRPr="005F0BC4">
        <w:rPr>
          <w:b/>
        </w:rPr>
        <w:t xml:space="preserve">                    .addComponent(txtfnm,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.addGap(8, 8, 8)</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.addComponent(jLabel5)</w:t>
      </w:r>
    </w:p>
    <w:p w:rsidR="005F0BC4" w:rsidRPr="005F0BC4" w:rsidRDefault="005F0BC4" w:rsidP="005F0BC4">
      <w:pPr>
        <w:spacing w:before="0" w:after="0"/>
        <w:rPr>
          <w:b/>
        </w:rPr>
      </w:pPr>
      <w:r w:rsidRPr="005F0BC4">
        <w:rPr>
          <w:b/>
        </w:rPr>
        <w:t xml:space="preserve">                    .addComponent(txtclass,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.addComponent(jLabel7, javax.swing.GroupLayout.PREFERRED_SIZE, 20, javax.swing.GroupLayout.PREFERRED_SIZE)</w:t>
      </w:r>
    </w:p>
    <w:p w:rsidR="005F0BC4" w:rsidRPr="005F0BC4" w:rsidRDefault="005F0BC4" w:rsidP="005F0BC4">
      <w:pPr>
        <w:spacing w:before="0" w:after="0"/>
        <w:rPr>
          <w:b/>
        </w:rPr>
      </w:pPr>
      <w:r w:rsidRPr="005F0BC4">
        <w:rPr>
          <w:b/>
        </w:rPr>
        <w:t xml:space="preserve">                    .addComponent(txtgen,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.addComponent(jLabel19)</w:t>
      </w:r>
    </w:p>
    <w:p w:rsidR="005F0BC4" w:rsidRPr="005F0BC4" w:rsidRDefault="005F0BC4" w:rsidP="005F0BC4">
      <w:pPr>
        <w:spacing w:before="0" w:after="0"/>
        <w:rPr>
          <w:b/>
        </w:rPr>
      </w:pPr>
      <w:r w:rsidRPr="005F0BC4">
        <w:rPr>
          <w:b/>
        </w:rPr>
        <w:t xml:space="preserve">                    .addComponent(txtsession,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.addGroup(lbladdLayout.createSequentialGroup()</w:t>
      </w:r>
    </w:p>
    <w:p w:rsidR="005F0BC4" w:rsidRPr="005F0BC4" w:rsidRDefault="005F0BC4" w:rsidP="005F0BC4">
      <w:pPr>
        <w:spacing w:before="0" w:after="0"/>
        <w:rPr>
          <w:b/>
        </w:rPr>
      </w:pPr>
      <w:r w:rsidRPr="005F0BC4">
        <w:rPr>
          <w:b/>
        </w:rPr>
        <w:t xml:space="preserve">                        .addComponent(jPanel5,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.addComponent(jLabel8)</w:t>
      </w:r>
    </w:p>
    <w:p w:rsidR="005F0BC4" w:rsidRPr="005F0BC4" w:rsidRDefault="005F0BC4" w:rsidP="005F0BC4">
      <w:pPr>
        <w:spacing w:before="0" w:after="0"/>
        <w:rPr>
          <w:b/>
        </w:rPr>
      </w:pPr>
      <w:r w:rsidRPr="005F0BC4">
        <w:rPr>
          <w:b/>
        </w:rPr>
        <w:lastRenderedPageBreak/>
        <w:t xml:space="preserve">                            .addComponent(txtpadd,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.addPreferredGap(javax.swing.LayoutStyle.ComponentPlacement.UNRELATED)</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.addComponent(jLabel17)</w:t>
      </w:r>
    </w:p>
    <w:p w:rsidR="005F0BC4" w:rsidRPr="005F0BC4" w:rsidRDefault="005F0BC4" w:rsidP="005F0BC4">
      <w:pPr>
        <w:spacing w:before="0" w:after="0"/>
        <w:rPr>
          <w:b/>
        </w:rPr>
      </w:pPr>
      <w:r w:rsidRPr="005F0BC4">
        <w:rPr>
          <w:b/>
        </w:rPr>
        <w:t xml:space="preserve">                            .addComponent(txtradd,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.addComponent(jPanel2,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.addPreferredGap(javax.swing.LayoutStyle.ComponentPlacement.RELATED)</w:t>
      </w:r>
    </w:p>
    <w:p w:rsidR="005F0BC4" w:rsidRPr="005F0BC4" w:rsidRDefault="005F0BC4" w:rsidP="005F0BC4">
      <w:pPr>
        <w:spacing w:before="0" w:after="0"/>
        <w:rPr>
          <w:b/>
        </w:rPr>
      </w:pPr>
      <w:r w:rsidRPr="005F0BC4">
        <w:rPr>
          <w:b/>
        </w:rPr>
        <w:t xml:space="preserve">                .addGroup(lbladdLayout.createParallelGroup(javax.swing.GroupLayout.Alignment.LEADING)</w:t>
      </w:r>
    </w:p>
    <w:p w:rsidR="005F0BC4" w:rsidRPr="005F0BC4" w:rsidRDefault="005F0BC4" w:rsidP="005F0BC4">
      <w:pPr>
        <w:spacing w:before="0" w:after="0"/>
        <w:rPr>
          <w:b/>
        </w:rPr>
      </w:pPr>
      <w:r w:rsidRPr="005F0BC4">
        <w:rPr>
          <w:b/>
        </w:rPr>
        <w:t xml:space="preserve">                    .addComponent(jLabel6)</w:t>
      </w:r>
    </w:p>
    <w:p w:rsidR="005F0BC4" w:rsidRPr="005F0BC4" w:rsidRDefault="005F0BC4" w:rsidP="005F0BC4">
      <w:pPr>
        <w:spacing w:before="0" w:after="0"/>
        <w:rPr>
          <w:b/>
        </w:rPr>
      </w:pPr>
      <w:r w:rsidRPr="005F0BC4">
        <w:rPr>
          <w:b/>
        </w:rPr>
        <w:t xml:space="preserve">                    .addComponent(txtmob,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.addComponent(jLabel21)</w:t>
      </w:r>
    </w:p>
    <w:p w:rsidR="005F0BC4" w:rsidRPr="005F0BC4" w:rsidRDefault="005F0BC4" w:rsidP="005F0BC4">
      <w:pPr>
        <w:spacing w:before="0" w:after="0"/>
        <w:rPr>
          <w:b/>
        </w:rPr>
      </w:pPr>
      <w:r w:rsidRPr="005F0BC4">
        <w:rPr>
          <w:b/>
        </w:rPr>
        <w:t xml:space="preserve">                    .addComponent(txtoccupation,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.addGroup(lbladdLayout.createParallelGroup(javax.swing.GroupLayout.Alignment.BASELINE)</w:t>
      </w:r>
    </w:p>
    <w:p w:rsidR="005F0BC4" w:rsidRPr="005F0BC4" w:rsidRDefault="005F0BC4" w:rsidP="005F0BC4">
      <w:pPr>
        <w:spacing w:before="0" w:after="0"/>
        <w:rPr>
          <w:b/>
        </w:rPr>
      </w:pPr>
      <w:r w:rsidRPr="005F0BC4">
        <w:rPr>
          <w:b/>
        </w:rPr>
        <w:t xml:space="preserve">                    .addComponent(jButton2)</w:t>
      </w:r>
    </w:p>
    <w:p w:rsidR="005F0BC4" w:rsidRPr="005F0BC4" w:rsidRDefault="005F0BC4" w:rsidP="005F0BC4">
      <w:pPr>
        <w:spacing w:before="0" w:after="0"/>
        <w:rPr>
          <w:b/>
        </w:rPr>
      </w:pPr>
      <w:r w:rsidRPr="005F0BC4">
        <w:rPr>
          <w:b/>
        </w:rPr>
        <w:t xml:space="preserve">                    .addComponent(jButton1))</w:t>
      </w:r>
    </w:p>
    <w:p w:rsidR="005F0BC4" w:rsidRPr="005F0BC4" w:rsidRDefault="005F0BC4" w:rsidP="005F0BC4">
      <w:pPr>
        <w:spacing w:before="0" w:after="0"/>
        <w:rPr>
          <w:b/>
        </w:rPr>
      </w:pPr>
      <w:r w:rsidRPr="005F0BC4">
        <w:rPr>
          <w:b/>
        </w:rPr>
        <w:t xml:space="preserve">                .addContainerGap(javax.swing.GroupLayout.DEFAULT_SIZE,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jPanel4.setBackground(new java.awt.Color(51, 255, 255));</w:t>
      </w:r>
    </w:p>
    <w:p w:rsidR="005F0BC4" w:rsidRPr="005F0BC4" w:rsidRDefault="005F0BC4" w:rsidP="005F0BC4">
      <w:pPr>
        <w:spacing w:before="0" w:after="0"/>
        <w:rPr>
          <w:b/>
        </w:rPr>
      </w:pPr>
      <w:r w:rsidRPr="005F0BC4">
        <w:rPr>
          <w:b/>
        </w:rPr>
        <w:t xml:space="preserve">        jPanel4.setForeground(new java.awt.Color(153, 153, 153));</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jLabel20.setFont(new java.awt.Font("Segoe UI", 1, 11)); // NOI18N</w:t>
      </w:r>
    </w:p>
    <w:p w:rsidR="005F0BC4" w:rsidRPr="005F0BC4" w:rsidRDefault="005F0BC4" w:rsidP="005F0BC4">
      <w:pPr>
        <w:spacing w:before="0" w:after="0"/>
        <w:rPr>
          <w:b/>
        </w:rPr>
      </w:pPr>
      <w:r w:rsidRPr="005F0BC4">
        <w:rPr>
          <w:b/>
        </w:rPr>
        <w:t xml:space="preserve">        jLabel20.setText("ADMISSION NUMBER :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btnsubmit.setBackground(new java.awt.Color(255, 0, 0));</w:t>
      </w:r>
    </w:p>
    <w:p w:rsidR="005F0BC4" w:rsidRPr="005F0BC4" w:rsidRDefault="005F0BC4" w:rsidP="005F0BC4">
      <w:pPr>
        <w:spacing w:before="0" w:after="0"/>
        <w:rPr>
          <w:b/>
        </w:rPr>
      </w:pPr>
      <w:r w:rsidRPr="005F0BC4">
        <w:rPr>
          <w:b/>
        </w:rPr>
        <w:t xml:space="preserve">        btnsubmit.setFont(new java.awt.Font("Tahoma", 1, 11)); // NOI18N</w:t>
      </w:r>
    </w:p>
    <w:p w:rsidR="005F0BC4" w:rsidRPr="005F0BC4" w:rsidRDefault="005F0BC4" w:rsidP="005F0BC4">
      <w:pPr>
        <w:spacing w:before="0" w:after="0"/>
        <w:rPr>
          <w:b/>
        </w:rPr>
      </w:pPr>
      <w:r w:rsidRPr="005F0BC4">
        <w:rPr>
          <w:b/>
        </w:rPr>
        <w:t xml:space="preserve">        btnsubmit.setForeground(new java.awt.Color(255, 255, 255));</w:t>
      </w:r>
    </w:p>
    <w:p w:rsidR="005F0BC4" w:rsidRPr="005F0BC4" w:rsidRDefault="005F0BC4" w:rsidP="005F0BC4">
      <w:pPr>
        <w:spacing w:before="0" w:after="0"/>
        <w:rPr>
          <w:b/>
        </w:rPr>
      </w:pPr>
      <w:r w:rsidRPr="005F0BC4">
        <w:rPr>
          <w:b/>
        </w:rPr>
        <w:t xml:space="preserve">        btnsubmit.setIcon(new javax.swing.ImageIcon(getClass().getResource("/schoolmangment/img/find.gif"))); // NOI18N</w:t>
      </w:r>
    </w:p>
    <w:p w:rsidR="005F0BC4" w:rsidRPr="005F0BC4" w:rsidRDefault="005F0BC4" w:rsidP="005F0BC4">
      <w:pPr>
        <w:spacing w:before="0" w:after="0"/>
        <w:rPr>
          <w:b/>
        </w:rPr>
      </w:pPr>
      <w:r w:rsidRPr="005F0BC4">
        <w:rPr>
          <w:b/>
        </w:rPr>
        <w:t xml:space="preserve">        btnsubmit.setText("Search");</w:t>
      </w:r>
    </w:p>
    <w:p w:rsidR="005F0BC4" w:rsidRPr="005F0BC4" w:rsidRDefault="005F0BC4" w:rsidP="005F0BC4">
      <w:pPr>
        <w:spacing w:before="0" w:after="0"/>
        <w:rPr>
          <w:b/>
        </w:rPr>
      </w:pPr>
      <w:r w:rsidRPr="005F0BC4">
        <w:rPr>
          <w:b/>
        </w:rPr>
        <w:t xml:space="preserve">        btnsubmit.addActionListener(new java.awt.event.ActionListener() {</w:t>
      </w:r>
    </w:p>
    <w:p w:rsidR="005F0BC4" w:rsidRPr="005F0BC4" w:rsidRDefault="005F0BC4" w:rsidP="005F0BC4">
      <w:pPr>
        <w:spacing w:before="0" w:after="0"/>
        <w:rPr>
          <w:b/>
        </w:rPr>
      </w:pPr>
      <w:r w:rsidRPr="005F0BC4">
        <w:rPr>
          <w:b/>
        </w:rPr>
        <w:t xml:space="preserve">            public void actionPerformed(java.awt.event.ActionEvent evt) {</w:t>
      </w:r>
    </w:p>
    <w:p w:rsidR="005F0BC4" w:rsidRPr="005F0BC4" w:rsidRDefault="005F0BC4" w:rsidP="005F0BC4">
      <w:pPr>
        <w:spacing w:before="0" w:after="0"/>
        <w:rPr>
          <w:b/>
        </w:rPr>
      </w:pPr>
      <w:r w:rsidRPr="005F0BC4">
        <w:rPr>
          <w:b/>
        </w:rPr>
        <w:lastRenderedPageBreak/>
        <w:t xml:space="preserve">                btnsubmitActionPerformed(evt);</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jPanel4Layout = new javax.swing.GroupLayout(jPanel4);</w:t>
      </w:r>
    </w:p>
    <w:p w:rsidR="005F0BC4" w:rsidRPr="005F0BC4" w:rsidRDefault="005F0BC4" w:rsidP="005F0BC4">
      <w:pPr>
        <w:spacing w:before="0" w:after="0"/>
        <w:rPr>
          <w:b/>
        </w:rPr>
      </w:pPr>
      <w:r w:rsidRPr="005F0BC4">
        <w:rPr>
          <w:b/>
        </w:rPr>
        <w:t xml:space="preserve">        jPanel4.setLayout(jPanel4Layout);</w:t>
      </w:r>
    </w:p>
    <w:p w:rsidR="005F0BC4" w:rsidRPr="005F0BC4" w:rsidRDefault="005F0BC4" w:rsidP="005F0BC4">
      <w:pPr>
        <w:spacing w:before="0" w:after="0"/>
        <w:rPr>
          <w:b/>
        </w:rPr>
      </w:pPr>
      <w:r w:rsidRPr="005F0BC4">
        <w:rPr>
          <w:b/>
        </w:rPr>
        <w:t xml:space="preserve">        jPanel4Layout.setHorizontalGroup(</w:t>
      </w:r>
    </w:p>
    <w:p w:rsidR="005F0BC4" w:rsidRPr="005F0BC4" w:rsidRDefault="005F0BC4" w:rsidP="005F0BC4">
      <w:pPr>
        <w:spacing w:before="0" w:after="0"/>
        <w:rPr>
          <w:b/>
        </w:rPr>
      </w:pPr>
      <w:r w:rsidRPr="005F0BC4">
        <w:rPr>
          <w:b/>
        </w:rPr>
        <w:t xml:space="preserve">            jPanel4Layout.createParallelGroup(javax.swing.GroupLayout.Alignment.LEADING)</w:t>
      </w:r>
    </w:p>
    <w:p w:rsidR="005F0BC4" w:rsidRPr="005F0BC4" w:rsidRDefault="005F0BC4" w:rsidP="005F0BC4">
      <w:pPr>
        <w:spacing w:before="0" w:after="0"/>
        <w:rPr>
          <w:b/>
        </w:rPr>
      </w:pPr>
      <w:r w:rsidRPr="005F0BC4">
        <w:rPr>
          <w:b/>
        </w:rPr>
        <w:t xml:space="preserve">            .addGroup(jPanel4Layout.createSequentialGroup()</w:t>
      </w:r>
    </w:p>
    <w:p w:rsidR="005F0BC4" w:rsidRPr="005F0BC4" w:rsidRDefault="005F0BC4" w:rsidP="005F0BC4">
      <w:pPr>
        <w:spacing w:before="0" w:after="0"/>
        <w:rPr>
          <w:b/>
        </w:rPr>
      </w:pPr>
      <w:r w:rsidRPr="005F0BC4">
        <w:rPr>
          <w:b/>
        </w:rPr>
        <w:t xml:space="preserve">                .addGap(184, 184, 184)</w:t>
      </w:r>
    </w:p>
    <w:p w:rsidR="005F0BC4" w:rsidRPr="005F0BC4" w:rsidRDefault="005F0BC4" w:rsidP="005F0BC4">
      <w:pPr>
        <w:spacing w:before="0" w:after="0"/>
        <w:rPr>
          <w:b/>
        </w:rPr>
      </w:pPr>
      <w:r w:rsidRPr="005F0BC4">
        <w:rPr>
          <w:b/>
        </w:rPr>
        <w:t xml:space="preserve">                .addComponent(jLabel20, javax.swing.GroupLayout.PREFERRED_SIZE, 144, javax.swing.GroupLayout.PREFERRED_SIZE)</w:t>
      </w:r>
    </w:p>
    <w:p w:rsidR="005F0BC4" w:rsidRPr="005F0BC4" w:rsidRDefault="005F0BC4" w:rsidP="005F0BC4">
      <w:pPr>
        <w:spacing w:before="0" w:after="0"/>
        <w:rPr>
          <w:b/>
        </w:rPr>
      </w:pPr>
      <w:r w:rsidRPr="005F0BC4">
        <w:rPr>
          <w:b/>
        </w:rPr>
        <w:t xml:space="preserve">                .addGap(18, 18, 18)</w:t>
      </w:r>
    </w:p>
    <w:p w:rsidR="005F0BC4" w:rsidRPr="005F0BC4" w:rsidRDefault="005F0BC4" w:rsidP="005F0BC4">
      <w:pPr>
        <w:spacing w:before="0" w:after="0"/>
        <w:rPr>
          <w:b/>
        </w:rPr>
      </w:pPr>
      <w:r w:rsidRPr="005F0BC4">
        <w:rPr>
          <w:b/>
        </w:rPr>
        <w:t xml:space="preserve">                .addComponent(txtaid, javax.swing.GroupLayout.PREFERRED_SIZE, 114, javax.swing.GroupLayout.PREFERRED_SIZE)</w:t>
      </w:r>
    </w:p>
    <w:p w:rsidR="005F0BC4" w:rsidRPr="005F0BC4" w:rsidRDefault="005F0BC4" w:rsidP="005F0BC4">
      <w:pPr>
        <w:spacing w:before="0" w:after="0"/>
        <w:rPr>
          <w:b/>
        </w:rPr>
      </w:pPr>
      <w:r w:rsidRPr="005F0BC4">
        <w:rPr>
          <w:b/>
        </w:rPr>
        <w:t xml:space="preserve">                .addGap(32, 32, 32)</w:t>
      </w:r>
    </w:p>
    <w:p w:rsidR="005F0BC4" w:rsidRPr="005F0BC4" w:rsidRDefault="005F0BC4" w:rsidP="005F0BC4">
      <w:pPr>
        <w:spacing w:before="0" w:after="0"/>
        <w:rPr>
          <w:b/>
        </w:rPr>
      </w:pPr>
      <w:r w:rsidRPr="005F0BC4">
        <w:rPr>
          <w:b/>
        </w:rPr>
        <w:t xml:space="preserve">                .addComponent(btnsubmit)</w:t>
      </w:r>
    </w:p>
    <w:p w:rsidR="005F0BC4" w:rsidRPr="005F0BC4" w:rsidRDefault="005F0BC4" w:rsidP="005F0BC4">
      <w:pPr>
        <w:spacing w:before="0" w:after="0"/>
        <w:rPr>
          <w:b/>
        </w:rPr>
      </w:pPr>
      <w:r w:rsidRPr="005F0BC4">
        <w:rPr>
          <w:b/>
        </w:rPr>
        <w:t xml:space="preserve">                .addContainerGap(239,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jPanel4Layout.setVerticalGroup(</w:t>
      </w:r>
    </w:p>
    <w:p w:rsidR="005F0BC4" w:rsidRPr="005F0BC4" w:rsidRDefault="005F0BC4" w:rsidP="005F0BC4">
      <w:pPr>
        <w:spacing w:before="0" w:after="0"/>
        <w:rPr>
          <w:b/>
        </w:rPr>
      </w:pPr>
      <w:r w:rsidRPr="005F0BC4">
        <w:rPr>
          <w:b/>
        </w:rPr>
        <w:t xml:space="preserve">            jPanel4Layout.createParallelGroup(javax.swing.GroupLayout.Alignment.LEADING)</w:t>
      </w:r>
    </w:p>
    <w:p w:rsidR="005F0BC4" w:rsidRPr="005F0BC4" w:rsidRDefault="005F0BC4" w:rsidP="005F0BC4">
      <w:pPr>
        <w:spacing w:before="0" w:after="0"/>
        <w:rPr>
          <w:b/>
        </w:rPr>
      </w:pPr>
      <w:r w:rsidRPr="005F0BC4">
        <w:rPr>
          <w:b/>
        </w:rPr>
        <w:t xml:space="preserve">            .addGroup(jPanel4Layout.createSequentialGroup()</w:t>
      </w:r>
    </w:p>
    <w:p w:rsidR="005F0BC4" w:rsidRPr="005F0BC4" w:rsidRDefault="005F0BC4" w:rsidP="005F0BC4">
      <w:pPr>
        <w:spacing w:before="0" w:after="0"/>
        <w:rPr>
          <w:b/>
        </w:rPr>
      </w:pPr>
      <w:r w:rsidRPr="005F0BC4">
        <w:rPr>
          <w:b/>
        </w:rPr>
        <w:t xml:space="preserve">                .addGroup(jPanel4Layout.createParallelGroup(javax.swing.GroupLayout.Alignment.BASELINE)</w:t>
      </w:r>
    </w:p>
    <w:p w:rsidR="005F0BC4" w:rsidRPr="005F0BC4" w:rsidRDefault="005F0BC4" w:rsidP="005F0BC4">
      <w:pPr>
        <w:spacing w:before="0" w:after="0"/>
        <w:rPr>
          <w:b/>
        </w:rPr>
      </w:pPr>
      <w:r w:rsidRPr="005F0BC4">
        <w:rPr>
          <w:b/>
        </w:rPr>
        <w:t xml:space="preserve">                    .addComponent(jLabel20, javax.swing.GroupLayout.PREFERRED_SIZE, 26, javax.swing.GroupLayout.PREFERRED_SIZE)</w:t>
      </w:r>
    </w:p>
    <w:p w:rsidR="005F0BC4" w:rsidRPr="005F0BC4" w:rsidRDefault="005F0BC4" w:rsidP="005F0BC4">
      <w:pPr>
        <w:spacing w:before="0" w:after="0"/>
        <w:rPr>
          <w:b/>
        </w:rPr>
      </w:pPr>
      <w:r w:rsidRPr="005F0BC4">
        <w:rPr>
          <w:b/>
        </w:rPr>
        <w:t xml:space="preserve">                    .addComponent(txtaid,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.addGap(0, 13, Short.MAX_VALUE))</w:t>
      </w:r>
    </w:p>
    <w:p w:rsidR="005F0BC4" w:rsidRPr="005F0BC4" w:rsidRDefault="005F0BC4" w:rsidP="005F0BC4">
      <w:pPr>
        <w:spacing w:before="0" w:after="0"/>
        <w:rPr>
          <w:b/>
        </w:rPr>
      </w:pPr>
      <w:r w:rsidRPr="005F0BC4">
        <w:rPr>
          <w:b/>
        </w:rPr>
        <w:t xml:space="preserve">            .addComponent(btnsubmit, javax.swing.GroupLayout.PREFERRED_SIZE, 0, Short.MAX_VALUE)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jPanel3Layout = new javax.swing.GroupLayout(jPanel3);</w:t>
      </w:r>
    </w:p>
    <w:p w:rsidR="005F0BC4" w:rsidRPr="005F0BC4" w:rsidRDefault="005F0BC4" w:rsidP="005F0BC4">
      <w:pPr>
        <w:spacing w:before="0" w:after="0"/>
        <w:rPr>
          <w:b/>
        </w:rPr>
      </w:pPr>
      <w:r w:rsidRPr="005F0BC4">
        <w:rPr>
          <w:b/>
        </w:rPr>
        <w:t xml:space="preserve">        jPanel3.setLayout(jPanel3Layout);</w:t>
      </w:r>
    </w:p>
    <w:p w:rsidR="005F0BC4" w:rsidRPr="005F0BC4" w:rsidRDefault="005F0BC4" w:rsidP="005F0BC4">
      <w:pPr>
        <w:spacing w:before="0" w:after="0"/>
        <w:rPr>
          <w:b/>
        </w:rPr>
      </w:pPr>
      <w:r w:rsidRPr="005F0BC4">
        <w:rPr>
          <w:b/>
        </w:rPr>
        <w:t xml:space="preserve">        jPanel3Layout.setHorizontalGroup(</w:t>
      </w:r>
    </w:p>
    <w:p w:rsidR="005F0BC4" w:rsidRPr="005F0BC4" w:rsidRDefault="005F0BC4" w:rsidP="005F0BC4">
      <w:pPr>
        <w:spacing w:before="0" w:after="0"/>
        <w:rPr>
          <w:b/>
        </w:rPr>
      </w:pPr>
      <w:r w:rsidRPr="005F0BC4">
        <w:rPr>
          <w:b/>
        </w:rPr>
        <w:t xml:space="preserve">            jPanel3Layout.createParallelGroup(javax.swing.GroupLayout.Alignment.LEADING)</w:t>
      </w:r>
    </w:p>
    <w:p w:rsidR="005F0BC4" w:rsidRPr="005F0BC4" w:rsidRDefault="005F0BC4" w:rsidP="005F0BC4">
      <w:pPr>
        <w:spacing w:before="0" w:after="0"/>
        <w:rPr>
          <w:b/>
        </w:rPr>
      </w:pPr>
      <w:r w:rsidRPr="005F0BC4">
        <w:rPr>
          <w:b/>
        </w:rPr>
        <w:t xml:space="preserve">            .addComponent(jPanel4, javax.swing.GroupLayout.Alignment.TRAILING,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.addGroup(javax.swing.GroupLayout.Alignment.TRAILING, jPanel3Layout.createSequentialGroup()</w:t>
      </w:r>
    </w:p>
    <w:p w:rsidR="005F0BC4" w:rsidRPr="005F0BC4" w:rsidRDefault="005F0BC4" w:rsidP="005F0BC4">
      <w:pPr>
        <w:spacing w:before="0" w:after="0"/>
        <w:rPr>
          <w:b/>
        </w:rPr>
      </w:pPr>
      <w:r w:rsidRPr="005F0BC4">
        <w:rPr>
          <w:b/>
        </w:rPr>
        <w:t xml:space="preserve">                .addComponent(lbladd, javax.swing.GroupLayout.PREFERRED_SIZE, javax.swing.GroupLayout.DEFAULT_SIZE, javax.swing.GroupLayout.PREFERRED_SIZE)</w:t>
      </w:r>
    </w:p>
    <w:p w:rsidR="005F0BC4" w:rsidRPr="005F0BC4" w:rsidRDefault="005F0BC4" w:rsidP="005F0BC4">
      <w:pPr>
        <w:spacing w:before="0" w:after="0"/>
        <w:rPr>
          <w:b/>
        </w:rPr>
      </w:pPr>
      <w:r w:rsidRPr="005F0BC4">
        <w:rPr>
          <w:b/>
        </w:rPr>
        <w:lastRenderedPageBreak/>
        <w:t xml:space="preserve">                .addGap(51, 51, 51))</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jPanel3Layout.setVerticalGroup(</w:t>
      </w:r>
    </w:p>
    <w:p w:rsidR="005F0BC4" w:rsidRPr="005F0BC4" w:rsidRDefault="005F0BC4" w:rsidP="005F0BC4">
      <w:pPr>
        <w:spacing w:before="0" w:after="0"/>
        <w:rPr>
          <w:b/>
        </w:rPr>
      </w:pPr>
      <w:r w:rsidRPr="005F0BC4">
        <w:rPr>
          <w:b/>
        </w:rPr>
        <w:t xml:space="preserve">            jPanel3Layout.createParallelGroup(javax.swing.GroupLayout.Alignment.LEADING)</w:t>
      </w:r>
    </w:p>
    <w:p w:rsidR="005F0BC4" w:rsidRPr="005F0BC4" w:rsidRDefault="005F0BC4" w:rsidP="005F0BC4">
      <w:pPr>
        <w:spacing w:before="0" w:after="0"/>
        <w:rPr>
          <w:b/>
        </w:rPr>
      </w:pPr>
      <w:r w:rsidRPr="005F0BC4">
        <w:rPr>
          <w:b/>
        </w:rPr>
        <w:t xml:space="preserve">            .addGroup(javax.swing.GroupLayout.Alignment.TRAILING, jPanel3Layout.createSequentialGroup()</w:t>
      </w:r>
    </w:p>
    <w:p w:rsidR="005F0BC4" w:rsidRPr="005F0BC4" w:rsidRDefault="005F0BC4" w:rsidP="005F0BC4">
      <w:pPr>
        <w:spacing w:before="0" w:after="0"/>
        <w:rPr>
          <w:b/>
        </w:rPr>
      </w:pPr>
      <w:r w:rsidRPr="005F0BC4">
        <w:rPr>
          <w:b/>
        </w:rPr>
        <w:t xml:space="preserve">                .addComponent(jPanel4,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.addPreferredGap(javax.swing.LayoutStyle.ComponentPlacement.RELATED)</w:t>
      </w:r>
    </w:p>
    <w:p w:rsidR="005F0BC4" w:rsidRPr="005F0BC4" w:rsidRDefault="005F0BC4" w:rsidP="005F0BC4">
      <w:pPr>
        <w:spacing w:before="0" w:after="0"/>
        <w:rPr>
          <w:b/>
        </w:rPr>
      </w:pPr>
      <w:r w:rsidRPr="005F0BC4">
        <w:rPr>
          <w:b/>
        </w:rPr>
        <w:t xml:space="preserve">                .addComponent(lbladd,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javax.swing.GroupLayout layout = new javax.swing.GroupLayout(getContentPane());</w:t>
      </w:r>
    </w:p>
    <w:p w:rsidR="005F0BC4" w:rsidRPr="005F0BC4" w:rsidRDefault="005F0BC4" w:rsidP="005F0BC4">
      <w:pPr>
        <w:spacing w:before="0" w:after="0"/>
        <w:rPr>
          <w:b/>
        </w:rPr>
      </w:pPr>
      <w:r w:rsidRPr="005F0BC4">
        <w:rPr>
          <w:b/>
        </w:rPr>
        <w:t xml:space="preserve">        getContentPane().setLayout(layout);</w:t>
      </w:r>
    </w:p>
    <w:p w:rsidR="005F0BC4" w:rsidRPr="005F0BC4" w:rsidRDefault="005F0BC4" w:rsidP="005F0BC4">
      <w:pPr>
        <w:spacing w:before="0" w:after="0"/>
        <w:rPr>
          <w:b/>
        </w:rPr>
      </w:pPr>
      <w:r w:rsidRPr="005F0BC4">
        <w:rPr>
          <w:b/>
        </w:rPr>
        <w:t xml:space="preserve">        layout.setHorizontalGroup(</w:t>
      </w:r>
    </w:p>
    <w:p w:rsidR="005F0BC4" w:rsidRPr="005F0BC4" w:rsidRDefault="005F0BC4" w:rsidP="005F0BC4">
      <w:pPr>
        <w:spacing w:before="0" w:after="0"/>
        <w:rPr>
          <w:b/>
        </w:rPr>
      </w:pPr>
      <w:r w:rsidRPr="005F0BC4">
        <w:rPr>
          <w:b/>
        </w:rPr>
        <w:t xml:space="preserve">            layout.createParallelGroup(javax.swing.GroupLayout.Alignment.LEADING)</w:t>
      </w:r>
    </w:p>
    <w:p w:rsidR="005F0BC4" w:rsidRPr="005F0BC4" w:rsidRDefault="005F0BC4" w:rsidP="005F0BC4">
      <w:pPr>
        <w:spacing w:before="0" w:after="0"/>
        <w:rPr>
          <w:b/>
        </w:rPr>
      </w:pPr>
      <w:r w:rsidRPr="005F0BC4">
        <w:rPr>
          <w:b/>
        </w:rPr>
        <w:t xml:space="preserve">            .addComponent(jPanel1, javax.swing.GroupLayout.DEFAULT_SIZE, javax.swing.GroupLayout.DEFAULT_SIZE, Short.MAX_VALUE)</w:t>
      </w:r>
    </w:p>
    <w:p w:rsidR="005F0BC4" w:rsidRPr="005F0BC4" w:rsidRDefault="005F0BC4" w:rsidP="005F0BC4">
      <w:pPr>
        <w:spacing w:before="0" w:after="0"/>
        <w:rPr>
          <w:b/>
        </w:rPr>
      </w:pPr>
      <w:r w:rsidRPr="005F0BC4">
        <w:rPr>
          <w:b/>
        </w:rPr>
        <w:t xml:space="preserve">            .addGroup(layout.createSequentialGroup()</w:t>
      </w:r>
    </w:p>
    <w:p w:rsidR="005F0BC4" w:rsidRPr="005F0BC4" w:rsidRDefault="005F0BC4" w:rsidP="005F0BC4">
      <w:pPr>
        <w:spacing w:before="0" w:after="0"/>
        <w:rPr>
          <w:b/>
        </w:rPr>
      </w:pPr>
      <w:r w:rsidRPr="005F0BC4">
        <w:rPr>
          <w:b/>
        </w:rPr>
        <w:t xml:space="preserve">                .addContainerGap()</w:t>
      </w:r>
    </w:p>
    <w:p w:rsidR="005F0BC4" w:rsidRPr="005F0BC4" w:rsidRDefault="005F0BC4" w:rsidP="005F0BC4">
      <w:pPr>
        <w:spacing w:before="0" w:after="0"/>
        <w:rPr>
          <w:b/>
        </w:rPr>
      </w:pPr>
      <w:r w:rsidRPr="005F0BC4">
        <w:rPr>
          <w:b/>
        </w:rPr>
        <w:t xml:space="preserve">                .addComponent(jPanel3,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layout.setVerticalGroup(</w:t>
      </w:r>
    </w:p>
    <w:p w:rsidR="005F0BC4" w:rsidRPr="005F0BC4" w:rsidRDefault="005F0BC4" w:rsidP="005F0BC4">
      <w:pPr>
        <w:spacing w:before="0" w:after="0"/>
        <w:rPr>
          <w:b/>
        </w:rPr>
      </w:pPr>
      <w:r w:rsidRPr="005F0BC4">
        <w:rPr>
          <w:b/>
        </w:rPr>
        <w:t xml:space="preserve">            layout.createParallelGroup(javax.swing.GroupLayout.Alignment.LEADING)</w:t>
      </w:r>
    </w:p>
    <w:p w:rsidR="005F0BC4" w:rsidRPr="005F0BC4" w:rsidRDefault="005F0BC4" w:rsidP="005F0BC4">
      <w:pPr>
        <w:spacing w:before="0" w:after="0"/>
        <w:rPr>
          <w:b/>
        </w:rPr>
      </w:pPr>
      <w:r w:rsidRPr="005F0BC4">
        <w:rPr>
          <w:b/>
        </w:rPr>
        <w:t xml:space="preserve">            .addGroup(layout.createSequentialGroup()</w:t>
      </w:r>
    </w:p>
    <w:p w:rsidR="005F0BC4" w:rsidRPr="005F0BC4" w:rsidRDefault="005F0BC4" w:rsidP="005F0BC4">
      <w:pPr>
        <w:spacing w:before="0" w:after="0"/>
        <w:rPr>
          <w:b/>
        </w:rPr>
      </w:pPr>
      <w:r w:rsidRPr="005F0BC4">
        <w:rPr>
          <w:b/>
        </w:rPr>
        <w:t xml:space="preserve">                .addComponent(jPanel1,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.addPreferredGap(javax.swing.LayoutStyle.ComponentPlacement.RELATED)</w:t>
      </w:r>
    </w:p>
    <w:p w:rsidR="005F0BC4" w:rsidRPr="005F0BC4" w:rsidRDefault="005F0BC4" w:rsidP="005F0BC4">
      <w:pPr>
        <w:spacing w:before="0" w:after="0"/>
        <w:rPr>
          <w:b/>
        </w:rPr>
      </w:pPr>
      <w:r w:rsidRPr="005F0BC4">
        <w:rPr>
          <w:b/>
        </w:rPr>
        <w:t xml:space="preserve">                .addComponent(jPanel3, javax.swing.GroupLayout.PREFERRED_SIZE, javax.swing.GroupLayout.DEFAULT_SIZE, javax.swing.GroupLayout.PREFERRED_SIZE))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pack();</w:t>
      </w:r>
    </w:p>
    <w:p w:rsidR="005F0BC4" w:rsidRPr="005F0BC4" w:rsidRDefault="005F0BC4" w:rsidP="005F0BC4">
      <w:pPr>
        <w:spacing w:before="0" w:after="0"/>
        <w:rPr>
          <w:b/>
        </w:rPr>
      </w:pPr>
      <w:r w:rsidRPr="005F0BC4">
        <w:rPr>
          <w:b/>
        </w:rPr>
        <w:t xml:space="preserve">    }// &lt;/editor-fold&gt;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private void btnsubmitActionPerformed(java.awt.event.ActionEvent evt) {                                          </w:t>
      </w:r>
    </w:p>
    <w:p w:rsidR="005F0BC4" w:rsidRPr="005F0BC4" w:rsidRDefault="005F0BC4" w:rsidP="005F0BC4">
      <w:pPr>
        <w:spacing w:before="0" w:after="0"/>
        <w:rPr>
          <w:b/>
        </w:rPr>
      </w:pPr>
      <w:r w:rsidRPr="005F0BC4">
        <w:rPr>
          <w:b/>
        </w:rPr>
        <w:t xml:space="preserve">          String addmission_no,sql;</w:t>
      </w:r>
    </w:p>
    <w:p w:rsidR="005F0BC4" w:rsidRPr="005F0BC4" w:rsidRDefault="005F0BC4" w:rsidP="005F0BC4">
      <w:pPr>
        <w:spacing w:before="0" w:after="0"/>
        <w:rPr>
          <w:b/>
        </w:rPr>
      </w:pPr>
      <w:r w:rsidRPr="005F0BC4">
        <w:rPr>
          <w:b/>
        </w:rPr>
        <w:t xml:space="preserve">          addmission_no=txtaid.getText();</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sql="select * from addmission where addmission_no='"+addmission_no+"'";</w:t>
      </w:r>
    </w:p>
    <w:p w:rsidR="005F0BC4" w:rsidRPr="005F0BC4" w:rsidRDefault="005F0BC4" w:rsidP="005F0BC4">
      <w:pPr>
        <w:spacing w:before="0" w:after="0"/>
        <w:rPr>
          <w:b/>
        </w:rPr>
      </w:pPr>
      <w:r w:rsidRPr="005F0BC4">
        <w:rPr>
          <w:b/>
        </w:rPr>
        <w:t xml:space="preserve">        try</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lastRenderedPageBreak/>
        <w:t xml:space="preserve">         myconnection.rs=myconnection.stmt.executeQuery(sql);</w:t>
      </w:r>
    </w:p>
    <w:p w:rsidR="005F0BC4" w:rsidRPr="005F0BC4" w:rsidRDefault="005F0BC4" w:rsidP="005F0BC4">
      <w:pPr>
        <w:spacing w:before="0" w:after="0"/>
        <w:rPr>
          <w:b/>
        </w:rPr>
      </w:pPr>
      <w:r w:rsidRPr="005F0BC4">
        <w:rPr>
          <w:b/>
        </w:rPr>
        <w:t xml:space="preserve">          if(myconnection.rs.next())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JOptionPane.showMessageDialog(null,"Addmission Number is Matched");</w:t>
      </w:r>
    </w:p>
    <w:p w:rsidR="005F0BC4" w:rsidRPr="005F0BC4" w:rsidRDefault="005F0BC4" w:rsidP="005F0BC4">
      <w:pPr>
        <w:spacing w:before="0" w:after="0"/>
        <w:rPr>
          <w:b/>
        </w:rPr>
      </w:pPr>
      <w:r w:rsidRPr="005F0BC4">
        <w:rPr>
          <w:b/>
        </w:rPr>
        <w:t xml:space="preserve">             txtrn.setText(myconnection.rs.getString("rollno"));</w:t>
      </w:r>
    </w:p>
    <w:p w:rsidR="005F0BC4" w:rsidRPr="005F0BC4" w:rsidRDefault="005F0BC4" w:rsidP="005F0BC4">
      <w:pPr>
        <w:spacing w:before="0" w:after="0"/>
        <w:rPr>
          <w:b/>
        </w:rPr>
      </w:pPr>
      <w:r w:rsidRPr="005F0BC4">
        <w:rPr>
          <w:b/>
        </w:rPr>
        <w:t xml:space="preserve">             txtsnm.setText(myconnection.rs.getString("studentnm"));</w:t>
      </w:r>
    </w:p>
    <w:p w:rsidR="005F0BC4" w:rsidRPr="005F0BC4" w:rsidRDefault="005F0BC4" w:rsidP="005F0BC4">
      <w:pPr>
        <w:spacing w:before="0" w:after="0"/>
        <w:rPr>
          <w:b/>
        </w:rPr>
      </w:pPr>
      <w:r w:rsidRPr="005F0BC4">
        <w:rPr>
          <w:b/>
        </w:rPr>
        <w:t xml:space="preserve">             txtmnm.setText(myconnection.rs.getString("mother_name"));</w:t>
      </w:r>
    </w:p>
    <w:p w:rsidR="005F0BC4" w:rsidRPr="005F0BC4" w:rsidRDefault="005F0BC4" w:rsidP="005F0BC4">
      <w:pPr>
        <w:spacing w:before="0" w:after="0"/>
        <w:rPr>
          <w:b/>
        </w:rPr>
      </w:pPr>
      <w:r w:rsidRPr="005F0BC4">
        <w:rPr>
          <w:b/>
        </w:rPr>
        <w:t xml:space="preserve">             txtfnm.setText(myconnection.rs.getString("father_name"));</w:t>
      </w:r>
    </w:p>
    <w:p w:rsidR="005F0BC4" w:rsidRPr="005F0BC4" w:rsidRDefault="005F0BC4" w:rsidP="005F0BC4">
      <w:pPr>
        <w:spacing w:before="0" w:after="0"/>
        <w:rPr>
          <w:b/>
        </w:rPr>
      </w:pPr>
      <w:r w:rsidRPr="005F0BC4">
        <w:rPr>
          <w:b/>
        </w:rPr>
        <w:t xml:space="preserve">              txtclass.setText(myconnection.rs.getString("classs"));</w:t>
      </w:r>
    </w:p>
    <w:p w:rsidR="005F0BC4" w:rsidRPr="005F0BC4" w:rsidRDefault="005F0BC4" w:rsidP="005F0BC4">
      <w:pPr>
        <w:spacing w:before="0" w:after="0"/>
        <w:rPr>
          <w:b/>
        </w:rPr>
      </w:pPr>
      <w:r w:rsidRPr="005F0BC4">
        <w:rPr>
          <w:b/>
        </w:rPr>
        <w:t xml:space="preserve">              txtgen.setText(myconnection.rs.getString("gen"));</w:t>
      </w:r>
    </w:p>
    <w:p w:rsidR="005F0BC4" w:rsidRPr="005F0BC4" w:rsidRDefault="005F0BC4" w:rsidP="005F0BC4">
      <w:pPr>
        <w:spacing w:before="0" w:after="0"/>
        <w:rPr>
          <w:b/>
        </w:rPr>
      </w:pPr>
      <w:r w:rsidRPr="005F0BC4">
        <w:rPr>
          <w:b/>
        </w:rPr>
        <w:t xml:space="preserve">              txtsession.setText(myconnection.rs.getString("sesion"));</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txtbdate.setText(myconnection.rs.getString("birth_date"));</w:t>
      </w:r>
    </w:p>
    <w:p w:rsidR="005F0BC4" w:rsidRPr="005F0BC4" w:rsidRDefault="005F0BC4" w:rsidP="005F0BC4">
      <w:pPr>
        <w:spacing w:before="0" w:after="0"/>
        <w:rPr>
          <w:b/>
        </w:rPr>
      </w:pPr>
      <w:r w:rsidRPr="005F0BC4">
        <w:rPr>
          <w:b/>
        </w:rPr>
        <w:t xml:space="preserve">              txtbmonth.setText(myconnection.rs.getString("birth_month"));</w:t>
      </w:r>
    </w:p>
    <w:p w:rsidR="005F0BC4" w:rsidRPr="005F0BC4" w:rsidRDefault="005F0BC4" w:rsidP="005F0BC4">
      <w:pPr>
        <w:spacing w:before="0" w:after="0"/>
        <w:rPr>
          <w:b/>
        </w:rPr>
      </w:pPr>
      <w:r w:rsidRPr="005F0BC4">
        <w:rPr>
          <w:b/>
        </w:rPr>
        <w:t xml:space="preserve">              txtbyear.setText(myconnection.rs.getString("birth_year"));</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txtadate.setText(myconnection.rs.getString("addmission_date"));</w:t>
      </w:r>
    </w:p>
    <w:p w:rsidR="005F0BC4" w:rsidRPr="005F0BC4" w:rsidRDefault="005F0BC4" w:rsidP="005F0BC4">
      <w:pPr>
        <w:spacing w:before="0" w:after="0"/>
        <w:rPr>
          <w:b/>
        </w:rPr>
      </w:pPr>
      <w:r w:rsidRPr="005F0BC4">
        <w:rPr>
          <w:b/>
        </w:rPr>
        <w:t xml:space="preserve">              txtamonth.setText(myconnection.rs.getString("addmission_month"));</w:t>
      </w:r>
    </w:p>
    <w:p w:rsidR="005F0BC4" w:rsidRPr="005F0BC4" w:rsidRDefault="005F0BC4" w:rsidP="005F0BC4">
      <w:pPr>
        <w:spacing w:before="0" w:after="0"/>
        <w:rPr>
          <w:b/>
        </w:rPr>
      </w:pPr>
      <w:r w:rsidRPr="005F0BC4">
        <w:rPr>
          <w:b/>
        </w:rPr>
        <w:t xml:space="preserve">              txtayear.setText(myconnection.rs.getString("addmission_year"));</w:t>
      </w:r>
    </w:p>
    <w:p w:rsidR="005F0BC4" w:rsidRPr="005F0BC4" w:rsidRDefault="005F0BC4" w:rsidP="005F0BC4">
      <w:pPr>
        <w:spacing w:before="0" w:after="0"/>
        <w:rPr>
          <w:b/>
        </w:rPr>
      </w:pPr>
      <w:r w:rsidRPr="005F0BC4">
        <w:rPr>
          <w:b/>
        </w:rPr>
        <w:t xml:space="preserve">             txtpadd.setText(myconnection.rs.getString("permanent_address"));</w:t>
      </w:r>
    </w:p>
    <w:p w:rsidR="005F0BC4" w:rsidRPr="005F0BC4" w:rsidRDefault="005F0BC4" w:rsidP="005F0BC4">
      <w:pPr>
        <w:spacing w:before="0" w:after="0"/>
        <w:rPr>
          <w:b/>
        </w:rPr>
      </w:pPr>
      <w:r w:rsidRPr="005F0BC4">
        <w:rPr>
          <w:b/>
        </w:rPr>
        <w:t xml:space="preserve">              txtradd.setText(myconnection.rs.getString("residental_address"));</w:t>
      </w:r>
    </w:p>
    <w:p w:rsidR="005F0BC4" w:rsidRPr="005F0BC4" w:rsidRDefault="005F0BC4" w:rsidP="005F0BC4">
      <w:pPr>
        <w:spacing w:before="0" w:after="0"/>
        <w:rPr>
          <w:b/>
        </w:rPr>
      </w:pPr>
      <w:r w:rsidRPr="005F0BC4">
        <w:rPr>
          <w:b/>
        </w:rPr>
        <w:t xml:space="preserve">              txtmob.setText(myconnection.rs.getString("phone"));</w:t>
      </w:r>
    </w:p>
    <w:p w:rsidR="005F0BC4" w:rsidRPr="005F0BC4" w:rsidRDefault="005F0BC4" w:rsidP="005F0BC4">
      <w:pPr>
        <w:spacing w:before="0" w:after="0"/>
        <w:rPr>
          <w:b/>
        </w:rPr>
      </w:pPr>
      <w:r w:rsidRPr="005F0BC4">
        <w:rPr>
          <w:b/>
        </w:rPr>
        <w:t xml:space="preserve">              txtoccupation.setText(myconnection.rs.getString("occupation"));</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else</w:t>
      </w:r>
    </w:p>
    <w:p w:rsidR="005F0BC4" w:rsidRPr="005F0BC4" w:rsidRDefault="005F0BC4" w:rsidP="005F0BC4">
      <w:pPr>
        <w:spacing w:before="0" w:after="0"/>
        <w:rPr>
          <w:b/>
        </w:rPr>
      </w:pPr>
      <w:r w:rsidRPr="005F0BC4">
        <w:rPr>
          <w:b/>
        </w:rPr>
        <w:t xml:space="preserve">              JOptionPane.showMessageDialog(null, "Addmission number does not exist");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catch(Exception e){JOptionPane.showMessageDialog(null, "Error"+e);   </w:t>
      </w:r>
    </w:p>
    <w:p w:rsidR="005F0BC4" w:rsidRPr="005F0BC4" w:rsidRDefault="005F0BC4" w:rsidP="005F0BC4">
      <w:pPr>
        <w:spacing w:before="0" w:after="0"/>
        <w:rPr>
          <w:b/>
        </w:rPr>
      </w:pPr>
      <w:r w:rsidRPr="005F0BC4">
        <w:rPr>
          <w:b/>
        </w:rPr>
        <w:t xml:space="preserve">    }          </w:t>
      </w:r>
      <w:r>
        <w:rPr>
          <w:b/>
        </w:rPr>
        <w:t xml:space="preserve">                               </w:t>
      </w:r>
    </w:p>
    <w:p w:rsidR="005F0BC4" w:rsidRPr="005F0BC4" w:rsidRDefault="005F0BC4" w:rsidP="005F0BC4">
      <w:pPr>
        <w:spacing w:before="0" w:after="0"/>
        <w:rPr>
          <w:b/>
        </w:rPr>
      </w:pPr>
      <w:r w:rsidRPr="005F0BC4">
        <w:rPr>
          <w:b/>
        </w:rPr>
        <w:t xml:space="preserve">    private void jButton1ActionPerformed(java.awt.event.ActionEvent evt) {                                         </w:t>
      </w:r>
    </w:p>
    <w:p w:rsidR="005F0BC4" w:rsidRPr="005F0BC4" w:rsidRDefault="005F0BC4" w:rsidP="005F0BC4">
      <w:pPr>
        <w:spacing w:before="0" w:after="0"/>
        <w:rPr>
          <w:b/>
        </w:rPr>
      </w:pPr>
      <w:r w:rsidRPr="005F0BC4">
        <w:rPr>
          <w:b/>
        </w:rPr>
        <w:t xml:space="preserve">              txtaid.setText(" ");</w:t>
      </w:r>
    </w:p>
    <w:p w:rsidR="005F0BC4" w:rsidRPr="005F0BC4" w:rsidRDefault="005F0BC4" w:rsidP="005F0BC4">
      <w:pPr>
        <w:spacing w:before="0" w:after="0"/>
        <w:rPr>
          <w:b/>
        </w:rPr>
      </w:pPr>
      <w:r w:rsidRPr="005F0BC4">
        <w:rPr>
          <w:b/>
        </w:rPr>
        <w:t xml:space="preserve">              txtrn.setText(" ");</w:t>
      </w:r>
    </w:p>
    <w:p w:rsidR="005F0BC4" w:rsidRPr="005F0BC4" w:rsidRDefault="005F0BC4" w:rsidP="005F0BC4">
      <w:pPr>
        <w:spacing w:before="0" w:after="0"/>
        <w:rPr>
          <w:b/>
        </w:rPr>
      </w:pPr>
      <w:r w:rsidRPr="005F0BC4">
        <w:rPr>
          <w:b/>
        </w:rPr>
        <w:t xml:space="preserve">             txtsnm.setText(" ");</w:t>
      </w:r>
    </w:p>
    <w:p w:rsidR="005F0BC4" w:rsidRPr="005F0BC4" w:rsidRDefault="005F0BC4" w:rsidP="005F0BC4">
      <w:pPr>
        <w:spacing w:before="0" w:after="0"/>
        <w:rPr>
          <w:b/>
        </w:rPr>
      </w:pPr>
      <w:r w:rsidRPr="005F0BC4">
        <w:rPr>
          <w:b/>
        </w:rPr>
        <w:t xml:space="preserve">             txtmnm.setText(" ");</w:t>
      </w:r>
    </w:p>
    <w:p w:rsidR="005F0BC4" w:rsidRPr="005F0BC4" w:rsidRDefault="005F0BC4" w:rsidP="005F0BC4">
      <w:pPr>
        <w:spacing w:before="0" w:after="0"/>
        <w:rPr>
          <w:b/>
        </w:rPr>
      </w:pPr>
      <w:r w:rsidRPr="005F0BC4">
        <w:rPr>
          <w:b/>
        </w:rPr>
        <w:t xml:space="preserve">             txtfnm.setText(" ");</w:t>
      </w:r>
    </w:p>
    <w:p w:rsidR="005F0BC4" w:rsidRPr="005F0BC4" w:rsidRDefault="005F0BC4" w:rsidP="005F0BC4">
      <w:pPr>
        <w:spacing w:before="0" w:after="0"/>
        <w:rPr>
          <w:b/>
        </w:rPr>
      </w:pPr>
      <w:r w:rsidRPr="005F0BC4">
        <w:rPr>
          <w:b/>
        </w:rPr>
        <w:t xml:space="preserve">              txtclass.setText("");</w:t>
      </w:r>
    </w:p>
    <w:p w:rsidR="005F0BC4" w:rsidRPr="005F0BC4" w:rsidRDefault="005F0BC4" w:rsidP="005F0BC4">
      <w:pPr>
        <w:spacing w:before="0" w:after="0"/>
        <w:rPr>
          <w:b/>
        </w:rPr>
      </w:pPr>
      <w:r w:rsidRPr="005F0BC4">
        <w:rPr>
          <w:b/>
        </w:rPr>
        <w:t xml:space="preserve">              txtgen.setText("");</w:t>
      </w:r>
    </w:p>
    <w:p w:rsidR="005F0BC4" w:rsidRPr="005F0BC4" w:rsidRDefault="005F0BC4" w:rsidP="005F0BC4">
      <w:pPr>
        <w:spacing w:before="0" w:after="0"/>
        <w:rPr>
          <w:b/>
        </w:rPr>
      </w:pPr>
      <w:r w:rsidRPr="005F0BC4">
        <w:rPr>
          <w:b/>
        </w:rPr>
        <w:t xml:space="preserve">              txtsession.setText("");</w:t>
      </w:r>
    </w:p>
    <w:p w:rsidR="005F0BC4" w:rsidRPr="005F0BC4" w:rsidRDefault="005F0BC4" w:rsidP="005F0BC4">
      <w:pPr>
        <w:spacing w:before="0" w:after="0"/>
        <w:rPr>
          <w:b/>
        </w:rPr>
      </w:pPr>
      <w:r w:rsidRPr="005F0BC4">
        <w:rPr>
          <w:b/>
        </w:rPr>
        <w:t xml:space="preserve">              txtbdate.setText("");</w:t>
      </w:r>
    </w:p>
    <w:p w:rsidR="005F0BC4" w:rsidRPr="005F0BC4" w:rsidRDefault="005F0BC4" w:rsidP="005F0BC4">
      <w:pPr>
        <w:spacing w:before="0" w:after="0"/>
        <w:rPr>
          <w:b/>
        </w:rPr>
      </w:pPr>
      <w:r w:rsidRPr="005F0BC4">
        <w:rPr>
          <w:b/>
        </w:rPr>
        <w:t xml:space="preserve">              txtbmonth.setText(""); </w:t>
      </w:r>
    </w:p>
    <w:p w:rsidR="005F0BC4" w:rsidRPr="005F0BC4" w:rsidRDefault="005F0BC4" w:rsidP="005F0BC4">
      <w:pPr>
        <w:spacing w:before="0" w:after="0"/>
        <w:rPr>
          <w:b/>
        </w:rPr>
      </w:pPr>
      <w:r w:rsidRPr="005F0BC4">
        <w:rPr>
          <w:b/>
        </w:rPr>
        <w:t xml:space="preserve">              txtbyear.setText(" ")</w:t>
      </w:r>
    </w:p>
    <w:p w:rsidR="005F0BC4" w:rsidRPr="005F0BC4" w:rsidRDefault="005F0BC4" w:rsidP="005F0BC4">
      <w:pPr>
        <w:spacing w:before="0" w:after="0"/>
        <w:rPr>
          <w:b/>
        </w:rPr>
      </w:pPr>
      <w:r w:rsidRPr="005F0BC4">
        <w:rPr>
          <w:b/>
        </w:rPr>
        <w:lastRenderedPageBreak/>
        <w:t xml:space="preserve">              txtadate.setText(" ");</w:t>
      </w:r>
    </w:p>
    <w:p w:rsidR="005F0BC4" w:rsidRPr="005F0BC4" w:rsidRDefault="005F0BC4" w:rsidP="005F0BC4">
      <w:pPr>
        <w:spacing w:before="0" w:after="0"/>
        <w:rPr>
          <w:b/>
        </w:rPr>
      </w:pPr>
      <w:r w:rsidRPr="005F0BC4">
        <w:rPr>
          <w:b/>
        </w:rPr>
        <w:t xml:space="preserve">              txtamonth.setText(""); </w:t>
      </w:r>
    </w:p>
    <w:p w:rsidR="005F0BC4" w:rsidRPr="005F0BC4" w:rsidRDefault="005F0BC4" w:rsidP="005F0BC4">
      <w:pPr>
        <w:spacing w:before="0" w:after="0"/>
        <w:rPr>
          <w:b/>
        </w:rPr>
      </w:pPr>
      <w:r w:rsidRPr="005F0BC4">
        <w:rPr>
          <w:b/>
        </w:rPr>
        <w:t xml:space="preserve">              txtayear.setText(""); </w:t>
      </w:r>
    </w:p>
    <w:p w:rsidR="005F0BC4" w:rsidRPr="005F0BC4" w:rsidRDefault="005F0BC4" w:rsidP="005F0BC4">
      <w:pPr>
        <w:spacing w:before="0" w:after="0"/>
        <w:rPr>
          <w:b/>
        </w:rPr>
      </w:pPr>
      <w:r w:rsidRPr="005F0BC4">
        <w:rPr>
          <w:b/>
        </w:rPr>
        <w:t xml:space="preserve">             txtpadd.setText( "");</w:t>
      </w:r>
    </w:p>
    <w:p w:rsidR="005F0BC4" w:rsidRPr="005F0BC4" w:rsidRDefault="005F0BC4" w:rsidP="005F0BC4">
      <w:pPr>
        <w:spacing w:before="0" w:after="0"/>
        <w:rPr>
          <w:b/>
        </w:rPr>
      </w:pPr>
      <w:r w:rsidRPr="005F0BC4">
        <w:rPr>
          <w:b/>
        </w:rPr>
        <w:t xml:space="preserve">              txtradd.setText(""); </w:t>
      </w:r>
    </w:p>
    <w:p w:rsidR="005F0BC4" w:rsidRPr="005F0BC4" w:rsidRDefault="005F0BC4" w:rsidP="005F0BC4">
      <w:pPr>
        <w:spacing w:before="0" w:after="0"/>
        <w:rPr>
          <w:b/>
        </w:rPr>
      </w:pPr>
      <w:r w:rsidRPr="005F0BC4">
        <w:rPr>
          <w:b/>
        </w:rPr>
        <w:t xml:space="preserve">              txtmob.setText(""); </w:t>
      </w:r>
    </w:p>
    <w:p w:rsidR="005F0BC4" w:rsidRPr="005F0BC4" w:rsidRDefault="005F0BC4" w:rsidP="005F0BC4">
      <w:pPr>
        <w:spacing w:before="0" w:after="0"/>
        <w:rPr>
          <w:b/>
        </w:rPr>
      </w:pPr>
      <w:r w:rsidRPr="005F0BC4">
        <w:rPr>
          <w:b/>
        </w:rPr>
        <w:t xml:space="preserve">              txtoccupation.setText(""); </w:t>
      </w:r>
    </w:p>
    <w:p w:rsidR="005F0BC4" w:rsidRPr="005F0BC4" w:rsidRDefault="005F0BC4" w:rsidP="005F0BC4">
      <w:pPr>
        <w:spacing w:before="0" w:after="0"/>
        <w:rPr>
          <w:b/>
        </w:rPr>
      </w:pPr>
      <w:r w:rsidRPr="005F0BC4">
        <w:rPr>
          <w:b/>
        </w:rPr>
        <w:t xml:space="preserve">    }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private void jButton2ActionPerformed(java.awt.event.ActionEvent evt) {                                         </w:t>
      </w:r>
    </w:p>
    <w:p w:rsidR="005F0BC4" w:rsidRPr="005F0BC4" w:rsidRDefault="005F0BC4" w:rsidP="005F0BC4">
      <w:pPr>
        <w:spacing w:before="0" w:after="0"/>
        <w:rPr>
          <w:b/>
        </w:rPr>
      </w:pPr>
      <w:r w:rsidRPr="005F0BC4">
        <w:rPr>
          <w:b/>
        </w:rPr>
        <w:t xml:space="preserve">         int r;</w:t>
      </w:r>
    </w:p>
    <w:p w:rsidR="005F0BC4" w:rsidRPr="005F0BC4" w:rsidRDefault="005F0BC4" w:rsidP="005F0BC4">
      <w:pPr>
        <w:spacing w:before="0" w:after="0"/>
        <w:rPr>
          <w:b/>
        </w:rPr>
      </w:pPr>
      <w:r w:rsidRPr="005F0BC4">
        <w:rPr>
          <w:b/>
        </w:rPr>
        <w:t xml:space="preserve">       r=JOptionPane.showConfirmDialog(null, "Do you want to close this window");</w:t>
      </w:r>
    </w:p>
    <w:p w:rsidR="005F0BC4" w:rsidRPr="005F0BC4" w:rsidRDefault="005F0BC4" w:rsidP="005F0BC4">
      <w:pPr>
        <w:spacing w:before="0" w:after="0"/>
        <w:rPr>
          <w:b/>
        </w:rPr>
      </w:pPr>
      <w:r w:rsidRPr="005F0BC4">
        <w:rPr>
          <w:b/>
        </w:rPr>
        <w:t xml:space="preserve">       if(r==JOptionPane.OK_OPTION)</w:t>
      </w:r>
    </w:p>
    <w:p w:rsidR="005F0BC4" w:rsidRPr="005F0BC4" w:rsidRDefault="005F0BC4" w:rsidP="005F0BC4">
      <w:pPr>
        <w:spacing w:before="0" w:after="0"/>
        <w:rPr>
          <w:b/>
        </w:rPr>
      </w:pPr>
      <w:r w:rsidRPr="005F0BC4">
        <w:rPr>
          <w:b/>
        </w:rPr>
        <w:t xml:space="preserve">           this.dispose();</w:t>
      </w:r>
    </w:p>
    <w:p w:rsidR="005F0BC4" w:rsidRPr="005F0BC4" w:rsidRDefault="005F0BC4" w:rsidP="005F0BC4">
      <w:pPr>
        <w:spacing w:before="0" w:after="0"/>
        <w:rPr>
          <w:b/>
        </w:rPr>
      </w:pPr>
      <w:r w:rsidRPr="005F0BC4">
        <w:rPr>
          <w:b/>
        </w:rPr>
        <w:t xml:space="preserve">    }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 @param args the command line arguments</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public static void main(String args[]) {</w:t>
      </w:r>
    </w:p>
    <w:p w:rsidR="005F0BC4" w:rsidRPr="005F0BC4" w:rsidRDefault="005F0BC4" w:rsidP="005F0BC4">
      <w:pPr>
        <w:spacing w:before="0" w:after="0"/>
        <w:rPr>
          <w:b/>
        </w:rPr>
      </w:pPr>
      <w:r w:rsidRPr="005F0BC4">
        <w:rPr>
          <w:b/>
        </w:rPr>
        <w:t xml:space="preserve">        /* Set the Nimbus look and feel */</w:t>
      </w:r>
    </w:p>
    <w:p w:rsidR="005F0BC4" w:rsidRPr="005F0BC4" w:rsidRDefault="005F0BC4" w:rsidP="005F0BC4">
      <w:pPr>
        <w:spacing w:before="0" w:after="0"/>
        <w:rPr>
          <w:b/>
        </w:rPr>
      </w:pPr>
      <w:r w:rsidRPr="005F0BC4">
        <w:rPr>
          <w:b/>
        </w:rPr>
        <w:t xml:space="preserve">        //&lt;editor-fold defaultstate="collapsed" desc=" Look and feel setting code (optional) "&gt;</w:t>
      </w:r>
    </w:p>
    <w:p w:rsidR="005F0BC4" w:rsidRPr="005F0BC4" w:rsidRDefault="005F0BC4" w:rsidP="005F0BC4">
      <w:pPr>
        <w:spacing w:before="0" w:after="0"/>
        <w:rPr>
          <w:b/>
        </w:rPr>
      </w:pPr>
      <w:r w:rsidRPr="005F0BC4">
        <w:rPr>
          <w:b/>
        </w:rPr>
        <w:t xml:space="preserve">        /* If Nimbus (introduced in Java SE 6) is not available, stay with the default look and feel.</w:t>
      </w:r>
    </w:p>
    <w:p w:rsidR="005F0BC4" w:rsidRPr="005F0BC4" w:rsidRDefault="005F0BC4" w:rsidP="005F0BC4">
      <w:pPr>
        <w:spacing w:before="0" w:after="0"/>
        <w:rPr>
          <w:b/>
        </w:rPr>
      </w:pPr>
      <w:r w:rsidRPr="005F0BC4">
        <w:rPr>
          <w:b/>
        </w:rPr>
        <w:t xml:space="preserve">         * For details see http://download.oracle.com/javase/tutorial/uiswing/lookandfeel/plaf.html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try {</w:t>
      </w:r>
    </w:p>
    <w:p w:rsidR="005F0BC4" w:rsidRPr="005F0BC4" w:rsidRDefault="005F0BC4" w:rsidP="005F0BC4">
      <w:pPr>
        <w:spacing w:before="0" w:after="0"/>
        <w:rPr>
          <w:b/>
        </w:rPr>
      </w:pPr>
      <w:r w:rsidRPr="005F0BC4">
        <w:rPr>
          <w:b/>
        </w:rPr>
        <w:t xml:space="preserve">            for (javax.swing.UIManager.LookAndFeelInfo info : javax.swing.UIManager.getInstalledLookAndFeels()) {</w:t>
      </w:r>
    </w:p>
    <w:p w:rsidR="005F0BC4" w:rsidRPr="005F0BC4" w:rsidRDefault="005F0BC4" w:rsidP="005F0BC4">
      <w:pPr>
        <w:spacing w:before="0" w:after="0"/>
        <w:rPr>
          <w:b/>
        </w:rPr>
      </w:pPr>
      <w:r w:rsidRPr="005F0BC4">
        <w:rPr>
          <w:b/>
        </w:rPr>
        <w:t xml:space="preserve">                if ("Nimbus".equals(info.getName())) {</w:t>
      </w:r>
    </w:p>
    <w:p w:rsidR="005F0BC4" w:rsidRPr="005F0BC4" w:rsidRDefault="005F0BC4" w:rsidP="005F0BC4">
      <w:pPr>
        <w:spacing w:before="0" w:after="0"/>
        <w:rPr>
          <w:b/>
        </w:rPr>
      </w:pPr>
      <w:r w:rsidRPr="005F0BC4">
        <w:rPr>
          <w:b/>
        </w:rPr>
        <w:t xml:space="preserve">                    javax.swing.UIManager.setLookAndFeel(info.getClassName());</w:t>
      </w:r>
    </w:p>
    <w:p w:rsidR="005F0BC4" w:rsidRPr="005F0BC4" w:rsidRDefault="005F0BC4" w:rsidP="005F0BC4">
      <w:pPr>
        <w:spacing w:before="0" w:after="0"/>
        <w:rPr>
          <w:b/>
        </w:rPr>
      </w:pPr>
      <w:r w:rsidRPr="005F0BC4">
        <w:rPr>
          <w:b/>
        </w:rPr>
        <w:t xml:space="preserve">                    break;</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 catch (ClassNotFoundException ex) {</w:t>
      </w:r>
    </w:p>
    <w:p w:rsidR="005F0BC4" w:rsidRPr="005F0BC4" w:rsidRDefault="005F0BC4" w:rsidP="005F0BC4">
      <w:pPr>
        <w:spacing w:before="0" w:after="0"/>
        <w:rPr>
          <w:b/>
        </w:rPr>
      </w:pPr>
      <w:r w:rsidRPr="005F0BC4">
        <w:rPr>
          <w:b/>
        </w:rPr>
        <w:t xml:space="preserve">            java.util.logging.Logger.getLogger(searchstudent.class.getName()).log(java.util.logging.Level.SEVERE, null, ex);</w:t>
      </w:r>
    </w:p>
    <w:p w:rsidR="005F0BC4" w:rsidRPr="005F0BC4" w:rsidRDefault="005F0BC4" w:rsidP="005F0BC4">
      <w:pPr>
        <w:spacing w:before="0" w:after="0"/>
        <w:rPr>
          <w:b/>
        </w:rPr>
      </w:pPr>
      <w:r w:rsidRPr="005F0BC4">
        <w:rPr>
          <w:b/>
        </w:rPr>
        <w:t xml:space="preserve">        } catch (InstantiationException ex) {</w:t>
      </w:r>
    </w:p>
    <w:p w:rsidR="005F0BC4" w:rsidRPr="005F0BC4" w:rsidRDefault="005F0BC4" w:rsidP="005F0BC4">
      <w:pPr>
        <w:spacing w:before="0" w:after="0"/>
        <w:rPr>
          <w:b/>
        </w:rPr>
      </w:pPr>
      <w:r w:rsidRPr="005F0BC4">
        <w:rPr>
          <w:b/>
        </w:rPr>
        <w:t xml:space="preserve">            java.util.logging.Logger.getLogger(searchstudent.class.getName()).log(java.util.logging.Level.SEVERE, null, ex);</w:t>
      </w:r>
    </w:p>
    <w:p w:rsidR="005F0BC4" w:rsidRPr="005F0BC4" w:rsidRDefault="005F0BC4" w:rsidP="005F0BC4">
      <w:pPr>
        <w:spacing w:before="0" w:after="0"/>
        <w:rPr>
          <w:b/>
        </w:rPr>
      </w:pPr>
      <w:r w:rsidRPr="005F0BC4">
        <w:rPr>
          <w:b/>
        </w:rPr>
        <w:t xml:space="preserve">        } catch (IllegalAccessException ex) {</w:t>
      </w:r>
    </w:p>
    <w:p w:rsidR="005F0BC4" w:rsidRPr="005F0BC4" w:rsidRDefault="005F0BC4" w:rsidP="005F0BC4">
      <w:pPr>
        <w:spacing w:before="0" w:after="0"/>
        <w:rPr>
          <w:b/>
        </w:rPr>
      </w:pPr>
      <w:r w:rsidRPr="005F0BC4">
        <w:rPr>
          <w:b/>
        </w:rPr>
        <w:lastRenderedPageBreak/>
        <w:t xml:space="preserve">            java.util.logging.Logger.getLogger(searchstudent.class.getName()).log(java.util.logging.Level.SEVERE, null, ex);</w:t>
      </w:r>
    </w:p>
    <w:p w:rsidR="005F0BC4" w:rsidRPr="005F0BC4" w:rsidRDefault="005F0BC4" w:rsidP="005F0BC4">
      <w:pPr>
        <w:spacing w:before="0" w:after="0"/>
        <w:rPr>
          <w:b/>
        </w:rPr>
      </w:pPr>
      <w:r w:rsidRPr="005F0BC4">
        <w:rPr>
          <w:b/>
        </w:rPr>
        <w:t xml:space="preserve">        } catch (javax.swing.UnsupportedLookAndFeelException ex) {</w:t>
      </w:r>
    </w:p>
    <w:p w:rsidR="005F0BC4" w:rsidRPr="005F0BC4" w:rsidRDefault="005F0BC4" w:rsidP="005F0BC4">
      <w:pPr>
        <w:spacing w:before="0" w:after="0"/>
        <w:rPr>
          <w:b/>
        </w:rPr>
      </w:pPr>
      <w:r w:rsidRPr="005F0BC4">
        <w:rPr>
          <w:b/>
        </w:rPr>
        <w:t xml:space="preserve">            java.util.logging.Logger.getLogger(searchstudent.class.getName()).log(java.util.logging.Level.SEVERE, null, ex);</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//&lt;/editor-fold&gt;</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 Create and display the form */</w:t>
      </w:r>
    </w:p>
    <w:p w:rsidR="005F0BC4" w:rsidRPr="005F0BC4" w:rsidRDefault="005F0BC4" w:rsidP="005F0BC4">
      <w:pPr>
        <w:spacing w:before="0" w:after="0"/>
        <w:rPr>
          <w:b/>
        </w:rPr>
      </w:pPr>
      <w:r w:rsidRPr="005F0BC4">
        <w:rPr>
          <w:b/>
        </w:rPr>
        <w:t xml:space="preserve">        java.awt.EventQueue.invokeLater(new Runnable() {</w:t>
      </w:r>
    </w:p>
    <w:p w:rsidR="005F0BC4" w:rsidRPr="005F0BC4" w:rsidRDefault="005F0BC4" w:rsidP="005F0BC4">
      <w:pPr>
        <w:spacing w:before="0" w:after="0"/>
        <w:rPr>
          <w:b/>
        </w:rPr>
      </w:pPr>
      <w:r w:rsidRPr="005F0BC4">
        <w:rPr>
          <w:b/>
        </w:rPr>
        <w:t xml:space="preserve">            public void run() {</w:t>
      </w:r>
    </w:p>
    <w:p w:rsidR="005F0BC4" w:rsidRPr="005F0BC4" w:rsidRDefault="005F0BC4" w:rsidP="005F0BC4">
      <w:pPr>
        <w:spacing w:before="0" w:after="0"/>
        <w:rPr>
          <w:b/>
        </w:rPr>
      </w:pPr>
      <w:r w:rsidRPr="005F0BC4">
        <w:rPr>
          <w:b/>
        </w:rPr>
        <w:t xml:space="preserve">                new searchstudent().setVisible(true);</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r w:rsidRPr="005F0BC4">
        <w:rPr>
          <w:b/>
        </w:rPr>
        <w:t xml:space="preserve">    }</w:t>
      </w:r>
    </w:p>
    <w:p w:rsidR="005F0BC4" w:rsidRPr="005F0BC4" w:rsidRDefault="005F0BC4" w:rsidP="005F0BC4">
      <w:pPr>
        <w:spacing w:before="0" w:after="0"/>
        <w:rPr>
          <w:b/>
        </w:rPr>
      </w:pPr>
    </w:p>
    <w:p w:rsidR="005F0BC4" w:rsidRPr="005F0BC4" w:rsidRDefault="005F0BC4" w:rsidP="005F0BC4">
      <w:pPr>
        <w:spacing w:before="0" w:after="0"/>
        <w:rPr>
          <w:b/>
        </w:rPr>
      </w:pPr>
      <w:r w:rsidRPr="005F0BC4">
        <w:rPr>
          <w:b/>
        </w:rPr>
        <w:t xml:space="preserve">    // Variables declaration - do not modify                     </w:t>
      </w:r>
    </w:p>
    <w:p w:rsidR="005F0BC4" w:rsidRPr="005F0BC4" w:rsidRDefault="005F0BC4" w:rsidP="005F0BC4">
      <w:pPr>
        <w:spacing w:before="0" w:after="0"/>
        <w:rPr>
          <w:b/>
        </w:rPr>
      </w:pPr>
      <w:r w:rsidRPr="005F0BC4">
        <w:rPr>
          <w:b/>
        </w:rPr>
        <w:t xml:space="preserve">    private javax.swing.JButton btnsubmit;</w:t>
      </w:r>
    </w:p>
    <w:p w:rsidR="005F0BC4" w:rsidRPr="005F0BC4" w:rsidRDefault="005F0BC4" w:rsidP="005F0BC4">
      <w:pPr>
        <w:spacing w:before="0" w:after="0"/>
        <w:rPr>
          <w:b/>
        </w:rPr>
      </w:pPr>
      <w:r w:rsidRPr="005F0BC4">
        <w:rPr>
          <w:b/>
        </w:rPr>
        <w:t xml:space="preserve">    private javax.swing.JButton jButton1;</w:t>
      </w:r>
    </w:p>
    <w:p w:rsidR="005F0BC4" w:rsidRPr="005F0BC4" w:rsidRDefault="005F0BC4" w:rsidP="005F0BC4">
      <w:pPr>
        <w:spacing w:before="0" w:after="0"/>
        <w:rPr>
          <w:b/>
        </w:rPr>
      </w:pPr>
      <w:r w:rsidRPr="005F0BC4">
        <w:rPr>
          <w:b/>
        </w:rPr>
        <w:t xml:space="preserve">    private javax.swing.JButton jButton2;</w:t>
      </w:r>
    </w:p>
    <w:p w:rsidR="005F0BC4" w:rsidRPr="005F0BC4" w:rsidRDefault="005F0BC4" w:rsidP="005F0BC4">
      <w:pPr>
        <w:spacing w:before="0" w:after="0"/>
        <w:rPr>
          <w:b/>
        </w:rPr>
      </w:pPr>
      <w:r w:rsidRPr="005F0BC4">
        <w:rPr>
          <w:b/>
        </w:rPr>
        <w:t xml:space="preserve">    private javax.swing.JLabel jLabel1;</w:t>
      </w:r>
    </w:p>
    <w:p w:rsidR="005F0BC4" w:rsidRPr="005F0BC4" w:rsidRDefault="005F0BC4" w:rsidP="005F0BC4">
      <w:pPr>
        <w:spacing w:before="0" w:after="0"/>
        <w:rPr>
          <w:b/>
        </w:rPr>
      </w:pPr>
      <w:r w:rsidRPr="005F0BC4">
        <w:rPr>
          <w:b/>
        </w:rPr>
        <w:t xml:space="preserve">    private javax.swing.JLabel jLabel10;</w:t>
      </w:r>
    </w:p>
    <w:p w:rsidR="005F0BC4" w:rsidRPr="005F0BC4" w:rsidRDefault="005F0BC4" w:rsidP="005F0BC4">
      <w:pPr>
        <w:spacing w:before="0" w:after="0"/>
        <w:rPr>
          <w:b/>
        </w:rPr>
      </w:pPr>
      <w:r w:rsidRPr="005F0BC4">
        <w:rPr>
          <w:b/>
        </w:rPr>
        <w:t xml:space="preserve">    private javax.swing.JLabel jLabel11;</w:t>
      </w:r>
    </w:p>
    <w:p w:rsidR="005F0BC4" w:rsidRPr="005F0BC4" w:rsidRDefault="005F0BC4" w:rsidP="005F0BC4">
      <w:pPr>
        <w:spacing w:before="0" w:after="0"/>
        <w:rPr>
          <w:b/>
        </w:rPr>
      </w:pPr>
      <w:r w:rsidRPr="005F0BC4">
        <w:rPr>
          <w:b/>
        </w:rPr>
        <w:t xml:space="preserve">    private javax.swing.JLabel jLabel12;</w:t>
      </w:r>
    </w:p>
    <w:p w:rsidR="005F0BC4" w:rsidRPr="005F0BC4" w:rsidRDefault="005F0BC4" w:rsidP="005F0BC4">
      <w:pPr>
        <w:spacing w:before="0" w:after="0"/>
        <w:rPr>
          <w:b/>
        </w:rPr>
      </w:pPr>
      <w:r w:rsidRPr="005F0BC4">
        <w:rPr>
          <w:b/>
        </w:rPr>
        <w:t xml:space="preserve">    private javax.swing.JLabel jLabel13;</w:t>
      </w:r>
    </w:p>
    <w:p w:rsidR="005F0BC4" w:rsidRPr="005F0BC4" w:rsidRDefault="005F0BC4" w:rsidP="005F0BC4">
      <w:pPr>
        <w:spacing w:before="0" w:after="0"/>
        <w:rPr>
          <w:b/>
        </w:rPr>
      </w:pPr>
      <w:r w:rsidRPr="005F0BC4">
        <w:rPr>
          <w:b/>
        </w:rPr>
        <w:t xml:space="preserve">    private javax.swing.JLabel jLabel14;</w:t>
      </w:r>
    </w:p>
    <w:p w:rsidR="005F0BC4" w:rsidRPr="005F0BC4" w:rsidRDefault="005F0BC4" w:rsidP="005F0BC4">
      <w:pPr>
        <w:spacing w:before="0" w:after="0"/>
        <w:rPr>
          <w:b/>
        </w:rPr>
      </w:pPr>
      <w:r w:rsidRPr="005F0BC4">
        <w:rPr>
          <w:b/>
        </w:rPr>
        <w:t xml:space="preserve">    private javax.swing.JLabel jLabel15;</w:t>
      </w:r>
    </w:p>
    <w:p w:rsidR="005F0BC4" w:rsidRPr="005F0BC4" w:rsidRDefault="005F0BC4" w:rsidP="005F0BC4">
      <w:pPr>
        <w:spacing w:before="0" w:after="0"/>
        <w:rPr>
          <w:b/>
        </w:rPr>
      </w:pPr>
      <w:r w:rsidRPr="005F0BC4">
        <w:rPr>
          <w:b/>
        </w:rPr>
        <w:t xml:space="preserve">    private javax.swing.JLabel jLabel17;</w:t>
      </w:r>
    </w:p>
    <w:p w:rsidR="005F0BC4" w:rsidRPr="005F0BC4" w:rsidRDefault="005F0BC4" w:rsidP="005F0BC4">
      <w:pPr>
        <w:spacing w:before="0" w:after="0"/>
        <w:rPr>
          <w:b/>
        </w:rPr>
      </w:pPr>
      <w:r w:rsidRPr="005F0BC4">
        <w:rPr>
          <w:b/>
        </w:rPr>
        <w:t xml:space="preserve">    private javax.swing.JLabel jLabel19;</w:t>
      </w:r>
    </w:p>
    <w:p w:rsidR="005F0BC4" w:rsidRPr="005F0BC4" w:rsidRDefault="005F0BC4" w:rsidP="005F0BC4">
      <w:pPr>
        <w:spacing w:before="0" w:after="0"/>
        <w:rPr>
          <w:b/>
        </w:rPr>
      </w:pPr>
      <w:r w:rsidRPr="005F0BC4">
        <w:rPr>
          <w:b/>
        </w:rPr>
        <w:t xml:space="preserve">    private javax.swing.JLabel jLabel2;</w:t>
      </w:r>
    </w:p>
    <w:p w:rsidR="005F0BC4" w:rsidRPr="005F0BC4" w:rsidRDefault="005F0BC4" w:rsidP="005F0BC4">
      <w:pPr>
        <w:spacing w:before="0" w:after="0"/>
        <w:rPr>
          <w:b/>
        </w:rPr>
      </w:pPr>
      <w:r w:rsidRPr="005F0BC4">
        <w:rPr>
          <w:b/>
        </w:rPr>
        <w:t xml:space="preserve">    private javax.swing.JLabel jLabel20;</w:t>
      </w:r>
    </w:p>
    <w:p w:rsidR="005F0BC4" w:rsidRPr="005F0BC4" w:rsidRDefault="005F0BC4" w:rsidP="005F0BC4">
      <w:pPr>
        <w:spacing w:before="0" w:after="0"/>
        <w:rPr>
          <w:b/>
        </w:rPr>
      </w:pPr>
      <w:r w:rsidRPr="005F0BC4">
        <w:rPr>
          <w:b/>
        </w:rPr>
        <w:t xml:space="preserve">    private javax.swing.JLabel jLabel21;</w:t>
      </w:r>
    </w:p>
    <w:p w:rsidR="005F0BC4" w:rsidRPr="005F0BC4" w:rsidRDefault="005F0BC4" w:rsidP="005F0BC4">
      <w:pPr>
        <w:spacing w:before="0" w:after="0"/>
        <w:rPr>
          <w:b/>
        </w:rPr>
      </w:pPr>
      <w:r w:rsidRPr="005F0BC4">
        <w:rPr>
          <w:b/>
        </w:rPr>
        <w:t xml:space="preserve">    private javax.swing.JLabel jLabel3;</w:t>
      </w:r>
    </w:p>
    <w:p w:rsidR="005F0BC4" w:rsidRPr="005F0BC4" w:rsidRDefault="005F0BC4" w:rsidP="005F0BC4">
      <w:pPr>
        <w:spacing w:before="0" w:after="0"/>
        <w:rPr>
          <w:b/>
        </w:rPr>
      </w:pPr>
      <w:r w:rsidRPr="005F0BC4">
        <w:rPr>
          <w:b/>
        </w:rPr>
        <w:t xml:space="preserve">    private javax.swing.JLabel jLabel4;</w:t>
      </w:r>
    </w:p>
    <w:p w:rsidR="005F0BC4" w:rsidRPr="005F0BC4" w:rsidRDefault="005F0BC4" w:rsidP="005F0BC4">
      <w:pPr>
        <w:spacing w:before="0" w:after="0"/>
        <w:rPr>
          <w:b/>
        </w:rPr>
      </w:pPr>
      <w:r w:rsidRPr="005F0BC4">
        <w:rPr>
          <w:b/>
        </w:rPr>
        <w:t xml:space="preserve">    private javax.swing.JLabel jLabel5;</w:t>
      </w:r>
    </w:p>
    <w:p w:rsidR="005F0BC4" w:rsidRPr="005F0BC4" w:rsidRDefault="005F0BC4" w:rsidP="005F0BC4">
      <w:pPr>
        <w:spacing w:before="0" w:after="0"/>
        <w:rPr>
          <w:b/>
        </w:rPr>
      </w:pPr>
      <w:r w:rsidRPr="005F0BC4">
        <w:rPr>
          <w:b/>
        </w:rPr>
        <w:t xml:space="preserve">    private javax.swing.JLabel jLabel6;</w:t>
      </w:r>
    </w:p>
    <w:p w:rsidR="005F0BC4" w:rsidRPr="005F0BC4" w:rsidRDefault="005F0BC4" w:rsidP="005F0BC4">
      <w:pPr>
        <w:spacing w:before="0" w:after="0"/>
        <w:rPr>
          <w:b/>
        </w:rPr>
      </w:pPr>
      <w:r w:rsidRPr="005F0BC4">
        <w:rPr>
          <w:b/>
        </w:rPr>
        <w:t xml:space="preserve">    private javax.swing.JLabel jLabel7;</w:t>
      </w:r>
    </w:p>
    <w:p w:rsidR="005F0BC4" w:rsidRPr="005F0BC4" w:rsidRDefault="005F0BC4" w:rsidP="005F0BC4">
      <w:pPr>
        <w:spacing w:before="0" w:after="0"/>
        <w:rPr>
          <w:b/>
        </w:rPr>
      </w:pPr>
      <w:r w:rsidRPr="005F0BC4">
        <w:rPr>
          <w:b/>
        </w:rPr>
        <w:t xml:space="preserve">    private javax.swing.JLabel jLabel8;</w:t>
      </w:r>
    </w:p>
    <w:p w:rsidR="005F0BC4" w:rsidRPr="005F0BC4" w:rsidRDefault="005F0BC4" w:rsidP="005F0BC4">
      <w:pPr>
        <w:spacing w:before="0" w:after="0"/>
        <w:rPr>
          <w:b/>
        </w:rPr>
      </w:pPr>
      <w:r w:rsidRPr="005F0BC4">
        <w:rPr>
          <w:b/>
        </w:rPr>
        <w:t xml:space="preserve">    private javax.swing.JLabel jLabel9;</w:t>
      </w:r>
    </w:p>
    <w:p w:rsidR="005F0BC4" w:rsidRPr="005F0BC4" w:rsidRDefault="005F0BC4" w:rsidP="005F0BC4">
      <w:pPr>
        <w:spacing w:before="0" w:after="0"/>
        <w:rPr>
          <w:b/>
        </w:rPr>
      </w:pPr>
      <w:r w:rsidRPr="005F0BC4">
        <w:rPr>
          <w:b/>
        </w:rPr>
        <w:t xml:space="preserve">    private javax.swing.JPanel jPanel1;</w:t>
      </w:r>
    </w:p>
    <w:p w:rsidR="005F0BC4" w:rsidRPr="005F0BC4" w:rsidRDefault="005F0BC4" w:rsidP="005F0BC4">
      <w:pPr>
        <w:spacing w:before="0" w:after="0"/>
        <w:rPr>
          <w:b/>
        </w:rPr>
      </w:pPr>
      <w:r w:rsidRPr="005F0BC4">
        <w:rPr>
          <w:b/>
        </w:rPr>
        <w:t xml:space="preserve">    private javax.swing.JPanel jPanel2;</w:t>
      </w:r>
    </w:p>
    <w:p w:rsidR="005F0BC4" w:rsidRPr="005F0BC4" w:rsidRDefault="005F0BC4" w:rsidP="005F0BC4">
      <w:pPr>
        <w:spacing w:before="0" w:after="0"/>
        <w:rPr>
          <w:b/>
        </w:rPr>
      </w:pPr>
      <w:r w:rsidRPr="005F0BC4">
        <w:rPr>
          <w:b/>
        </w:rPr>
        <w:t xml:space="preserve">    private javax.swing.JPanel jPanel3;</w:t>
      </w:r>
    </w:p>
    <w:p w:rsidR="005F0BC4" w:rsidRPr="005F0BC4" w:rsidRDefault="005F0BC4" w:rsidP="005F0BC4">
      <w:pPr>
        <w:spacing w:before="0" w:after="0"/>
        <w:rPr>
          <w:b/>
        </w:rPr>
      </w:pPr>
      <w:r w:rsidRPr="005F0BC4">
        <w:rPr>
          <w:b/>
        </w:rPr>
        <w:lastRenderedPageBreak/>
        <w:t xml:space="preserve">    private javax.swing.JPanel jPanel4;</w:t>
      </w:r>
    </w:p>
    <w:p w:rsidR="005F0BC4" w:rsidRPr="005F0BC4" w:rsidRDefault="005F0BC4" w:rsidP="005F0BC4">
      <w:pPr>
        <w:spacing w:before="0" w:after="0"/>
        <w:rPr>
          <w:b/>
        </w:rPr>
      </w:pPr>
      <w:r w:rsidRPr="005F0BC4">
        <w:rPr>
          <w:b/>
        </w:rPr>
        <w:t xml:space="preserve">    private javax.swing.JPanel jPanel5;</w:t>
      </w:r>
    </w:p>
    <w:p w:rsidR="005F0BC4" w:rsidRPr="005F0BC4" w:rsidRDefault="005F0BC4" w:rsidP="005F0BC4">
      <w:pPr>
        <w:spacing w:before="0" w:after="0"/>
        <w:rPr>
          <w:b/>
        </w:rPr>
      </w:pPr>
      <w:r w:rsidRPr="005F0BC4">
        <w:rPr>
          <w:b/>
        </w:rPr>
        <w:t xml:space="preserve">    private javax.swing.JPanel lbladd;</w:t>
      </w:r>
    </w:p>
    <w:p w:rsidR="005F0BC4" w:rsidRPr="005F0BC4" w:rsidRDefault="005F0BC4" w:rsidP="005F0BC4">
      <w:pPr>
        <w:spacing w:before="0" w:after="0"/>
        <w:rPr>
          <w:b/>
        </w:rPr>
      </w:pPr>
      <w:r w:rsidRPr="005F0BC4">
        <w:rPr>
          <w:b/>
        </w:rPr>
        <w:t xml:space="preserve">    private javax.swing.JTextField txtadate;</w:t>
      </w:r>
    </w:p>
    <w:p w:rsidR="005F0BC4" w:rsidRPr="005F0BC4" w:rsidRDefault="005F0BC4" w:rsidP="005F0BC4">
      <w:pPr>
        <w:spacing w:before="0" w:after="0"/>
        <w:rPr>
          <w:b/>
        </w:rPr>
      </w:pPr>
      <w:r w:rsidRPr="005F0BC4">
        <w:rPr>
          <w:b/>
        </w:rPr>
        <w:t xml:space="preserve">    private javax.swing.JTextField txtaid;</w:t>
      </w:r>
    </w:p>
    <w:p w:rsidR="005F0BC4" w:rsidRPr="005F0BC4" w:rsidRDefault="005F0BC4" w:rsidP="005F0BC4">
      <w:pPr>
        <w:spacing w:before="0" w:after="0"/>
        <w:rPr>
          <w:b/>
        </w:rPr>
      </w:pPr>
      <w:r w:rsidRPr="005F0BC4">
        <w:rPr>
          <w:b/>
        </w:rPr>
        <w:t xml:space="preserve">    private javax.swing.JTextField txtamonth;</w:t>
      </w:r>
    </w:p>
    <w:p w:rsidR="005F0BC4" w:rsidRPr="005F0BC4" w:rsidRDefault="005F0BC4" w:rsidP="005F0BC4">
      <w:pPr>
        <w:spacing w:before="0" w:after="0"/>
        <w:rPr>
          <w:b/>
        </w:rPr>
      </w:pPr>
      <w:r w:rsidRPr="005F0BC4">
        <w:rPr>
          <w:b/>
        </w:rPr>
        <w:t xml:space="preserve">    private javax.swing.JTextField txtayear;</w:t>
      </w:r>
    </w:p>
    <w:p w:rsidR="005F0BC4" w:rsidRPr="005F0BC4" w:rsidRDefault="005F0BC4" w:rsidP="005F0BC4">
      <w:pPr>
        <w:spacing w:before="0" w:after="0"/>
        <w:rPr>
          <w:b/>
        </w:rPr>
      </w:pPr>
      <w:r w:rsidRPr="005F0BC4">
        <w:rPr>
          <w:b/>
        </w:rPr>
        <w:t xml:space="preserve">    private javax.swing.JTextField txtbdate;</w:t>
      </w:r>
    </w:p>
    <w:p w:rsidR="005F0BC4" w:rsidRPr="005F0BC4" w:rsidRDefault="005F0BC4" w:rsidP="005F0BC4">
      <w:pPr>
        <w:spacing w:before="0" w:after="0"/>
        <w:rPr>
          <w:b/>
        </w:rPr>
      </w:pPr>
      <w:r w:rsidRPr="005F0BC4">
        <w:rPr>
          <w:b/>
        </w:rPr>
        <w:t xml:space="preserve">    private javax.swing.JTextField txtbmonth;</w:t>
      </w:r>
    </w:p>
    <w:p w:rsidR="005F0BC4" w:rsidRPr="005F0BC4" w:rsidRDefault="005F0BC4" w:rsidP="005F0BC4">
      <w:pPr>
        <w:spacing w:before="0" w:after="0"/>
        <w:rPr>
          <w:b/>
        </w:rPr>
      </w:pPr>
      <w:r w:rsidRPr="005F0BC4">
        <w:rPr>
          <w:b/>
        </w:rPr>
        <w:t xml:space="preserve">    private javax.swing.JTextField txtbyear;</w:t>
      </w:r>
    </w:p>
    <w:p w:rsidR="005F0BC4" w:rsidRPr="005F0BC4" w:rsidRDefault="005F0BC4" w:rsidP="005F0BC4">
      <w:pPr>
        <w:spacing w:before="0" w:after="0"/>
        <w:rPr>
          <w:b/>
        </w:rPr>
      </w:pPr>
      <w:r w:rsidRPr="005F0BC4">
        <w:rPr>
          <w:b/>
        </w:rPr>
        <w:t xml:space="preserve">    private javax.swing.JTextField txtclass;</w:t>
      </w:r>
    </w:p>
    <w:p w:rsidR="005F0BC4" w:rsidRPr="005F0BC4" w:rsidRDefault="005F0BC4" w:rsidP="005F0BC4">
      <w:pPr>
        <w:spacing w:before="0" w:after="0"/>
        <w:rPr>
          <w:b/>
        </w:rPr>
      </w:pPr>
      <w:r w:rsidRPr="005F0BC4">
        <w:rPr>
          <w:b/>
        </w:rPr>
        <w:t xml:space="preserve">    private javax.swing.JTextField txtfnm;</w:t>
      </w:r>
    </w:p>
    <w:p w:rsidR="005F0BC4" w:rsidRPr="005F0BC4" w:rsidRDefault="005F0BC4" w:rsidP="005F0BC4">
      <w:pPr>
        <w:spacing w:before="0" w:after="0"/>
        <w:rPr>
          <w:b/>
        </w:rPr>
      </w:pPr>
      <w:r w:rsidRPr="005F0BC4">
        <w:rPr>
          <w:b/>
        </w:rPr>
        <w:t xml:space="preserve">    private javax.swing.JTextField txtgen;</w:t>
      </w:r>
    </w:p>
    <w:p w:rsidR="005F0BC4" w:rsidRPr="005F0BC4" w:rsidRDefault="005F0BC4" w:rsidP="005F0BC4">
      <w:pPr>
        <w:spacing w:before="0" w:after="0"/>
        <w:rPr>
          <w:b/>
        </w:rPr>
      </w:pPr>
      <w:r w:rsidRPr="005F0BC4">
        <w:rPr>
          <w:b/>
        </w:rPr>
        <w:t xml:space="preserve">    private javax.swing.JTextField txtmnm;</w:t>
      </w:r>
    </w:p>
    <w:p w:rsidR="005F0BC4" w:rsidRPr="005F0BC4" w:rsidRDefault="005F0BC4" w:rsidP="005F0BC4">
      <w:pPr>
        <w:spacing w:before="0" w:after="0"/>
        <w:rPr>
          <w:b/>
        </w:rPr>
      </w:pPr>
      <w:r w:rsidRPr="005F0BC4">
        <w:rPr>
          <w:b/>
        </w:rPr>
        <w:t xml:space="preserve">    private javax.swing.JTextField txtmob;</w:t>
      </w:r>
    </w:p>
    <w:p w:rsidR="005F0BC4" w:rsidRPr="005F0BC4" w:rsidRDefault="005F0BC4" w:rsidP="005F0BC4">
      <w:pPr>
        <w:spacing w:before="0" w:after="0"/>
        <w:rPr>
          <w:b/>
        </w:rPr>
      </w:pPr>
      <w:r w:rsidRPr="005F0BC4">
        <w:rPr>
          <w:b/>
        </w:rPr>
        <w:t xml:space="preserve">    private javax.swing.JTextField txtoccupation;</w:t>
      </w:r>
    </w:p>
    <w:p w:rsidR="005F0BC4" w:rsidRPr="005F0BC4" w:rsidRDefault="005F0BC4" w:rsidP="005F0BC4">
      <w:pPr>
        <w:spacing w:before="0" w:after="0"/>
        <w:rPr>
          <w:b/>
        </w:rPr>
      </w:pPr>
      <w:r w:rsidRPr="005F0BC4">
        <w:rPr>
          <w:b/>
        </w:rPr>
        <w:t xml:space="preserve">    private javax.swing.JTextField txtpadd;</w:t>
      </w:r>
    </w:p>
    <w:p w:rsidR="005F0BC4" w:rsidRPr="005F0BC4" w:rsidRDefault="005F0BC4" w:rsidP="005F0BC4">
      <w:pPr>
        <w:spacing w:before="0" w:after="0"/>
        <w:rPr>
          <w:b/>
        </w:rPr>
      </w:pPr>
      <w:r w:rsidRPr="005F0BC4">
        <w:rPr>
          <w:b/>
        </w:rPr>
        <w:t xml:space="preserve">    private javax.swing.JTextField txtradd;</w:t>
      </w:r>
    </w:p>
    <w:p w:rsidR="005F0BC4" w:rsidRPr="005F0BC4" w:rsidRDefault="005F0BC4" w:rsidP="005F0BC4">
      <w:pPr>
        <w:spacing w:before="0" w:after="0"/>
        <w:rPr>
          <w:b/>
        </w:rPr>
      </w:pPr>
      <w:r w:rsidRPr="005F0BC4">
        <w:rPr>
          <w:b/>
        </w:rPr>
        <w:t xml:space="preserve">    private javax.swing.JTextField txtrn;</w:t>
      </w:r>
    </w:p>
    <w:p w:rsidR="005F0BC4" w:rsidRPr="005F0BC4" w:rsidRDefault="005F0BC4" w:rsidP="005F0BC4">
      <w:pPr>
        <w:spacing w:before="0" w:after="0"/>
        <w:rPr>
          <w:b/>
        </w:rPr>
      </w:pPr>
      <w:r w:rsidRPr="005F0BC4">
        <w:rPr>
          <w:b/>
        </w:rPr>
        <w:t xml:space="preserve">    private javax.swing.JTextField txtsession;</w:t>
      </w:r>
    </w:p>
    <w:p w:rsidR="005F0BC4" w:rsidRPr="005F0BC4" w:rsidRDefault="005F0BC4" w:rsidP="005F0BC4">
      <w:pPr>
        <w:spacing w:before="0" w:after="0"/>
        <w:rPr>
          <w:b/>
        </w:rPr>
      </w:pPr>
      <w:r w:rsidRPr="005F0BC4">
        <w:rPr>
          <w:b/>
        </w:rPr>
        <w:t xml:space="preserve">    private javax.swing.JTextField txtsnm;</w:t>
      </w:r>
    </w:p>
    <w:p w:rsidR="005F0BC4" w:rsidRPr="005F0BC4" w:rsidRDefault="005F0BC4" w:rsidP="005F0BC4">
      <w:pPr>
        <w:spacing w:before="0" w:after="0"/>
        <w:rPr>
          <w:b/>
        </w:rPr>
      </w:pPr>
      <w:r w:rsidRPr="005F0BC4">
        <w:rPr>
          <w:b/>
        </w:rPr>
        <w:t xml:space="preserve">    // End of variables declaration                   </w:t>
      </w:r>
    </w:p>
    <w:p w:rsidR="00A23CBB" w:rsidRDefault="005F0BC4" w:rsidP="00C55328">
      <w:pPr>
        <w:spacing w:before="0" w:after="0"/>
        <w:rPr>
          <w:b/>
        </w:rPr>
      </w:pPr>
      <w:r w:rsidRPr="005F0BC4">
        <w:rPr>
          <w:b/>
        </w:rPr>
        <w:t>}</w:t>
      </w:r>
      <w:r w:rsidR="00464339" w:rsidRPr="00464339">
        <w:rPr>
          <w:b/>
        </w:rPr>
        <w:t xml:space="preserve">  </w:t>
      </w: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Default="00804C8A" w:rsidP="00C55328">
      <w:pPr>
        <w:spacing w:before="0" w:after="0"/>
        <w:rPr>
          <w:b/>
        </w:rPr>
      </w:pPr>
    </w:p>
    <w:p w:rsidR="00804C8A" w:rsidRPr="00C55328" w:rsidRDefault="00804C8A" w:rsidP="00C55328">
      <w:pPr>
        <w:spacing w:before="0" w:after="0"/>
        <w:rPr>
          <w:b/>
        </w:rPr>
      </w:pPr>
    </w:p>
    <w:p w:rsidR="003F62AC" w:rsidRDefault="00331F73" w:rsidP="00C55328">
      <w:pPr>
        <w:spacing w:before="0" w:after="0"/>
        <w:rPr>
          <w:b/>
        </w:rPr>
      </w:pPr>
      <w:r>
        <w:rPr>
          <w:b/>
          <w:sz w:val="32"/>
          <w:szCs w:val="32"/>
        </w:rPr>
        <w:lastRenderedPageBreak/>
        <w:t xml:space="preserve">Attendance </w:t>
      </w:r>
      <w:r w:rsidR="00FB4788" w:rsidRPr="00A23CBB">
        <w:rPr>
          <w:b/>
          <w:sz w:val="32"/>
          <w:szCs w:val="32"/>
        </w:rPr>
        <w:t>of Student</w:t>
      </w:r>
      <w:r>
        <w:rPr>
          <w:b/>
          <w:sz w:val="32"/>
          <w:szCs w:val="32"/>
        </w:rPr>
        <w:t>(dailyattendance</w:t>
      </w:r>
      <w:r w:rsidR="00FB4788" w:rsidRPr="00A23CBB">
        <w:rPr>
          <w:b/>
          <w:sz w:val="32"/>
          <w:szCs w:val="32"/>
        </w:rPr>
        <w:t>.java)</w:t>
      </w:r>
      <w:r w:rsidR="002308E2" w:rsidRPr="00A23CBB">
        <w:rPr>
          <w:b/>
          <w:sz w:val="32"/>
          <w:szCs w:val="32"/>
        </w:rPr>
        <w:t>:</w:t>
      </w:r>
      <w:r w:rsidR="00FB4788" w:rsidRPr="00A23CBB">
        <w:rPr>
          <w:b/>
          <w:sz w:val="32"/>
          <w:szCs w:val="32"/>
        </w:rPr>
        <w:t>-</w:t>
      </w:r>
      <w:r w:rsidR="002308E2" w:rsidRPr="000A2219">
        <w:rPr>
          <w:b/>
        </w:rPr>
        <w:t xml:space="preserve"> </w:t>
      </w:r>
    </w:p>
    <w:p w:rsidR="003F62AC" w:rsidRDefault="003F62AC" w:rsidP="00C55328">
      <w:pPr>
        <w:spacing w:before="0" w:after="0"/>
        <w:rPr>
          <w:b/>
        </w:rPr>
      </w:pPr>
    </w:p>
    <w:p w:rsidR="00FB4788" w:rsidRDefault="00FB4788" w:rsidP="00C55328">
      <w:pPr>
        <w:spacing w:before="0" w:after="0"/>
        <w:rPr>
          <w:b/>
        </w:rPr>
      </w:pPr>
      <w:r>
        <w:rPr>
          <w:b/>
          <w:noProof/>
          <w:lang w:eastAsia="en-US"/>
        </w:rPr>
        <w:drawing>
          <wp:inline distT="0" distB="0" distL="0" distR="0">
            <wp:extent cx="6481016" cy="4270917"/>
            <wp:effectExtent l="19050" t="0" r="0" b="0"/>
            <wp:docPr id="24" name="Picture 6" descr="C:\Users\Pankajkumar\Desktop\screensot\Interface - Copy\9 student 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kajkumar\Desktop\screensot\Interface - Copy\9 student fee.png"/>
                    <pic:cNvPicPr>
                      <a:picLocks noChangeAspect="1" noChangeArrowheads="1"/>
                    </pic:cNvPicPr>
                  </pic:nvPicPr>
                  <pic:blipFill>
                    <a:blip r:embed="rId53"/>
                    <a:stretch>
                      <a:fillRect/>
                    </a:stretch>
                  </pic:blipFill>
                  <pic:spPr bwMode="auto">
                    <a:xfrm>
                      <a:off x="0" y="0"/>
                      <a:ext cx="6486862" cy="4274770"/>
                    </a:xfrm>
                    <a:prstGeom prst="rect">
                      <a:avLst/>
                    </a:prstGeom>
                    <a:noFill/>
                    <a:ln w="9525">
                      <a:noFill/>
                      <a:miter lim="800000"/>
                      <a:headEnd/>
                      <a:tailEnd/>
                    </a:ln>
                  </pic:spPr>
                </pic:pic>
              </a:graphicData>
            </a:graphic>
          </wp:inline>
        </w:drawing>
      </w:r>
    </w:p>
    <w:p w:rsidR="00FB4788" w:rsidRDefault="00FB4788" w:rsidP="00C55328">
      <w:pPr>
        <w:spacing w:before="0" w:after="0"/>
        <w:rPr>
          <w:b/>
        </w:rPr>
      </w:pPr>
    </w:p>
    <w:p w:rsidR="002308E2" w:rsidRPr="00A23CBB" w:rsidRDefault="002308E2" w:rsidP="00C55328">
      <w:pPr>
        <w:spacing w:before="0" w:after="0"/>
        <w:rPr>
          <w:b/>
          <w:sz w:val="28"/>
          <w:szCs w:val="28"/>
        </w:rPr>
      </w:pPr>
      <w:r w:rsidRPr="00A23CBB">
        <w:rPr>
          <w:b/>
          <w:sz w:val="28"/>
          <w:szCs w:val="28"/>
        </w:rPr>
        <w:t>Code:</w:t>
      </w:r>
      <w:r w:rsidR="00A23CBB" w:rsidRPr="00A23CBB">
        <w:rPr>
          <w:b/>
          <w:sz w:val="28"/>
          <w:szCs w:val="28"/>
        </w:rPr>
        <w:t>-</w:t>
      </w:r>
    </w:p>
    <w:p w:rsidR="002308E2" w:rsidRPr="000A2219" w:rsidRDefault="002308E2" w:rsidP="000A2219">
      <w:pPr>
        <w:spacing w:before="0" w:after="0"/>
        <w:rPr>
          <w:b/>
        </w:rPr>
      </w:pPr>
    </w:p>
    <w:p w:rsidR="00331F73" w:rsidRPr="00331F73" w:rsidRDefault="00331F73" w:rsidP="00331F73">
      <w:pPr>
        <w:spacing w:before="0" w:after="0"/>
        <w:rPr>
          <w:b/>
        </w:rPr>
      </w:pPr>
      <w:r w:rsidRPr="00331F73">
        <w:rPr>
          <w:b/>
        </w:rPr>
        <w:t>package schoolmangment;</w:t>
      </w:r>
    </w:p>
    <w:p w:rsidR="00331F73" w:rsidRPr="00331F73" w:rsidRDefault="00331F73" w:rsidP="00331F73">
      <w:pPr>
        <w:spacing w:before="0" w:after="0"/>
        <w:rPr>
          <w:b/>
        </w:rPr>
      </w:pPr>
      <w:r w:rsidRPr="00331F73">
        <w:rPr>
          <w:b/>
        </w:rPr>
        <w:t>import java.text.MessageFormat;</w:t>
      </w:r>
    </w:p>
    <w:p w:rsidR="00331F73" w:rsidRPr="00331F73" w:rsidRDefault="00331F73" w:rsidP="00331F73">
      <w:pPr>
        <w:spacing w:before="0" w:after="0"/>
        <w:rPr>
          <w:b/>
        </w:rPr>
      </w:pPr>
      <w:r w:rsidRPr="00331F73">
        <w:rPr>
          <w:b/>
        </w:rPr>
        <w:t>import javax.swing.JOptionPane;</w:t>
      </w:r>
    </w:p>
    <w:p w:rsidR="00331F73" w:rsidRPr="00331F73" w:rsidRDefault="00331F73" w:rsidP="00331F73">
      <w:pPr>
        <w:spacing w:before="0" w:after="0"/>
        <w:rPr>
          <w:b/>
        </w:rPr>
      </w:pPr>
      <w:r w:rsidRPr="00331F73">
        <w:rPr>
          <w:b/>
        </w:rPr>
        <w:t>import javax.swing.JTable;</w:t>
      </w:r>
    </w:p>
    <w:p w:rsidR="00331F73" w:rsidRPr="00331F73" w:rsidRDefault="00331F73" w:rsidP="00331F73">
      <w:pPr>
        <w:spacing w:before="0" w:after="0"/>
        <w:rPr>
          <w:b/>
        </w:rPr>
      </w:pPr>
      <w:r w:rsidRPr="00331F73">
        <w:rPr>
          <w:b/>
        </w:rPr>
        <w:t>import javax.swing.table.DefaultTableModel;</w:t>
      </w:r>
    </w:p>
    <w:p w:rsidR="00331F73" w:rsidRPr="00331F73" w:rsidRDefault="00331F73" w:rsidP="00331F73">
      <w:pPr>
        <w:spacing w:before="0" w:after="0"/>
        <w:rPr>
          <w:b/>
        </w:rPr>
      </w:pPr>
      <w:r w:rsidRPr="00331F73">
        <w:rPr>
          <w:b/>
        </w:rPr>
        <w:t>public class dailyattendance extends javax.swing.JFrame {</w:t>
      </w:r>
    </w:p>
    <w:p w:rsidR="00331F73" w:rsidRPr="00331F73" w:rsidRDefault="00331F73" w:rsidP="00331F73">
      <w:pPr>
        <w:spacing w:before="0" w:after="0"/>
        <w:rPr>
          <w:b/>
        </w:rPr>
      </w:pPr>
      <w:r w:rsidRPr="00331F73">
        <w:rPr>
          <w:b/>
        </w:rPr>
        <w:t xml:space="preserve">    private String rollno;</w:t>
      </w:r>
    </w:p>
    <w:p w:rsidR="00331F73" w:rsidRPr="00331F73" w:rsidRDefault="00331F73" w:rsidP="00331F73">
      <w:pPr>
        <w:spacing w:before="0" w:after="0"/>
        <w:rPr>
          <w:b/>
        </w:rPr>
      </w:pPr>
      <w:r w:rsidRPr="00331F73">
        <w:rPr>
          <w:b/>
        </w:rPr>
        <w:t xml:space="preserve">    public dailyattendance() {</w:t>
      </w:r>
    </w:p>
    <w:p w:rsidR="00331F73" w:rsidRPr="00331F73" w:rsidRDefault="00331F73" w:rsidP="00331F73">
      <w:pPr>
        <w:spacing w:before="0" w:after="0"/>
        <w:rPr>
          <w:b/>
        </w:rPr>
      </w:pPr>
      <w:r w:rsidRPr="00331F73">
        <w:rPr>
          <w:b/>
        </w:rPr>
        <w:t xml:space="preserve">        initComponents();</w:t>
      </w:r>
    </w:p>
    <w:p w:rsidR="00331F73" w:rsidRPr="00331F73" w:rsidRDefault="00331F73" w:rsidP="00331F73">
      <w:pPr>
        <w:spacing w:before="0" w:after="0"/>
        <w:rPr>
          <w:b/>
        </w:rPr>
      </w:pPr>
      <w:r w:rsidRPr="00331F73">
        <w:rPr>
          <w:b/>
        </w:rPr>
        <w:t xml:space="preserve">         this.setLocationRelativeTo(null);</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@SuppressWarnings("unchecked")</w:t>
      </w:r>
    </w:p>
    <w:p w:rsidR="00331F73" w:rsidRPr="00331F73" w:rsidRDefault="00331F73" w:rsidP="00331F73">
      <w:pPr>
        <w:spacing w:before="0" w:after="0"/>
        <w:rPr>
          <w:b/>
        </w:rPr>
      </w:pPr>
      <w:r w:rsidRPr="00331F73">
        <w:rPr>
          <w:b/>
        </w:rPr>
        <w:t xml:space="preserve">    // &lt;editor-fold defaultstate="collapsed" desc="Generated Code"&gt;                          </w:t>
      </w:r>
    </w:p>
    <w:p w:rsidR="00331F73" w:rsidRPr="00331F73" w:rsidRDefault="00331F73" w:rsidP="00331F73">
      <w:pPr>
        <w:spacing w:before="0" w:after="0"/>
        <w:rPr>
          <w:b/>
        </w:rPr>
      </w:pPr>
      <w:r w:rsidRPr="00331F73">
        <w:rPr>
          <w:b/>
        </w:rPr>
        <w:t xml:space="preserve">    private void initComponents()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jScrollPane1 = new javax.swing.JScrollPane();</w:t>
      </w:r>
    </w:p>
    <w:p w:rsidR="00331F73" w:rsidRPr="00331F73" w:rsidRDefault="00331F73" w:rsidP="00331F73">
      <w:pPr>
        <w:spacing w:before="0" w:after="0"/>
        <w:rPr>
          <w:b/>
        </w:rPr>
      </w:pPr>
      <w:r w:rsidRPr="00331F73">
        <w:rPr>
          <w:b/>
        </w:rPr>
        <w:t xml:space="preserve">        jTable1 = new javax.swing.JTable();</w:t>
      </w:r>
    </w:p>
    <w:p w:rsidR="00331F73" w:rsidRPr="00331F73" w:rsidRDefault="00331F73" w:rsidP="00331F73">
      <w:pPr>
        <w:spacing w:before="0" w:after="0"/>
        <w:rPr>
          <w:b/>
        </w:rPr>
      </w:pPr>
      <w:r w:rsidRPr="00331F73">
        <w:rPr>
          <w:b/>
        </w:rPr>
        <w:t xml:space="preserve">        jPanel1 = new javax.swing.JPanel();</w:t>
      </w:r>
    </w:p>
    <w:p w:rsidR="00331F73" w:rsidRPr="00331F73" w:rsidRDefault="00331F73" w:rsidP="00331F73">
      <w:pPr>
        <w:spacing w:before="0" w:after="0"/>
        <w:rPr>
          <w:b/>
        </w:rPr>
      </w:pPr>
      <w:r w:rsidRPr="00331F73">
        <w:rPr>
          <w:b/>
        </w:rPr>
        <w:t xml:space="preserve">        jLabel1 = new javax.swing.JLabel();</w:t>
      </w:r>
    </w:p>
    <w:p w:rsidR="00331F73" w:rsidRPr="00331F73" w:rsidRDefault="00331F73" w:rsidP="00331F73">
      <w:pPr>
        <w:spacing w:before="0" w:after="0"/>
        <w:rPr>
          <w:b/>
        </w:rPr>
      </w:pPr>
      <w:r w:rsidRPr="00331F73">
        <w:rPr>
          <w:b/>
        </w:rPr>
        <w:t xml:space="preserve">        jPanel2 = new javax.swing.JPanel();</w:t>
      </w:r>
    </w:p>
    <w:p w:rsidR="00331F73" w:rsidRPr="00331F73" w:rsidRDefault="00331F73" w:rsidP="00331F73">
      <w:pPr>
        <w:spacing w:before="0" w:after="0"/>
        <w:rPr>
          <w:b/>
        </w:rPr>
      </w:pPr>
      <w:r w:rsidRPr="00331F73">
        <w:rPr>
          <w:b/>
        </w:rPr>
        <w:t xml:space="preserve">        jLabel2 = new javax.swing.JLabel();</w:t>
      </w:r>
    </w:p>
    <w:p w:rsidR="00331F73" w:rsidRPr="00331F73" w:rsidRDefault="00331F73" w:rsidP="00331F73">
      <w:pPr>
        <w:spacing w:before="0" w:after="0"/>
        <w:rPr>
          <w:b/>
        </w:rPr>
      </w:pPr>
      <w:r w:rsidRPr="00331F73">
        <w:rPr>
          <w:b/>
        </w:rPr>
        <w:t xml:space="preserve">        txtadate = new javax.swing.JTextField();</w:t>
      </w:r>
    </w:p>
    <w:p w:rsidR="00331F73" w:rsidRPr="00331F73" w:rsidRDefault="00331F73" w:rsidP="00331F73">
      <w:pPr>
        <w:spacing w:before="0" w:after="0"/>
        <w:rPr>
          <w:b/>
        </w:rPr>
      </w:pPr>
      <w:r w:rsidRPr="00331F73">
        <w:rPr>
          <w:b/>
        </w:rPr>
        <w:t xml:space="preserve">        txtday = new javax.swing.JTextField();</w:t>
      </w:r>
    </w:p>
    <w:p w:rsidR="00331F73" w:rsidRPr="00331F73" w:rsidRDefault="00331F73" w:rsidP="00331F73">
      <w:pPr>
        <w:spacing w:before="0" w:after="0"/>
        <w:rPr>
          <w:b/>
        </w:rPr>
      </w:pPr>
      <w:r w:rsidRPr="00331F73">
        <w:rPr>
          <w:b/>
        </w:rPr>
        <w:t xml:space="preserve">        txtyr = new javax.swing.JTextField();</w:t>
      </w:r>
    </w:p>
    <w:p w:rsidR="00331F73" w:rsidRPr="00331F73" w:rsidRDefault="00331F73" w:rsidP="00331F73">
      <w:pPr>
        <w:spacing w:before="0" w:after="0"/>
        <w:rPr>
          <w:b/>
        </w:rPr>
      </w:pPr>
      <w:r w:rsidRPr="00331F73">
        <w:rPr>
          <w:b/>
        </w:rPr>
        <w:t xml:space="preserve">        txtyear = new javax.swing.JTextField();</w:t>
      </w:r>
    </w:p>
    <w:p w:rsidR="00331F73" w:rsidRPr="00331F73" w:rsidRDefault="00331F73" w:rsidP="00331F73">
      <w:pPr>
        <w:spacing w:before="0" w:after="0"/>
        <w:rPr>
          <w:b/>
        </w:rPr>
      </w:pPr>
      <w:r w:rsidRPr="00331F73">
        <w:rPr>
          <w:b/>
        </w:rPr>
        <w:t xml:space="preserve">        jPanel3 = new javax.swing.JPanel();</w:t>
      </w:r>
    </w:p>
    <w:p w:rsidR="00331F73" w:rsidRPr="00331F73" w:rsidRDefault="00331F73" w:rsidP="00331F73">
      <w:pPr>
        <w:spacing w:before="0" w:after="0"/>
        <w:rPr>
          <w:b/>
        </w:rPr>
      </w:pPr>
      <w:r w:rsidRPr="00331F73">
        <w:rPr>
          <w:b/>
        </w:rPr>
        <w:t xml:space="preserve">        jLabel3 = new javax.swing.JLabel();</w:t>
      </w:r>
    </w:p>
    <w:p w:rsidR="00331F73" w:rsidRPr="00331F73" w:rsidRDefault="00331F73" w:rsidP="00331F73">
      <w:pPr>
        <w:spacing w:before="0" w:after="0"/>
        <w:rPr>
          <w:b/>
        </w:rPr>
      </w:pPr>
      <w:r w:rsidRPr="00331F73">
        <w:rPr>
          <w:b/>
        </w:rPr>
        <w:t xml:space="preserve">        txtrollno = new javax.swing.JTextField();</w:t>
      </w:r>
    </w:p>
    <w:p w:rsidR="00331F73" w:rsidRPr="00331F73" w:rsidRDefault="00331F73" w:rsidP="00331F73">
      <w:pPr>
        <w:spacing w:before="0" w:after="0"/>
        <w:rPr>
          <w:b/>
        </w:rPr>
      </w:pPr>
      <w:r w:rsidRPr="00331F73">
        <w:rPr>
          <w:b/>
        </w:rPr>
        <w:t xml:space="preserve">        jButton1 = new javax.swing.JButton();</w:t>
      </w:r>
    </w:p>
    <w:p w:rsidR="00331F73" w:rsidRPr="00331F73" w:rsidRDefault="00331F73" w:rsidP="00331F73">
      <w:pPr>
        <w:spacing w:before="0" w:after="0"/>
        <w:rPr>
          <w:b/>
        </w:rPr>
      </w:pPr>
      <w:r w:rsidRPr="00331F73">
        <w:rPr>
          <w:b/>
        </w:rPr>
        <w:t xml:space="preserve">        jLabel4 = new javax.swing.JLabel();</w:t>
      </w:r>
    </w:p>
    <w:p w:rsidR="00331F73" w:rsidRPr="00331F73" w:rsidRDefault="00331F73" w:rsidP="00331F73">
      <w:pPr>
        <w:spacing w:before="0" w:after="0"/>
        <w:rPr>
          <w:b/>
        </w:rPr>
      </w:pPr>
      <w:r w:rsidRPr="00331F73">
        <w:rPr>
          <w:b/>
        </w:rPr>
        <w:t xml:space="preserve">        txtsnm = new javax.swing.JTextField();</w:t>
      </w:r>
    </w:p>
    <w:p w:rsidR="00331F73" w:rsidRPr="00331F73" w:rsidRDefault="00331F73" w:rsidP="00331F73">
      <w:pPr>
        <w:spacing w:before="0" w:after="0"/>
        <w:rPr>
          <w:b/>
        </w:rPr>
      </w:pPr>
      <w:r w:rsidRPr="00331F73">
        <w:rPr>
          <w:b/>
        </w:rPr>
        <w:t xml:space="preserve">        jLabel5 = new javax.swing.JLabel();</w:t>
      </w:r>
    </w:p>
    <w:p w:rsidR="00331F73" w:rsidRPr="00331F73" w:rsidRDefault="00331F73" w:rsidP="00331F73">
      <w:pPr>
        <w:spacing w:before="0" w:after="0"/>
        <w:rPr>
          <w:b/>
        </w:rPr>
      </w:pPr>
      <w:r w:rsidRPr="00331F73">
        <w:rPr>
          <w:b/>
        </w:rPr>
        <w:t xml:space="preserve">        txtstatus = new javax.swing.JTextField();</w:t>
      </w:r>
    </w:p>
    <w:p w:rsidR="00331F73" w:rsidRPr="00331F73" w:rsidRDefault="00331F73" w:rsidP="00331F73">
      <w:pPr>
        <w:spacing w:before="0" w:after="0"/>
        <w:rPr>
          <w:b/>
        </w:rPr>
      </w:pPr>
      <w:r w:rsidRPr="00331F73">
        <w:rPr>
          <w:b/>
        </w:rPr>
        <w:t xml:space="preserve">        jLabel6 = new javax.swing.JLabel();</w:t>
      </w:r>
    </w:p>
    <w:p w:rsidR="00331F73" w:rsidRPr="00331F73" w:rsidRDefault="00331F73" w:rsidP="00331F73">
      <w:pPr>
        <w:spacing w:before="0" w:after="0"/>
        <w:rPr>
          <w:b/>
        </w:rPr>
      </w:pPr>
      <w:r w:rsidRPr="00331F73">
        <w:rPr>
          <w:b/>
        </w:rPr>
        <w:t xml:space="preserve">        txtclass = new javax.swing.JTextField();</w:t>
      </w:r>
    </w:p>
    <w:p w:rsidR="00331F73" w:rsidRPr="00331F73" w:rsidRDefault="00331F73" w:rsidP="00331F73">
      <w:pPr>
        <w:spacing w:before="0" w:after="0"/>
        <w:rPr>
          <w:b/>
        </w:rPr>
      </w:pPr>
      <w:r w:rsidRPr="00331F73">
        <w:rPr>
          <w:b/>
        </w:rPr>
        <w:t xml:space="preserve">        jLabel7 = new javax.swing.JLabel();</w:t>
      </w:r>
    </w:p>
    <w:p w:rsidR="00331F73" w:rsidRPr="00331F73" w:rsidRDefault="00331F73" w:rsidP="00331F73">
      <w:pPr>
        <w:spacing w:before="0" w:after="0"/>
        <w:rPr>
          <w:b/>
        </w:rPr>
      </w:pPr>
      <w:r w:rsidRPr="00331F73">
        <w:rPr>
          <w:b/>
        </w:rPr>
        <w:t xml:space="preserve">        txtshift = new javax.swing.JTextField();</w:t>
      </w:r>
    </w:p>
    <w:p w:rsidR="00331F73" w:rsidRPr="00331F73" w:rsidRDefault="00331F73" w:rsidP="00331F73">
      <w:pPr>
        <w:spacing w:before="0" w:after="0"/>
        <w:rPr>
          <w:b/>
        </w:rPr>
      </w:pPr>
      <w:r w:rsidRPr="00331F73">
        <w:rPr>
          <w:b/>
        </w:rPr>
        <w:t xml:space="preserve">        jButton2 = new javax.swing.JButton();</w:t>
      </w:r>
    </w:p>
    <w:p w:rsidR="00331F73" w:rsidRPr="00331F73" w:rsidRDefault="00331F73" w:rsidP="00331F73">
      <w:pPr>
        <w:spacing w:before="0" w:after="0"/>
        <w:rPr>
          <w:b/>
        </w:rPr>
      </w:pPr>
      <w:r w:rsidRPr="00331F73">
        <w:rPr>
          <w:b/>
        </w:rPr>
        <w:t xml:space="preserve">        jButton3 = new javax.swing.JButton();</w:t>
      </w:r>
    </w:p>
    <w:p w:rsidR="00331F73" w:rsidRPr="00331F73" w:rsidRDefault="00331F73" w:rsidP="00331F73">
      <w:pPr>
        <w:spacing w:before="0" w:after="0"/>
        <w:rPr>
          <w:b/>
        </w:rPr>
      </w:pPr>
      <w:r w:rsidRPr="00331F73">
        <w:rPr>
          <w:b/>
        </w:rPr>
        <w:t xml:space="preserve">        jButton4 = new javax.swing.JButton();</w:t>
      </w:r>
    </w:p>
    <w:p w:rsidR="00331F73" w:rsidRPr="00331F73" w:rsidRDefault="00331F73" w:rsidP="00331F73">
      <w:pPr>
        <w:spacing w:before="0" w:after="0"/>
        <w:rPr>
          <w:b/>
        </w:rPr>
      </w:pPr>
      <w:r w:rsidRPr="00331F73">
        <w:rPr>
          <w:b/>
        </w:rPr>
        <w:t xml:space="preserve">        jButton5 = new javax.swing.JButton();</w:t>
      </w:r>
    </w:p>
    <w:p w:rsidR="00331F73" w:rsidRPr="00331F73" w:rsidRDefault="00331F73" w:rsidP="00331F73">
      <w:pPr>
        <w:spacing w:before="0" w:after="0"/>
        <w:rPr>
          <w:b/>
        </w:rPr>
      </w:pPr>
      <w:r w:rsidRPr="00331F73">
        <w:rPr>
          <w:b/>
        </w:rPr>
        <w:t xml:space="preserve">        jLabel8 = new javax.swing.JLabel();</w:t>
      </w:r>
    </w:p>
    <w:p w:rsidR="00331F73" w:rsidRPr="00331F73" w:rsidRDefault="00331F73" w:rsidP="00331F73">
      <w:pPr>
        <w:spacing w:before="0" w:after="0"/>
        <w:rPr>
          <w:b/>
        </w:rPr>
      </w:pPr>
      <w:r w:rsidRPr="00331F73">
        <w:rPr>
          <w:b/>
        </w:rPr>
        <w:t xml:space="preserve">        jScrollPane2 = new javax.swing.JScrollPane();</w:t>
      </w:r>
    </w:p>
    <w:p w:rsidR="00331F73" w:rsidRPr="00331F73" w:rsidRDefault="00331F73" w:rsidP="00331F73">
      <w:pPr>
        <w:spacing w:before="0" w:after="0"/>
        <w:rPr>
          <w:b/>
        </w:rPr>
      </w:pPr>
      <w:r w:rsidRPr="00331F73">
        <w:rPr>
          <w:b/>
        </w:rPr>
        <w:t xml:space="preserve">        get_attendance = new javax.swing.JTable();</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jTable1.setModel(new javax.swing.table.DefaultTableModel(</w:t>
      </w:r>
    </w:p>
    <w:p w:rsidR="00331F73" w:rsidRPr="00331F73" w:rsidRDefault="00331F73" w:rsidP="00331F73">
      <w:pPr>
        <w:spacing w:before="0" w:after="0"/>
        <w:rPr>
          <w:b/>
        </w:rPr>
      </w:pPr>
      <w:r w:rsidRPr="00331F73">
        <w:rPr>
          <w:b/>
        </w:rPr>
        <w:t xml:space="preserve">            new Object [][] {</w:t>
      </w:r>
    </w:p>
    <w:p w:rsidR="00331F73" w:rsidRPr="00331F73" w:rsidRDefault="00331F73" w:rsidP="00331F73">
      <w:pPr>
        <w:spacing w:before="0" w:after="0"/>
        <w:rPr>
          <w:b/>
        </w:rPr>
      </w:pPr>
      <w:r w:rsidRPr="00331F73">
        <w:rPr>
          <w:b/>
        </w:rPr>
        <w:t xml:space="preserve">                {null, null, null, null},</w:t>
      </w:r>
    </w:p>
    <w:p w:rsidR="00331F73" w:rsidRPr="00331F73" w:rsidRDefault="00331F73" w:rsidP="00331F73">
      <w:pPr>
        <w:spacing w:before="0" w:after="0"/>
        <w:rPr>
          <w:b/>
        </w:rPr>
      </w:pPr>
      <w:r w:rsidRPr="00331F73">
        <w:rPr>
          <w:b/>
        </w:rPr>
        <w:t xml:space="preserve">                {null, null, null, null},</w:t>
      </w:r>
    </w:p>
    <w:p w:rsidR="00331F73" w:rsidRPr="00331F73" w:rsidRDefault="00331F73" w:rsidP="00331F73">
      <w:pPr>
        <w:spacing w:before="0" w:after="0"/>
        <w:rPr>
          <w:b/>
        </w:rPr>
      </w:pPr>
      <w:r w:rsidRPr="00331F73">
        <w:rPr>
          <w:b/>
        </w:rPr>
        <w:t xml:space="preserve">                {null, null, null, null},</w:t>
      </w:r>
    </w:p>
    <w:p w:rsidR="00331F73" w:rsidRPr="00331F73" w:rsidRDefault="00331F73" w:rsidP="00331F73">
      <w:pPr>
        <w:spacing w:before="0" w:after="0"/>
        <w:rPr>
          <w:b/>
        </w:rPr>
      </w:pPr>
      <w:r w:rsidRPr="00331F73">
        <w:rPr>
          <w:b/>
        </w:rPr>
        <w:t xml:space="preserve">                {null, null, null, null}</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new String [] {</w:t>
      </w:r>
    </w:p>
    <w:p w:rsidR="00331F73" w:rsidRPr="00331F73" w:rsidRDefault="00331F73" w:rsidP="00331F73">
      <w:pPr>
        <w:spacing w:before="0" w:after="0"/>
        <w:rPr>
          <w:b/>
        </w:rPr>
      </w:pPr>
      <w:r w:rsidRPr="00331F73">
        <w:rPr>
          <w:b/>
        </w:rPr>
        <w:t xml:space="preserve">                "Title 1", "Title 2", "Title 3", "Title 4"</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jScrollPane1.setViewportView(jTable1);</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lastRenderedPageBreak/>
        <w:t xml:space="preserve">        setDefaultCloseOperation(javax.swing.WindowConstants.EXIT_ON_CLOSE);</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jPanel1.setBackground(new java.awt.Color(102, 102, 102));</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jLabel1.setFont(new java.awt.Font("Algerian", 1, 36)); // NOI18N</w:t>
      </w:r>
    </w:p>
    <w:p w:rsidR="00331F73" w:rsidRPr="00331F73" w:rsidRDefault="00331F73" w:rsidP="00331F73">
      <w:pPr>
        <w:spacing w:before="0" w:after="0"/>
        <w:rPr>
          <w:b/>
        </w:rPr>
      </w:pPr>
      <w:r w:rsidRPr="00331F73">
        <w:rPr>
          <w:b/>
        </w:rPr>
        <w:t xml:space="preserve">        jLabel1.setForeground(new java.awt.Color(255, 255, 255));</w:t>
      </w:r>
    </w:p>
    <w:p w:rsidR="00331F73" w:rsidRPr="00331F73" w:rsidRDefault="00331F73" w:rsidP="00331F73">
      <w:pPr>
        <w:spacing w:before="0" w:after="0"/>
        <w:rPr>
          <w:b/>
        </w:rPr>
      </w:pPr>
      <w:r w:rsidRPr="00331F73">
        <w:rPr>
          <w:b/>
        </w:rPr>
        <w:t xml:space="preserve">        jLabel1.setText("            DAILY STUDENT ATTENDANCE");</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javax.swing.GroupLayout jPanel1Layout = new javax.swing.GroupLayout(jPanel1);</w:t>
      </w:r>
    </w:p>
    <w:p w:rsidR="00331F73" w:rsidRPr="00331F73" w:rsidRDefault="00331F73" w:rsidP="00331F73">
      <w:pPr>
        <w:spacing w:before="0" w:after="0"/>
        <w:rPr>
          <w:b/>
        </w:rPr>
      </w:pPr>
      <w:r w:rsidRPr="00331F73">
        <w:rPr>
          <w:b/>
        </w:rPr>
        <w:t xml:space="preserve">        jPanel1.setLayout(jPanel1Layout);</w:t>
      </w:r>
    </w:p>
    <w:p w:rsidR="00331F73" w:rsidRPr="00331F73" w:rsidRDefault="00331F73" w:rsidP="00331F73">
      <w:pPr>
        <w:spacing w:before="0" w:after="0"/>
        <w:rPr>
          <w:b/>
        </w:rPr>
      </w:pPr>
      <w:r w:rsidRPr="00331F73">
        <w:rPr>
          <w:b/>
        </w:rPr>
        <w:t xml:space="preserve">        jPanel1Layout.setHorizontalGroup(</w:t>
      </w:r>
    </w:p>
    <w:p w:rsidR="00331F73" w:rsidRPr="00331F73" w:rsidRDefault="00331F73" w:rsidP="00331F73">
      <w:pPr>
        <w:spacing w:before="0" w:after="0"/>
        <w:rPr>
          <w:b/>
        </w:rPr>
      </w:pPr>
      <w:r w:rsidRPr="00331F73">
        <w:rPr>
          <w:b/>
        </w:rPr>
        <w:t xml:space="preserve">            jPanel1Layout.createParallelGroup(javax.swing.GroupLayout.Alignment.LEADING)</w:t>
      </w:r>
    </w:p>
    <w:p w:rsidR="00331F73" w:rsidRPr="00331F73" w:rsidRDefault="00331F73" w:rsidP="00331F73">
      <w:pPr>
        <w:spacing w:before="0" w:after="0"/>
        <w:rPr>
          <w:b/>
        </w:rPr>
      </w:pPr>
      <w:r w:rsidRPr="00331F73">
        <w:rPr>
          <w:b/>
        </w:rPr>
        <w:t xml:space="preserve">            .addGroup(jPanel1Layout.createSequentialGroup()</w:t>
      </w:r>
    </w:p>
    <w:p w:rsidR="00331F73" w:rsidRPr="00331F73" w:rsidRDefault="00331F73" w:rsidP="00331F73">
      <w:pPr>
        <w:spacing w:before="0" w:after="0"/>
        <w:rPr>
          <w:b/>
        </w:rPr>
      </w:pPr>
      <w:r w:rsidRPr="00331F73">
        <w:rPr>
          <w:b/>
        </w:rPr>
        <w:t xml:space="preserve">                .addComponent(jLabel1, javax.swing.GroupLayout.DEFAULT_SIZE, 701, Short.MAX_VALUE)</w:t>
      </w:r>
    </w:p>
    <w:p w:rsidR="00331F73" w:rsidRPr="00331F73" w:rsidRDefault="00331F73" w:rsidP="00331F73">
      <w:pPr>
        <w:spacing w:before="0" w:after="0"/>
        <w:rPr>
          <w:b/>
        </w:rPr>
      </w:pPr>
      <w:r w:rsidRPr="00331F73">
        <w:rPr>
          <w:b/>
        </w:rPr>
        <w:t xml:space="preserve">                .addContainerGap())</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jPanel1Layout.setVerticalGroup(</w:t>
      </w:r>
    </w:p>
    <w:p w:rsidR="00331F73" w:rsidRPr="00331F73" w:rsidRDefault="00331F73" w:rsidP="00331F73">
      <w:pPr>
        <w:spacing w:before="0" w:after="0"/>
        <w:rPr>
          <w:b/>
        </w:rPr>
      </w:pPr>
      <w:r w:rsidRPr="00331F73">
        <w:rPr>
          <w:b/>
        </w:rPr>
        <w:t xml:space="preserve">            jPanel1Layout.createParallelGroup(javax.swing.GroupLayout.Alignment.LEADING)</w:t>
      </w:r>
    </w:p>
    <w:p w:rsidR="00331F73" w:rsidRPr="00331F73" w:rsidRDefault="00331F73" w:rsidP="00331F73">
      <w:pPr>
        <w:spacing w:before="0" w:after="0"/>
        <w:rPr>
          <w:b/>
        </w:rPr>
      </w:pPr>
      <w:r w:rsidRPr="00331F73">
        <w:rPr>
          <w:b/>
        </w:rPr>
        <w:t xml:space="preserve">            .addComponent(jLabel1, javax.swing.GroupLayout.DEFAULT_SIZE, 52, Short.MAX_VALUE)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jPanel2.setBackground(new java.awt.Color(204, 255, 204));</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jLabel2.setFont(new java.awt.Font("Tahoma", 1, 11)); // NOI18N</w:t>
      </w:r>
    </w:p>
    <w:p w:rsidR="00331F73" w:rsidRPr="00331F73" w:rsidRDefault="00331F73" w:rsidP="00331F73">
      <w:pPr>
        <w:spacing w:before="0" w:after="0"/>
        <w:rPr>
          <w:b/>
        </w:rPr>
      </w:pPr>
      <w:r w:rsidRPr="00331F73">
        <w:rPr>
          <w:b/>
        </w:rPr>
        <w:t xml:space="preserve">        jLabel2.setForeground(new java.awt.Color(0, 0, 255));</w:t>
      </w:r>
    </w:p>
    <w:p w:rsidR="00331F73" w:rsidRPr="00331F73" w:rsidRDefault="00331F73" w:rsidP="00331F73">
      <w:pPr>
        <w:spacing w:before="0" w:after="0"/>
        <w:rPr>
          <w:b/>
        </w:rPr>
      </w:pPr>
      <w:r w:rsidRPr="00331F73">
        <w:rPr>
          <w:b/>
        </w:rPr>
        <w:t xml:space="preserve">        jLabel2.setText("Attendance Date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txtadate.setFont(new java.awt.Font("Tahoma", 1, 11)); // NOI18N</w:t>
      </w:r>
    </w:p>
    <w:p w:rsidR="00331F73" w:rsidRPr="00331F73" w:rsidRDefault="00331F73" w:rsidP="00331F73">
      <w:pPr>
        <w:spacing w:before="0" w:after="0"/>
        <w:rPr>
          <w:b/>
        </w:rPr>
      </w:pPr>
      <w:r w:rsidRPr="00331F73">
        <w:rPr>
          <w:b/>
        </w:rPr>
        <w:t xml:space="preserve">        txtadate.setForeground(new java.awt.Color(255, 0, 0));</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txtday.setFont(new java.awt.Font("Tahoma", 1, 11)); // NOI18N</w:t>
      </w:r>
    </w:p>
    <w:p w:rsidR="00331F73" w:rsidRPr="00331F73" w:rsidRDefault="00331F73" w:rsidP="00331F73">
      <w:pPr>
        <w:spacing w:before="0" w:after="0"/>
        <w:rPr>
          <w:b/>
        </w:rPr>
      </w:pPr>
      <w:r w:rsidRPr="00331F73">
        <w:rPr>
          <w:b/>
        </w:rPr>
        <w:t xml:space="preserve">        txtday.setForeground(new java.awt.Color(255, 0, 0));</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txtyr.setFont(new java.awt.Font("Tahoma", 1, 11)); // NOI18N</w:t>
      </w:r>
    </w:p>
    <w:p w:rsidR="00331F73" w:rsidRPr="00331F73" w:rsidRDefault="00331F73" w:rsidP="00331F73">
      <w:pPr>
        <w:spacing w:before="0" w:after="0"/>
        <w:rPr>
          <w:b/>
        </w:rPr>
      </w:pPr>
      <w:r w:rsidRPr="00331F73">
        <w:rPr>
          <w:b/>
        </w:rPr>
        <w:t xml:space="preserve">        txtyr.setForeground(new java.awt.Color(255, 0, 0));</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txtyear.setFont(new java.awt.Font("Tahoma", 1, 11)); // NOI18N</w:t>
      </w:r>
    </w:p>
    <w:p w:rsidR="00331F73" w:rsidRPr="00331F73" w:rsidRDefault="00331F73" w:rsidP="00331F73">
      <w:pPr>
        <w:spacing w:before="0" w:after="0"/>
        <w:rPr>
          <w:b/>
        </w:rPr>
      </w:pPr>
      <w:r w:rsidRPr="00331F73">
        <w:rPr>
          <w:b/>
        </w:rPr>
        <w:t xml:space="preserve">        txtyear.setForeground(new java.awt.Color(255, 0, 0));</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javax.swing.GroupLayout jPanel2Layout = new javax.swing.GroupLayout(jPanel2);</w:t>
      </w:r>
    </w:p>
    <w:p w:rsidR="00331F73" w:rsidRPr="00331F73" w:rsidRDefault="00331F73" w:rsidP="00331F73">
      <w:pPr>
        <w:spacing w:before="0" w:after="0"/>
        <w:rPr>
          <w:b/>
        </w:rPr>
      </w:pPr>
      <w:r w:rsidRPr="00331F73">
        <w:rPr>
          <w:b/>
        </w:rPr>
        <w:t xml:space="preserve">        jPanel2.setLayout(jPanel2Layout);</w:t>
      </w:r>
    </w:p>
    <w:p w:rsidR="00331F73" w:rsidRPr="00331F73" w:rsidRDefault="00331F73" w:rsidP="00331F73">
      <w:pPr>
        <w:spacing w:before="0" w:after="0"/>
        <w:rPr>
          <w:b/>
        </w:rPr>
      </w:pPr>
      <w:r w:rsidRPr="00331F73">
        <w:rPr>
          <w:b/>
        </w:rPr>
        <w:t xml:space="preserve">        jPanel2Layout.setHorizontalGroup(</w:t>
      </w:r>
    </w:p>
    <w:p w:rsidR="00331F73" w:rsidRPr="00331F73" w:rsidRDefault="00331F73" w:rsidP="00331F73">
      <w:pPr>
        <w:spacing w:before="0" w:after="0"/>
        <w:rPr>
          <w:b/>
        </w:rPr>
      </w:pPr>
      <w:r w:rsidRPr="00331F73">
        <w:rPr>
          <w:b/>
        </w:rPr>
        <w:t xml:space="preserve">            jPanel2Layout.createParallelGroup(javax.swing.GroupLayout.Alignment.LEADING)</w:t>
      </w:r>
    </w:p>
    <w:p w:rsidR="00331F73" w:rsidRPr="00331F73" w:rsidRDefault="00331F73" w:rsidP="00331F73">
      <w:pPr>
        <w:spacing w:before="0" w:after="0"/>
        <w:rPr>
          <w:b/>
        </w:rPr>
      </w:pPr>
      <w:r w:rsidRPr="00331F73">
        <w:rPr>
          <w:b/>
        </w:rPr>
        <w:lastRenderedPageBreak/>
        <w:t xml:space="preserve">            .addGroup(jPanel2Layout.createSequentialGroup()</w:t>
      </w:r>
    </w:p>
    <w:p w:rsidR="00331F73" w:rsidRPr="00331F73" w:rsidRDefault="00331F73" w:rsidP="00331F73">
      <w:pPr>
        <w:spacing w:before="0" w:after="0"/>
        <w:rPr>
          <w:b/>
        </w:rPr>
      </w:pPr>
      <w:r w:rsidRPr="00331F73">
        <w:rPr>
          <w:b/>
        </w:rPr>
        <w:t xml:space="preserve">                .addContainerGap()</w:t>
      </w:r>
    </w:p>
    <w:p w:rsidR="00331F73" w:rsidRPr="00331F73" w:rsidRDefault="00331F73" w:rsidP="00331F73">
      <w:pPr>
        <w:spacing w:before="0" w:after="0"/>
        <w:rPr>
          <w:b/>
        </w:rPr>
      </w:pPr>
      <w:r w:rsidRPr="00331F73">
        <w:rPr>
          <w:b/>
        </w:rPr>
        <w:t xml:space="preserve">                .addComponent(jLabel2)</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.addComponent(txtadate, javax.swing.GroupLayout.PREFERRED_SIZE, 79, javax.swing.GroupLayout.PREFERRED_SIZE)</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.addComponent(txtday, javax.swing.GroupLayout.PREFERRED_SIZE, 96, javax.swing.GroupLayout.PREFERRED_SIZE)</w:t>
      </w:r>
    </w:p>
    <w:p w:rsidR="00331F73" w:rsidRPr="00331F73" w:rsidRDefault="00331F73" w:rsidP="00331F73">
      <w:pPr>
        <w:spacing w:before="0" w:after="0"/>
        <w:rPr>
          <w:b/>
        </w:rPr>
      </w:pPr>
      <w:r w:rsidRPr="00331F73">
        <w:rPr>
          <w:b/>
        </w:rPr>
        <w:t xml:space="preserve">                .addPreferredGap(javax.swing.LayoutStyle.ComponentPlacement.UNRELATED)</w:t>
      </w:r>
    </w:p>
    <w:p w:rsidR="00331F73" w:rsidRPr="00331F73" w:rsidRDefault="00331F73" w:rsidP="00331F73">
      <w:pPr>
        <w:spacing w:before="0" w:after="0"/>
        <w:rPr>
          <w:b/>
        </w:rPr>
      </w:pPr>
      <w:r w:rsidRPr="00331F73">
        <w:rPr>
          <w:b/>
        </w:rPr>
        <w:t xml:space="preserve">                .addComponent(txtyr, javax.swing.GroupLayout.PREFERRED_SIZE, 95, javax.swing.GroupLayout.PREFERRED_SIZE)</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.addComponent(txtyear, javax.swing.GroupLayout.PREFERRED_SIZE, 82, javax.swing.GroupLayout.PREFERRED_SIZE)</w:t>
      </w:r>
    </w:p>
    <w:p w:rsidR="00331F73" w:rsidRPr="00331F73" w:rsidRDefault="00331F73" w:rsidP="00331F73">
      <w:pPr>
        <w:spacing w:before="0" w:after="0"/>
        <w:rPr>
          <w:b/>
        </w:rPr>
      </w:pPr>
      <w:r w:rsidRPr="00331F73">
        <w:rPr>
          <w:b/>
        </w:rPr>
        <w:t xml:space="preserve">                .addContainerGap(javax.swing.GroupLayout.DEFAULT_SIZE, Short.MAX_VALUE))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jPanel2Layout.setVerticalGroup(</w:t>
      </w:r>
    </w:p>
    <w:p w:rsidR="00331F73" w:rsidRPr="00331F73" w:rsidRDefault="00331F73" w:rsidP="00331F73">
      <w:pPr>
        <w:spacing w:before="0" w:after="0"/>
        <w:rPr>
          <w:b/>
        </w:rPr>
      </w:pPr>
      <w:r w:rsidRPr="00331F73">
        <w:rPr>
          <w:b/>
        </w:rPr>
        <w:t xml:space="preserve">            jPanel2Layout.createParallelGroup(javax.swing.GroupLayout.Alignment.LEADING)</w:t>
      </w:r>
    </w:p>
    <w:p w:rsidR="00331F73" w:rsidRPr="00331F73" w:rsidRDefault="00331F73" w:rsidP="00331F73">
      <w:pPr>
        <w:spacing w:before="0" w:after="0"/>
        <w:rPr>
          <w:b/>
        </w:rPr>
      </w:pPr>
      <w:r w:rsidRPr="00331F73">
        <w:rPr>
          <w:b/>
        </w:rPr>
        <w:t xml:space="preserve">            .addGroup(jPanel2Layout.createSequentialGroup()</w:t>
      </w:r>
    </w:p>
    <w:p w:rsidR="00331F73" w:rsidRPr="00331F73" w:rsidRDefault="00331F73" w:rsidP="00331F73">
      <w:pPr>
        <w:spacing w:before="0" w:after="0"/>
        <w:rPr>
          <w:b/>
        </w:rPr>
      </w:pPr>
      <w:r w:rsidRPr="00331F73">
        <w:rPr>
          <w:b/>
        </w:rPr>
        <w:t xml:space="preserve">                .addContainerGap()</w:t>
      </w:r>
    </w:p>
    <w:p w:rsidR="00331F73" w:rsidRPr="00331F73" w:rsidRDefault="00331F73" w:rsidP="00331F73">
      <w:pPr>
        <w:spacing w:before="0" w:after="0"/>
        <w:rPr>
          <w:b/>
        </w:rPr>
      </w:pPr>
      <w:r w:rsidRPr="00331F73">
        <w:rPr>
          <w:b/>
        </w:rPr>
        <w:t xml:space="preserve">                .addComponent(jLabel2)</w:t>
      </w:r>
    </w:p>
    <w:p w:rsidR="00331F73" w:rsidRPr="00331F73" w:rsidRDefault="00331F73" w:rsidP="00331F73">
      <w:pPr>
        <w:spacing w:before="0" w:after="0"/>
        <w:rPr>
          <w:b/>
        </w:rPr>
      </w:pPr>
      <w:r w:rsidRPr="00331F73">
        <w:rPr>
          <w:b/>
        </w:rPr>
        <w:t xml:space="preserve">                .addContainerGap(javax.swing.GroupLayout.DEFAULT_SIZE, Short.MAX_VALUE))</w:t>
      </w:r>
    </w:p>
    <w:p w:rsidR="00331F73" w:rsidRPr="00331F73" w:rsidRDefault="00331F73" w:rsidP="00331F73">
      <w:pPr>
        <w:spacing w:before="0" w:after="0"/>
        <w:rPr>
          <w:b/>
        </w:rPr>
      </w:pPr>
      <w:r w:rsidRPr="00331F73">
        <w:rPr>
          <w:b/>
        </w:rPr>
        <w:t xml:space="preserve">            .addGroup(javax.swing.GroupLayout.Alignment.TRAILING, jPanel2Layout.createSequentialGroup()</w:t>
      </w:r>
    </w:p>
    <w:p w:rsidR="00331F73" w:rsidRPr="00331F73" w:rsidRDefault="00331F73" w:rsidP="00331F73">
      <w:pPr>
        <w:spacing w:before="0" w:after="0"/>
        <w:rPr>
          <w:b/>
        </w:rPr>
      </w:pPr>
      <w:r w:rsidRPr="00331F73">
        <w:rPr>
          <w:b/>
        </w:rPr>
        <w:t xml:space="preserve">                .addContainerGap(23, Short.MAX_VALUE)</w:t>
      </w:r>
    </w:p>
    <w:p w:rsidR="00331F73" w:rsidRPr="00331F73" w:rsidRDefault="00331F73" w:rsidP="00331F73">
      <w:pPr>
        <w:spacing w:before="0" w:after="0"/>
        <w:rPr>
          <w:b/>
        </w:rPr>
      </w:pPr>
      <w:r w:rsidRPr="00331F73">
        <w:rPr>
          <w:b/>
        </w:rPr>
        <w:t xml:space="preserve">                .addGroup(jPanel2Layout.createParallelGroup(javax.swing.GroupLayout.Alignment.BASELINE)</w:t>
      </w:r>
    </w:p>
    <w:p w:rsidR="00331F73" w:rsidRPr="00331F73" w:rsidRDefault="00331F73" w:rsidP="00331F73">
      <w:pPr>
        <w:spacing w:before="0" w:after="0"/>
        <w:rPr>
          <w:b/>
        </w:rPr>
      </w:pPr>
      <w:r w:rsidRPr="00331F73">
        <w:rPr>
          <w:b/>
        </w:rPr>
        <w:t xml:space="preserve">                    .addComponent(txtadate,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.addComponent(txtday,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.addComponent(txtyr,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.addComponent(txtyear,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.addGap(20, 20, 20))</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jPanel3.setBackground(new java.awt.Color(204, 255, 204));</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jLabel3.setFont(new java.awt.Font("Tahoma", 1, 11)); // NOI18N</w:t>
      </w:r>
    </w:p>
    <w:p w:rsidR="00331F73" w:rsidRPr="00331F73" w:rsidRDefault="00331F73" w:rsidP="00331F73">
      <w:pPr>
        <w:spacing w:before="0" w:after="0"/>
        <w:rPr>
          <w:b/>
        </w:rPr>
      </w:pPr>
      <w:r w:rsidRPr="00331F73">
        <w:rPr>
          <w:b/>
        </w:rPr>
        <w:t xml:space="preserve">        jLabel3.setForeground(new java.awt.Color(51, 51, 255));</w:t>
      </w:r>
    </w:p>
    <w:p w:rsidR="00331F73" w:rsidRPr="00331F73" w:rsidRDefault="00331F73" w:rsidP="00331F73">
      <w:pPr>
        <w:spacing w:before="0" w:after="0"/>
        <w:rPr>
          <w:b/>
        </w:rPr>
      </w:pPr>
      <w:r w:rsidRPr="00331F73">
        <w:rPr>
          <w:b/>
        </w:rPr>
        <w:t xml:space="preserve">        jLabel3.setText("Roll no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jButton1.setFont(new java.awt.Font("Tahoma", 1, 11)); // NOI18N</w:t>
      </w:r>
    </w:p>
    <w:p w:rsidR="00331F73" w:rsidRPr="00331F73" w:rsidRDefault="00331F73" w:rsidP="00331F73">
      <w:pPr>
        <w:spacing w:before="0" w:after="0"/>
        <w:rPr>
          <w:b/>
        </w:rPr>
      </w:pPr>
      <w:r w:rsidRPr="00331F73">
        <w:rPr>
          <w:b/>
        </w:rPr>
        <w:t xml:space="preserve">        jButton1.setForeground(new java.awt.Color(255, 51, 51));</w:t>
      </w:r>
    </w:p>
    <w:p w:rsidR="00331F73" w:rsidRPr="00331F73" w:rsidRDefault="00331F73" w:rsidP="00331F73">
      <w:pPr>
        <w:spacing w:before="0" w:after="0"/>
        <w:rPr>
          <w:b/>
        </w:rPr>
      </w:pPr>
      <w:r w:rsidRPr="00331F73">
        <w:rPr>
          <w:b/>
        </w:rPr>
        <w:t xml:space="preserve">        jButton1.setText("Search");</w:t>
      </w:r>
    </w:p>
    <w:p w:rsidR="00331F73" w:rsidRPr="00331F73" w:rsidRDefault="00331F73" w:rsidP="00331F73">
      <w:pPr>
        <w:spacing w:before="0" w:after="0"/>
        <w:rPr>
          <w:b/>
        </w:rPr>
      </w:pPr>
      <w:r w:rsidRPr="00331F73">
        <w:rPr>
          <w:b/>
        </w:rPr>
        <w:t xml:space="preserve">        jButton1.addActionListener(new java.awt.event.ActionListener() {</w:t>
      </w:r>
    </w:p>
    <w:p w:rsidR="00331F73" w:rsidRPr="00331F73" w:rsidRDefault="00331F73" w:rsidP="00331F73">
      <w:pPr>
        <w:spacing w:before="0" w:after="0"/>
        <w:rPr>
          <w:b/>
        </w:rPr>
      </w:pPr>
      <w:r w:rsidRPr="00331F73">
        <w:rPr>
          <w:b/>
        </w:rPr>
        <w:t xml:space="preserve">            public void actionPerformed(java.awt.event.ActionEvent evt) {</w:t>
      </w:r>
    </w:p>
    <w:p w:rsidR="00331F73" w:rsidRPr="00331F73" w:rsidRDefault="00331F73" w:rsidP="00331F73">
      <w:pPr>
        <w:spacing w:before="0" w:after="0"/>
        <w:rPr>
          <w:b/>
        </w:rPr>
      </w:pPr>
      <w:r w:rsidRPr="00331F73">
        <w:rPr>
          <w:b/>
        </w:rPr>
        <w:t xml:space="preserve">                jButton1ActionPerformed(evt);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jLabel4.setFont(new java.awt.Font("Tahoma", 1, 11)); // NOI18N</w:t>
      </w:r>
    </w:p>
    <w:p w:rsidR="00331F73" w:rsidRPr="00331F73" w:rsidRDefault="00331F73" w:rsidP="00331F73">
      <w:pPr>
        <w:spacing w:before="0" w:after="0"/>
        <w:rPr>
          <w:b/>
        </w:rPr>
      </w:pPr>
      <w:r w:rsidRPr="00331F73">
        <w:rPr>
          <w:b/>
        </w:rPr>
        <w:t xml:space="preserve">        jLabel4.setForeground(new java.awt.Color(0, 0, 204));</w:t>
      </w:r>
    </w:p>
    <w:p w:rsidR="00331F73" w:rsidRPr="00331F73" w:rsidRDefault="00331F73" w:rsidP="00331F73">
      <w:pPr>
        <w:spacing w:before="0" w:after="0"/>
        <w:rPr>
          <w:b/>
        </w:rPr>
      </w:pPr>
      <w:r w:rsidRPr="00331F73">
        <w:rPr>
          <w:b/>
        </w:rPr>
        <w:t xml:space="preserve">        jLabel4.setText("Sttudent Name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jLabel5.setFont(new java.awt.Font("Tahoma", 1, 11)); // NOI18N</w:t>
      </w:r>
    </w:p>
    <w:p w:rsidR="00331F73" w:rsidRPr="00331F73" w:rsidRDefault="00331F73" w:rsidP="00331F73">
      <w:pPr>
        <w:spacing w:before="0" w:after="0"/>
        <w:rPr>
          <w:b/>
        </w:rPr>
      </w:pPr>
      <w:r w:rsidRPr="00331F73">
        <w:rPr>
          <w:b/>
        </w:rPr>
        <w:t xml:space="preserve">        jLabel5.setForeground(new java.awt.Color(0, 51, 204));</w:t>
      </w:r>
    </w:p>
    <w:p w:rsidR="00331F73" w:rsidRPr="00331F73" w:rsidRDefault="00331F73" w:rsidP="00331F73">
      <w:pPr>
        <w:spacing w:before="0" w:after="0"/>
        <w:rPr>
          <w:b/>
        </w:rPr>
      </w:pPr>
      <w:r w:rsidRPr="00331F73">
        <w:rPr>
          <w:b/>
        </w:rPr>
        <w:t xml:space="preserve">        jLabel5.setText("Status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jLabel6.setFont(new java.awt.Font("Tahoma", 1, 11)); // NOI18N</w:t>
      </w:r>
    </w:p>
    <w:p w:rsidR="00331F73" w:rsidRPr="00331F73" w:rsidRDefault="00331F73" w:rsidP="00331F73">
      <w:pPr>
        <w:spacing w:before="0" w:after="0"/>
        <w:rPr>
          <w:b/>
        </w:rPr>
      </w:pPr>
      <w:r w:rsidRPr="00331F73">
        <w:rPr>
          <w:b/>
        </w:rPr>
        <w:t xml:space="preserve">        jLabel6.setForeground(new java.awt.Color(51, 51, 255));</w:t>
      </w:r>
    </w:p>
    <w:p w:rsidR="00331F73" w:rsidRPr="00331F73" w:rsidRDefault="00331F73" w:rsidP="00331F73">
      <w:pPr>
        <w:spacing w:before="0" w:after="0"/>
        <w:rPr>
          <w:b/>
        </w:rPr>
      </w:pPr>
      <w:r w:rsidRPr="00331F73">
        <w:rPr>
          <w:b/>
        </w:rPr>
        <w:t xml:space="preserve">        jLabel6.setText("Class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jLabel7.setFont(new java.awt.Font("Tahoma", 1, 11)); // NOI18N</w:t>
      </w:r>
    </w:p>
    <w:p w:rsidR="00331F73" w:rsidRPr="00331F73" w:rsidRDefault="00331F73" w:rsidP="00331F73">
      <w:pPr>
        <w:spacing w:before="0" w:after="0"/>
        <w:rPr>
          <w:b/>
        </w:rPr>
      </w:pPr>
      <w:r w:rsidRPr="00331F73">
        <w:rPr>
          <w:b/>
        </w:rPr>
        <w:t xml:space="preserve">        jLabel7.setForeground(new java.awt.Color(0, 0, 255));</w:t>
      </w:r>
    </w:p>
    <w:p w:rsidR="00331F73" w:rsidRPr="00331F73" w:rsidRDefault="00331F73" w:rsidP="00331F73">
      <w:pPr>
        <w:spacing w:before="0" w:after="0"/>
        <w:rPr>
          <w:b/>
        </w:rPr>
      </w:pPr>
      <w:r w:rsidRPr="00331F73">
        <w:rPr>
          <w:b/>
        </w:rPr>
        <w:t xml:space="preserve">        jLabel7.setText("Shift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jButton2.setFont(new java.awt.Font("Tahoma", 1, 11)); // NOI18N</w:t>
      </w:r>
    </w:p>
    <w:p w:rsidR="00331F73" w:rsidRPr="00331F73" w:rsidRDefault="00331F73" w:rsidP="00331F73">
      <w:pPr>
        <w:spacing w:before="0" w:after="0"/>
        <w:rPr>
          <w:b/>
        </w:rPr>
      </w:pPr>
      <w:r w:rsidRPr="00331F73">
        <w:rPr>
          <w:b/>
        </w:rPr>
        <w:t xml:space="preserve">        jButton2.setForeground(new java.awt.Color(255, 51, 51));</w:t>
      </w:r>
    </w:p>
    <w:p w:rsidR="00331F73" w:rsidRPr="00331F73" w:rsidRDefault="00331F73" w:rsidP="00331F73">
      <w:pPr>
        <w:spacing w:before="0" w:after="0"/>
        <w:rPr>
          <w:b/>
        </w:rPr>
      </w:pPr>
      <w:r w:rsidRPr="00331F73">
        <w:rPr>
          <w:b/>
        </w:rPr>
        <w:t xml:space="preserve">        jButton2.setText("SAVE");</w:t>
      </w:r>
    </w:p>
    <w:p w:rsidR="00331F73" w:rsidRPr="00331F73" w:rsidRDefault="00331F73" w:rsidP="00331F73">
      <w:pPr>
        <w:spacing w:before="0" w:after="0"/>
        <w:rPr>
          <w:b/>
        </w:rPr>
      </w:pPr>
      <w:r w:rsidRPr="00331F73">
        <w:rPr>
          <w:b/>
        </w:rPr>
        <w:t xml:space="preserve">        jButton2.addActionListener(new java.awt.event.ActionListener() {</w:t>
      </w:r>
    </w:p>
    <w:p w:rsidR="00331F73" w:rsidRPr="00331F73" w:rsidRDefault="00331F73" w:rsidP="00331F73">
      <w:pPr>
        <w:spacing w:before="0" w:after="0"/>
        <w:rPr>
          <w:b/>
        </w:rPr>
      </w:pPr>
      <w:r w:rsidRPr="00331F73">
        <w:rPr>
          <w:b/>
        </w:rPr>
        <w:t xml:space="preserve">            public void actionPerformed(java.awt.event.ActionEvent evt) {</w:t>
      </w:r>
    </w:p>
    <w:p w:rsidR="00331F73" w:rsidRPr="00331F73" w:rsidRDefault="00331F73" w:rsidP="00331F73">
      <w:pPr>
        <w:spacing w:before="0" w:after="0"/>
        <w:rPr>
          <w:b/>
        </w:rPr>
      </w:pPr>
      <w:r w:rsidRPr="00331F73">
        <w:rPr>
          <w:b/>
        </w:rPr>
        <w:t xml:space="preserve">                jButton2ActionPerformed(evt);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jButton3.setFont(new java.awt.Font("Tahoma", 1, 11)); // NOI18N</w:t>
      </w:r>
    </w:p>
    <w:p w:rsidR="00331F73" w:rsidRPr="00331F73" w:rsidRDefault="00331F73" w:rsidP="00331F73">
      <w:pPr>
        <w:spacing w:before="0" w:after="0"/>
        <w:rPr>
          <w:b/>
        </w:rPr>
      </w:pPr>
      <w:r w:rsidRPr="00331F73">
        <w:rPr>
          <w:b/>
        </w:rPr>
        <w:t xml:space="preserve">        jButton3.setForeground(new java.awt.Color(255, 51, 51));</w:t>
      </w:r>
    </w:p>
    <w:p w:rsidR="00331F73" w:rsidRPr="00331F73" w:rsidRDefault="00331F73" w:rsidP="00331F73">
      <w:pPr>
        <w:spacing w:before="0" w:after="0"/>
        <w:rPr>
          <w:b/>
        </w:rPr>
      </w:pPr>
      <w:r w:rsidRPr="00331F73">
        <w:rPr>
          <w:b/>
        </w:rPr>
        <w:t xml:space="preserve">        jButton3.setText("REFRESH");</w:t>
      </w:r>
    </w:p>
    <w:p w:rsidR="00331F73" w:rsidRPr="00331F73" w:rsidRDefault="00331F73" w:rsidP="00331F73">
      <w:pPr>
        <w:spacing w:before="0" w:after="0"/>
        <w:rPr>
          <w:b/>
        </w:rPr>
      </w:pPr>
      <w:r w:rsidRPr="00331F73">
        <w:rPr>
          <w:b/>
        </w:rPr>
        <w:t xml:space="preserve">        jButton3.addActionListener(new java.awt.event.ActionListener() {</w:t>
      </w:r>
    </w:p>
    <w:p w:rsidR="00331F73" w:rsidRPr="00331F73" w:rsidRDefault="00331F73" w:rsidP="00331F73">
      <w:pPr>
        <w:spacing w:before="0" w:after="0"/>
        <w:rPr>
          <w:b/>
        </w:rPr>
      </w:pPr>
      <w:r w:rsidRPr="00331F73">
        <w:rPr>
          <w:b/>
        </w:rPr>
        <w:t xml:space="preserve">            public void actionPerformed(java.awt.event.ActionEvent evt) {</w:t>
      </w:r>
    </w:p>
    <w:p w:rsidR="00331F73" w:rsidRPr="00331F73" w:rsidRDefault="00331F73" w:rsidP="00331F73">
      <w:pPr>
        <w:spacing w:before="0" w:after="0"/>
        <w:rPr>
          <w:b/>
        </w:rPr>
      </w:pPr>
      <w:r w:rsidRPr="00331F73">
        <w:rPr>
          <w:b/>
        </w:rPr>
        <w:t xml:space="preserve">                jButton3ActionPerformed(evt);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lastRenderedPageBreak/>
        <w:t xml:space="preserve">        jButton4.setFont(new java.awt.Font("Tahoma", 1, 11)); // NOI18N</w:t>
      </w:r>
    </w:p>
    <w:p w:rsidR="00331F73" w:rsidRPr="00331F73" w:rsidRDefault="00331F73" w:rsidP="00331F73">
      <w:pPr>
        <w:spacing w:before="0" w:after="0"/>
        <w:rPr>
          <w:b/>
        </w:rPr>
      </w:pPr>
      <w:r w:rsidRPr="00331F73">
        <w:rPr>
          <w:b/>
        </w:rPr>
        <w:t xml:space="preserve">        jButton4.setForeground(new java.awt.Color(255, 0, 0));</w:t>
      </w:r>
    </w:p>
    <w:p w:rsidR="00331F73" w:rsidRPr="00331F73" w:rsidRDefault="00331F73" w:rsidP="00331F73">
      <w:pPr>
        <w:spacing w:before="0" w:after="0"/>
        <w:rPr>
          <w:b/>
        </w:rPr>
      </w:pPr>
      <w:r w:rsidRPr="00331F73">
        <w:rPr>
          <w:b/>
        </w:rPr>
        <w:t xml:space="preserve">        jButton4.setText("print");</w:t>
      </w:r>
    </w:p>
    <w:p w:rsidR="00331F73" w:rsidRPr="00331F73" w:rsidRDefault="00331F73" w:rsidP="00331F73">
      <w:pPr>
        <w:spacing w:before="0" w:after="0"/>
        <w:rPr>
          <w:b/>
        </w:rPr>
      </w:pPr>
      <w:r w:rsidRPr="00331F73">
        <w:rPr>
          <w:b/>
        </w:rPr>
        <w:t xml:space="preserve">        jButton4.addActionListener(new java.awt.event.ActionListener() {</w:t>
      </w:r>
    </w:p>
    <w:p w:rsidR="00331F73" w:rsidRPr="00331F73" w:rsidRDefault="00331F73" w:rsidP="00331F73">
      <w:pPr>
        <w:spacing w:before="0" w:after="0"/>
        <w:rPr>
          <w:b/>
        </w:rPr>
      </w:pPr>
      <w:r w:rsidRPr="00331F73">
        <w:rPr>
          <w:b/>
        </w:rPr>
        <w:t xml:space="preserve">            public void actionPerformed(java.awt.event.ActionEvent evt) {</w:t>
      </w:r>
    </w:p>
    <w:p w:rsidR="00331F73" w:rsidRPr="00331F73" w:rsidRDefault="00331F73" w:rsidP="00331F73">
      <w:pPr>
        <w:spacing w:before="0" w:after="0"/>
        <w:rPr>
          <w:b/>
        </w:rPr>
      </w:pPr>
      <w:r w:rsidRPr="00331F73">
        <w:rPr>
          <w:b/>
        </w:rPr>
        <w:t xml:space="preserve">                jButton4ActionPerformed(evt);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jButton5.setFont(new java.awt.Font("Tahoma", 1, 11)); // NOI18N</w:t>
      </w:r>
    </w:p>
    <w:p w:rsidR="00331F73" w:rsidRPr="00331F73" w:rsidRDefault="00331F73" w:rsidP="00331F73">
      <w:pPr>
        <w:spacing w:before="0" w:after="0"/>
        <w:rPr>
          <w:b/>
        </w:rPr>
      </w:pPr>
      <w:r w:rsidRPr="00331F73">
        <w:rPr>
          <w:b/>
        </w:rPr>
        <w:t xml:space="preserve">        jButton5.setForeground(new java.awt.Color(255, 51, 51));</w:t>
      </w:r>
    </w:p>
    <w:p w:rsidR="00331F73" w:rsidRPr="00331F73" w:rsidRDefault="00331F73" w:rsidP="00331F73">
      <w:pPr>
        <w:spacing w:before="0" w:after="0"/>
        <w:rPr>
          <w:b/>
        </w:rPr>
      </w:pPr>
      <w:r w:rsidRPr="00331F73">
        <w:rPr>
          <w:b/>
        </w:rPr>
        <w:t xml:space="preserve">        jButton5.setText("EXIT");</w:t>
      </w:r>
    </w:p>
    <w:p w:rsidR="00331F73" w:rsidRPr="00331F73" w:rsidRDefault="00331F73" w:rsidP="00331F73">
      <w:pPr>
        <w:spacing w:before="0" w:after="0"/>
        <w:rPr>
          <w:b/>
        </w:rPr>
      </w:pPr>
      <w:r w:rsidRPr="00331F73">
        <w:rPr>
          <w:b/>
        </w:rPr>
        <w:t xml:space="preserve">        jButton5.addActionListener(new java.awt.event.ActionListener() {</w:t>
      </w:r>
    </w:p>
    <w:p w:rsidR="00331F73" w:rsidRPr="00331F73" w:rsidRDefault="00331F73" w:rsidP="00331F73">
      <w:pPr>
        <w:spacing w:before="0" w:after="0"/>
        <w:rPr>
          <w:b/>
        </w:rPr>
      </w:pPr>
      <w:r w:rsidRPr="00331F73">
        <w:rPr>
          <w:b/>
        </w:rPr>
        <w:t xml:space="preserve">            public void actionPerformed(java.awt.event.ActionEvent evt) {</w:t>
      </w:r>
    </w:p>
    <w:p w:rsidR="00331F73" w:rsidRPr="00331F73" w:rsidRDefault="00331F73" w:rsidP="00331F73">
      <w:pPr>
        <w:spacing w:before="0" w:after="0"/>
        <w:rPr>
          <w:b/>
        </w:rPr>
      </w:pPr>
      <w:r w:rsidRPr="00331F73">
        <w:rPr>
          <w:b/>
        </w:rPr>
        <w:t xml:space="preserve">                jButton5ActionPerformed(evt);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jLabel8.setForeground(new java.awt.Color(255, 0, 0));</w:t>
      </w:r>
    </w:p>
    <w:p w:rsidR="00331F73" w:rsidRPr="00331F73" w:rsidRDefault="00331F73" w:rsidP="00331F73">
      <w:pPr>
        <w:spacing w:before="0" w:after="0"/>
        <w:rPr>
          <w:b/>
        </w:rPr>
      </w:pPr>
      <w:r w:rsidRPr="00331F73">
        <w:rPr>
          <w:b/>
        </w:rPr>
        <w:t xml:space="preserve">        jLabel8.setText("* Enter Roll Number To show Attendance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javax.swing.GroupLayout jPanel3Layout = new javax.swing.GroupLayout(jPanel3);</w:t>
      </w:r>
    </w:p>
    <w:p w:rsidR="00331F73" w:rsidRPr="00331F73" w:rsidRDefault="00331F73" w:rsidP="00331F73">
      <w:pPr>
        <w:spacing w:before="0" w:after="0"/>
        <w:rPr>
          <w:b/>
        </w:rPr>
      </w:pPr>
      <w:r w:rsidRPr="00331F73">
        <w:rPr>
          <w:b/>
        </w:rPr>
        <w:t xml:space="preserve">        jPanel3.setLayout(jPanel3Layout);</w:t>
      </w:r>
    </w:p>
    <w:p w:rsidR="00331F73" w:rsidRPr="00331F73" w:rsidRDefault="00331F73" w:rsidP="00331F73">
      <w:pPr>
        <w:spacing w:before="0" w:after="0"/>
        <w:rPr>
          <w:b/>
        </w:rPr>
      </w:pPr>
      <w:r w:rsidRPr="00331F73">
        <w:rPr>
          <w:b/>
        </w:rPr>
        <w:t xml:space="preserve">        jPanel3Layout.setHorizontalGroup(</w:t>
      </w:r>
    </w:p>
    <w:p w:rsidR="00331F73" w:rsidRPr="00331F73" w:rsidRDefault="00331F73" w:rsidP="00331F73">
      <w:pPr>
        <w:spacing w:before="0" w:after="0"/>
        <w:rPr>
          <w:b/>
        </w:rPr>
      </w:pPr>
      <w:r w:rsidRPr="00331F73">
        <w:rPr>
          <w:b/>
        </w:rPr>
        <w:t xml:space="preserve">            jPanel3Layout.createParallelGroup(javax.swing.GroupLayout.Alignment.LEADING)</w:t>
      </w:r>
    </w:p>
    <w:p w:rsidR="00331F73" w:rsidRPr="00331F73" w:rsidRDefault="00331F73" w:rsidP="00331F73">
      <w:pPr>
        <w:spacing w:before="0" w:after="0"/>
        <w:rPr>
          <w:b/>
        </w:rPr>
      </w:pPr>
      <w:r w:rsidRPr="00331F73">
        <w:rPr>
          <w:b/>
        </w:rPr>
        <w:t xml:space="preserve">            .addGroup(javax.swing.GroupLayout.Alignment.TRAILING, jPanel3Layout.createSequentialGroup()</w:t>
      </w:r>
    </w:p>
    <w:p w:rsidR="00331F73" w:rsidRPr="00331F73" w:rsidRDefault="00331F73" w:rsidP="00331F73">
      <w:pPr>
        <w:spacing w:before="0" w:after="0"/>
        <w:rPr>
          <w:b/>
        </w:rPr>
      </w:pPr>
      <w:r w:rsidRPr="00331F73">
        <w:rPr>
          <w:b/>
        </w:rPr>
        <w:t xml:space="preserve">                .addGroup(jPanel3Layout.createParallelGroup(javax.swing.GroupLayout.Alignment.TRAILING)</w:t>
      </w:r>
    </w:p>
    <w:p w:rsidR="00331F73" w:rsidRPr="00331F73" w:rsidRDefault="00331F73" w:rsidP="00331F73">
      <w:pPr>
        <w:spacing w:before="0" w:after="0"/>
        <w:rPr>
          <w:b/>
        </w:rPr>
      </w:pPr>
      <w:r w:rsidRPr="00331F73">
        <w:rPr>
          <w:b/>
        </w:rPr>
        <w:t xml:space="preserve">                    .addGroup(javax.swing.GroupLayout.Alignment.LEADING, jPanel3Layout.createSequentialGroup()</w:t>
      </w:r>
    </w:p>
    <w:p w:rsidR="00331F73" w:rsidRPr="00331F73" w:rsidRDefault="00331F73" w:rsidP="00331F73">
      <w:pPr>
        <w:spacing w:before="0" w:after="0"/>
        <w:rPr>
          <w:b/>
        </w:rPr>
      </w:pPr>
      <w:r w:rsidRPr="00331F73">
        <w:rPr>
          <w:b/>
        </w:rPr>
        <w:t xml:space="preserve">                        .addGap(239, 239, 239)</w:t>
      </w:r>
    </w:p>
    <w:p w:rsidR="00331F73" w:rsidRPr="00331F73" w:rsidRDefault="00331F73" w:rsidP="00331F73">
      <w:pPr>
        <w:spacing w:before="0" w:after="0"/>
        <w:rPr>
          <w:b/>
        </w:rPr>
      </w:pPr>
      <w:r w:rsidRPr="00331F73">
        <w:rPr>
          <w:b/>
        </w:rPr>
        <w:t xml:space="preserve">                        .addComponent(jLabel7)</w:t>
      </w:r>
    </w:p>
    <w:p w:rsidR="00331F73" w:rsidRPr="00331F73" w:rsidRDefault="00331F73" w:rsidP="00331F73">
      <w:pPr>
        <w:spacing w:before="0" w:after="0"/>
        <w:rPr>
          <w:b/>
        </w:rPr>
      </w:pPr>
      <w:r w:rsidRPr="00331F73">
        <w:rPr>
          <w:b/>
        </w:rPr>
        <w:t xml:space="preserve">                        .addGap(29, 29, 29)</w:t>
      </w:r>
    </w:p>
    <w:p w:rsidR="00331F73" w:rsidRPr="00331F73" w:rsidRDefault="00331F73" w:rsidP="00331F73">
      <w:pPr>
        <w:spacing w:before="0" w:after="0"/>
        <w:rPr>
          <w:b/>
        </w:rPr>
      </w:pPr>
      <w:r w:rsidRPr="00331F73">
        <w:rPr>
          <w:b/>
        </w:rPr>
        <w:t xml:space="preserve">                        .addComponent(txtshift))</w:t>
      </w:r>
    </w:p>
    <w:p w:rsidR="00331F73" w:rsidRPr="00331F73" w:rsidRDefault="00331F73" w:rsidP="00331F73">
      <w:pPr>
        <w:spacing w:before="0" w:after="0"/>
        <w:rPr>
          <w:b/>
        </w:rPr>
      </w:pPr>
      <w:r w:rsidRPr="00331F73">
        <w:rPr>
          <w:b/>
        </w:rPr>
        <w:t xml:space="preserve">                    .addGroup(javax.swing.GroupLayout.Alignment.LEADING, jPanel3Layout.createSequentialGroup()</w:t>
      </w:r>
    </w:p>
    <w:p w:rsidR="00331F73" w:rsidRPr="00331F73" w:rsidRDefault="00331F73" w:rsidP="00331F73">
      <w:pPr>
        <w:spacing w:before="0" w:after="0"/>
        <w:rPr>
          <w:b/>
        </w:rPr>
      </w:pPr>
      <w:r w:rsidRPr="00331F73">
        <w:rPr>
          <w:b/>
        </w:rPr>
        <w:t xml:space="preserve">                        .addGroup(jPanel3Layout.createParallelGroup(javax.swing.GroupLayout.Alignment.LEADING)</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.addGap(30, 30, 30)</w:t>
      </w:r>
    </w:p>
    <w:p w:rsidR="00331F73" w:rsidRPr="00331F73" w:rsidRDefault="00331F73" w:rsidP="00331F73">
      <w:pPr>
        <w:spacing w:before="0" w:after="0"/>
        <w:rPr>
          <w:b/>
        </w:rPr>
      </w:pPr>
      <w:r w:rsidRPr="00331F73">
        <w:rPr>
          <w:b/>
        </w:rPr>
        <w:t xml:space="preserve">                                .addGroup(jPanel3Layout.createParallelGroup(javax.swing.GroupLayout.Alignment.LEADING)</w:t>
      </w:r>
    </w:p>
    <w:p w:rsidR="00331F73" w:rsidRPr="00331F73" w:rsidRDefault="00331F73" w:rsidP="00331F73">
      <w:pPr>
        <w:spacing w:before="0" w:after="0"/>
        <w:rPr>
          <w:b/>
        </w:rPr>
      </w:pPr>
      <w:r w:rsidRPr="00331F73">
        <w:rPr>
          <w:b/>
        </w:rPr>
        <w:lastRenderedPageBreak/>
        <w:t xml:space="preserve">                                    .addComponent(jLabel3, javax.swing.GroupLayout.PREFERRED_SIZE, 50, javax.swing.GroupLayout.PREFERRED_SIZE)</w:t>
      </w:r>
    </w:p>
    <w:p w:rsidR="00331F73" w:rsidRPr="00331F73" w:rsidRDefault="00331F73" w:rsidP="00331F73">
      <w:pPr>
        <w:spacing w:before="0" w:after="0"/>
        <w:rPr>
          <w:b/>
        </w:rPr>
      </w:pPr>
      <w:r w:rsidRPr="00331F73">
        <w:rPr>
          <w:b/>
        </w:rPr>
        <w:t xml:space="preserve">                                    .addComponent(jLabel5))</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.addGroup(jPanel3Layout.createParallelGroup(javax.swing.GroupLayout.Alignment.LEADING)</w:t>
      </w:r>
    </w:p>
    <w:p w:rsidR="00331F73" w:rsidRPr="00331F73" w:rsidRDefault="00331F73" w:rsidP="00331F73">
      <w:pPr>
        <w:spacing w:before="0" w:after="0"/>
        <w:rPr>
          <w:b/>
        </w:rPr>
      </w:pPr>
      <w:r w:rsidRPr="00331F73">
        <w:rPr>
          <w:b/>
        </w:rPr>
        <w:t xml:space="preserve">                                    .addComponent(txtstatus)</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.addComponent(txtrollno, javax.swing.GroupLayout.PREFERRED_SIZE, 81, javax.swing.GroupLayout.PREFERRED_SIZE)</w:t>
      </w:r>
    </w:p>
    <w:p w:rsidR="00331F73" w:rsidRPr="00331F73" w:rsidRDefault="00331F73" w:rsidP="00331F73">
      <w:pPr>
        <w:spacing w:before="0" w:after="0"/>
        <w:rPr>
          <w:b/>
        </w:rPr>
      </w:pPr>
      <w:r w:rsidRPr="00331F73">
        <w:rPr>
          <w:b/>
        </w:rPr>
        <w:t xml:space="preserve">                                        .addPreferredGap(javax.swing.LayoutStyle.ComponentPlacement.UNRELATED)</w:t>
      </w:r>
    </w:p>
    <w:p w:rsidR="00331F73" w:rsidRPr="00331F73" w:rsidRDefault="00331F73" w:rsidP="00331F73">
      <w:pPr>
        <w:spacing w:before="0" w:after="0"/>
        <w:rPr>
          <w:b/>
        </w:rPr>
      </w:pPr>
      <w:r w:rsidRPr="00331F73">
        <w:rPr>
          <w:b/>
        </w:rPr>
        <w:t xml:space="preserve">                                        .addComponent(jButton1)</w:t>
      </w:r>
    </w:p>
    <w:p w:rsidR="00331F73" w:rsidRPr="00331F73" w:rsidRDefault="00331F73" w:rsidP="00331F73">
      <w:pPr>
        <w:spacing w:before="0" w:after="0"/>
        <w:rPr>
          <w:b/>
        </w:rPr>
      </w:pPr>
      <w:r w:rsidRPr="00331F73">
        <w:rPr>
          <w:b/>
        </w:rPr>
        <w:t xml:space="preserve">                                        .addGap(0, 0, Short.MAX_VALUE))))</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.addContainerGap()</w:t>
      </w:r>
    </w:p>
    <w:p w:rsidR="00331F73" w:rsidRPr="00331F73" w:rsidRDefault="00331F73" w:rsidP="00331F73">
      <w:pPr>
        <w:spacing w:before="0" w:after="0"/>
        <w:rPr>
          <w:b/>
        </w:rPr>
      </w:pPr>
      <w:r w:rsidRPr="00331F73">
        <w:rPr>
          <w:b/>
        </w:rPr>
        <w:t xml:space="preserve">                                .addComponent(jLabel8)</w:t>
      </w:r>
    </w:p>
    <w:p w:rsidR="00331F73" w:rsidRPr="00331F73" w:rsidRDefault="00331F73" w:rsidP="00331F73">
      <w:pPr>
        <w:spacing w:before="0" w:after="0"/>
        <w:rPr>
          <w:b/>
        </w:rPr>
      </w:pPr>
      <w:r w:rsidRPr="00331F73">
        <w:rPr>
          <w:b/>
        </w:rPr>
        <w:t xml:space="preserve">                                .addPreferredGap(javax.swing.LayoutStyle.ComponentPlacement.RELATED, javax.swing.GroupLayout.DEFAULT_SIZE, Short.MAX_VALUE)))</w:t>
      </w:r>
    </w:p>
    <w:p w:rsidR="00331F73" w:rsidRPr="00331F73" w:rsidRDefault="00331F73" w:rsidP="00331F73">
      <w:pPr>
        <w:spacing w:before="0" w:after="0"/>
        <w:rPr>
          <w:b/>
        </w:rPr>
      </w:pPr>
      <w:r w:rsidRPr="00331F73">
        <w:rPr>
          <w:b/>
        </w:rPr>
        <w:t xml:space="preserve">                        .addGroup(jPanel3Layout.createParallelGroup(javax.swing.GroupLayout.Alignment.LEADING)</w:t>
      </w:r>
    </w:p>
    <w:p w:rsidR="00331F73" w:rsidRPr="00331F73" w:rsidRDefault="00331F73" w:rsidP="00331F73">
      <w:pPr>
        <w:spacing w:before="0" w:after="0"/>
        <w:rPr>
          <w:b/>
        </w:rPr>
      </w:pPr>
      <w:r w:rsidRPr="00331F73">
        <w:rPr>
          <w:b/>
        </w:rPr>
        <w:t xml:space="preserve">                            .addComponent(jLabel4)</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.addComponent(jLabel6)))))</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.addGroup(jPanel3Layout.createParallelGroup(javax.swing.GroupLayout.Alignment.LEADING, false)</w:t>
      </w:r>
    </w:p>
    <w:p w:rsidR="00331F73" w:rsidRPr="00331F73" w:rsidRDefault="00331F73" w:rsidP="00331F73">
      <w:pPr>
        <w:spacing w:before="0" w:after="0"/>
        <w:rPr>
          <w:b/>
        </w:rPr>
      </w:pPr>
      <w:r w:rsidRPr="00331F73">
        <w:rPr>
          <w:b/>
        </w:rPr>
        <w:t xml:space="preserve">                    .addComponent(txtsnm)</w:t>
      </w:r>
    </w:p>
    <w:p w:rsidR="00331F73" w:rsidRPr="00331F73" w:rsidRDefault="00331F73" w:rsidP="00331F73">
      <w:pPr>
        <w:spacing w:before="0" w:after="0"/>
        <w:rPr>
          <w:b/>
        </w:rPr>
      </w:pPr>
      <w:r w:rsidRPr="00331F73">
        <w:rPr>
          <w:b/>
        </w:rPr>
        <w:t xml:space="preserve">                    .addComponent(txtclass, javax.swing.GroupLayout.DEFAULT_SIZE, 212, Short.MAX_VALUE))</w:t>
      </w:r>
    </w:p>
    <w:p w:rsidR="00331F73" w:rsidRPr="00331F73" w:rsidRDefault="00331F73" w:rsidP="00331F73">
      <w:pPr>
        <w:spacing w:before="0" w:after="0"/>
        <w:rPr>
          <w:b/>
        </w:rPr>
      </w:pPr>
      <w:r w:rsidRPr="00331F73">
        <w:rPr>
          <w:b/>
        </w:rPr>
        <w:t xml:space="preserve">                .addGap(61, 61, 61))</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.addGap(120, 120, 120)</w:t>
      </w:r>
    </w:p>
    <w:p w:rsidR="00331F73" w:rsidRPr="00331F73" w:rsidRDefault="00331F73" w:rsidP="00331F73">
      <w:pPr>
        <w:spacing w:before="0" w:after="0"/>
        <w:rPr>
          <w:b/>
        </w:rPr>
      </w:pPr>
      <w:r w:rsidRPr="00331F73">
        <w:rPr>
          <w:b/>
        </w:rPr>
        <w:t xml:space="preserve">                .addComponent(jButton2)</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.addComponent(jButton3)</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.addComponent(jButton4)</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.addComponent(jButton5)</w:t>
      </w:r>
    </w:p>
    <w:p w:rsidR="00331F73" w:rsidRPr="00331F73" w:rsidRDefault="00331F73" w:rsidP="00331F73">
      <w:pPr>
        <w:spacing w:before="0" w:after="0"/>
        <w:rPr>
          <w:b/>
        </w:rPr>
      </w:pPr>
      <w:r w:rsidRPr="00331F73">
        <w:rPr>
          <w:b/>
        </w:rPr>
        <w:t xml:space="preserve">                .addContainerGap(279, Short.MAX_VALUE))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jPanel3Layout.setVerticalGroup(</w:t>
      </w:r>
    </w:p>
    <w:p w:rsidR="00331F73" w:rsidRPr="00331F73" w:rsidRDefault="00331F73" w:rsidP="00331F73">
      <w:pPr>
        <w:spacing w:before="0" w:after="0"/>
        <w:rPr>
          <w:b/>
        </w:rPr>
      </w:pPr>
      <w:r w:rsidRPr="00331F73">
        <w:rPr>
          <w:b/>
        </w:rPr>
        <w:lastRenderedPageBreak/>
        <w:t xml:space="preserve">            jPanel3Layout.createParallelGroup(javax.swing.GroupLayout.Alignment.LEADING)</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.addGroup(jPanel3Layout.createParallelGroup(javax.swing.GroupLayout.Alignment.LEADING)</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.addContainerGap(javax.swing.GroupLayout.DEFAULT_SIZE, Short.MAX_VALUE)</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.addComponent(txtrollno,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.addComponent(jButton1)</w:t>
      </w:r>
    </w:p>
    <w:p w:rsidR="00331F73" w:rsidRPr="00331F73" w:rsidRDefault="00331F73" w:rsidP="00331F73">
      <w:pPr>
        <w:spacing w:before="0" w:after="0"/>
        <w:rPr>
          <w:b/>
        </w:rPr>
      </w:pPr>
      <w:r w:rsidRPr="00331F73">
        <w:rPr>
          <w:b/>
        </w:rPr>
        <w:t xml:space="preserve">                            .addComponent(jLabel3))</w:t>
      </w:r>
    </w:p>
    <w:p w:rsidR="00331F73" w:rsidRPr="00331F73" w:rsidRDefault="00331F73" w:rsidP="00331F73">
      <w:pPr>
        <w:spacing w:before="0" w:after="0"/>
        <w:rPr>
          <w:b/>
        </w:rPr>
      </w:pPr>
      <w:r w:rsidRPr="00331F73">
        <w:rPr>
          <w:b/>
        </w:rPr>
        <w:t xml:space="preserve">                        .addGap(9, 9, 9))</w:t>
      </w:r>
    </w:p>
    <w:p w:rsidR="00331F73" w:rsidRPr="00331F73" w:rsidRDefault="00331F73" w:rsidP="00331F73">
      <w:pPr>
        <w:spacing w:before="0" w:after="0"/>
        <w:rPr>
          <w:b/>
        </w:rPr>
      </w:pPr>
      <w:r w:rsidRPr="00331F73">
        <w:rPr>
          <w:b/>
        </w:rPr>
        <w:t xml:space="preserve">                    .addGroup(jPanel3Layout.createSequentialGroup()</w:t>
      </w:r>
    </w:p>
    <w:p w:rsidR="00331F73" w:rsidRPr="00331F73" w:rsidRDefault="00331F73" w:rsidP="00331F73">
      <w:pPr>
        <w:spacing w:before="0" w:after="0"/>
        <w:rPr>
          <w:b/>
        </w:rPr>
      </w:pPr>
      <w:r w:rsidRPr="00331F73">
        <w:rPr>
          <w:b/>
        </w:rPr>
        <w:t xml:space="preserve">                        .addContainerGap()</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.addComponent(jLabel4)</w:t>
      </w:r>
    </w:p>
    <w:p w:rsidR="00331F73" w:rsidRPr="00331F73" w:rsidRDefault="00331F73" w:rsidP="00331F73">
      <w:pPr>
        <w:spacing w:before="0" w:after="0"/>
        <w:rPr>
          <w:b/>
        </w:rPr>
      </w:pPr>
      <w:r w:rsidRPr="00331F73">
        <w:rPr>
          <w:b/>
        </w:rPr>
        <w:t xml:space="preserve">                            .addComponent(txtsnm,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.addComponent(jLabel8))</w:t>
      </w:r>
    </w:p>
    <w:p w:rsidR="00331F73" w:rsidRPr="00331F73" w:rsidRDefault="00331F73" w:rsidP="00331F73">
      <w:pPr>
        <w:spacing w:before="0" w:after="0"/>
        <w:rPr>
          <w:b/>
        </w:rPr>
      </w:pPr>
      <w:r w:rsidRPr="00331F73">
        <w:rPr>
          <w:b/>
        </w:rPr>
        <w:t xml:space="preserve">                        .addPreferredGap(javax.swing.LayoutStyle.ComponentPlacement.RELATED, 21, Short.MAX_VALUE)</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.addComponent(jLabel6)</w:t>
      </w:r>
    </w:p>
    <w:p w:rsidR="00331F73" w:rsidRPr="00331F73" w:rsidRDefault="00331F73" w:rsidP="00331F73">
      <w:pPr>
        <w:spacing w:before="0" w:after="0"/>
        <w:rPr>
          <w:b/>
        </w:rPr>
      </w:pPr>
      <w:r w:rsidRPr="00331F73">
        <w:rPr>
          <w:b/>
        </w:rPr>
        <w:t xml:space="preserve">                            .addComponent(txtclass,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.addPreferredGap(javax.swing.LayoutStyle.ComponentPlacement.RELATED)))</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.addComponent(txtstatus,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.addComponent(jLabel5))</w:t>
      </w:r>
    </w:p>
    <w:p w:rsidR="00331F73" w:rsidRPr="00331F73" w:rsidRDefault="00331F73" w:rsidP="00331F73">
      <w:pPr>
        <w:spacing w:before="0" w:after="0"/>
        <w:rPr>
          <w:b/>
        </w:rPr>
      </w:pPr>
      <w:r w:rsidRPr="00331F73">
        <w:rPr>
          <w:b/>
        </w:rPr>
        <w:t xml:space="preserve">                .addGap(9, 9, 9)</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.addComponent(jLabel7)</w:t>
      </w:r>
    </w:p>
    <w:p w:rsidR="00331F73" w:rsidRPr="00331F73" w:rsidRDefault="00331F73" w:rsidP="00331F73">
      <w:pPr>
        <w:spacing w:before="0" w:after="0"/>
        <w:rPr>
          <w:b/>
        </w:rPr>
      </w:pPr>
      <w:r w:rsidRPr="00331F73">
        <w:rPr>
          <w:b/>
        </w:rPr>
        <w:t xml:space="preserve">                    .addComponent(txtshift,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.addGap(18, 18, 18)</w:t>
      </w:r>
    </w:p>
    <w:p w:rsidR="00331F73" w:rsidRPr="00331F73" w:rsidRDefault="00331F73" w:rsidP="00331F73">
      <w:pPr>
        <w:spacing w:before="0" w:after="0"/>
        <w:rPr>
          <w:b/>
        </w:rPr>
      </w:pPr>
      <w:r w:rsidRPr="00331F73">
        <w:rPr>
          <w:b/>
        </w:rPr>
        <w:t xml:space="preserve">                .addGroup(jPanel3Layout.createParallelGroup(javax.swing.GroupLayout.Alignment.BASELINE)</w:t>
      </w:r>
    </w:p>
    <w:p w:rsidR="00331F73" w:rsidRPr="00331F73" w:rsidRDefault="00331F73" w:rsidP="00331F73">
      <w:pPr>
        <w:spacing w:before="0" w:after="0"/>
        <w:rPr>
          <w:b/>
        </w:rPr>
      </w:pPr>
      <w:r w:rsidRPr="00331F73">
        <w:rPr>
          <w:b/>
        </w:rPr>
        <w:t xml:space="preserve">                    .addComponent(jButton2)</w:t>
      </w:r>
    </w:p>
    <w:p w:rsidR="00331F73" w:rsidRPr="00331F73" w:rsidRDefault="00331F73" w:rsidP="00331F73">
      <w:pPr>
        <w:spacing w:before="0" w:after="0"/>
        <w:rPr>
          <w:b/>
        </w:rPr>
      </w:pPr>
      <w:r w:rsidRPr="00331F73">
        <w:rPr>
          <w:b/>
        </w:rPr>
        <w:lastRenderedPageBreak/>
        <w:t xml:space="preserve">                    .addComponent(jButton3)</w:t>
      </w:r>
    </w:p>
    <w:p w:rsidR="00331F73" w:rsidRPr="00331F73" w:rsidRDefault="00331F73" w:rsidP="00331F73">
      <w:pPr>
        <w:spacing w:before="0" w:after="0"/>
        <w:rPr>
          <w:b/>
        </w:rPr>
      </w:pPr>
      <w:r w:rsidRPr="00331F73">
        <w:rPr>
          <w:b/>
        </w:rPr>
        <w:t xml:space="preserve">                    .addComponent(jButton4)</w:t>
      </w:r>
    </w:p>
    <w:p w:rsidR="00331F73" w:rsidRPr="00331F73" w:rsidRDefault="00331F73" w:rsidP="00331F73">
      <w:pPr>
        <w:spacing w:before="0" w:after="0"/>
        <w:rPr>
          <w:b/>
        </w:rPr>
      </w:pPr>
      <w:r w:rsidRPr="00331F73">
        <w:rPr>
          <w:b/>
        </w:rPr>
        <w:t xml:space="preserve">                    .addComponent(jButton5)))</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get_attendance.setModel(new javax.swing.table.DefaultTableModel(</w:t>
      </w:r>
    </w:p>
    <w:p w:rsidR="00331F73" w:rsidRPr="00331F73" w:rsidRDefault="00331F73" w:rsidP="00331F73">
      <w:pPr>
        <w:spacing w:before="0" w:after="0"/>
        <w:rPr>
          <w:b/>
        </w:rPr>
      </w:pPr>
      <w:r w:rsidRPr="00331F73">
        <w:rPr>
          <w:b/>
        </w:rPr>
        <w:t xml:space="preserve">            new Object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new String [] {</w:t>
      </w:r>
    </w:p>
    <w:p w:rsidR="00331F73" w:rsidRPr="00331F73" w:rsidRDefault="00331F73" w:rsidP="00331F73">
      <w:pPr>
        <w:spacing w:before="0" w:after="0"/>
        <w:rPr>
          <w:b/>
        </w:rPr>
      </w:pPr>
      <w:r w:rsidRPr="00331F73">
        <w:rPr>
          <w:b/>
        </w:rPr>
        <w:t xml:space="preserve">                "Student_name", "Shift", "Class", "Status"</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jScrollPane2.setViewportView(get_attendance);</w:t>
      </w:r>
    </w:p>
    <w:p w:rsidR="00331F73" w:rsidRPr="00331F73" w:rsidRDefault="00331F73" w:rsidP="00331F73">
      <w:pPr>
        <w:spacing w:before="0" w:after="0"/>
        <w:rPr>
          <w:b/>
        </w:rPr>
      </w:pPr>
      <w:r w:rsidRPr="00331F73">
        <w:rPr>
          <w:b/>
        </w:rPr>
        <w:t xml:space="preserve">        if (get_attendance.getColumnModel().getColumnCount() &gt; 0) {</w:t>
      </w:r>
    </w:p>
    <w:p w:rsidR="00331F73" w:rsidRPr="00331F73" w:rsidRDefault="00331F73" w:rsidP="00331F73">
      <w:pPr>
        <w:spacing w:before="0" w:after="0"/>
        <w:rPr>
          <w:b/>
        </w:rPr>
      </w:pPr>
      <w:r w:rsidRPr="00331F73">
        <w:rPr>
          <w:b/>
        </w:rPr>
        <w:t xml:space="preserve">            get_attendance.getColumnModel().getColumn(2).setResizable(false);</w:t>
      </w:r>
    </w:p>
    <w:p w:rsidR="00331F73" w:rsidRPr="00331F73" w:rsidRDefault="00331F73" w:rsidP="00331F73">
      <w:pPr>
        <w:spacing w:before="0" w:after="0"/>
        <w:rPr>
          <w:b/>
        </w:rPr>
      </w:pPr>
      <w:r w:rsidRPr="00331F73">
        <w:rPr>
          <w:b/>
        </w:rPr>
        <w:t xml:space="preserve">            get_attendance.getColumnModel().getColumn(3).setResizable(false);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javax.swing.GroupLayout layout = new javax.swing.GroupLayout(getContentPane());</w:t>
      </w:r>
    </w:p>
    <w:p w:rsidR="00331F73" w:rsidRPr="00331F73" w:rsidRDefault="00331F73" w:rsidP="00331F73">
      <w:pPr>
        <w:spacing w:before="0" w:after="0"/>
        <w:rPr>
          <w:b/>
        </w:rPr>
      </w:pPr>
      <w:r w:rsidRPr="00331F73">
        <w:rPr>
          <w:b/>
        </w:rPr>
        <w:t xml:space="preserve">        getContentPane().setLayout(layout);</w:t>
      </w:r>
    </w:p>
    <w:p w:rsidR="00331F73" w:rsidRPr="00331F73" w:rsidRDefault="00331F73" w:rsidP="00331F73">
      <w:pPr>
        <w:spacing w:before="0" w:after="0"/>
        <w:rPr>
          <w:b/>
        </w:rPr>
      </w:pPr>
      <w:r w:rsidRPr="00331F73">
        <w:rPr>
          <w:b/>
        </w:rPr>
        <w:t xml:space="preserve">        layout.setHorizontalGroup(</w:t>
      </w:r>
    </w:p>
    <w:p w:rsidR="00331F73" w:rsidRPr="00331F73" w:rsidRDefault="00331F73" w:rsidP="00331F73">
      <w:pPr>
        <w:spacing w:before="0" w:after="0"/>
        <w:rPr>
          <w:b/>
        </w:rPr>
      </w:pPr>
      <w:r w:rsidRPr="00331F73">
        <w:rPr>
          <w:b/>
        </w:rPr>
        <w:t xml:space="preserve">            layout.createParallelGroup(javax.swing.GroupLayout.Alignment.LEADING)</w:t>
      </w:r>
    </w:p>
    <w:p w:rsidR="00331F73" w:rsidRPr="00331F73" w:rsidRDefault="00331F73" w:rsidP="00331F73">
      <w:pPr>
        <w:spacing w:before="0" w:after="0"/>
        <w:rPr>
          <w:b/>
        </w:rPr>
      </w:pPr>
      <w:r w:rsidRPr="00331F73">
        <w:rPr>
          <w:b/>
        </w:rPr>
        <w:t xml:space="preserve">            .addComponent(jPanel1, javax.swing.GroupLayout.DEFAULT_SIZE, javax.swing.GroupLayout.DEFAULT_SIZE, Short.MAX_VALUE)</w:t>
      </w:r>
    </w:p>
    <w:p w:rsidR="00331F73" w:rsidRPr="00331F73" w:rsidRDefault="00331F73" w:rsidP="00331F73">
      <w:pPr>
        <w:spacing w:before="0" w:after="0"/>
        <w:rPr>
          <w:b/>
        </w:rPr>
      </w:pPr>
      <w:r w:rsidRPr="00331F73">
        <w:rPr>
          <w:b/>
        </w:rPr>
        <w:t xml:space="preserve">            .addComponent(jPanel2, javax.swing.GroupLayout.DEFAULT_SIZE, javax.swing.GroupLayout.DEFAULT_SIZE, Short.MAX_VALUE)</w:t>
      </w:r>
    </w:p>
    <w:p w:rsidR="00331F73" w:rsidRPr="00331F73" w:rsidRDefault="00331F73" w:rsidP="00331F73">
      <w:pPr>
        <w:spacing w:before="0" w:after="0"/>
        <w:rPr>
          <w:b/>
        </w:rPr>
      </w:pPr>
      <w:r w:rsidRPr="00331F73">
        <w:rPr>
          <w:b/>
        </w:rPr>
        <w:t xml:space="preserve">            .addComponent(jPanel3, javax.swing.GroupLayout.DEFAULT_SIZE, javax.swing.GroupLayout.DEFAULT_SIZE, Short.MAX_VALUE)</w:t>
      </w:r>
    </w:p>
    <w:p w:rsidR="00331F73" w:rsidRPr="00331F73" w:rsidRDefault="00331F73" w:rsidP="00331F73">
      <w:pPr>
        <w:spacing w:before="0" w:after="0"/>
        <w:rPr>
          <w:b/>
        </w:rPr>
      </w:pPr>
      <w:r w:rsidRPr="00331F73">
        <w:rPr>
          <w:b/>
        </w:rPr>
        <w:t xml:space="preserve">            .addComponent(jScrollPane2)</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layout.setVerticalGroup(</w:t>
      </w:r>
    </w:p>
    <w:p w:rsidR="00331F73" w:rsidRPr="00331F73" w:rsidRDefault="00331F73" w:rsidP="00331F73">
      <w:pPr>
        <w:spacing w:before="0" w:after="0"/>
        <w:rPr>
          <w:b/>
        </w:rPr>
      </w:pPr>
      <w:r w:rsidRPr="00331F73">
        <w:rPr>
          <w:b/>
        </w:rPr>
        <w:t xml:space="preserve">            layout.createParallelGroup(javax.swing.GroupLayout.Alignment.LEADING)</w:t>
      </w:r>
    </w:p>
    <w:p w:rsidR="00331F73" w:rsidRPr="00331F73" w:rsidRDefault="00331F73" w:rsidP="00331F73">
      <w:pPr>
        <w:spacing w:before="0" w:after="0"/>
        <w:rPr>
          <w:b/>
        </w:rPr>
      </w:pPr>
      <w:r w:rsidRPr="00331F73">
        <w:rPr>
          <w:b/>
        </w:rPr>
        <w:t xml:space="preserve">            .addGroup(layout.createSequentialGroup()</w:t>
      </w:r>
    </w:p>
    <w:p w:rsidR="00331F73" w:rsidRPr="00331F73" w:rsidRDefault="00331F73" w:rsidP="00331F73">
      <w:pPr>
        <w:spacing w:before="0" w:after="0"/>
        <w:rPr>
          <w:b/>
        </w:rPr>
      </w:pPr>
      <w:r w:rsidRPr="00331F73">
        <w:rPr>
          <w:b/>
        </w:rPr>
        <w:t xml:space="preserve">                .addComponent(jPanel1,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.addPreferredGap(javax.swing.LayoutStyle.ComponentPlacement.RELATED)</w:t>
      </w:r>
    </w:p>
    <w:p w:rsidR="00331F73" w:rsidRPr="00331F73" w:rsidRDefault="00331F73" w:rsidP="00331F73">
      <w:pPr>
        <w:spacing w:before="0" w:after="0"/>
        <w:rPr>
          <w:b/>
        </w:rPr>
      </w:pPr>
      <w:r w:rsidRPr="00331F73">
        <w:rPr>
          <w:b/>
        </w:rPr>
        <w:t xml:space="preserve">                .addComponent(jPanel2,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.addPreferredGap(javax.swing.LayoutStyle.ComponentPlacement.RELATED)</w:t>
      </w:r>
    </w:p>
    <w:p w:rsidR="00331F73" w:rsidRPr="00331F73" w:rsidRDefault="00331F73" w:rsidP="00331F73">
      <w:pPr>
        <w:spacing w:before="0" w:after="0"/>
        <w:rPr>
          <w:b/>
        </w:rPr>
      </w:pPr>
      <w:r w:rsidRPr="00331F73">
        <w:rPr>
          <w:b/>
        </w:rPr>
        <w:t xml:space="preserve">                .addComponent(jPanel3, javax.swing.GroupLayout.PREFERRED_SIZE, javax.swing.GroupLayout.DEFAULT_SIZE, javax.swing.GroupLayout.PREFERRED_SIZE)</w:t>
      </w:r>
    </w:p>
    <w:p w:rsidR="00331F73" w:rsidRPr="00331F73" w:rsidRDefault="00331F73" w:rsidP="00331F73">
      <w:pPr>
        <w:spacing w:before="0" w:after="0"/>
        <w:rPr>
          <w:b/>
        </w:rPr>
      </w:pPr>
      <w:r w:rsidRPr="00331F73">
        <w:rPr>
          <w:b/>
        </w:rPr>
        <w:t xml:space="preserve">                .addPreferredGap(javax.swing.LayoutStyle.ComponentPlacement.RELATED)</w:t>
      </w:r>
    </w:p>
    <w:p w:rsidR="00331F73" w:rsidRPr="00331F73" w:rsidRDefault="00331F73" w:rsidP="00331F73">
      <w:pPr>
        <w:spacing w:before="0" w:after="0"/>
        <w:rPr>
          <w:b/>
        </w:rPr>
      </w:pPr>
      <w:r w:rsidRPr="00331F73">
        <w:rPr>
          <w:b/>
        </w:rPr>
        <w:lastRenderedPageBreak/>
        <w:t xml:space="preserve">                .addComponent(jScrollPane2, javax.swing.GroupLayout.PREFERRED_SIZE, 159, javax.swing.GroupLayout.PREFERRED_SIZE))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pack();</w:t>
      </w:r>
    </w:p>
    <w:p w:rsidR="00331F73" w:rsidRPr="00331F73" w:rsidRDefault="00331F73" w:rsidP="00331F73">
      <w:pPr>
        <w:spacing w:before="0" w:after="0"/>
        <w:rPr>
          <w:b/>
        </w:rPr>
      </w:pPr>
      <w:r w:rsidRPr="00331F73">
        <w:rPr>
          <w:b/>
        </w:rPr>
        <w:t xml:space="preserve">    }// &lt;/editor-fold&gt;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private void jButton1ActionPerformed(java.awt.event.ActionEvent evt) {                                         </w:t>
      </w:r>
    </w:p>
    <w:p w:rsidR="00331F73" w:rsidRPr="00331F73" w:rsidRDefault="00331F73" w:rsidP="00331F73">
      <w:pPr>
        <w:spacing w:before="0" w:after="0"/>
        <w:rPr>
          <w:b/>
        </w:rPr>
      </w:pPr>
      <w:r w:rsidRPr="00331F73">
        <w:rPr>
          <w:b/>
        </w:rPr>
        <w:t xml:space="preserve">         String classs;</w:t>
      </w:r>
    </w:p>
    <w:p w:rsidR="00331F73" w:rsidRPr="00331F73" w:rsidRDefault="00331F73" w:rsidP="00331F73">
      <w:pPr>
        <w:spacing w:before="0" w:after="0"/>
        <w:rPr>
          <w:b/>
        </w:rPr>
      </w:pPr>
      <w:r w:rsidRPr="00331F73">
        <w:rPr>
          <w:b/>
        </w:rPr>
        <w:t xml:space="preserve">         int roll;</w:t>
      </w:r>
    </w:p>
    <w:p w:rsidR="00331F73" w:rsidRPr="00331F73" w:rsidRDefault="00331F73" w:rsidP="00331F73">
      <w:pPr>
        <w:spacing w:before="0" w:after="0"/>
        <w:rPr>
          <w:b/>
        </w:rPr>
      </w:pPr>
      <w:r w:rsidRPr="00331F73">
        <w:rPr>
          <w:b/>
        </w:rPr>
        <w:t xml:space="preserve">         roll=Integer.parseInt(txtrollno.getText());</w:t>
      </w:r>
    </w:p>
    <w:p w:rsidR="00331F73" w:rsidRPr="00331F73" w:rsidRDefault="00331F73" w:rsidP="00331F73">
      <w:pPr>
        <w:spacing w:before="0" w:after="0"/>
        <w:rPr>
          <w:b/>
        </w:rPr>
      </w:pPr>
      <w:r w:rsidRPr="00331F73">
        <w:rPr>
          <w:b/>
        </w:rPr>
        <w:t xml:space="preserve">        try</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String sql1="select * from addmission where rollno="+roll+"";</w:t>
      </w:r>
    </w:p>
    <w:p w:rsidR="00331F73" w:rsidRPr="00331F73" w:rsidRDefault="00331F73" w:rsidP="00331F73">
      <w:pPr>
        <w:spacing w:before="0" w:after="0"/>
        <w:rPr>
          <w:b/>
        </w:rPr>
      </w:pPr>
      <w:r w:rsidRPr="00331F73">
        <w:rPr>
          <w:b/>
        </w:rPr>
        <w:t xml:space="preserve">        myconnection.rs=myconnection.stmt.executeQuery(sql1);</w:t>
      </w:r>
    </w:p>
    <w:p w:rsidR="00331F73" w:rsidRPr="00331F73" w:rsidRDefault="00331F73" w:rsidP="00331F73">
      <w:pPr>
        <w:spacing w:before="0" w:after="0"/>
        <w:rPr>
          <w:b/>
        </w:rPr>
      </w:pPr>
      <w:r w:rsidRPr="00331F73">
        <w:rPr>
          <w:b/>
        </w:rPr>
        <w:t xml:space="preserve">        if(myconnection.rs.next())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txtsnm.setText(myconnection.rs.getString("studentnm"));</w:t>
      </w:r>
    </w:p>
    <w:p w:rsidR="00331F73" w:rsidRPr="00331F73" w:rsidRDefault="00331F73" w:rsidP="00331F73">
      <w:pPr>
        <w:spacing w:before="0" w:after="0"/>
        <w:rPr>
          <w:b/>
        </w:rPr>
      </w:pPr>
      <w:r w:rsidRPr="00331F73">
        <w:rPr>
          <w:b/>
        </w:rPr>
        <w:t xml:space="preserve">         txtclass.setText(myconnection.rs.getString("classs"));</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else</w:t>
      </w:r>
    </w:p>
    <w:p w:rsidR="00331F73" w:rsidRPr="00331F73" w:rsidRDefault="00331F73" w:rsidP="00331F73">
      <w:pPr>
        <w:spacing w:before="0" w:after="0"/>
        <w:rPr>
          <w:b/>
        </w:rPr>
      </w:pPr>
      <w:r w:rsidRPr="00331F73">
        <w:rPr>
          <w:b/>
        </w:rPr>
        <w:t xml:space="preserve">           JOptionPane.showMessageDialog(null,"Student Roll no not found");</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catch(Exception 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JOptionPane.showMessageDialog(null,"connection error");</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try</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String sql2="select * from attendance where rollno="+roll+"";</w:t>
      </w:r>
    </w:p>
    <w:p w:rsidR="00331F73" w:rsidRPr="00331F73" w:rsidRDefault="00331F73" w:rsidP="00331F73">
      <w:pPr>
        <w:spacing w:before="0" w:after="0"/>
        <w:rPr>
          <w:b/>
        </w:rPr>
      </w:pPr>
      <w:r w:rsidRPr="00331F73">
        <w:rPr>
          <w:b/>
        </w:rPr>
        <w:t xml:space="preserve">        myconnection.rs=myconnection.stmt.executeQuery(sql2);</w:t>
      </w:r>
    </w:p>
    <w:p w:rsidR="00331F73" w:rsidRPr="00331F73" w:rsidRDefault="00331F73" w:rsidP="00331F73">
      <w:pPr>
        <w:spacing w:before="0" w:after="0"/>
        <w:rPr>
          <w:b/>
        </w:rPr>
      </w:pPr>
      <w:r w:rsidRPr="00331F73">
        <w:rPr>
          <w:b/>
        </w:rPr>
        <w:t xml:space="preserve">        if(myconnection.rs.next())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txtsnm.setText(myconnection.rs.getString("snm"));</w:t>
      </w:r>
    </w:p>
    <w:p w:rsidR="00331F73" w:rsidRPr="00331F73" w:rsidRDefault="00331F73" w:rsidP="00331F73">
      <w:pPr>
        <w:spacing w:before="0" w:after="0"/>
        <w:rPr>
          <w:b/>
        </w:rPr>
      </w:pPr>
      <w:r w:rsidRPr="00331F73">
        <w:rPr>
          <w:b/>
        </w:rPr>
        <w:t xml:space="preserve">         txtclass.setText(myconnection.rs.getString("classs"));</w:t>
      </w:r>
    </w:p>
    <w:p w:rsidR="00331F73" w:rsidRPr="00331F73" w:rsidRDefault="00331F73" w:rsidP="00331F73">
      <w:pPr>
        <w:spacing w:before="0" w:after="0"/>
        <w:rPr>
          <w:b/>
        </w:rPr>
      </w:pPr>
      <w:r w:rsidRPr="00331F73">
        <w:rPr>
          <w:b/>
        </w:rPr>
        <w:t xml:space="preserve">          txtadate.setText(myconnection.rs.getString("adate"));</w:t>
      </w:r>
    </w:p>
    <w:p w:rsidR="00331F73" w:rsidRPr="00331F73" w:rsidRDefault="00331F73" w:rsidP="00331F73">
      <w:pPr>
        <w:spacing w:before="0" w:after="0"/>
        <w:rPr>
          <w:b/>
        </w:rPr>
      </w:pPr>
      <w:r w:rsidRPr="00331F73">
        <w:rPr>
          <w:b/>
        </w:rPr>
        <w:t xml:space="preserve">         txtday.setText(myconnection.rs.getString("aday"));</w:t>
      </w:r>
    </w:p>
    <w:p w:rsidR="00331F73" w:rsidRPr="00331F73" w:rsidRDefault="00331F73" w:rsidP="00331F73">
      <w:pPr>
        <w:spacing w:before="0" w:after="0"/>
        <w:rPr>
          <w:b/>
        </w:rPr>
      </w:pPr>
      <w:r w:rsidRPr="00331F73">
        <w:rPr>
          <w:b/>
        </w:rPr>
        <w:t xml:space="preserve">         txtyr.setText(myconnection.rs.getString("ayr"));</w:t>
      </w:r>
    </w:p>
    <w:p w:rsidR="00331F73" w:rsidRPr="00331F73" w:rsidRDefault="00331F73" w:rsidP="00331F73">
      <w:pPr>
        <w:spacing w:before="0" w:after="0"/>
        <w:rPr>
          <w:b/>
        </w:rPr>
      </w:pPr>
      <w:r w:rsidRPr="00331F73">
        <w:rPr>
          <w:b/>
        </w:rPr>
        <w:t xml:space="preserve">         txtyear.setText(myconnection.rs.getString("ayear"));</w:t>
      </w:r>
    </w:p>
    <w:p w:rsidR="00331F73" w:rsidRPr="00331F73" w:rsidRDefault="00331F73" w:rsidP="00331F73">
      <w:pPr>
        <w:spacing w:before="0" w:after="0"/>
        <w:rPr>
          <w:b/>
        </w:rPr>
      </w:pPr>
      <w:r w:rsidRPr="00331F73">
        <w:rPr>
          <w:b/>
        </w:rPr>
        <w:t xml:space="preserve">          txtstatus.setText(myconnection.rs.getString("status"));</w:t>
      </w:r>
    </w:p>
    <w:p w:rsidR="00331F73" w:rsidRPr="00331F73" w:rsidRDefault="00331F73" w:rsidP="00331F73">
      <w:pPr>
        <w:spacing w:before="0" w:after="0"/>
        <w:rPr>
          <w:b/>
        </w:rPr>
      </w:pPr>
      <w:r w:rsidRPr="00331F73">
        <w:rPr>
          <w:b/>
        </w:rPr>
        <w:t xml:space="preserve">           txtshift.setText(myconnection.rs.getString("shift"));</w:t>
      </w:r>
    </w:p>
    <w:p w:rsidR="00331F73" w:rsidRPr="00331F73" w:rsidRDefault="00331F73" w:rsidP="00331F73">
      <w:pPr>
        <w:spacing w:before="0" w:after="0"/>
        <w:rPr>
          <w:b/>
        </w:rPr>
      </w:pPr>
      <w:r w:rsidRPr="00331F73">
        <w:rPr>
          <w:b/>
        </w:rPr>
        <w:lastRenderedPageBreak/>
        <w: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catch(Exception 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JOptionPane.showMessageDialog(null,"connection error");</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private void jButton2ActionPerformed(java.awt.event.ActionEvent evt) {                                         </w:t>
      </w:r>
    </w:p>
    <w:p w:rsidR="00331F73" w:rsidRPr="00331F73" w:rsidRDefault="00331F73" w:rsidP="00331F73">
      <w:pPr>
        <w:spacing w:before="0" w:after="0"/>
        <w:rPr>
          <w:b/>
        </w:rPr>
      </w:pPr>
      <w:r w:rsidRPr="00331F73">
        <w:rPr>
          <w:b/>
        </w:rPr>
        <w:t xml:space="preserve">        String sql,roll;</w:t>
      </w:r>
    </w:p>
    <w:p w:rsidR="00331F73" w:rsidRPr="00331F73" w:rsidRDefault="00331F73" w:rsidP="00331F73">
      <w:pPr>
        <w:spacing w:before="0" w:after="0"/>
        <w:rPr>
          <w:b/>
        </w:rPr>
      </w:pPr>
      <w:r w:rsidRPr="00331F73">
        <w:rPr>
          <w:b/>
        </w:rPr>
        <w:t xml:space="preserve">        roll=txtrollno.getText();</w:t>
      </w:r>
    </w:p>
    <w:p w:rsidR="00331F73" w:rsidRPr="00331F73" w:rsidRDefault="00331F73" w:rsidP="00331F73">
      <w:pPr>
        <w:spacing w:before="0" w:after="0"/>
        <w:rPr>
          <w:b/>
        </w:rPr>
      </w:pPr>
      <w:r w:rsidRPr="00331F73">
        <w:rPr>
          <w:b/>
        </w:rPr>
        <w:t xml:space="preserve">          DefaultTableModel model1=(DefaultTableModel)get_attendance.getModel();</w:t>
      </w:r>
    </w:p>
    <w:p w:rsidR="00331F73" w:rsidRPr="00331F73" w:rsidRDefault="00331F73" w:rsidP="00331F73">
      <w:pPr>
        <w:spacing w:before="0" w:after="0"/>
        <w:rPr>
          <w:b/>
        </w:rPr>
      </w:pPr>
      <w:r w:rsidRPr="00331F73">
        <w:rPr>
          <w:b/>
        </w:rPr>
        <w:t xml:space="preserve">        // String sql1="select * from addmission where roll ="+rollno+"";</w:t>
      </w:r>
    </w:p>
    <w:p w:rsidR="00331F73" w:rsidRPr="00331F73" w:rsidRDefault="00331F73" w:rsidP="00331F73">
      <w:pPr>
        <w:spacing w:before="0" w:after="0"/>
        <w:rPr>
          <w:b/>
        </w:rPr>
      </w:pPr>
      <w:r w:rsidRPr="00331F73">
        <w:rPr>
          <w:b/>
        </w:rPr>
        <w:t xml:space="preserve">           sql = "select * from attendance where rollno="+roll+"";</w:t>
      </w:r>
    </w:p>
    <w:p w:rsidR="00331F73" w:rsidRPr="00331F73" w:rsidRDefault="00331F73" w:rsidP="00331F73">
      <w:pPr>
        <w:spacing w:before="0" w:after="0"/>
        <w:rPr>
          <w:b/>
        </w:rPr>
      </w:pPr>
      <w:r w:rsidRPr="00331F73">
        <w:rPr>
          <w:b/>
        </w:rPr>
        <w:t xml:space="preserve">      // sql1="select * from attendance";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try</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myconnection.connect();</w:t>
      </w:r>
    </w:p>
    <w:p w:rsidR="00331F73" w:rsidRPr="00331F73" w:rsidRDefault="00331F73" w:rsidP="00331F73">
      <w:pPr>
        <w:spacing w:before="0" w:after="0"/>
        <w:rPr>
          <w:b/>
        </w:rPr>
      </w:pPr>
      <w:r w:rsidRPr="00331F73">
        <w:rPr>
          <w:b/>
        </w:rPr>
        <w:t xml:space="preserve">            myconnection.rs=myconnection.stmt.executeQuery(sql);</w:t>
      </w:r>
    </w:p>
    <w:p w:rsidR="00331F73" w:rsidRPr="00331F73" w:rsidRDefault="00331F73" w:rsidP="00331F73">
      <w:pPr>
        <w:spacing w:before="0" w:after="0"/>
        <w:rPr>
          <w:b/>
        </w:rPr>
      </w:pPr>
      <w:r w:rsidRPr="00331F73">
        <w:rPr>
          <w:b/>
        </w:rPr>
        <w:t xml:space="preserve">            while(myconnection.rs.next())</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model1.addRow(new Object[]{myconnection.rs.getString("snm"),myconnection.rs.getString("shift"),myconnection.rs.getString("classs"),myconnection.rs.getString("status"),});</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catch(Exception 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JOptionPane.showMessageDialog(null,"Error"+e);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private void jButton4ActionPerformed(java.awt.event.ActionEvent evt) {                                         </w:t>
      </w:r>
    </w:p>
    <w:p w:rsidR="00331F73" w:rsidRPr="00331F73" w:rsidRDefault="00331F73" w:rsidP="00331F73">
      <w:pPr>
        <w:spacing w:before="0" w:after="0"/>
        <w:rPr>
          <w:b/>
        </w:rPr>
      </w:pPr>
      <w:r w:rsidRPr="00331F73">
        <w:rPr>
          <w:b/>
        </w:rPr>
        <w:t xml:space="preserve">         MessageFormat header= new MessageFormat("Attendance");</w:t>
      </w:r>
    </w:p>
    <w:p w:rsidR="00331F73" w:rsidRPr="00331F73" w:rsidRDefault="00331F73" w:rsidP="00331F73">
      <w:pPr>
        <w:spacing w:before="0" w:after="0"/>
        <w:rPr>
          <w:b/>
        </w:rPr>
      </w:pPr>
      <w:r w:rsidRPr="00331F73">
        <w:rPr>
          <w:b/>
        </w:rPr>
        <w:t xml:space="preserve">       MessageFormat footer=new MessageFormat("Rishav Kashyap)");</w:t>
      </w:r>
    </w:p>
    <w:p w:rsidR="00331F73" w:rsidRPr="00331F73" w:rsidRDefault="00331F73" w:rsidP="00331F73">
      <w:pPr>
        <w:spacing w:before="0" w:after="0"/>
        <w:rPr>
          <w:b/>
        </w:rPr>
      </w:pPr>
      <w:r w:rsidRPr="00331F73">
        <w:rPr>
          <w:b/>
        </w:rPr>
        <w:t xml:space="preserve">        try</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get_attendance.print(JTable.PrintMode.NORMAL,header,footer);</w:t>
      </w:r>
    </w:p>
    <w:p w:rsidR="00331F73" w:rsidRPr="00331F73" w:rsidRDefault="00331F73" w:rsidP="00331F73">
      <w:pPr>
        <w:spacing w:before="0" w:after="0"/>
        <w:rPr>
          <w:b/>
        </w:rPr>
      </w:pPr>
      <w:r w:rsidRPr="00331F73">
        <w:rPr>
          <w:b/>
        </w:rPr>
        <w:lastRenderedPageBreak/>
        <w:t xml:space="preserve">        }  catch(java.awt.print.PrinterException e){</w:t>
      </w:r>
    </w:p>
    <w:p w:rsidR="00331F73" w:rsidRPr="00331F73" w:rsidRDefault="00331F73" w:rsidP="00331F73">
      <w:pPr>
        <w:spacing w:before="0" w:after="0"/>
        <w:rPr>
          <w:b/>
        </w:rPr>
      </w:pPr>
      <w:r w:rsidRPr="00331F73">
        <w:rPr>
          <w:b/>
        </w:rPr>
        <w:t xml:space="preserve">            System.err.format("cannot print  ", e.getMessage());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private void jButton5ActionPerformed(java.awt.event.ActionEvent evt) {                                         </w:t>
      </w:r>
    </w:p>
    <w:p w:rsidR="00331F73" w:rsidRPr="00331F73" w:rsidRDefault="00331F73" w:rsidP="00331F73">
      <w:pPr>
        <w:spacing w:before="0" w:after="0"/>
        <w:rPr>
          <w:b/>
        </w:rPr>
      </w:pPr>
      <w:r w:rsidRPr="00331F73">
        <w:rPr>
          <w:b/>
        </w:rPr>
        <w:t xml:space="preserve">       int r;</w:t>
      </w:r>
    </w:p>
    <w:p w:rsidR="00331F73" w:rsidRPr="00331F73" w:rsidRDefault="00331F73" w:rsidP="00331F73">
      <w:pPr>
        <w:spacing w:before="0" w:after="0"/>
        <w:rPr>
          <w:b/>
        </w:rPr>
      </w:pPr>
      <w:r w:rsidRPr="00331F73">
        <w:rPr>
          <w:b/>
        </w:rPr>
        <w:t xml:space="preserve">       r=JOptionPane.showConfirmDialog(null, "Do you want to close this window");</w:t>
      </w:r>
    </w:p>
    <w:p w:rsidR="00331F73" w:rsidRPr="00331F73" w:rsidRDefault="00331F73" w:rsidP="00331F73">
      <w:pPr>
        <w:spacing w:before="0" w:after="0"/>
        <w:rPr>
          <w:b/>
        </w:rPr>
      </w:pPr>
      <w:r w:rsidRPr="00331F73">
        <w:rPr>
          <w:b/>
        </w:rPr>
        <w:t xml:space="preserve">       if(r==JOptionPane.OK_OPTION)</w:t>
      </w:r>
    </w:p>
    <w:p w:rsidR="00331F73" w:rsidRPr="00331F73" w:rsidRDefault="00331F73" w:rsidP="00331F73">
      <w:pPr>
        <w:spacing w:before="0" w:after="0"/>
        <w:rPr>
          <w:b/>
        </w:rPr>
      </w:pPr>
      <w:r w:rsidRPr="00331F73">
        <w:rPr>
          <w:b/>
        </w:rPr>
        <w:t xml:space="preserve">           this.dispose();</w:t>
      </w:r>
    </w:p>
    <w:p w:rsidR="00331F73" w:rsidRPr="00331F73" w:rsidRDefault="00331F73" w:rsidP="00331F73">
      <w:pPr>
        <w:spacing w:before="0" w:after="0"/>
        <w:rPr>
          <w:b/>
        </w:rPr>
      </w:pPr>
      <w:r w:rsidRPr="00331F73">
        <w:rPr>
          <w:b/>
        </w:rPr>
        <w:t xml:space="preserve">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private void jButton3ActionPerformed(java.awt.event.ActionEvent evt) {                                         </w:t>
      </w:r>
    </w:p>
    <w:p w:rsidR="00331F73" w:rsidRPr="00331F73" w:rsidRDefault="00331F73" w:rsidP="00331F73">
      <w:pPr>
        <w:spacing w:before="0" w:after="0"/>
        <w:rPr>
          <w:b/>
        </w:rPr>
      </w:pPr>
      <w:r w:rsidRPr="00331F73">
        <w:rPr>
          <w:b/>
        </w:rPr>
        <w:t xml:space="preserve">         txtrollno.setText(" ");</w:t>
      </w:r>
    </w:p>
    <w:p w:rsidR="00331F73" w:rsidRPr="00331F73" w:rsidRDefault="00331F73" w:rsidP="00331F73">
      <w:pPr>
        <w:spacing w:before="0" w:after="0"/>
        <w:rPr>
          <w:b/>
        </w:rPr>
      </w:pPr>
      <w:r w:rsidRPr="00331F73">
        <w:rPr>
          <w:b/>
        </w:rPr>
        <w:t xml:space="preserve">        txtsnm.setText( " ");</w:t>
      </w:r>
    </w:p>
    <w:p w:rsidR="00331F73" w:rsidRPr="00331F73" w:rsidRDefault="00331F73" w:rsidP="00331F73">
      <w:pPr>
        <w:spacing w:before="0" w:after="0"/>
        <w:rPr>
          <w:b/>
        </w:rPr>
      </w:pPr>
      <w:r w:rsidRPr="00331F73">
        <w:rPr>
          <w:b/>
        </w:rPr>
        <w:t xml:space="preserve">         txtclass.setText( " ");</w:t>
      </w:r>
    </w:p>
    <w:p w:rsidR="00331F73" w:rsidRPr="00331F73" w:rsidRDefault="00331F73" w:rsidP="00331F73">
      <w:pPr>
        <w:spacing w:before="0" w:after="0"/>
        <w:rPr>
          <w:b/>
        </w:rPr>
      </w:pPr>
      <w:r w:rsidRPr="00331F73">
        <w:rPr>
          <w:b/>
        </w:rPr>
        <w:t xml:space="preserve">          txtadate.setText("");</w:t>
      </w:r>
    </w:p>
    <w:p w:rsidR="00331F73" w:rsidRPr="00331F73" w:rsidRDefault="00331F73" w:rsidP="00331F73">
      <w:pPr>
        <w:spacing w:before="0" w:after="0"/>
        <w:rPr>
          <w:b/>
        </w:rPr>
      </w:pPr>
      <w:r w:rsidRPr="00331F73">
        <w:rPr>
          <w:b/>
        </w:rPr>
        <w:t xml:space="preserve">         txtday.setText(" ");</w:t>
      </w:r>
    </w:p>
    <w:p w:rsidR="00331F73" w:rsidRPr="00331F73" w:rsidRDefault="00331F73" w:rsidP="00331F73">
      <w:pPr>
        <w:spacing w:before="0" w:after="0"/>
        <w:rPr>
          <w:b/>
        </w:rPr>
      </w:pPr>
      <w:r w:rsidRPr="00331F73">
        <w:rPr>
          <w:b/>
        </w:rPr>
        <w:t xml:space="preserve">         txtyr.setText( " ");</w:t>
      </w:r>
    </w:p>
    <w:p w:rsidR="00331F73" w:rsidRPr="00331F73" w:rsidRDefault="00331F73" w:rsidP="00331F73">
      <w:pPr>
        <w:spacing w:before="0" w:after="0"/>
        <w:rPr>
          <w:b/>
        </w:rPr>
      </w:pPr>
      <w:r w:rsidRPr="00331F73">
        <w:rPr>
          <w:b/>
        </w:rPr>
        <w:t xml:space="preserve">         txtyear.setText("");</w:t>
      </w:r>
    </w:p>
    <w:p w:rsidR="00331F73" w:rsidRPr="00331F73" w:rsidRDefault="00331F73" w:rsidP="00331F73">
      <w:pPr>
        <w:spacing w:before="0" w:after="0"/>
        <w:rPr>
          <w:b/>
        </w:rPr>
      </w:pPr>
      <w:r w:rsidRPr="00331F73">
        <w:rPr>
          <w:b/>
        </w:rPr>
        <w:t xml:space="preserve">          txtstatus.setText( "");</w:t>
      </w:r>
    </w:p>
    <w:p w:rsidR="00331F73" w:rsidRPr="00331F73" w:rsidRDefault="00331F73" w:rsidP="00331F73">
      <w:pPr>
        <w:spacing w:before="0" w:after="0"/>
        <w:rPr>
          <w:b/>
        </w:rPr>
      </w:pPr>
      <w:r w:rsidRPr="00331F73">
        <w:rPr>
          <w:b/>
        </w:rPr>
        <w:t xml:space="preserve">           txtshift.setText("");        </w:t>
      </w:r>
    </w:p>
    <w:p w:rsidR="00331F73" w:rsidRPr="00331F73" w:rsidRDefault="00331F73" w:rsidP="00331F73">
      <w:pPr>
        <w:spacing w:before="0" w:after="0"/>
        <w:rPr>
          <w:b/>
        </w:rPr>
      </w:pPr>
      <w:r w:rsidRPr="00331F73">
        <w:rPr>
          <w:b/>
        </w:rPr>
        <w:t xml:space="preserve">    }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@param args the command line arguments</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public static void main(String args[]) {</w:t>
      </w:r>
    </w:p>
    <w:p w:rsidR="00331F73" w:rsidRPr="00331F73" w:rsidRDefault="00331F73" w:rsidP="00331F73">
      <w:pPr>
        <w:spacing w:before="0" w:after="0"/>
        <w:rPr>
          <w:b/>
        </w:rPr>
      </w:pPr>
      <w:r w:rsidRPr="00331F73">
        <w:rPr>
          <w:b/>
        </w:rPr>
        <w:t xml:space="preserve">        /* Set the Nimbus look and feel */</w:t>
      </w:r>
    </w:p>
    <w:p w:rsidR="00331F73" w:rsidRPr="00331F73" w:rsidRDefault="00331F73" w:rsidP="00331F73">
      <w:pPr>
        <w:spacing w:before="0" w:after="0"/>
        <w:rPr>
          <w:b/>
        </w:rPr>
      </w:pPr>
      <w:r w:rsidRPr="00331F73">
        <w:rPr>
          <w:b/>
        </w:rPr>
        <w:t xml:space="preserve">        //&lt;editor-fold defaultstate="collapsed" desc=" Look and feel setting code (optional) "&gt;</w:t>
      </w:r>
    </w:p>
    <w:p w:rsidR="00331F73" w:rsidRPr="00331F73" w:rsidRDefault="00331F73" w:rsidP="00331F73">
      <w:pPr>
        <w:spacing w:before="0" w:after="0"/>
        <w:rPr>
          <w:b/>
        </w:rPr>
      </w:pPr>
      <w:r w:rsidRPr="00331F73">
        <w:rPr>
          <w:b/>
        </w:rPr>
        <w:t xml:space="preserve">        /* If Nimbus (introduced in Java SE 6) is not available, stay with the default look and feel.</w:t>
      </w:r>
    </w:p>
    <w:p w:rsidR="00331F73" w:rsidRPr="00331F73" w:rsidRDefault="00331F73" w:rsidP="00331F73">
      <w:pPr>
        <w:spacing w:before="0" w:after="0"/>
        <w:rPr>
          <w:b/>
        </w:rPr>
      </w:pPr>
      <w:r w:rsidRPr="00331F73">
        <w:rPr>
          <w:b/>
        </w:rPr>
        <w:t xml:space="preserve">         * For details see http://download.oracle.com/javase/tutorial/uiswing/lookandfeel/plaf.html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try {</w:t>
      </w:r>
    </w:p>
    <w:p w:rsidR="00331F73" w:rsidRPr="00331F73" w:rsidRDefault="00331F73" w:rsidP="00331F73">
      <w:pPr>
        <w:spacing w:before="0" w:after="0"/>
        <w:rPr>
          <w:b/>
        </w:rPr>
      </w:pPr>
      <w:r w:rsidRPr="00331F73">
        <w:rPr>
          <w:b/>
        </w:rPr>
        <w:t xml:space="preserve">            for (javax.swing.UIManager.LookAndFeelInfo info : javax.swing.UIManager.getInstalledLookAndFeels()) {</w:t>
      </w:r>
    </w:p>
    <w:p w:rsidR="00331F73" w:rsidRPr="00331F73" w:rsidRDefault="00331F73" w:rsidP="00331F73">
      <w:pPr>
        <w:spacing w:before="0" w:after="0"/>
        <w:rPr>
          <w:b/>
        </w:rPr>
      </w:pPr>
      <w:r w:rsidRPr="00331F73">
        <w:rPr>
          <w:b/>
        </w:rPr>
        <w:t xml:space="preserve">                if ("Nimbus".equals(info.getName())) {</w:t>
      </w:r>
    </w:p>
    <w:p w:rsidR="00331F73" w:rsidRPr="00331F73" w:rsidRDefault="00331F73" w:rsidP="00331F73">
      <w:pPr>
        <w:spacing w:before="0" w:after="0"/>
        <w:rPr>
          <w:b/>
        </w:rPr>
      </w:pPr>
      <w:r w:rsidRPr="00331F73">
        <w:rPr>
          <w:b/>
        </w:rPr>
        <w:t xml:space="preserve">                    javax.swing.UIManager.setLookAndFeel(info.getClassName());</w:t>
      </w:r>
    </w:p>
    <w:p w:rsidR="00331F73" w:rsidRPr="00331F73" w:rsidRDefault="00331F73" w:rsidP="00331F73">
      <w:pPr>
        <w:spacing w:before="0" w:after="0"/>
        <w:rPr>
          <w:b/>
        </w:rPr>
      </w:pPr>
      <w:r w:rsidRPr="00331F73">
        <w:rPr>
          <w:b/>
        </w:rPr>
        <w:t xml:space="preserve">                    break;</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 catch (ClassNotFoundException ex) {</w:t>
      </w:r>
    </w:p>
    <w:p w:rsidR="00331F73" w:rsidRPr="00331F73" w:rsidRDefault="00331F73" w:rsidP="00331F73">
      <w:pPr>
        <w:spacing w:before="0" w:after="0"/>
        <w:rPr>
          <w:b/>
        </w:rPr>
      </w:pPr>
      <w:r w:rsidRPr="00331F73">
        <w:rPr>
          <w:b/>
        </w:rPr>
        <w:lastRenderedPageBreak/>
        <w:t xml:space="preserve">            java.util.logging.Logger.getLogger(dailyattendance.class.getName()).log(java.util.logging.Level.SEVERE, null, ex);</w:t>
      </w:r>
    </w:p>
    <w:p w:rsidR="00331F73" w:rsidRPr="00331F73" w:rsidRDefault="00331F73" w:rsidP="00331F73">
      <w:pPr>
        <w:spacing w:before="0" w:after="0"/>
        <w:rPr>
          <w:b/>
        </w:rPr>
      </w:pPr>
      <w:r w:rsidRPr="00331F73">
        <w:rPr>
          <w:b/>
        </w:rPr>
        <w:t xml:space="preserve">        } catch (InstantiationException ex) {</w:t>
      </w:r>
    </w:p>
    <w:p w:rsidR="00331F73" w:rsidRPr="00331F73" w:rsidRDefault="00331F73" w:rsidP="00331F73">
      <w:pPr>
        <w:spacing w:before="0" w:after="0"/>
        <w:rPr>
          <w:b/>
        </w:rPr>
      </w:pPr>
      <w:r w:rsidRPr="00331F73">
        <w:rPr>
          <w:b/>
        </w:rPr>
        <w:t xml:space="preserve">            java.util.logging.Logger.getLogger(dailyattendance.class.getName()).log(java.util.logging.Level.SEVERE, null, ex);</w:t>
      </w:r>
    </w:p>
    <w:p w:rsidR="00331F73" w:rsidRPr="00331F73" w:rsidRDefault="00331F73" w:rsidP="00331F73">
      <w:pPr>
        <w:spacing w:before="0" w:after="0"/>
        <w:rPr>
          <w:b/>
        </w:rPr>
      </w:pPr>
      <w:r w:rsidRPr="00331F73">
        <w:rPr>
          <w:b/>
        </w:rPr>
        <w:t xml:space="preserve">        } catch (IllegalAccessException ex) {</w:t>
      </w:r>
    </w:p>
    <w:p w:rsidR="00331F73" w:rsidRPr="00331F73" w:rsidRDefault="00331F73" w:rsidP="00331F73">
      <w:pPr>
        <w:spacing w:before="0" w:after="0"/>
        <w:rPr>
          <w:b/>
        </w:rPr>
      </w:pPr>
      <w:r w:rsidRPr="00331F73">
        <w:rPr>
          <w:b/>
        </w:rPr>
        <w:t xml:space="preserve">            java.util.logging.Logger.getLogger(dailyattendance.class.getName()).log(java.util.logging.Level.SEVERE, null, ex);</w:t>
      </w:r>
    </w:p>
    <w:p w:rsidR="00331F73" w:rsidRPr="00331F73" w:rsidRDefault="00331F73" w:rsidP="00331F73">
      <w:pPr>
        <w:spacing w:before="0" w:after="0"/>
        <w:rPr>
          <w:b/>
        </w:rPr>
      </w:pPr>
      <w:r w:rsidRPr="00331F73">
        <w:rPr>
          <w:b/>
        </w:rPr>
        <w:t xml:space="preserve">        } catch (javax.swing.UnsupportedLookAndFeelException ex) {</w:t>
      </w:r>
    </w:p>
    <w:p w:rsidR="00331F73" w:rsidRPr="00331F73" w:rsidRDefault="00331F73" w:rsidP="00331F73">
      <w:pPr>
        <w:spacing w:before="0" w:after="0"/>
        <w:rPr>
          <w:b/>
        </w:rPr>
      </w:pPr>
      <w:r w:rsidRPr="00331F73">
        <w:rPr>
          <w:b/>
        </w:rPr>
        <w:t xml:space="preserve">            java.util.logging.Logger.getLogger(dailyattendance.class.getName()).log(java.util.logging.Level.SEVERE, null, ex);</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//&lt;/editor-fold&gt;</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 Create and display the form */</w:t>
      </w:r>
    </w:p>
    <w:p w:rsidR="00331F73" w:rsidRPr="00331F73" w:rsidRDefault="00331F73" w:rsidP="00331F73">
      <w:pPr>
        <w:spacing w:before="0" w:after="0"/>
        <w:rPr>
          <w:b/>
        </w:rPr>
      </w:pPr>
      <w:r w:rsidRPr="00331F73">
        <w:rPr>
          <w:b/>
        </w:rPr>
        <w:t xml:space="preserve">        java.awt.EventQueue.invokeLater(new Runnable() {</w:t>
      </w:r>
    </w:p>
    <w:p w:rsidR="00331F73" w:rsidRPr="00331F73" w:rsidRDefault="00331F73" w:rsidP="00331F73">
      <w:pPr>
        <w:spacing w:before="0" w:after="0"/>
        <w:rPr>
          <w:b/>
        </w:rPr>
      </w:pPr>
      <w:r w:rsidRPr="00331F73">
        <w:rPr>
          <w:b/>
        </w:rPr>
        <w:t xml:space="preserve">            public void run() {</w:t>
      </w:r>
    </w:p>
    <w:p w:rsidR="00331F73" w:rsidRPr="00331F73" w:rsidRDefault="00331F73" w:rsidP="00331F73">
      <w:pPr>
        <w:spacing w:before="0" w:after="0"/>
        <w:rPr>
          <w:b/>
        </w:rPr>
      </w:pPr>
      <w:r w:rsidRPr="00331F73">
        <w:rPr>
          <w:b/>
        </w:rPr>
        <w:t xml:space="preserve">                new dailyattendance().setVisible(true);</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r w:rsidRPr="00331F73">
        <w:rPr>
          <w:b/>
        </w:rPr>
        <w:t xml:space="preserve">    }</w:t>
      </w:r>
    </w:p>
    <w:p w:rsidR="00331F73" w:rsidRPr="00331F73" w:rsidRDefault="00331F73" w:rsidP="00331F73">
      <w:pPr>
        <w:spacing w:before="0" w:after="0"/>
        <w:rPr>
          <w:b/>
        </w:rPr>
      </w:pPr>
    </w:p>
    <w:p w:rsidR="00331F73" w:rsidRPr="00331F73" w:rsidRDefault="00331F73" w:rsidP="00331F73">
      <w:pPr>
        <w:spacing w:before="0" w:after="0"/>
        <w:rPr>
          <w:b/>
        </w:rPr>
      </w:pPr>
      <w:r w:rsidRPr="00331F73">
        <w:rPr>
          <w:b/>
        </w:rPr>
        <w:t xml:space="preserve">    // Variables declaration - do not modify                     </w:t>
      </w:r>
    </w:p>
    <w:p w:rsidR="00331F73" w:rsidRPr="00331F73" w:rsidRDefault="00331F73" w:rsidP="00331F73">
      <w:pPr>
        <w:spacing w:before="0" w:after="0"/>
        <w:rPr>
          <w:b/>
        </w:rPr>
      </w:pPr>
      <w:r w:rsidRPr="00331F73">
        <w:rPr>
          <w:b/>
        </w:rPr>
        <w:t xml:space="preserve">    private javax.swing.JTable get_attendance;</w:t>
      </w:r>
    </w:p>
    <w:p w:rsidR="00331F73" w:rsidRPr="00331F73" w:rsidRDefault="00331F73" w:rsidP="00331F73">
      <w:pPr>
        <w:spacing w:before="0" w:after="0"/>
        <w:rPr>
          <w:b/>
        </w:rPr>
      </w:pPr>
      <w:r w:rsidRPr="00331F73">
        <w:rPr>
          <w:b/>
        </w:rPr>
        <w:t xml:space="preserve">    private javax.swing.JButton jButton1;</w:t>
      </w:r>
    </w:p>
    <w:p w:rsidR="00331F73" w:rsidRPr="00331F73" w:rsidRDefault="00331F73" w:rsidP="00331F73">
      <w:pPr>
        <w:spacing w:before="0" w:after="0"/>
        <w:rPr>
          <w:b/>
        </w:rPr>
      </w:pPr>
      <w:r w:rsidRPr="00331F73">
        <w:rPr>
          <w:b/>
        </w:rPr>
        <w:t xml:space="preserve">    private javax.swing.JButton jButton2;</w:t>
      </w:r>
    </w:p>
    <w:p w:rsidR="00331F73" w:rsidRPr="00331F73" w:rsidRDefault="00331F73" w:rsidP="00331F73">
      <w:pPr>
        <w:spacing w:before="0" w:after="0"/>
        <w:rPr>
          <w:b/>
        </w:rPr>
      </w:pPr>
      <w:r w:rsidRPr="00331F73">
        <w:rPr>
          <w:b/>
        </w:rPr>
        <w:t xml:space="preserve">    private javax.swing.JButton jButton3;</w:t>
      </w:r>
    </w:p>
    <w:p w:rsidR="00331F73" w:rsidRPr="00331F73" w:rsidRDefault="00331F73" w:rsidP="00331F73">
      <w:pPr>
        <w:spacing w:before="0" w:after="0"/>
        <w:rPr>
          <w:b/>
        </w:rPr>
      </w:pPr>
      <w:r w:rsidRPr="00331F73">
        <w:rPr>
          <w:b/>
        </w:rPr>
        <w:t xml:space="preserve">    private javax.swing.JButton jButton4;</w:t>
      </w:r>
    </w:p>
    <w:p w:rsidR="00331F73" w:rsidRPr="00331F73" w:rsidRDefault="00331F73" w:rsidP="00331F73">
      <w:pPr>
        <w:spacing w:before="0" w:after="0"/>
        <w:rPr>
          <w:b/>
        </w:rPr>
      </w:pPr>
      <w:r w:rsidRPr="00331F73">
        <w:rPr>
          <w:b/>
        </w:rPr>
        <w:t xml:space="preserve">    private javax.swing.JButton jButton5;</w:t>
      </w:r>
    </w:p>
    <w:p w:rsidR="00331F73" w:rsidRPr="00331F73" w:rsidRDefault="00331F73" w:rsidP="00331F73">
      <w:pPr>
        <w:spacing w:before="0" w:after="0"/>
        <w:rPr>
          <w:b/>
        </w:rPr>
      </w:pPr>
      <w:r w:rsidRPr="00331F73">
        <w:rPr>
          <w:b/>
        </w:rPr>
        <w:t xml:space="preserve">    private javax.swing.JLabel jLabel1;</w:t>
      </w:r>
    </w:p>
    <w:p w:rsidR="00331F73" w:rsidRPr="00331F73" w:rsidRDefault="00331F73" w:rsidP="00331F73">
      <w:pPr>
        <w:spacing w:before="0" w:after="0"/>
        <w:rPr>
          <w:b/>
        </w:rPr>
      </w:pPr>
      <w:r w:rsidRPr="00331F73">
        <w:rPr>
          <w:b/>
        </w:rPr>
        <w:t xml:space="preserve">    private javax.swing.JLabel jLabel2;</w:t>
      </w:r>
    </w:p>
    <w:p w:rsidR="00331F73" w:rsidRPr="00331F73" w:rsidRDefault="00331F73" w:rsidP="00331F73">
      <w:pPr>
        <w:spacing w:before="0" w:after="0"/>
        <w:rPr>
          <w:b/>
        </w:rPr>
      </w:pPr>
      <w:r w:rsidRPr="00331F73">
        <w:rPr>
          <w:b/>
        </w:rPr>
        <w:t xml:space="preserve">    private javax.swing.JLabel jLabel3;</w:t>
      </w:r>
    </w:p>
    <w:p w:rsidR="00331F73" w:rsidRPr="00331F73" w:rsidRDefault="00331F73" w:rsidP="00331F73">
      <w:pPr>
        <w:spacing w:before="0" w:after="0"/>
        <w:rPr>
          <w:b/>
        </w:rPr>
      </w:pPr>
      <w:r w:rsidRPr="00331F73">
        <w:rPr>
          <w:b/>
        </w:rPr>
        <w:t xml:space="preserve">    private javax.swing.JLabel jLabel4;</w:t>
      </w:r>
    </w:p>
    <w:p w:rsidR="00331F73" w:rsidRPr="00331F73" w:rsidRDefault="00331F73" w:rsidP="00331F73">
      <w:pPr>
        <w:spacing w:before="0" w:after="0"/>
        <w:rPr>
          <w:b/>
        </w:rPr>
      </w:pPr>
      <w:r w:rsidRPr="00331F73">
        <w:rPr>
          <w:b/>
        </w:rPr>
        <w:t xml:space="preserve">    private javax.swing.JLabel jLabel5;</w:t>
      </w:r>
    </w:p>
    <w:p w:rsidR="00331F73" w:rsidRPr="00331F73" w:rsidRDefault="00331F73" w:rsidP="00331F73">
      <w:pPr>
        <w:spacing w:before="0" w:after="0"/>
        <w:rPr>
          <w:b/>
        </w:rPr>
      </w:pPr>
      <w:r w:rsidRPr="00331F73">
        <w:rPr>
          <w:b/>
        </w:rPr>
        <w:t xml:space="preserve">    private javax.swing.JLabel jLabel6;</w:t>
      </w:r>
    </w:p>
    <w:p w:rsidR="00331F73" w:rsidRPr="00331F73" w:rsidRDefault="00331F73" w:rsidP="00331F73">
      <w:pPr>
        <w:spacing w:before="0" w:after="0"/>
        <w:rPr>
          <w:b/>
        </w:rPr>
      </w:pPr>
      <w:r w:rsidRPr="00331F73">
        <w:rPr>
          <w:b/>
        </w:rPr>
        <w:t xml:space="preserve">    private javax.swing.JLabel jLabel7;</w:t>
      </w:r>
    </w:p>
    <w:p w:rsidR="00331F73" w:rsidRPr="00331F73" w:rsidRDefault="00331F73" w:rsidP="00331F73">
      <w:pPr>
        <w:spacing w:before="0" w:after="0"/>
        <w:rPr>
          <w:b/>
        </w:rPr>
      </w:pPr>
      <w:r w:rsidRPr="00331F73">
        <w:rPr>
          <w:b/>
        </w:rPr>
        <w:t xml:space="preserve">    private javax.swing.JLabel jLabel8;</w:t>
      </w:r>
    </w:p>
    <w:p w:rsidR="00331F73" w:rsidRPr="00331F73" w:rsidRDefault="00331F73" w:rsidP="00331F73">
      <w:pPr>
        <w:spacing w:before="0" w:after="0"/>
        <w:rPr>
          <w:b/>
        </w:rPr>
      </w:pPr>
      <w:r w:rsidRPr="00331F73">
        <w:rPr>
          <w:b/>
        </w:rPr>
        <w:t xml:space="preserve">    private javax.swing.JPanel jPanel1;</w:t>
      </w:r>
    </w:p>
    <w:p w:rsidR="00331F73" w:rsidRPr="00331F73" w:rsidRDefault="00331F73" w:rsidP="00331F73">
      <w:pPr>
        <w:spacing w:before="0" w:after="0"/>
        <w:rPr>
          <w:b/>
        </w:rPr>
      </w:pPr>
      <w:r w:rsidRPr="00331F73">
        <w:rPr>
          <w:b/>
        </w:rPr>
        <w:t xml:space="preserve">    private javax.swing.JPanel jPanel2;</w:t>
      </w:r>
    </w:p>
    <w:p w:rsidR="00331F73" w:rsidRPr="00331F73" w:rsidRDefault="00331F73" w:rsidP="00331F73">
      <w:pPr>
        <w:spacing w:before="0" w:after="0"/>
        <w:rPr>
          <w:b/>
        </w:rPr>
      </w:pPr>
      <w:r w:rsidRPr="00331F73">
        <w:rPr>
          <w:b/>
        </w:rPr>
        <w:t xml:space="preserve">    private javax.swing.JPanel jPanel3;</w:t>
      </w:r>
    </w:p>
    <w:p w:rsidR="00331F73" w:rsidRPr="00331F73" w:rsidRDefault="00331F73" w:rsidP="00331F73">
      <w:pPr>
        <w:spacing w:before="0" w:after="0"/>
        <w:rPr>
          <w:b/>
        </w:rPr>
      </w:pPr>
      <w:r w:rsidRPr="00331F73">
        <w:rPr>
          <w:b/>
        </w:rPr>
        <w:lastRenderedPageBreak/>
        <w:t xml:space="preserve">    private javax.swing.JScrollPane jScrollPane1;</w:t>
      </w:r>
    </w:p>
    <w:p w:rsidR="00331F73" w:rsidRPr="00331F73" w:rsidRDefault="00331F73" w:rsidP="00331F73">
      <w:pPr>
        <w:spacing w:before="0" w:after="0"/>
        <w:rPr>
          <w:b/>
        </w:rPr>
      </w:pPr>
      <w:r w:rsidRPr="00331F73">
        <w:rPr>
          <w:b/>
        </w:rPr>
        <w:t xml:space="preserve">    private javax.swing.JScrollPane jScrollPane2;</w:t>
      </w:r>
    </w:p>
    <w:p w:rsidR="00331F73" w:rsidRPr="00331F73" w:rsidRDefault="00331F73" w:rsidP="00331F73">
      <w:pPr>
        <w:spacing w:before="0" w:after="0"/>
        <w:rPr>
          <w:b/>
        </w:rPr>
      </w:pPr>
      <w:r w:rsidRPr="00331F73">
        <w:rPr>
          <w:b/>
        </w:rPr>
        <w:t xml:space="preserve">    private javax.swing.JTable jTable1;</w:t>
      </w:r>
    </w:p>
    <w:p w:rsidR="00331F73" w:rsidRPr="00331F73" w:rsidRDefault="00331F73" w:rsidP="00331F73">
      <w:pPr>
        <w:spacing w:before="0" w:after="0"/>
        <w:rPr>
          <w:b/>
        </w:rPr>
      </w:pPr>
      <w:r w:rsidRPr="00331F73">
        <w:rPr>
          <w:b/>
        </w:rPr>
        <w:t xml:space="preserve">    private javax.swing.JTextField txtadate;</w:t>
      </w:r>
    </w:p>
    <w:p w:rsidR="00331F73" w:rsidRPr="00331F73" w:rsidRDefault="00331F73" w:rsidP="00331F73">
      <w:pPr>
        <w:spacing w:before="0" w:after="0"/>
        <w:rPr>
          <w:b/>
        </w:rPr>
      </w:pPr>
      <w:r w:rsidRPr="00331F73">
        <w:rPr>
          <w:b/>
        </w:rPr>
        <w:t xml:space="preserve">    private javax.swing.JTextField txtclass;</w:t>
      </w:r>
    </w:p>
    <w:p w:rsidR="00331F73" w:rsidRPr="00331F73" w:rsidRDefault="00331F73" w:rsidP="00331F73">
      <w:pPr>
        <w:spacing w:before="0" w:after="0"/>
        <w:rPr>
          <w:b/>
        </w:rPr>
      </w:pPr>
      <w:r w:rsidRPr="00331F73">
        <w:rPr>
          <w:b/>
        </w:rPr>
        <w:t xml:space="preserve">    private javax.swing.JTextField txtday;</w:t>
      </w:r>
    </w:p>
    <w:p w:rsidR="00331F73" w:rsidRPr="00331F73" w:rsidRDefault="00331F73" w:rsidP="00331F73">
      <w:pPr>
        <w:spacing w:before="0" w:after="0"/>
        <w:rPr>
          <w:b/>
        </w:rPr>
      </w:pPr>
      <w:r w:rsidRPr="00331F73">
        <w:rPr>
          <w:b/>
        </w:rPr>
        <w:t xml:space="preserve">    private javax.swing.JTextField txtrollno;</w:t>
      </w:r>
    </w:p>
    <w:p w:rsidR="00331F73" w:rsidRPr="00331F73" w:rsidRDefault="00331F73" w:rsidP="00331F73">
      <w:pPr>
        <w:spacing w:before="0" w:after="0"/>
        <w:rPr>
          <w:b/>
        </w:rPr>
      </w:pPr>
      <w:r w:rsidRPr="00331F73">
        <w:rPr>
          <w:b/>
        </w:rPr>
        <w:t xml:space="preserve">    private javax.swing.JTextField txtshift;</w:t>
      </w:r>
    </w:p>
    <w:p w:rsidR="00331F73" w:rsidRPr="00331F73" w:rsidRDefault="00331F73" w:rsidP="00331F73">
      <w:pPr>
        <w:spacing w:before="0" w:after="0"/>
        <w:rPr>
          <w:b/>
        </w:rPr>
      </w:pPr>
      <w:r w:rsidRPr="00331F73">
        <w:rPr>
          <w:b/>
        </w:rPr>
        <w:t xml:space="preserve">    private javax.swing.JTextField txtsnm;</w:t>
      </w:r>
    </w:p>
    <w:p w:rsidR="00331F73" w:rsidRPr="00331F73" w:rsidRDefault="00331F73" w:rsidP="00331F73">
      <w:pPr>
        <w:spacing w:before="0" w:after="0"/>
        <w:rPr>
          <w:b/>
        </w:rPr>
      </w:pPr>
      <w:r w:rsidRPr="00331F73">
        <w:rPr>
          <w:b/>
        </w:rPr>
        <w:t xml:space="preserve">    private javax.swing.JTextField txtstatus;</w:t>
      </w:r>
    </w:p>
    <w:p w:rsidR="00331F73" w:rsidRPr="00331F73" w:rsidRDefault="00331F73" w:rsidP="00331F73">
      <w:pPr>
        <w:spacing w:before="0" w:after="0"/>
        <w:rPr>
          <w:b/>
        </w:rPr>
      </w:pPr>
      <w:r w:rsidRPr="00331F73">
        <w:rPr>
          <w:b/>
        </w:rPr>
        <w:t xml:space="preserve">    private javax.swing.JTextField txtyear;</w:t>
      </w:r>
    </w:p>
    <w:p w:rsidR="00331F73" w:rsidRPr="00331F73" w:rsidRDefault="00331F73" w:rsidP="00331F73">
      <w:pPr>
        <w:spacing w:before="0" w:after="0"/>
        <w:rPr>
          <w:b/>
        </w:rPr>
      </w:pPr>
      <w:r w:rsidRPr="00331F73">
        <w:rPr>
          <w:b/>
        </w:rPr>
        <w:t xml:space="preserve">    private javax.swing.JTextField txtyr;</w:t>
      </w:r>
    </w:p>
    <w:p w:rsidR="00331F73" w:rsidRPr="00331F73" w:rsidRDefault="00331F73" w:rsidP="00331F73">
      <w:pPr>
        <w:spacing w:before="0" w:after="0"/>
        <w:rPr>
          <w:b/>
        </w:rPr>
      </w:pPr>
      <w:r w:rsidRPr="00331F73">
        <w:rPr>
          <w:b/>
        </w:rPr>
        <w:t xml:space="preserve">    // End of variables declaration                   </w:t>
      </w:r>
    </w:p>
    <w:p w:rsidR="00677569" w:rsidRDefault="00331F73" w:rsidP="00331F73">
      <w:pPr>
        <w:spacing w:before="0" w:after="0"/>
        <w:rPr>
          <w:b/>
        </w:rPr>
      </w:pPr>
      <w:r w:rsidRPr="00331F73">
        <w:rPr>
          <w:b/>
        </w:rPr>
        <w:t>}</w:t>
      </w:r>
    </w:p>
    <w:p w:rsidR="00A23CBB" w:rsidRDefault="00A23CBB" w:rsidP="00FB4788">
      <w:pPr>
        <w:spacing w:before="0" w:after="0"/>
        <w:rPr>
          <w:b/>
        </w:rPr>
      </w:pPr>
    </w:p>
    <w:p w:rsidR="00664DA0" w:rsidRDefault="00664DA0"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F62AC" w:rsidRDefault="003F62AC" w:rsidP="00FB4788">
      <w:pPr>
        <w:spacing w:before="0" w:after="0"/>
        <w:rPr>
          <w:b/>
          <w:sz w:val="32"/>
          <w:szCs w:val="32"/>
        </w:rPr>
      </w:pPr>
    </w:p>
    <w:p w:rsidR="00331F73" w:rsidRDefault="00331F73" w:rsidP="00FB4788">
      <w:pPr>
        <w:spacing w:before="0" w:after="0"/>
        <w:rPr>
          <w:b/>
          <w:sz w:val="32"/>
          <w:szCs w:val="32"/>
        </w:rPr>
      </w:pPr>
    </w:p>
    <w:p w:rsidR="00331F73" w:rsidRDefault="00331F73" w:rsidP="00FB4788">
      <w:pPr>
        <w:spacing w:before="0" w:after="0"/>
        <w:rPr>
          <w:b/>
          <w:sz w:val="32"/>
          <w:szCs w:val="32"/>
        </w:rPr>
      </w:pPr>
    </w:p>
    <w:p w:rsidR="00331F73" w:rsidRDefault="00331F73" w:rsidP="00FB4788">
      <w:pPr>
        <w:spacing w:before="0" w:after="0"/>
        <w:rPr>
          <w:b/>
          <w:sz w:val="32"/>
          <w:szCs w:val="32"/>
        </w:rPr>
      </w:pPr>
    </w:p>
    <w:p w:rsidR="003F62AC" w:rsidRDefault="003F62AC" w:rsidP="00FB4788">
      <w:pPr>
        <w:spacing w:before="0" w:after="0"/>
        <w:rPr>
          <w:b/>
          <w:sz w:val="32"/>
          <w:szCs w:val="32"/>
        </w:rPr>
      </w:pPr>
    </w:p>
    <w:p w:rsidR="00E03165" w:rsidRDefault="0054279E" w:rsidP="00FB4788">
      <w:pPr>
        <w:spacing w:before="0" w:after="0"/>
        <w:rPr>
          <w:b/>
          <w:sz w:val="32"/>
          <w:szCs w:val="32"/>
        </w:rPr>
      </w:pPr>
      <w:r>
        <w:rPr>
          <w:b/>
          <w:sz w:val="32"/>
          <w:szCs w:val="32"/>
        </w:rPr>
        <w:lastRenderedPageBreak/>
        <w:t>Student Monthly fees(pay</w:t>
      </w:r>
      <w:r w:rsidR="00677569" w:rsidRPr="00A23CBB">
        <w:rPr>
          <w:b/>
          <w:sz w:val="32"/>
          <w:szCs w:val="32"/>
        </w:rPr>
        <w:t>.java)</w:t>
      </w:r>
      <w:r w:rsidR="002308E2" w:rsidRPr="00A23CBB">
        <w:rPr>
          <w:b/>
          <w:sz w:val="32"/>
          <w:szCs w:val="32"/>
        </w:rPr>
        <w:t xml:space="preserve"> : </w:t>
      </w:r>
      <w:r w:rsidR="00677569" w:rsidRPr="00A23CBB">
        <w:rPr>
          <w:b/>
          <w:sz w:val="32"/>
          <w:szCs w:val="32"/>
        </w:rPr>
        <w:t>-</w:t>
      </w:r>
    </w:p>
    <w:p w:rsidR="0054279E" w:rsidRPr="00A23CBB" w:rsidRDefault="0054279E" w:rsidP="00FB4788">
      <w:pPr>
        <w:spacing w:before="0" w:after="0"/>
        <w:rPr>
          <w:b/>
          <w:sz w:val="32"/>
          <w:szCs w:val="32"/>
        </w:rPr>
      </w:pPr>
    </w:p>
    <w:p w:rsidR="00B2150F" w:rsidRDefault="00677569" w:rsidP="00FB4788">
      <w:pPr>
        <w:spacing w:before="0" w:after="0"/>
        <w:rPr>
          <w:b/>
        </w:rPr>
      </w:pPr>
      <w:r>
        <w:rPr>
          <w:b/>
          <w:noProof/>
          <w:lang w:eastAsia="en-US"/>
        </w:rPr>
        <w:drawing>
          <wp:inline distT="0" distB="0" distL="0" distR="0">
            <wp:extent cx="5923954" cy="4715732"/>
            <wp:effectExtent l="19050" t="0" r="596" b="0"/>
            <wp:docPr id="25" name="Picture 7" descr="C:\Users\Pankajkumar\Desktop\screensot\Interface - Copy\10 monthly f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kajkumar\Desktop\screensot\Interface - Copy\10 monthly fee.png"/>
                    <pic:cNvPicPr>
                      <a:picLocks noChangeAspect="1" noChangeArrowheads="1"/>
                    </pic:cNvPicPr>
                  </pic:nvPicPr>
                  <pic:blipFill>
                    <a:blip r:embed="rId54"/>
                    <a:stretch>
                      <a:fillRect/>
                    </a:stretch>
                  </pic:blipFill>
                  <pic:spPr bwMode="auto">
                    <a:xfrm>
                      <a:off x="0" y="0"/>
                      <a:ext cx="5923954" cy="4715732"/>
                    </a:xfrm>
                    <a:prstGeom prst="rect">
                      <a:avLst/>
                    </a:prstGeom>
                    <a:noFill/>
                    <a:ln w="9525">
                      <a:noFill/>
                      <a:miter lim="800000"/>
                      <a:headEnd/>
                      <a:tailEnd/>
                    </a:ln>
                  </pic:spPr>
                </pic:pic>
              </a:graphicData>
            </a:graphic>
          </wp:inline>
        </w:drawing>
      </w:r>
    </w:p>
    <w:p w:rsidR="00B2150F" w:rsidRDefault="00B2150F" w:rsidP="00FB4788">
      <w:pPr>
        <w:spacing w:before="0" w:after="0"/>
        <w:rPr>
          <w:b/>
        </w:rPr>
      </w:pPr>
    </w:p>
    <w:p w:rsidR="002308E2" w:rsidRPr="00A23CBB" w:rsidRDefault="005E1690" w:rsidP="00FB4788">
      <w:pPr>
        <w:spacing w:before="0" w:after="0"/>
        <w:rPr>
          <w:b/>
          <w:sz w:val="28"/>
          <w:szCs w:val="28"/>
        </w:rPr>
      </w:pPr>
      <w:r w:rsidRPr="00A23CBB">
        <w:rPr>
          <w:b/>
          <w:sz w:val="28"/>
          <w:szCs w:val="28"/>
        </w:rPr>
        <w:t>Code:</w:t>
      </w:r>
      <w:r w:rsidR="00A23CBB" w:rsidRPr="00A23CBB">
        <w:rPr>
          <w:b/>
          <w:sz w:val="28"/>
          <w:szCs w:val="28"/>
        </w:rPr>
        <w:t>-</w:t>
      </w:r>
    </w:p>
    <w:p w:rsidR="005E1690" w:rsidRPr="000A2219" w:rsidRDefault="00664DA0" w:rsidP="000A2219">
      <w:pPr>
        <w:spacing w:before="0" w:after="0"/>
        <w:rPr>
          <w:b/>
        </w:rPr>
      </w:pPr>
      <w:r>
        <w:rPr>
          <w:b/>
        </w:rPr>
        <w:t xml:space="preserve"> </w:t>
      </w:r>
      <w:r w:rsidRPr="00664DA0">
        <w:rPr>
          <w:b/>
        </w:rPr>
        <w:t>package schoolmangment;</w:t>
      </w:r>
    </w:p>
    <w:p w:rsidR="00664DA0" w:rsidRPr="00664DA0" w:rsidRDefault="00664DA0" w:rsidP="00664DA0">
      <w:pPr>
        <w:spacing w:before="0" w:after="0"/>
        <w:rPr>
          <w:b/>
        </w:rPr>
      </w:pPr>
      <w:r w:rsidRPr="00664DA0">
        <w:rPr>
          <w:b/>
        </w:rPr>
        <w:t>import javax.swing.JOptionPane;</w:t>
      </w:r>
    </w:p>
    <w:p w:rsidR="00664DA0" w:rsidRDefault="00664DA0" w:rsidP="00664DA0">
      <w:pPr>
        <w:spacing w:before="0" w:after="0"/>
        <w:rPr>
          <w:b/>
        </w:rPr>
      </w:pPr>
    </w:p>
    <w:p w:rsidR="0054279E" w:rsidRPr="00664DA0" w:rsidRDefault="0054279E" w:rsidP="00664DA0">
      <w:pPr>
        <w:spacing w:before="0" w:after="0"/>
        <w:rPr>
          <w:b/>
        </w:rPr>
      </w:pPr>
    </w:p>
    <w:p w:rsidR="00664DA0" w:rsidRPr="00664DA0" w:rsidRDefault="00664DA0" w:rsidP="00664DA0">
      <w:pPr>
        <w:spacing w:before="0" w:after="0"/>
        <w:rPr>
          <w:b/>
        </w:rPr>
      </w:pPr>
      <w:r w:rsidRPr="00664DA0">
        <w:rPr>
          <w:b/>
        </w:rPr>
        <w:t>/**</w:t>
      </w:r>
    </w:p>
    <w:p w:rsidR="00664DA0" w:rsidRPr="00664DA0" w:rsidRDefault="0054279E" w:rsidP="00664DA0">
      <w:pPr>
        <w:spacing w:before="0" w:after="0"/>
        <w:rPr>
          <w:b/>
        </w:rPr>
      </w:pPr>
      <w:r>
        <w:rPr>
          <w:b/>
        </w:rPr>
        <w:t xml:space="preserve"> * @author </w:t>
      </w:r>
      <w:r w:rsidRPr="009F3240">
        <w:rPr>
          <w:sz w:val="22"/>
          <w:szCs w:val="22"/>
        </w:rPr>
        <w:t>Rishav Kashyap (Rishu</w:t>
      </w:r>
      <w:r>
        <w:rPr>
          <w:sz w:val="22"/>
          <w:szCs w:val="22"/>
        </w:rPr>
        <w: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public class pay extends javax.swing.JFrame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Creates new form pay</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lastRenderedPageBreak/>
        <w:t xml:space="preserve">    public pay() {</w:t>
      </w:r>
    </w:p>
    <w:p w:rsidR="00664DA0" w:rsidRPr="00664DA0" w:rsidRDefault="00664DA0" w:rsidP="00664DA0">
      <w:pPr>
        <w:spacing w:before="0" w:after="0"/>
        <w:rPr>
          <w:b/>
        </w:rPr>
      </w:pPr>
      <w:r w:rsidRPr="00664DA0">
        <w:rPr>
          <w:b/>
        </w:rPr>
        <w:t xml:space="preserve">        initComponents();</w:t>
      </w:r>
    </w:p>
    <w:p w:rsidR="00664DA0" w:rsidRPr="00664DA0" w:rsidRDefault="00664DA0" w:rsidP="00664DA0">
      <w:pPr>
        <w:spacing w:before="0" w:after="0"/>
        <w:rPr>
          <w:b/>
        </w:rPr>
      </w:pPr>
      <w:r w:rsidRPr="00664DA0">
        <w:rPr>
          <w:b/>
        </w:rPr>
        <w:t xml:space="preserve">        this.setLocationRelativeTo(null);</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This method is called from within the constructor to initialize the form.</w:t>
      </w:r>
    </w:p>
    <w:p w:rsidR="00664DA0" w:rsidRPr="00664DA0" w:rsidRDefault="00664DA0" w:rsidP="00664DA0">
      <w:pPr>
        <w:spacing w:before="0" w:after="0"/>
        <w:rPr>
          <w:b/>
        </w:rPr>
      </w:pPr>
      <w:r w:rsidRPr="00664DA0">
        <w:rPr>
          <w:b/>
        </w:rPr>
        <w:t xml:space="preserve">     * WARNING: Do NOT modify this code. The content of this method is always</w:t>
      </w:r>
    </w:p>
    <w:p w:rsidR="00664DA0" w:rsidRPr="00664DA0" w:rsidRDefault="00664DA0" w:rsidP="00664DA0">
      <w:pPr>
        <w:spacing w:before="0" w:after="0"/>
        <w:rPr>
          <w:b/>
        </w:rPr>
      </w:pPr>
      <w:r w:rsidRPr="00664DA0">
        <w:rPr>
          <w:b/>
        </w:rPr>
        <w:t xml:space="preserve">     * regenerated by the Form Editor.</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@SuppressWarnings("unchecked")</w:t>
      </w:r>
    </w:p>
    <w:p w:rsidR="00664DA0" w:rsidRPr="00664DA0" w:rsidRDefault="00664DA0" w:rsidP="00664DA0">
      <w:pPr>
        <w:spacing w:before="0" w:after="0"/>
        <w:rPr>
          <w:b/>
        </w:rPr>
      </w:pPr>
      <w:r w:rsidRPr="00664DA0">
        <w:rPr>
          <w:b/>
        </w:rPr>
        <w:t xml:space="preserve">    // &lt;editor-fold defaultstate="collapsed" desc="Generated Code"&gt;                          </w:t>
      </w:r>
    </w:p>
    <w:p w:rsidR="00664DA0" w:rsidRPr="00664DA0" w:rsidRDefault="00664DA0" w:rsidP="00664DA0">
      <w:pPr>
        <w:spacing w:before="0" w:after="0"/>
        <w:rPr>
          <w:b/>
        </w:rPr>
      </w:pPr>
      <w:r w:rsidRPr="00664DA0">
        <w:rPr>
          <w:b/>
        </w:rPr>
        <w:t xml:space="preserve">    private void initComponents()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 = new javax.swing.JLabel();</w:t>
      </w:r>
    </w:p>
    <w:p w:rsidR="00664DA0" w:rsidRPr="00664DA0" w:rsidRDefault="00664DA0" w:rsidP="00664DA0">
      <w:pPr>
        <w:spacing w:before="0" w:after="0"/>
        <w:rPr>
          <w:b/>
        </w:rPr>
      </w:pPr>
      <w:r w:rsidRPr="00664DA0">
        <w:rPr>
          <w:b/>
        </w:rPr>
        <w:t xml:space="preserve">        jLabel2 = new javax.swing.JLabel();</w:t>
      </w:r>
    </w:p>
    <w:p w:rsidR="00664DA0" w:rsidRPr="00664DA0" w:rsidRDefault="00664DA0" w:rsidP="00664DA0">
      <w:pPr>
        <w:spacing w:before="0" w:after="0"/>
        <w:rPr>
          <w:b/>
        </w:rPr>
      </w:pPr>
      <w:r w:rsidRPr="00664DA0">
        <w:rPr>
          <w:b/>
        </w:rPr>
        <w:t xml:space="preserve">        txtaddmission = new javax.swing.JTextField();</w:t>
      </w:r>
    </w:p>
    <w:p w:rsidR="00664DA0" w:rsidRPr="00664DA0" w:rsidRDefault="00664DA0" w:rsidP="00664DA0">
      <w:pPr>
        <w:spacing w:before="0" w:after="0"/>
        <w:rPr>
          <w:b/>
        </w:rPr>
      </w:pPr>
      <w:r w:rsidRPr="00664DA0">
        <w:rPr>
          <w:b/>
        </w:rPr>
        <w:t xml:space="preserve">        jLabel3 = new javax.swing.JLabel();</w:t>
      </w:r>
    </w:p>
    <w:p w:rsidR="00664DA0" w:rsidRPr="00664DA0" w:rsidRDefault="00664DA0" w:rsidP="00664DA0">
      <w:pPr>
        <w:spacing w:before="0" w:after="0"/>
        <w:rPr>
          <w:b/>
        </w:rPr>
      </w:pPr>
      <w:r w:rsidRPr="00664DA0">
        <w:rPr>
          <w:b/>
        </w:rPr>
        <w:t xml:space="preserve">        txtroll = new javax.swing.JTextField();</w:t>
      </w:r>
    </w:p>
    <w:p w:rsidR="00664DA0" w:rsidRPr="00664DA0" w:rsidRDefault="00664DA0" w:rsidP="00664DA0">
      <w:pPr>
        <w:spacing w:before="0" w:after="0"/>
        <w:rPr>
          <w:b/>
        </w:rPr>
      </w:pPr>
      <w:r w:rsidRPr="00664DA0">
        <w:rPr>
          <w:b/>
        </w:rPr>
        <w:t xml:space="preserve">        jLabel4 = new javax.swing.JLabel();</w:t>
      </w:r>
    </w:p>
    <w:p w:rsidR="00664DA0" w:rsidRPr="00664DA0" w:rsidRDefault="00664DA0" w:rsidP="00664DA0">
      <w:pPr>
        <w:spacing w:before="0" w:after="0"/>
        <w:rPr>
          <w:b/>
        </w:rPr>
      </w:pPr>
      <w:r w:rsidRPr="00664DA0">
        <w:rPr>
          <w:b/>
        </w:rPr>
        <w:t xml:space="preserve">        txtbill = new javax.swing.JTextField();</w:t>
      </w:r>
    </w:p>
    <w:p w:rsidR="00664DA0" w:rsidRPr="00664DA0" w:rsidRDefault="00664DA0" w:rsidP="00664DA0">
      <w:pPr>
        <w:spacing w:before="0" w:after="0"/>
        <w:rPr>
          <w:b/>
        </w:rPr>
      </w:pPr>
      <w:r w:rsidRPr="00664DA0">
        <w:rPr>
          <w:b/>
        </w:rPr>
        <w:t xml:space="preserve">        jLabel5 = new javax.swing.JLabel();</w:t>
      </w:r>
    </w:p>
    <w:p w:rsidR="00664DA0" w:rsidRPr="00664DA0" w:rsidRDefault="00664DA0" w:rsidP="00664DA0">
      <w:pPr>
        <w:spacing w:before="0" w:after="0"/>
        <w:rPr>
          <w:b/>
        </w:rPr>
      </w:pPr>
      <w:r w:rsidRPr="00664DA0">
        <w:rPr>
          <w:b/>
        </w:rPr>
        <w:t xml:space="preserve">        txtclass = new javax.swing.JTextField();</w:t>
      </w:r>
    </w:p>
    <w:p w:rsidR="00664DA0" w:rsidRPr="00664DA0" w:rsidRDefault="00664DA0" w:rsidP="00664DA0">
      <w:pPr>
        <w:spacing w:before="0" w:after="0"/>
        <w:rPr>
          <w:b/>
        </w:rPr>
      </w:pPr>
      <w:r w:rsidRPr="00664DA0">
        <w:rPr>
          <w:b/>
        </w:rPr>
        <w:t xml:space="preserve">        jLabel6 = new javax.swing.JLabel();</w:t>
      </w:r>
    </w:p>
    <w:p w:rsidR="00664DA0" w:rsidRPr="00664DA0" w:rsidRDefault="00664DA0" w:rsidP="00664DA0">
      <w:pPr>
        <w:spacing w:before="0" w:after="0"/>
        <w:rPr>
          <w:b/>
        </w:rPr>
      </w:pPr>
      <w:r w:rsidRPr="00664DA0">
        <w:rPr>
          <w:b/>
        </w:rPr>
        <w:t xml:space="preserve">        txtname = new javax.swing.JTextField();</w:t>
      </w:r>
    </w:p>
    <w:p w:rsidR="00664DA0" w:rsidRPr="00664DA0" w:rsidRDefault="00664DA0" w:rsidP="00664DA0">
      <w:pPr>
        <w:spacing w:before="0" w:after="0"/>
        <w:rPr>
          <w:b/>
        </w:rPr>
      </w:pPr>
      <w:r w:rsidRPr="00664DA0">
        <w:rPr>
          <w:b/>
        </w:rPr>
        <w:t xml:space="preserve">        jLabel7 = new javax.swing.JLabel();</w:t>
      </w:r>
    </w:p>
    <w:p w:rsidR="00664DA0" w:rsidRPr="00664DA0" w:rsidRDefault="00664DA0" w:rsidP="00664DA0">
      <w:pPr>
        <w:spacing w:before="0" w:after="0"/>
        <w:rPr>
          <w:b/>
        </w:rPr>
      </w:pPr>
      <w:r w:rsidRPr="00664DA0">
        <w:rPr>
          <w:b/>
        </w:rPr>
        <w:t xml:space="preserve">        jLabel8 = new javax.swing.JLabel();</w:t>
      </w:r>
    </w:p>
    <w:p w:rsidR="00664DA0" w:rsidRPr="00664DA0" w:rsidRDefault="00664DA0" w:rsidP="00664DA0">
      <w:pPr>
        <w:spacing w:before="0" w:after="0"/>
        <w:rPr>
          <w:b/>
        </w:rPr>
      </w:pPr>
      <w:r w:rsidRPr="00664DA0">
        <w:rPr>
          <w:b/>
        </w:rPr>
        <w:t xml:space="preserve">        txtfname = new javax.swing.JTextField();</w:t>
      </w:r>
    </w:p>
    <w:p w:rsidR="00664DA0" w:rsidRPr="00664DA0" w:rsidRDefault="00664DA0" w:rsidP="00664DA0">
      <w:pPr>
        <w:spacing w:before="0" w:after="0"/>
        <w:rPr>
          <w:b/>
        </w:rPr>
      </w:pPr>
      <w:r w:rsidRPr="00664DA0">
        <w:rPr>
          <w:b/>
        </w:rPr>
        <w:t xml:space="preserve">        jLabel9 = new javax.swing.JLabel();</w:t>
      </w:r>
    </w:p>
    <w:p w:rsidR="00664DA0" w:rsidRPr="00664DA0" w:rsidRDefault="00664DA0" w:rsidP="00664DA0">
      <w:pPr>
        <w:spacing w:before="0" w:after="0"/>
        <w:rPr>
          <w:b/>
        </w:rPr>
      </w:pPr>
      <w:r w:rsidRPr="00664DA0">
        <w:rPr>
          <w:b/>
        </w:rPr>
        <w:t xml:space="preserve">        txtmname = new javax.swing.JTextField();</w:t>
      </w:r>
    </w:p>
    <w:p w:rsidR="00664DA0" w:rsidRPr="00664DA0" w:rsidRDefault="00664DA0" w:rsidP="00664DA0">
      <w:pPr>
        <w:spacing w:before="0" w:after="0"/>
        <w:rPr>
          <w:b/>
        </w:rPr>
      </w:pPr>
      <w:r w:rsidRPr="00664DA0">
        <w:rPr>
          <w:b/>
        </w:rPr>
        <w:t xml:space="preserve">        jLabel10 = new javax.swing.JLabel();</w:t>
      </w:r>
    </w:p>
    <w:p w:rsidR="00664DA0" w:rsidRPr="00664DA0" w:rsidRDefault="00664DA0" w:rsidP="00664DA0">
      <w:pPr>
        <w:spacing w:before="0" w:after="0"/>
        <w:rPr>
          <w:b/>
        </w:rPr>
      </w:pPr>
      <w:r w:rsidRPr="00664DA0">
        <w:rPr>
          <w:b/>
        </w:rPr>
        <w:t xml:space="preserve">        cmbfrom = new javax.swing.JComboBox();</w:t>
      </w:r>
    </w:p>
    <w:p w:rsidR="00664DA0" w:rsidRPr="00664DA0" w:rsidRDefault="00664DA0" w:rsidP="00664DA0">
      <w:pPr>
        <w:spacing w:before="0" w:after="0"/>
        <w:rPr>
          <w:b/>
        </w:rPr>
      </w:pPr>
      <w:r w:rsidRPr="00664DA0">
        <w:rPr>
          <w:b/>
        </w:rPr>
        <w:t xml:space="preserve">        cmbto = new javax.swing.JComboBox();</w:t>
      </w:r>
    </w:p>
    <w:p w:rsidR="00664DA0" w:rsidRPr="00664DA0" w:rsidRDefault="00664DA0" w:rsidP="00664DA0">
      <w:pPr>
        <w:spacing w:before="0" w:after="0"/>
        <w:rPr>
          <w:b/>
        </w:rPr>
      </w:pPr>
      <w:r w:rsidRPr="00664DA0">
        <w:rPr>
          <w:b/>
        </w:rPr>
        <w:t xml:space="preserve">        txttfee = new javax.swing.JTextField();</w:t>
      </w:r>
    </w:p>
    <w:p w:rsidR="00664DA0" w:rsidRPr="00664DA0" w:rsidRDefault="00664DA0" w:rsidP="00664DA0">
      <w:pPr>
        <w:spacing w:before="0" w:after="0"/>
        <w:rPr>
          <w:b/>
        </w:rPr>
      </w:pPr>
      <w:r w:rsidRPr="00664DA0">
        <w:rPr>
          <w:b/>
        </w:rPr>
        <w:t xml:space="preserve">        jLabel11 = new javax.swing.JLabel();</w:t>
      </w:r>
    </w:p>
    <w:p w:rsidR="00664DA0" w:rsidRPr="00664DA0" w:rsidRDefault="00664DA0" w:rsidP="00664DA0">
      <w:pPr>
        <w:spacing w:before="0" w:after="0"/>
        <w:rPr>
          <w:b/>
        </w:rPr>
      </w:pPr>
      <w:r w:rsidRPr="00664DA0">
        <w:rPr>
          <w:b/>
        </w:rPr>
        <w:t xml:space="preserve">        btnsave = new javax.swing.JButton();</w:t>
      </w:r>
    </w:p>
    <w:p w:rsidR="00664DA0" w:rsidRPr="00664DA0" w:rsidRDefault="00664DA0" w:rsidP="00664DA0">
      <w:pPr>
        <w:spacing w:before="0" w:after="0"/>
        <w:rPr>
          <w:b/>
        </w:rPr>
      </w:pPr>
      <w:r w:rsidRPr="00664DA0">
        <w:rPr>
          <w:b/>
        </w:rPr>
        <w:t xml:space="preserve">        jButton3 = new javax.swing.JButton();</w:t>
      </w:r>
    </w:p>
    <w:p w:rsidR="00664DA0" w:rsidRPr="00664DA0" w:rsidRDefault="00664DA0" w:rsidP="00664DA0">
      <w:pPr>
        <w:spacing w:before="0" w:after="0"/>
        <w:rPr>
          <w:b/>
        </w:rPr>
      </w:pPr>
      <w:r w:rsidRPr="00664DA0">
        <w:rPr>
          <w:b/>
        </w:rPr>
        <w:t xml:space="preserve">        jButton4 = new javax.swing.JButton();</w:t>
      </w:r>
    </w:p>
    <w:p w:rsidR="00664DA0" w:rsidRPr="00664DA0" w:rsidRDefault="00664DA0" w:rsidP="00664DA0">
      <w:pPr>
        <w:spacing w:before="0" w:after="0"/>
        <w:rPr>
          <w:b/>
        </w:rPr>
      </w:pPr>
      <w:r w:rsidRPr="00664DA0">
        <w:rPr>
          <w:b/>
        </w:rPr>
        <w:t xml:space="preserve">        btnsearch = new javax.swing.JButton();</w:t>
      </w:r>
    </w:p>
    <w:p w:rsidR="00664DA0" w:rsidRPr="00664DA0" w:rsidRDefault="00664DA0" w:rsidP="00664DA0">
      <w:pPr>
        <w:spacing w:before="0" w:after="0"/>
        <w:rPr>
          <w:b/>
        </w:rPr>
      </w:pPr>
      <w:r w:rsidRPr="00664DA0">
        <w:rPr>
          <w:b/>
        </w:rPr>
        <w:t xml:space="preserve">        cmbfdate = new javax.swing.JComboBox();</w:t>
      </w:r>
    </w:p>
    <w:p w:rsidR="00664DA0" w:rsidRPr="00664DA0" w:rsidRDefault="00664DA0" w:rsidP="00664DA0">
      <w:pPr>
        <w:spacing w:before="0" w:after="0"/>
        <w:rPr>
          <w:b/>
        </w:rPr>
      </w:pPr>
      <w:r w:rsidRPr="00664DA0">
        <w:rPr>
          <w:b/>
        </w:rPr>
        <w:t xml:space="preserve">        cmbfmonth = new javax.swing.JComboBox();</w:t>
      </w:r>
    </w:p>
    <w:p w:rsidR="00664DA0" w:rsidRPr="00664DA0" w:rsidRDefault="00664DA0" w:rsidP="00664DA0">
      <w:pPr>
        <w:spacing w:before="0" w:after="0"/>
        <w:rPr>
          <w:b/>
        </w:rPr>
      </w:pPr>
      <w:r w:rsidRPr="00664DA0">
        <w:rPr>
          <w:b/>
        </w:rPr>
        <w:t xml:space="preserve">        cmbfyear = new javax.swing.JComboBox();</w:t>
      </w:r>
    </w:p>
    <w:p w:rsidR="00664DA0" w:rsidRPr="00664DA0" w:rsidRDefault="00664DA0" w:rsidP="00664DA0">
      <w:pPr>
        <w:spacing w:before="0" w:after="0"/>
        <w:rPr>
          <w:b/>
        </w:rPr>
      </w:pPr>
      <w:r w:rsidRPr="00664DA0">
        <w:rPr>
          <w:b/>
        </w:rPr>
        <w:t xml:space="preserve">        jLabel12 = new javax.swing.JLabel();</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lastRenderedPageBreak/>
        <w:t xml:space="preserve">        setDefaultCloseOperation(javax.swing.WindowConstants.EXIT_ON_CLOSE);</w:t>
      </w:r>
    </w:p>
    <w:p w:rsidR="00664DA0" w:rsidRPr="00664DA0" w:rsidRDefault="00664DA0" w:rsidP="00664DA0">
      <w:pPr>
        <w:spacing w:before="0" w:after="0"/>
        <w:rPr>
          <w:b/>
        </w:rPr>
      </w:pPr>
      <w:r w:rsidRPr="00664DA0">
        <w:rPr>
          <w:b/>
        </w:rPr>
        <w:t xml:space="preserve">        getContentPane().setLayout(new org.netbeans.lib.awtextra.AbsoluteLayout());</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jLabel1.setBackground(new java.awt.Color(0, 226, 24));</w:t>
      </w:r>
    </w:p>
    <w:p w:rsidR="00664DA0" w:rsidRPr="00664DA0" w:rsidRDefault="00664DA0" w:rsidP="00664DA0">
      <w:pPr>
        <w:spacing w:before="0" w:after="0"/>
        <w:rPr>
          <w:b/>
        </w:rPr>
      </w:pPr>
      <w:r w:rsidRPr="00664DA0">
        <w:rPr>
          <w:b/>
        </w:rPr>
        <w:t xml:space="preserve">        jLabel1.setFont(new java.awt.Font("Chiller", 3, 48)); // NOI18N</w:t>
      </w:r>
    </w:p>
    <w:p w:rsidR="00664DA0" w:rsidRPr="00664DA0" w:rsidRDefault="00664DA0" w:rsidP="00664DA0">
      <w:pPr>
        <w:spacing w:before="0" w:after="0"/>
        <w:rPr>
          <w:b/>
        </w:rPr>
      </w:pPr>
      <w:r w:rsidRPr="00664DA0">
        <w:rPr>
          <w:b/>
        </w:rPr>
        <w:t xml:space="preserve">        jLabel1.setForeground(new java.awt.Color(255, 0, 204));</w:t>
      </w:r>
    </w:p>
    <w:p w:rsidR="00664DA0" w:rsidRPr="00664DA0" w:rsidRDefault="00664DA0" w:rsidP="00664DA0">
      <w:pPr>
        <w:spacing w:before="0" w:after="0"/>
        <w:rPr>
          <w:b/>
        </w:rPr>
      </w:pPr>
      <w:r w:rsidRPr="00664DA0">
        <w:rPr>
          <w:b/>
        </w:rPr>
        <w:t xml:space="preserve">        jLabel1.setText("       PAYMENT    WINDOW");</w:t>
      </w:r>
    </w:p>
    <w:p w:rsidR="00664DA0" w:rsidRPr="00664DA0" w:rsidRDefault="00664DA0" w:rsidP="00664DA0">
      <w:pPr>
        <w:spacing w:before="0" w:after="0"/>
        <w:rPr>
          <w:b/>
        </w:rPr>
      </w:pPr>
      <w:r w:rsidRPr="00664DA0">
        <w:rPr>
          <w:b/>
        </w:rPr>
        <w:t xml:space="preserve">        getContentPane().add(jLabel1, new org.netbeans.lib.awtextra.AbsoluteConstraints(150, 80, 540, 60));</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jLabel2.setFont(new java.awt.Font("Tahoma", 1, 11)); // NOI18N</w:t>
      </w:r>
    </w:p>
    <w:p w:rsidR="00664DA0" w:rsidRPr="00664DA0" w:rsidRDefault="00664DA0" w:rsidP="00664DA0">
      <w:pPr>
        <w:spacing w:before="0" w:after="0"/>
        <w:rPr>
          <w:b/>
        </w:rPr>
      </w:pPr>
      <w:r w:rsidRPr="00664DA0">
        <w:rPr>
          <w:b/>
        </w:rPr>
        <w:t xml:space="preserve">        jLabel2.setForeground(new java.awt.Color(255, 0, 0));</w:t>
      </w:r>
    </w:p>
    <w:p w:rsidR="00664DA0" w:rsidRPr="00664DA0" w:rsidRDefault="00664DA0" w:rsidP="00664DA0">
      <w:pPr>
        <w:spacing w:before="0" w:after="0"/>
        <w:rPr>
          <w:b/>
        </w:rPr>
      </w:pPr>
      <w:r w:rsidRPr="00664DA0">
        <w:rPr>
          <w:b/>
        </w:rPr>
        <w:t xml:space="preserve">        jLabel2.setText("Addmission No:");</w:t>
      </w:r>
    </w:p>
    <w:p w:rsidR="00664DA0" w:rsidRPr="00664DA0" w:rsidRDefault="00664DA0" w:rsidP="00664DA0">
      <w:pPr>
        <w:spacing w:before="0" w:after="0"/>
        <w:rPr>
          <w:b/>
        </w:rPr>
      </w:pPr>
      <w:r w:rsidRPr="00664DA0">
        <w:rPr>
          <w:b/>
        </w:rPr>
        <w:t xml:space="preserve">        getContentPane().add(jLabel2, new org.netbeans.lib.awtextra.AbsoluteConstraints(40, 250, 90, 20));</w:t>
      </w:r>
    </w:p>
    <w:p w:rsidR="00664DA0" w:rsidRPr="00664DA0" w:rsidRDefault="00664DA0" w:rsidP="00664DA0">
      <w:pPr>
        <w:spacing w:before="0" w:after="0"/>
        <w:rPr>
          <w:b/>
        </w:rPr>
      </w:pPr>
      <w:r w:rsidRPr="00664DA0">
        <w:rPr>
          <w:b/>
        </w:rPr>
        <w:t xml:space="preserve">        getContentPane().add(txtaddmission, new org.netbeans.lib.awtextra.AbsoluteConstraints(170, 250, 150,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jLabel3.setFont(new java.awt.Font("Tahoma", 1, 11)); // NOI18N</w:t>
      </w:r>
    </w:p>
    <w:p w:rsidR="00664DA0" w:rsidRPr="00664DA0" w:rsidRDefault="00664DA0" w:rsidP="00664DA0">
      <w:pPr>
        <w:spacing w:before="0" w:after="0"/>
        <w:rPr>
          <w:b/>
        </w:rPr>
      </w:pPr>
      <w:r w:rsidRPr="00664DA0">
        <w:rPr>
          <w:b/>
        </w:rPr>
        <w:t xml:space="preserve">        jLabel3.setForeground(new java.awt.Color(51, 51, 255));</w:t>
      </w:r>
    </w:p>
    <w:p w:rsidR="00664DA0" w:rsidRPr="00664DA0" w:rsidRDefault="00664DA0" w:rsidP="00664DA0">
      <w:pPr>
        <w:spacing w:before="0" w:after="0"/>
        <w:rPr>
          <w:b/>
        </w:rPr>
      </w:pPr>
      <w:r w:rsidRPr="00664DA0">
        <w:rPr>
          <w:b/>
        </w:rPr>
        <w:t xml:space="preserve">        jLabel3.setText("Roll no :");</w:t>
      </w:r>
    </w:p>
    <w:p w:rsidR="00664DA0" w:rsidRPr="00664DA0" w:rsidRDefault="00664DA0" w:rsidP="00664DA0">
      <w:pPr>
        <w:spacing w:before="0" w:after="0"/>
        <w:rPr>
          <w:b/>
        </w:rPr>
      </w:pPr>
      <w:r w:rsidRPr="00664DA0">
        <w:rPr>
          <w:b/>
        </w:rPr>
        <w:t xml:space="preserve">        getContentPane().add(jLabel3, new org.netbeans.lib.awtextra.AbsoluteConstraints(50, 300, 50, 20));</w:t>
      </w:r>
    </w:p>
    <w:p w:rsidR="00664DA0" w:rsidRPr="00664DA0" w:rsidRDefault="00664DA0" w:rsidP="00664DA0">
      <w:pPr>
        <w:spacing w:before="0" w:after="0"/>
        <w:rPr>
          <w:b/>
        </w:rPr>
      </w:pPr>
      <w:r w:rsidRPr="00664DA0">
        <w:rPr>
          <w:b/>
        </w:rPr>
        <w:t xml:space="preserve">        getContentPane().add(txtroll, new org.netbeans.lib.awtextra.AbsoluteConstraints(170, 300, 150,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jLabel4.setFont(new java.awt.Font("Tahoma", 1, 11)); // NOI18N</w:t>
      </w:r>
    </w:p>
    <w:p w:rsidR="00664DA0" w:rsidRPr="00664DA0" w:rsidRDefault="00664DA0" w:rsidP="00664DA0">
      <w:pPr>
        <w:spacing w:before="0" w:after="0"/>
        <w:rPr>
          <w:b/>
        </w:rPr>
      </w:pPr>
      <w:r w:rsidRPr="00664DA0">
        <w:rPr>
          <w:b/>
        </w:rPr>
        <w:t xml:space="preserve">        jLabel4.setForeground(new java.awt.Color(255, 0, 0));</w:t>
      </w:r>
    </w:p>
    <w:p w:rsidR="00664DA0" w:rsidRPr="00664DA0" w:rsidRDefault="00664DA0" w:rsidP="00664DA0">
      <w:pPr>
        <w:spacing w:before="0" w:after="0"/>
        <w:rPr>
          <w:b/>
        </w:rPr>
      </w:pPr>
      <w:r w:rsidRPr="00664DA0">
        <w:rPr>
          <w:b/>
        </w:rPr>
        <w:t xml:space="preserve">        jLabel4.setText("Bill no :");</w:t>
      </w:r>
    </w:p>
    <w:p w:rsidR="00664DA0" w:rsidRPr="00664DA0" w:rsidRDefault="00664DA0" w:rsidP="00664DA0">
      <w:pPr>
        <w:spacing w:before="0" w:after="0"/>
        <w:rPr>
          <w:b/>
        </w:rPr>
      </w:pPr>
      <w:r w:rsidRPr="00664DA0">
        <w:rPr>
          <w:b/>
        </w:rPr>
        <w:t xml:space="preserve">        getContentPane().add(jLabel4, new org.netbeans.lib.awtextra.AbsoluteConstraints(410, 300, 70, 20));</w:t>
      </w:r>
    </w:p>
    <w:p w:rsidR="00664DA0" w:rsidRPr="00664DA0" w:rsidRDefault="00664DA0" w:rsidP="00664DA0">
      <w:pPr>
        <w:spacing w:before="0" w:after="0"/>
        <w:rPr>
          <w:b/>
        </w:rPr>
      </w:pPr>
      <w:r w:rsidRPr="00664DA0">
        <w:rPr>
          <w:b/>
        </w:rPr>
        <w:t xml:space="preserve">        getContentPane().add(txtbill, new org.netbeans.lib.awtextra.AbsoluteConstraints(550, 290, 190,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jLabel5.setFont(new java.awt.Font("Tahoma", 1, 11)); // NOI18N</w:t>
      </w:r>
    </w:p>
    <w:p w:rsidR="00664DA0" w:rsidRPr="00664DA0" w:rsidRDefault="00664DA0" w:rsidP="00664DA0">
      <w:pPr>
        <w:spacing w:before="0" w:after="0"/>
        <w:rPr>
          <w:b/>
        </w:rPr>
      </w:pPr>
      <w:r w:rsidRPr="00664DA0">
        <w:rPr>
          <w:b/>
        </w:rPr>
        <w:t xml:space="preserve">        jLabel5.setForeground(new java.awt.Color(51, 51, 255));</w:t>
      </w:r>
    </w:p>
    <w:p w:rsidR="00664DA0" w:rsidRPr="00664DA0" w:rsidRDefault="00664DA0" w:rsidP="00664DA0">
      <w:pPr>
        <w:spacing w:before="0" w:after="0"/>
        <w:rPr>
          <w:b/>
        </w:rPr>
      </w:pPr>
      <w:r w:rsidRPr="00664DA0">
        <w:rPr>
          <w:b/>
        </w:rPr>
        <w:t xml:space="preserve">        jLabel5.setText("Class :");</w:t>
      </w:r>
    </w:p>
    <w:p w:rsidR="00664DA0" w:rsidRPr="00664DA0" w:rsidRDefault="00664DA0" w:rsidP="00664DA0">
      <w:pPr>
        <w:spacing w:before="0" w:after="0"/>
        <w:rPr>
          <w:b/>
        </w:rPr>
      </w:pPr>
      <w:r w:rsidRPr="00664DA0">
        <w:rPr>
          <w:b/>
        </w:rPr>
        <w:t xml:space="preserve">        getContentPane().add(jLabel5, new org.netbeans.lib.awtextra.AbsoluteConstraints(410, 340, -1, -1));</w:t>
      </w:r>
    </w:p>
    <w:p w:rsidR="00664DA0" w:rsidRPr="00664DA0" w:rsidRDefault="00664DA0" w:rsidP="00664DA0">
      <w:pPr>
        <w:spacing w:before="0" w:after="0"/>
        <w:rPr>
          <w:b/>
        </w:rPr>
      </w:pPr>
      <w:r w:rsidRPr="00664DA0">
        <w:rPr>
          <w:b/>
        </w:rPr>
        <w:t xml:space="preserve">        getContentPane().add(txtclass, new org.netbeans.lib.awtextra.AbsoluteConstraints(550, 330, 190,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jLabel6.setFont(new java.awt.Font("Tahoma", 1, 11)); // NOI18N</w:t>
      </w:r>
    </w:p>
    <w:p w:rsidR="00664DA0" w:rsidRPr="00664DA0" w:rsidRDefault="00664DA0" w:rsidP="00664DA0">
      <w:pPr>
        <w:spacing w:before="0" w:after="0"/>
        <w:rPr>
          <w:b/>
        </w:rPr>
      </w:pPr>
      <w:r w:rsidRPr="00664DA0">
        <w:rPr>
          <w:b/>
        </w:rPr>
        <w:t xml:space="preserve">        jLabel6.setForeground(new java.awt.Color(51, 51, 255));</w:t>
      </w:r>
    </w:p>
    <w:p w:rsidR="00664DA0" w:rsidRPr="00664DA0" w:rsidRDefault="00664DA0" w:rsidP="00664DA0">
      <w:pPr>
        <w:spacing w:before="0" w:after="0"/>
        <w:rPr>
          <w:b/>
        </w:rPr>
      </w:pPr>
      <w:r w:rsidRPr="00664DA0">
        <w:rPr>
          <w:b/>
        </w:rPr>
        <w:lastRenderedPageBreak/>
        <w:t xml:space="preserve">        jLabel6.setText("student name :");</w:t>
      </w:r>
    </w:p>
    <w:p w:rsidR="00664DA0" w:rsidRPr="00664DA0" w:rsidRDefault="00664DA0" w:rsidP="00664DA0">
      <w:pPr>
        <w:spacing w:before="0" w:after="0"/>
        <w:rPr>
          <w:b/>
        </w:rPr>
      </w:pPr>
      <w:r w:rsidRPr="00664DA0">
        <w:rPr>
          <w:b/>
        </w:rPr>
        <w:t xml:space="preserve">        getContentPane().add(jLabel6, new org.netbeans.lib.awtextra.AbsoluteConstraints(40, 350, -1, -1));</w:t>
      </w:r>
    </w:p>
    <w:p w:rsidR="00664DA0" w:rsidRPr="00664DA0" w:rsidRDefault="00664DA0" w:rsidP="00664DA0">
      <w:pPr>
        <w:spacing w:before="0" w:after="0"/>
        <w:rPr>
          <w:b/>
        </w:rPr>
      </w:pPr>
      <w:r w:rsidRPr="00664DA0">
        <w:rPr>
          <w:b/>
        </w:rPr>
        <w:t xml:space="preserve">        getContentPane().add(txtname, new org.netbeans.lib.awtextra.AbsoluteConstraints(170, 350, 150,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jLabel7.setFont(new java.awt.Font("Tahoma", 1, 11)); // NOI18N</w:t>
      </w:r>
    </w:p>
    <w:p w:rsidR="00664DA0" w:rsidRPr="00664DA0" w:rsidRDefault="00664DA0" w:rsidP="00664DA0">
      <w:pPr>
        <w:spacing w:before="0" w:after="0"/>
        <w:rPr>
          <w:b/>
        </w:rPr>
      </w:pPr>
      <w:r w:rsidRPr="00664DA0">
        <w:rPr>
          <w:b/>
        </w:rPr>
        <w:t xml:space="preserve">        jLabel7.setForeground(new java.awt.Color(51, 51, 255));</w:t>
      </w:r>
    </w:p>
    <w:p w:rsidR="00664DA0" w:rsidRPr="00664DA0" w:rsidRDefault="00664DA0" w:rsidP="00664DA0">
      <w:pPr>
        <w:spacing w:before="0" w:after="0"/>
        <w:rPr>
          <w:b/>
        </w:rPr>
      </w:pPr>
      <w:r w:rsidRPr="00664DA0">
        <w:rPr>
          <w:b/>
        </w:rPr>
        <w:t xml:space="preserve">        jLabel7.setText("Payment Date :");</w:t>
      </w:r>
    </w:p>
    <w:p w:rsidR="00664DA0" w:rsidRPr="00664DA0" w:rsidRDefault="00664DA0" w:rsidP="00664DA0">
      <w:pPr>
        <w:spacing w:before="0" w:after="0"/>
        <w:rPr>
          <w:b/>
        </w:rPr>
      </w:pPr>
      <w:r w:rsidRPr="00664DA0">
        <w:rPr>
          <w:b/>
        </w:rPr>
        <w:t xml:space="preserve">        getContentPane().add(jLabel7, new org.netbeans.lib.awtextra.AbsoluteConstraints(410, 380,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jLabel8.setFont(new java.awt.Font("Tahoma", 1, 11)); // NOI18N</w:t>
      </w:r>
    </w:p>
    <w:p w:rsidR="00664DA0" w:rsidRPr="00664DA0" w:rsidRDefault="00664DA0" w:rsidP="00664DA0">
      <w:pPr>
        <w:spacing w:before="0" w:after="0"/>
        <w:rPr>
          <w:b/>
        </w:rPr>
      </w:pPr>
      <w:r w:rsidRPr="00664DA0">
        <w:rPr>
          <w:b/>
        </w:rPr>
        <w:t xml:space="preserve">        jLabel8.setForeground(new java.awt.Color(0, 0, 255));</w:t>
      </w:r>
    </w:p>
    <w:p w:rsidR="00664DA0" w:rsidRPr="00664DA0" w:rsidRDefault="00664DA0" w:rsidP="00664DA0">
      <w:pPr>
        <w:spacing w:before="0" w:after="0"/>
        <w:rPr>
          <w:b/>
        </w:rPr>
      </w:pPr>
      <w:r w:rsidRPr="00664DA0">
        <w:rPr>
          <w:b/>
        </w:rPr>
        <w:t xml:space="preserve">        jLabel8.setText("Father's Name :");</w:t>
      </w:r>
    </w:p>
    <w:p w:rsidR="00664DA0" w:rsidRPr="00664DA0" w:rsidRDefault="00664DA0" w:rsidP="00664DA0">
      <w:pPr>
        <w:spacing w:before="0" w:after="0"/>
        <w:rPr>
          <w:b/>
        </w:rPr>
      </w:pPr>
      <w:r w:rsidRPr="00664DA0">
        <w:rPr>
          <w:b/>
        </w:rPr>
        <w:t xml:space="preserve">        getContentPane().add(jLabel8, new org.netbeans.lib.awtextra.AbsoluteConstraints(40, 400, -1, -1));</w:t>
      </w:r>
    </w:p>
    <w:p w:rsidR="00664DA0" w:rsidRPr="00664DA0" w:rsidRDefault="00664DA0" w:rsidP="00664DA0">
      <w:pPr>
        <w:spacing w:before="0" w:after="0"/>
        <w:rPr>
          <w:b/>
        </w:rPr>
      </w:pPr>
      <w:r w:rsidRPr="00664DA0">
        <w:rPr>
          <w:b/>
        </w:rPr>
        <w:t xml:space="preserve">        getContentPane().add(txtfname, new org.netbeans.lib.awtextra.AbsoluteConstraints(170, 400, 150,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jLabel9.setFont(new java.awt.Font("Tahoma", 1, 11)); // NOI18N</w:t>
      </w:r>
    </w:p>
    <w:p w:rsidR="00664DA0" w:rsidRPr="00664DA0" w:rsidRDefault="00664DA0" w:rsidP="00664DA0">
      <w:pPr>
        <w:spacing w:before="0" w:after="0"/>
        <w:rPr>
          <w:b/>
        </w:rPr>
      </w:pPr>
      <w:r w:rsidRPr="00664DA0">
        <w:rPr>
          <w:b/>
        </w:rPr>
        <w:t xml:space="preserve">        jLabel9.setForeground(new java.awt.Color(51, 51, 255));</w:t>
      </w:r>
    </w:p>
    <w:p w:rsidR="00664DA0" w:rsidRPr="00664DA0" w:rsidRDefault="00664DA0" w:rsidP="00664DA0">
      <w:pPr>
        <w:spacing w:before="0" w:after="0"/>
        <w:rPr>
          <w:b/>
        </w:rPr>
      </w:pPr>
      <w:r w:rsidRPr="00664DA0">
        <w:rPr>
          <w:b/>
        </w:rPr>
        <w:t xml:space="preserve">        jLabel9.setText("Mother's Name :");</w:t>
      </w:r>
    </w:p>
    <w:p w:rsidR="00664DA0" w:rsidRPr="00664DA0" w:rsidRDefault="00664DA0" w:rsidP="00664DA0">
      <w:pPr>
        <w:spacing w:before="0" w:after="0"/>
        <w:rPr>
          <w:b/>
        </w:rPr>
      </w:pPr>
      <w:r w:rsidRPr="00664DA0">
        <w:rPr>
          <w:b/>
        </w:rPr>
        <w:t xml:space="preserve">        getContentPane().add(jLabel9, new org.netbeans.lib.awtextra.AbsoluteConstraints(410, 420, -1, -1));</w:t>
      </w:r>
    </w:p>
    <w:p w:rsidR="00664DA0" w:rsidRPr="00664DA0" w:rsidRDefault="00664DA0" w:rsidP="00664DA0">
      <w:pPr>
        <w:spacing w:before="0" w:after="0"/>
        <w:rPr>
          <w:b/>
        </w:rPr>
      </w:pPr>
      <w:r w:rsidRPr="00664DA0">
        <w:rPr>
          <w:b/>
        </w:rPr>
        <w:t xml:space="preserve">        getContentPane().add(txtmname, new org.netbeans.lib.awtextra.AbsoluteConstraints(550, 420, 190,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jLabel10.setFont(new java.awt.Font("Tahoma", 1, 11)); // NOI18N</w:t>
      </w:r>
    </w:p>
    <w:p w:rsidR="00664DA0" w:rsidRPr="00664DA0" w:rsidRDefault="00664DA0" w:rsidP="00664DA0">
      <w:pPr>
        <w:spacing w:before="0" w:after="0"/>
        <w:rPr>
          <w:b/>
        </w:rPr>
      </w:pPr>
      <w:r w:rsidRPr="00664DA0">
        <w:rPr>
          <w:b/>
        </w:rPr>
        <w:t xml:space="preserve">        jLabel10.setForeground(new java.awt.Color(51, 51, 255));</w:t>
      </w:r>
    </w:p>
    <w:p w:rsidR="00664DA0" w:rsidRPr="00664DA0" w:rsidRDefault="00664DA0" w:rsidP="00664DA0">
      <w:pPr>
        <w:spacing w:before="0" w:after="0"/>
        <w:rPr>
          <w:b/>
        </w:rPr>
      </w:pPr>
      <w:r w:rsidRPr="00664DA0">
        <w:rPr>
          <w:b/>
        </w:rPr>
        <w:t xml:space="preserve">        jLabel10.setText("Monthly Pay :");</w:t>
      </w:r>
    </w:p>
    <w:p w:rsidR="00664DA0" w:rsidRPr="00664DA0" w:rsidRDefault="00664DA0" w:rsidP="00664DA0">
      <w:pPr>
        <w:spacing w:before="0" w:after="0"/>
        <w:rPr>
          <w:b/>
        </w:rPr>
      </w:pPr>
      <w:r w:rsidRPr="00664DA0">
        <w:rPr>
          <w:b/>
        </w:rPr>
        <w:t xml:space="preserve">        getContentPane().add(jLabel10, new org.netbeans.lib.awtextra.AbsoluteConstraints(50, 450,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cmbfrom.setModel(new javax.swing.DefaultComboBoxModel(new String[] { "jan", "feb", "mar", "april", "may", "june", "july", "aug", "sep", "oct", "nov", "dec" }));</w:t>
      </w:r>
    </w:p>
    <w:p w:rsidR="00664DA0" w:rsidRPr="00664DA0" w:rsidRDefault="00664DA0" w:rsidP="00664DA0">
      <w:pPr>
        <w:spacing w:before="0" w:after="0"/>
        <w:rPr>
          <w:b/>
        </w:rPr>
      </w:pPr>
      <w:r w:rsidRPr="00664DA0">
        <w:rPr>
          <w:b/>
        </w:rPr>
        <w:t xml:space="preserve">        getContentPane().add(cmbfrom, new org.netbeans.lib.awtextra.AbsoluteConstraints(160, 450, 70,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cmbto.setModel(new javax.swing.DefaultComboBoxModel(new String[] { "jan", "feb", "mar", "april", "may", "june", "july", "aug", "sep", "oct", "nov", "dec" }));</w:t>
      </w:r>
    </w:p>
    <w:p w:rsidR="00664DA0" w:rsidRPr="00664DA0" w:rsidRDefault="00664DA0" w:rsidP="00664DA0">
      <w:pPr>
        <w:spacing w:before="0" w:after="0"/>
        <w:rPr>
          <w:b/>
        </w:rPr>
      </w:pPr>
      <w:r w:rsidRPr="00664DA0">
        <w:rPr>
          <w:b/>
        </w:rPr>
        <w:t xml:space="preserve">        getContentPane().add(cmbto, new org.netbeans.lib.awtextra.AbsoluteConstraints(250, 450, 70, -1));</w:t>
      </w:r>
    </w:p>
    <w:p w:rsidR="00664DA0" w:rsidRPr="00664DA0" w:rsidRDefault="00664DA0" w:rsidP="00664DA0">
      <w:pPr>
        <w:spacing w:before="0" w:after="0"/>
        <w:rPr>
          <w:b/>
        </w:rPr>
      </w:pPr>
      <w:r w:rsidRPr="00664DA0">
        <w:rPr>
          <w:b/>
        </w:rPr>
        <w:lastRenderedPageBreak/>
        <w:t xml:space="preserve">        getContentPane().add(txttfee, new org.netbeans.lib.awtextra.AbsoluteConstraints(550, 450, 190,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jLabel11.setFont(new java.awt.Font("Tahoma", 1, 11)); // NOI18N</w:t>
      </w:r>
    </w:p>
    <w:p w:rsidR="00664DA0" w:rsidRPr="00664DA0" w:rsidRDefault="00664DA0" w:rsidP="00664DA0">
      <w:pPr>
        <w:spacing w:before="0" w:after="0"/>
        <w:rPr>
          <w:b/>
        </w:rPr>
      </w:pPr>
      <w:r w:rsidRPr="00664DA0">
        <w:rPr>
          <w:b/>
        </w:rPr>
        <w:t xml:space="preserve">        jLabel11.setForeground(new java.awt.Color(0, 0, 255));</w:t>
      </w:r>
    </w:p>
    <w:p w:rsidR="00664DA0" w:rsidRPr="00664DA0" w:rsidRDefault="00664DA0" w:rsidP="00664DA0">
      <w:pPr>
        <w:spacing w:before="0" w:after="0"/>
        <w:rPr>
          <w:b/>
        </w:rPr>
      </w:pPr>
      <w:r w:rsidRPr="00664DA0">
        <w:rPr>
          <w:b/>
        </w:rPr>
        <w:t xml:space="preserve">        jLabel11.setText("Total fee :");</w:t>
      </w:r>
    </w:p>
    <w:p w:rsidR="00664DA0" w:rsidRPr="00664DA0" w:rsidRDefault="00664DA0" w:rsidP="00664DA0">
      <w:pPr>
        <w:spacing w:before="0" w:after="0"/>
        <w:rPr>
          <w:b/>
        </w:rPr>
      </w:pPr>
      <w:r w:rsidRPr="00664DA0">
        <w:rPr>
          <w:b/>
        </w:rPr>
        <w:t xml:space="preserve">        getContentPane().add(jLabel11, new org.netbeans.lib.awtextra.AbsoluteConstraints(410, 460,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btnsave.setFont(new java.awt.Font("Tahoma", 1, 11)); // NOI18N</w:t>
      </w:r>
    </w:p>
    <w:p w:rsidR="00664DA0" w:rsidRPr="00664DA0" w:rsidRDefault="00664DA0" w:rsidP="00664DA0">
      <w:pPr>
        <w:spacing w:before="0" w:after="0"/>
        <w:rPr>
          <w:b/>
        </w:rPr>
      </w:pPr>
      <w:r w:rsidRPr="00664DA0">
        <w:rPr>
          <w:b/>
        </w:rPr>
        <w:t xml:space="preserve">        btnsave.setForeground(new java.awt.Color(255, 51, 51));</w:t>
      </w:r>
    </w:p>
    <w:p w:rsidR="00664DA0" w:rsidRPr="00664DA0" w:rsidRDefault="00664DA0" w:rsidP="00664DA0">
      <w:pPr>
        <w:spacing w:before="0" w:after="0"/>
        <w:rPr>
          <w:b/>
        </w:rPr>
      </w:pPr>
      <w:r w:rsidRPr="00664DA0">
        <w:rPr>
          <w:b/>
        </w:rPr>
        <w:t xml:space="preserve">        btnsave.setText("Save");</w:t>
      </w:r>
    </w:p>
    <w:p w:rsidR="00664DA0" w:rsidRPr="00664DA0" w:rsidRDefault="00664DA0" w:rsidP="00664DA0">
      <w:pPr>
        <w:spacing w:before="0" w:after="0"/>
        <w:rPr>
          <w:b/>
        </w:rPr>
      </w:pPr>
      <w:r w:rsidRPr="00664DA0">
        <w:rPr>
          <w:b/>
        </w:rPr>
        <w:t xml:space="preserve">        btnsave.addActionListener(new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btnsaveActionPerformed(evt);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getContentPane().add(btnsave, new org.netbeans.lib.awtextra.AbsoluteConstraints(280, 520,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jButton3.setFont(new java.awt.Font("Tahoma", 1, 11)); // NOI18N</w:t>
      </w:r>
    </w:p>
    <w:p w:rsidR="00664DA0" w:rsidRPr="00664DA0" w:rsidRDefault="00664DA0" w:rsidP="00664DA0">
      <w:pPr>
        <w:spacing w:before="0" w:after="0"/>
        <w:rPr>
          <w:b/>
        </w:rPr>
      </w:pPr>
      <w:r w:rsidRPr="00664DA0">
        <w:rPr>
          <w:b/>
        </w:rPr>
        <w:t xml:space="preserve">        jButton3.setForeground(new java.awt.Color(255, 51, 51));</w:t>
      </w:r>
    </w:p>
    <w:p w:rsidR="00664DA0" w:rsidRPr="00664DA0" w:rsidRDefault="00664DA0" w:rsidP="00664DA0">
      <w:pPr>
        <w:spacing w:before="0" w:after="0"/>
        <w:rPr>
          <w:b/>
        </w:rPr>
      </w:pPr>
      <w:r w:rsidRPr="00664DA0">
        <w:rPr>
          <w:b/>
        </w:rPr>
        <w:t xml:space="preserve">        jButton3.setText("Reset");</w:t>
      </w:r>
    </w:p>
    <w:p w:rsidR="00664DA0" w:rsidRPr="00664DA0" w:rsidRDefault="00664DA0" w:rsidP="00664DA0">
      <w:pPr>
        <w:spacing w:before="0" w:after="0"/>
        <w:rPr>
          <w:b/>
        </w:rPr>
      </w:pPr>
      <w:r w:rsidRPr="00664DA0">
        <w:rPr>
          <w:b/>
        </w:rPr>
        <w:t xml:space="preserve">        getContentPane().add(jButton3, new org.netbeans.lib.awtextra.AbsoluteConstraints(360, 520,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jButton4.setFont(new java.awt.Font("Tahoma", 1, 11)); // NOI18N</w:t>
      </w:r>
    </w:p>
    <w:p w:rsidR="00664DA0" w:rsidRPr="00664DA0" w:rsidRDefault="00664DA0" w:rsidP="00664DA0">
      <w:pPr>
        <w:spacing w:before="0" w:after="0"/>
        <w:rPr>
          <w:b/>
        </w:rPr>
      </w:pPr>
      <w:r w:rsidRPr="00664DA0">
        <w:rPr>
          <w:b/>
        </w:rPr>
        <w:t xml:space="preserve">        jButton4.setForeground(new java.awt.Color(255, 51, 51));</w:t>
      </w:r>
    </w:p>
    <w:p w:rsidR="00664DA0" w:rsidRPr="00664DA0" w:rsidRDefault="00664DA0" w:rsidP="00664DA0">
      <w:pPr>
        <w:spacing w:before="0" w:after="0"/>
        <w:rPr>
          <w:b/>
        </w:rPr>
      </w:pPr>
      <w:r w:rsidRPr="00664DA0">
        <w:rPr>
          <w:b/>
        </w:rPr>
        <w:t xml:space="preserve">        jButton4.setText("Exit");</w:t>
      </w:r>
    </w:p>
    <w:p w:rsidR="00664DA0" w:rsidRPr="00664DA0" w:rsidRDefault="00664DA0" w:rsidP="00664DA0">
      <w:pPr>
        <w:spacing w:before="0" w:after="0"/>
        <w:rPr>
          <w:b/>
        </w:rPr>
      </w:pPr>
      <w:r w:rsidRPr="00664DA0">
        <w:rPr>
          <w:b/>
        </w:rPr>
        <w:t xml:space="preserve">        jButton4.addActionListener(new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jButton4ActionPerformed(evt);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getContentPane().add(jButton4, new org.netbeans.lib.awtextra.AbsoluteConstraints(450, 520,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btnsearch.setFont(new java.awt.Font("Tahoma", 1, 11)); // NOI18N</w:t>
      </w:r>
    </w:p>
    <w:p w:rsidR="00664DA0" w:rsidRPr="00664DA0" w:rsidRDefault="00664DA0" w:rsidP="00664DA0">
      <w:pPr>
        <w:spacing w:before="0" w:after="0"/>
        <w:rPr>
          <w:b/>
        </w:rPr>
      </w:pPr>
      <w:r w:rsidRPr="00664DA0">
        <w:rPr>
          <w:b/>
        </w:rPr>
        <w:t xml:space="preserve">        btnsearch.setForeground(new java.awt.Color(255, 51, 51));</w:t>
      </w:r>
    </w:p>
    <w:p w:rsidR="00664DA0" w:rsidRPr="00664DA0" w:rsidRDefault="00664DA0" w:rsidP="00664DA0">
      <w:pPr>
        <w:spacing w:before="0" w:after="0"/>
        <w:rPr>
          <w:b/>
        </w:rPr>
      </w:pPr>
      <w:r w:rsidRPr="00664DA0">
        <w:rPr>
          <w:b/>
        </w:rPr>
        <w:t xml:space="preserve">        btnsearch.setText("Search");</w:t>
      </w:r>
    </w:p>
    <w:p w:rsidR="00664DA0" w:rsidRPr="00664DA0" w:rsidRDefault="00664DA0" w:rsidP="00664DA0">
      <w:pPr>
        <w:spacing w:before="0" w:after="0"/>
        <w:rPr>
          <w:b/>
        </w:rPr>
      </w:pPr>
      <w:r w:rsidRPr="00664DA0">
        <w:rPr>
          <w:b/>
        </w:rPr>
        <w:t xml:space="preserve">        btnsearch.addActionListener(new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btnsearchActionPerformed(evt);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lastRenderedPageBreak/>
        <w:t xml:space="preserve">        });</w:t>
      </w:r>
    </w:p>
    <w:p w:rsidR="00664DA0" w:rsidRPr="00664DA0" w:rsidRDefault="00664DA0" w:rsidP="00664DA0">
      <w:pPr>
        <w:spacing w:before="0" w:after="0"/>
        <w:rPr>
          <w:b/>
        </w:rPr>
      </w:pPr>
      <w:r w:rsidRPr="00664DA0">
        <w:rPr>
          <w:b/>
        </w:rPr>
        <w:t xml:space="preserve">        getContentPane().add(btnsearch, new org.netbeans.lib.awtextra.AbsoluteConstraints(390, 240,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cmbfdate.setModel(new javax.swing.DefaultComboBoxModel(new String[] { "DD", "01", "02", "03", "04", "05", "06", "08", "09", "10", "11", "12", "13", "14", "15", "16", "17", "18", "19", "20", "21", "22", "23", "24", "25", "26", "27", "29", "30", "31" }));</w:t>
      </w:r>
    </w:p>
    <w:p w:rsidR="00664DA0" w:rsidRPr="00664DA0" w:rsidRDefault="00664DA0" w:rsidP="00664DA0">
      <w:pPr>
        <w:spacing w:before="0" w:after="0"/>
        <w:rPr>
          <w:b/>
        </w:rPr>
      </w:pPr>
      <w:r w:rsidRPr="00664DA0">
        <w:rPr>
          <w:b/>
        </w:rPr>
        <w:t xml:space="preserve">        cmbfdate.addActionListener(new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cmbfdateActionPerformed(evt);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getContentPane().add(cmbfdate, new org.netbeans.lib.awtextra.AbsoluteConstraints(540, 380, 60,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cmbfmonth.setModel(new javax.swing.DefaultComboBoxModel(new String[] { "MONTH", "01", "02", "03", "04", "05", "06", "07", "08", "09", "10", "11", "12" }));</w:t>
      </w:r>
    </w:p>
    <w:p w:rsidR="00664DA0" w:rsidRPr="00664DA0" w:rsidRDefault="00664DA0" w:rsidP="00664DA0">
      <w:pPr>
        <w:spacing w:before="0" w:after="0"/>
        <w:rPr>
          <w:b/>
        </w:rPr>
      </w:pPr>
      <w:r w:rsidRPr="00664DA0">
        <w:rPr>
          <w:b/>
        </w:rPr>
        <w:t xml:space="preserve">        getContentPane().add(cmbfmonth, new org.netbeans.lib.awtextra.AbsoluteConstraints(610, 380,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cmbfyear.setModel(new javax.swing.DefaultComboBoxModel(new String[] { "YEAR", "1990", "1991", "1992", "1993", "1994", "1995", "1996", "1997", "1998", "1999", "2000", "2001", "2002", "2003", "2004", "2005", "2006", "2007", "2008", "2009", "2010", "2011", "2012", "2013", "2014" }));</w:t>
      </w:r>
    </w:p>
    <w:p w:rsidR="00664DA0" w:rsidRPr="00664DA0" w:rsidRDefault="00664DA0" w:rsidP="00664DA0">
      <w:pPr>
        <w:spacing w:before="0" w:after="0"/>
        <w:rPr>
          <w:b/>
        </w:rPr>
      </w:pPr>
      <w:r w:rsidRPr="00664DA0">
        <w:rPr>
          <w:b/>
        </w:rPr>
        <w:t xml:space="preserve">        getContentPane().add(cmbfyear, new org.netbeans.lib.awtextra.AbsoluteConstraints(680, 380, -1, -1));</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jLabel12.setIcon(new javax.swing.ImageIcon(getClass().getResource("/schoolmangment/img/img/payment.jpg"))); // NOI18N</w:t>
      </w:r>
    </w:p>
    <w:p w:rsidR="00664DA0" w:rsidRPr="00664DA0" w:rsidRDefault="00664DA0" w:rsidP="00664DA0">
      <w:pPr>
        <w:spacing w:before="0" w:after="0"/>
        <w:rPr>
          <w:b/>
        </w:rPr>
      </w:pPr>
      <w:r w:rsidRPr="00664DA0">
        <w:rPr>
          <w:b/>
        </w:rPr>
        <w:t xml:space="preserve">        jLabel12.setCursor(new java.awt.Cursor(java.awt.Cursor.DEFAULT_CURSOR));</w:t>
      </w:r>
    </w:p>
    <w:p w:rsidR="00664DA0" w:rsidRPr="00664DA0" w:rsidRDefault="00664DA0" w:rsidP="00664DA0">
      <w:pPr>
        <w:spacing w:before="0" w:after="0"/>
        <w:rPr>
          <w:b/>
        </w:rPr>
      </w:pPr>
      <w:r w:rsidRPr="00664DA0">
        <w:rPr>
          <w:b/>
        </w:rPr>
        <w:t xml:space="preserve">        jLabel12.setHorizontalTextPosition(javax.swing.SwingConstants.CENTER);</w:t>
      </w:r>
    </w:p>
    <w:p w:rsidR="00664DA0" w:rsidRPr="00664DA0" w:rsidRDefault="00664DA0" w:rsidP="00664DA0">
      <w:pPr>
        <w:spacing w:before="0" w:after="0"/>
        <w:rPr>
          <w:b/>
        </w:rPr>
      </w:pPr>
      <w:r w:rsidRPr="00664DA0">
        <w:rPr>
          <w:b/>
        </w:rPr>
        <w:t xml:space="preserve">        getContentPane().add(jLabel12, new org.netbeans.lib.awtextra.AbsoluteConstraints(0, 0, 800, 610));</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pack();</w:t>
      </w:r>
    </w:p>
    <w:p w:rsidR="00664DA0" w:rsidRPr="00664DA0" w:rsidRDefault="00664DA0" w:rsidP="00664DA0">
      <w:pPr>
        <w:spacing w:before="0" w:after="0"/>
        <w:rPr>
          <w:b/>
        </w:rPr>
      </w:pPr>
      <w:r w:rsidRPr="00664DA0">
        <w:rPr>
          <w:b/>
        </w:rPr>
        <w:t xml:space="preserve">    }// &lt;/edito</w:t>
      </w:r>
      <w:r>
        <w:rPr>
          <w:b/>
        </w:rPr>
        <w:t xml:space="preserve">r-fold&gt;                        </w:t>
      </w:r>
    </w:p>
    <w:p w:rsidR="00664DA0" w:rsidRPr="00664DA0" w:rsidRDefault="00664DA0" w:rsidP="00664DA0">
      <w:pPr>
        <w:spacing w:before="0" w:after="0"/>
        <w:rPr>
          <w:b/>
        </w:rPr>
      </w:pPr>
      <w:r w:rsidRPr="00664DA0">
        <w:rPr>
          <w:b/>
        </w:rPr>
        <w:t xml:space="preserve">    private void btnsaveActionPerformed(java.awt.event.ActionEvent evt) {                                        </w:t>
      </w:r>
    </w:p>
    <w:p w:rsidR="00664DA0" w:rsidRPr="00664DA0" w:rsidRDefault="00664DA0" w:rsidP="00664DA0">
      <w:pPr>
        <w:spacing w:before="0" w:after="0"/>
        <w:rPr>
          <w:b/>
        </w:rPr>
      </w:pPr>
      <w:r w:rsidRPr="00664DA0">
        <w:rPr>
          <w:b/>
        </w:rPr>
        <w:t xml:space="preserve">        int addmission_no,roll;</w:t>
      </w:r>
    </w:p>
    <w:p w:rsidR="00664DA0" w:rsidRPr="00664DA0" w:rsidRDefault="00664DA0" w:rsidP="00664DA0">
      <w:pPr>
        <w:spacing w:before="0" w:after="0"/>
        <w:rPr>
          <w:b/>
        </w:rPr>
      </w:pPr>
      <w:r w:rsidRPr="00664DA0">
        <w:rPr>
          <w:b/>
        </w:rPr>
        <w:t xml:space="preserve">        String classs,section,sname,fname,mname,bill,feedate,feemonth,feeyear,feefrom,feeto,total;</w:t>
      </w:r>
    </w:p>
    <w:p w:rsidR="00664DA0" w:rsidRPr="00664DA0" w:rsidRDefault="00664DA0" w:rsidP="00664DA0">
      <w:pPr>
        <w:spacing w:before="0" w:after="0"/>
        <w:rPr>
          <w:b/>
        </w:rPr>
      </w:pPr>
      <w:r w:rsidRPr="00664DA0">
        <w:rPr>
          <w:b/>
        </w:rPr>
        <w:t xml:space="preserve">        addmission_no=Integer.parseInt(txtaddmission.getText());</w:t>
      </w:r>
    </w:p>
    <w:p w:rsidR="00664DA0" w:rsidRPr="00664DA0" w:rsidRDefault="00664DA0" w:rsidP="00664DA0">
      <w:pPr>
        <w:spacing w:before="0" w:after="0"/>
        <w:rPr>
          <w:b/>
        </w:rPr>
      </w:pPr>
      <w:r w:rsidRPr="00664DA0">
        <w:rPr>
          <w:b/>
        </w:rPr>
        <w:t xml:space="preserve">        roll=Integer.parseInt(txtroll.getText());</w:t>
      </w:r>
    </w:p>
    <w:p w:rsidR="00664DA0" w:rsidRPr="00664DA0" w:rsidRDefault="00664DA0" w:rsidP="00664DA0">
      <w:pPr>
        <w:spacing w:before="0" w:after="0"/>
        <w:rPr>
          <w:b/>
        </w:rPr>
      </w:pPr>
      <w:r w:rsidRPr="00664DA0">
        <w:rPr>
          <w:b/>
        </w:rPr>
        <w:t xml:space="preserve">        classs=txtclass.getText();</w:t>
      </w:r>
    </w:p>
    <w:p w:rsidR="00664DA0" w:rsidRPr="00664DA0" w:rsidRDefault="00664DA0" w:rsidP="00664DA0">
      <w:pPr>
        <w:spacing w:before="0" w:after="0"/>
        <w:rPr>
          <w:b/>
        </w:rPr>
      </w:pPr>
      <w:r w:rsidRPr="00664DA0">
        <w:rPr>
          <w:b/>
        </w:rPr>
        <w:t xml:space="preserve">        sname=txtname.getText();</w:t>
      </w:r>
    </w:p>
    <w:p w:rsidR="00664DA0" w:rsidRPr="00664DA0" w:rsidRDefault="00664DA0" w:rsidP="00664DA0">
      <w:pPr>
        <w:spacing w:before="0" w:after="0"/>
        <w:rPr>
          <w:b/>
        </w:rPr>
      </w:pPr>
      <w:r w:rsidRPr="00664DA0">
        <w:rPr>
          <w:b/>
        </w:rPr>
        <w:t xml:space="preserve">        fname=txtfname.getText();</w:t>
      </w:r>
    </w:p>
    <w:p w:rsidR="00664DA0" w:rsidRPr="00664DA0" w:rsidRDefault="00664DA0" w:rsidP="00664DA0">
      <w:pPr>
        <w:spacing w:before="0" w:after="0"/>
        <w:rPr>
          <w:b/>
        </w:rPr>
      </w:pPr>
      <w:r w:rsidRPr="00664DA0">
        <w:rPr>
          <w:b/>
        </w:rPr>
        <w:lastRenderedPageBreak/>
        <w:t xml:space="preserve">        mname=txtmname.getText();</w:t>
      </w:r>
    </w:p>
    <w:p w:rsidR="00664DA0" w:rsidRPr="00664DA0" w:rsidRDefault="00664DA0" w:rsidP="00664DA0">
      <w:pPr>
        <w:spacing w:before="0" w:after="0"/>
        <w:rPr>
          <w:b/>
        </w:rPr>
      </w:pPr>
      <w:r w:rsidRPr="00664DA0">
        <w:rPr>
          <w:b/>
        </w:rPr>
        <w:t xml:space="preserve">        bill=txtbill.getText();</w:t>
      </w:r>
    </w:p>
    <w:p w:rsidR="00664DA0" w:rsidRPr="00664DA0" w:rsidRDefault="00664DA0" w:rsidP="00664DA0">
      <w:pPr>
        <w:spacing w:before="0" w:after="0"/>
        <w:rPr>
          <w:b/>
        </w:rPr>
      </w:pPr>
      <w:r w:rsidRPr="00664DA0">
        <w:rPr>
          <w:b/>
        </w:rPr>
        <w:t xml:space="preserve">        feedate=(String)cmbfdate.getSelectedItem();</w:t>
      </w:r>
    </w:p>
    <w:p w:rsidR="00664DA0" w:rsidRPr="00664DA0" w:rsidRDefault="00664DA0" w:rsidP="00664DA0">
      <w:pPr>
        <w:spacing w:before="0" w:after="0"/>
        <w:rPr>
          <w:b/>
        </w:rPr>
      </w:pPr>
      <w:r w:rsidRPr="00664DA0">
        <w:rPr>
          <w:b/>
        </w:rPr>
        <w:t xml:space="preserve">        feemonth=(String)cmbfmonth.getSelectedItem();</w:t>
      </w:r>
    </w:p>
    <w:p w:rsidR="00664DA0" w:rsidRPr="00664DA0" w:rsidRDefault="00664DA0" w:rsidP="00664DA0">
      <w:pPr>
        <w:spacing w:before="0" w:after="0"/>
        <w:rPr>
          <w:b/>
        </w:rPr>
      </w:pPr>
      <w:r w:rsidRPr="00664DA0">
        <w:rPr>
          <w:b/>
        </w:rPr>
        <w:t xml:space="preserve">        feeyear=(String)cmbfyear.getSelectedItem();</w:t>
      </w:r>
    </w:p>
    <w:p w:rsidR="00664DA0" w:rsidRPr="00664DA0" w:rsidRDefault="00664DA0" w:rsidP="00664DA0">
      <w:pPr>
        <w:spacing w:before="0" w:after="0"/>
        <w:rPr>
          <w:b/>
        </w:rPr>
      </w:pPr>
      <w:r w:rsidRPr="00664DA0">
        <w:rPr>
          <w:b/>
        </w:rPr>
        <w:t xml:space="preserve">        feefrom=(String)cmbfrom.getSelectedItem();</w:t>
      </w:r>
    </w:p>
    <w:p w:rsidR="00664DA0" w:rsidRPr="00664DA0" w:rsidRDefault="00664DA0" w:rsidP="00664DA0">
      <w:pPr>
        <w:spacing w:before="0" w:after="0"/>
        <w:rPr>
          <w:b/>
        </w:rPr>
      </w:pPr>
      <w:r w:rsidRPr="00664DA0">
        <w:rPr>
          <w:b/>
        </w:rPr>
        <w:t xml:space="preserve">        feeto=(String)cmbto.getSelectedItem();</w:t>
      </w:r>
    </w:p>
    <w:p w:rsidR="00664DA0" w:rsidRPr="00664DA0" w:rsidRDefault="00664DA0" w:rsidP="00664DA0">
      <w:pPr>
        <w:spacing w:before="0" w:after="0"/>
        <w:rPr>
          <w:b/>
        </w:rPr>
      </w:pPr>
      <w:r w:rsidRPr="00664DA0">
        <w:rPr>
          <w:b/>
        </w:rPr>
        <w:t xml:space="preserve">        total=txttfee.getText();</w:t>
      </w:r>
    </w:p>
    <w:p w:rsidR="00664DA0" w:rsidRPr="00664DA0" w:rsidRDefault="00664DA0" w:rsidP="00664DA0">
      <w:pPr>
        <w:spacing w:before="0" w:after="0"/>
        <w:rPr>
          <w:b/>
        </w:rPr>
      </w:pPr>
      <w:r w:rsidRPr="00664DA0">
        <w:rPr>
          <w:b/>
        </w:rPr>
        <w:t xml:space="preserve">        String sql="insert into  monthlyfee values("+addmission_no+","+roll+",'"+classs+"','"+sname+"','"+fname+"','"+mname+"','"+bill+"','"+feedate+"','"+feemonth+"','"+feeyear+"','"+feefrom+"','"+feeto+"','"+total+"')";</w:t>
      </w:r>
    </w:p>
    <w:p w:rsidR="00664DA0" w:rsidRPr="00664DA0" w:rsidRDefault="00664DA0" w:rsidP="00664DA0">
      <w:pPr>
        <w:spacing w:before="0" w:after="0"/>
        <w:rPr>
          <w:b/>
        </w:rPr>
      </w:pPr>
      <w:r w:rsidRPr="00664DA0">
        <w:rPr>
          <w:b/>
        </w:rPr>
        <w:t xml:space="preserve">        try</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r w:rsidRPr="00664DA0">
        <w:rPr>
          <w:b/>
        </w:rPr>
        <w:t xml:space="preserve">            if( txtbill.getText().trim().equals(""))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JOptionPane.showMessageDialog(null,"Bill Number is Empty !!!!! "); </w:t>
      </w:r>
    </w:p>
    <w:p w:rsidR="00664DA0" w:rsidRPr="00664DA0" w:rsidRDefault="00664DA0" w:rsidP="00664DA0">
      <w:pPr>
        <w:spacing w:before="0" w:after="0"/>
        <w:rPr>
          <w:b/>
        </w:rPr>
      </w:pPr>
      <w:r w:rsidRPr="00664DA0">
        <w:rPr>
          <w:b/>
        </w:rPr>
        <w:t xml:space="preserve">                  txtbill.requestFocus();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if(!bill.matches("[0-9]+"))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JOptionPane.showMessageDialog(null,"Bill Number must be number "); </w:t>
      </w:r>
    </w:p>
    <w:p w:rsidR="00664DA0" w:rsidRPr="00664DA0" w:rsidRDefault="00664DA0" w:rsidP="00664DA0">
      <w:pPr>
        <w:spacing w:before="0" w:after="0"/>
        <w:rPr>
          <w:b/>
        </w:rPr>
      </w:pPr>
      <w:r w:rsidRPr="00664DA0">
        <w:rPr>
          <w:b/>
        </w:rPr>
        <w:t xml:space="preserve">               txtbill.requestFocus();</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if(!feedate.matches("[0-9]+"))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JOptionPane.showMessageDialog(null,"Payment Date must be selected "); </w:t>
      </w:r>
    </w:p>
    <w:p w:rsidR="00664DA0" w:rsidRPr="00664DA0" w:rsidRDefault="00664DA0" w:rsidP="00664DA0">
      <w:pPr>
        <w:spacing w:before="0" w:after="0"/>
        <w:rPr>
          <w:b/>
        </w:rPr>
      </w:pPr>
      <w:r w:rsidRPr="00664DA0">
        <w:rPr>
          <w:b/>
        </w:rPr>
        <w:t xml:space="preserve">               cmbfdate.requestFocus();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    </w:t>
      </w:r>
    </w:p>
    <w:p w:rsidR="00664DA0" w:rsidRPr="00664DA0" w:rsidRDefault="00664DA0" w:rsidP="00664DA0">
      <w:pPr>
        <w:spacing w:before="0" w:after="0"/>
        <w:rPr>
          <w:b/>
        </w:rPr>
      </w:pPr>
      <w:r w:rsidRPr="00664DA0">
        <w:rPr>
          <w:b/>
        </w:rPr>
        <w:t xml:space="preserve">                 if(!feemonth.matches("[0-9]+"))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JOptionPane.showMessageDialog(null,"Payment Month must be selected "); </w:t>
      </w:r>
    </w:p>
    <w:p w:rsidR="00664DA0" w:rsidRPr="00664DA0" w:rsidRDefault="00664DA0" w:rsidP="00664DA0">
      <w:pPr>
        <w:spacing w:before="0" w:after="0"/>
        <w:rPr>
          <w:b/>
        </w:rPr>
      </w:pPr>
      <w:r w:rsidRPr="00664DA0">
        <w:rPr>
          <w:b/>
        </w:rPr>
        <w:t xml:space="preserve">               cmbfmonth.requestFocus();</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r w:rsidRPr="00664DA0">
        <w:rPr>
          <w:b/>
        </w:rPr>
        <w:t xml:space="preserve">                else    </w:t>
      </w:r>
    </w:p>
    <w:p w:rsidR="00664DA0" w:rsidRPr="00664DA0" w:rsidRDefault="00664DA0" w:rsidP="00664DA0">
      <w:pPr>
        <w:spacing w:before="0" w:after="0"/>
        <w:rPr>
          <w:b/>
        </w:rPr>
      </w:pPr>
      <w:r w:rsidRPr="00664DA0">
        <w:rPr>
          <w:b/>
        </w:rPr>
        <w:t xml:space="preserve">                 if(!feeyear.matches("[0-9]+"))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JOptionPane.showMessageDialog(null,"fee Year must be selected !!!"); </w:t>
      </w:r>
    </w:p>
    <w:p w:rsidR="00664DA0" w:rsidRPr="00664DA0" w:rsidRDefault="00664DA0" w:rsidP="00664DA0">
      <w:pPr>
        <w:spacing w:before="0" w:after="0"/>
        <w:rPr>
          <w:b/>
        </w:rPr>
      </w:pPr>
      <w:r w:rsidRPr="00664DA0">
        <w:rPr>
          <w:b/>
        </w:rPr>
        <w:t xml:space="preserve">               cmbfyear.requestFocus();</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if( txttfee.getText().trim().equals(""))</w:t>
      </w:r>
    </w:p>
    <w:p w:rsidR="00664DA0" w:rsidRPr="00664DA0" w:rsidRDefault="00664DA0" w:rsidP="00664DA0">
      <w:pPr>
        <w:spacing w:before="0" w:after="0"/>
        <w:rPr>
          <w:b/>
        </w:rPr>
      </w:pPr>
      <w:r w:rsidRPr="00664DA0">
        <w:rPr>
          <w:b/>
        </w:rPr>
        <w:lastRenderedPageBreak/>
        <w:t xml:space="preserve">                            {</w:t>
      </w:r>
    </w:p>
    <w:p w:rsidR="00664DA0" w:rsidRPr="00664DA0" w:rsidRDefault="00664DA0" w:rsidP="00664DA0">
      <w:pPr>
        <w:spacing w:before="0" w:after="0"/>
        <w:rPr>
          <w:b/>
        </w:rPr>
      </w:pPr>
      <w:r w:rsidRPr="00664DA0">
        <w:rPr>
          <w:b/>
        </w:rPr>
        <w:t xml:space="preserve">                      JOptionPane.showMessageDialog(null,"Total fee is Empty !!!!! "); </w:t>
      </w:r>
    </w:p>
    <w:p w:rsidR="00664DA0" w:rsidRPr="00664DA0" w:rsidRDefault="00664DA0" w:rsidP="00664DA0">
      <w:pPr>
        <w:spacing w:before="0" w:after="0"/>
        <w:rPr>
          <w:b/>
        </w:rPr>
      </w:pPr>
      <w:r w:rsidRPr="00664DA0">
        <w:rPr>
          <w:b/>
        </w:rPr>
        <w:t xml:space="preserve">                  txtbill.requestFocus();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if(!total.matches("[0-9]+"))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JOptionPane.showMessageDialog(null,"Total Fee Must be Enter in Number!!! "); </w:t>
      </w:r>
    </w:p>
    <w:p w:rsidR="00664DA0" w:rsidRPr="00664DA0" w:rsidRDefault="00664DA0" w:rsidP="00664DA0">
      <w:pPr>
        <w:spacing w:before="0" w:after="0"/>
        <w:rPr>
          <w:b/>
        </w:rPr>
      </w:pPr>
      <w:r w:rsidRPr="00664DA0">
        <w:rPr>
          <w:b/>
        </w:rPr>
        <w:t xml:space="preserve">               txttfee.requestFocus();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myconnection.stmt.executeUpdate(sql);</w:t>
      </w:r>
    </w:p>
    <w:p w:rsidR="00664DA0" w:rsidRPr="00664DA0" w:rsidRDefault="00664DA0" w:rsidP="00664DA0">
      <w:pPr>
        <w:spacing w:before="0" w:after="0"/>
        <w:rPr>
          <w:b/>
        </w:rPr>
      </w:pPr>
      <w:r w:rsidRPr="00664DA0">
        <w:rPr>
          <w:b/>
        </w:rPr>
        <w:t xml:space="preserve">            JOptionPane.showMessageDialog(null,"payment is save");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r>
        <w:rPr>
          <w:b/>
        </w:rPr>
        <w:t xml:space="preserve">           </w:t>
      </w:r>
      <w:r w:rsidRPr="00664DA0">
        <w:rPr>
          <w:b/>
        </w:rPr>
        <w:t>}</w:t>
      </w:r>
    </w:p>
    <w:p w:rsidR="00664DA0" w:rsidRPr="00664DA0" w:rsidRDefault="00664DA0" w:rsidP="00664DA0">
      <w:pPr>
        <w:spacing w:before="0" w:after="0"/>
        <w:rPr>
          <w:b/>
        </w:rPr>
      </w:pPr>
      <w:r w:rsidRPr="00664DA0">
        <w:rPr>
          <w:b/>
        </w:rPr>
        <w:t xml:space="preserve">        catch (Exception 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JOptionPane.showMessageDialog(null,"connection error"+e);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private void jButton4ActionPerformed(java.awt.event.ActionEvent evt) {                                         </w:t>
      </w:r>
    </w:p>
    <w:p w:rsidR="00664DA0" w:rsidRPr="00664DA0" w:rsidRDefault="00664DA0" w:rsidP="00664DA0">
      <w:pPr>
        <w:spacing w:before="0" w:after="0"/>
        <w:rPr>
          <w:b/>
        </w:rPr>
      </w:pPr>
      <w:r w:rsidRPr="00664DA0">
        <w:rPr>
          <w:b/>
        </w:rPr>
        <w:t xml:space="preserve">        int r;</w:t>
      </w:r>
    </w:p>
    <w:p w:rsidR="00664DA0" w:rsidRPr="00664DA0" w:rsidRDefault="00664DA0" w:rsidP="00664DA0">
      <w:pPr>
        <w:spacing w:before="0" w:after="0"/>
        <w:rPr>
          <w:b/>
        </w:rPr>
      </w:pPr>
      <w:r w:rsidRPr="00664DA0">
        <w:rPr>
          <w:b/>
        </w:rPr>
        <w:t xml:space="preserve">        r=JOptionPane.showConfirmDialog(null, "Do you want to close from Login Window");</w:t>
      </w:r>
    </w:p>
    <w:p w:rsidR="00664DA0" w:rsidRPr="00664DA0" w:rsidRDefault="00664DA0" w:rsidP="00664DA0">
      <w:pPr>
        <w:spacing w:before="0" w:after="0"/>
        <w:rPr>
          <w:b/>
        </w:rPr>
      </w:pPr>
      <w:r w:rsidRPr="00664DA0">
        <w:rPr>
          <w:b/>
        </w:rPr>
        <w:t xml:space="preserve">        if(r==JOptionPane.OK_OPTION)</w:t>
      </w:r>
    </w:p>
    <w:p w:rsidR="00664DA0" w:rsidRPr="00664DA0" w:rsidRDefault="00664DA0" w:rsidP="00664DA0">
      <w:pPr>
        <w:spacing w:before="0" w:after="0"/>
        <w:rPr>
          <w:b/>
        </w:rPr>
      </w:pPr>
      <w:r w:rsidRPr="00664DA0">
        <w:rPr>
          <w:b/>
        </w:rPr>
        <w:t xml:space="preserve">        this.dispose();</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private void btnsearchActionPerformed(java.awt.event.ActionEvent evt) {                                          </w:t>
      </w:r>
    </w:p>
    <w:p w:rsidR="00664DA0" w:rsidRPr="00664DA0" w:rsidRDefault="00664DA0" w:rsidP="00664DA0">
      <w:pPr>
        <w:spacing w:before="0" w:after="0"/>
        <w:rPr>
          <w:b/>
        </w:rPr>
      </w:pPr>
      <w:r w:rsidRPr="00664DA0">
        <w:rPr>
          <w:b/>
        </w:rPr>
        <w:t xml:space="preserve">        String addmission_no;</w:t>
      </w:r>
    </w:p>
    <w:p w:rsidR="00664DA0" w:rsidRPr="00664DA0" w:rsidRDefault="00664DA0" w:rsidP="00664DA0">
      <w:pPr>
        <w:spacing w:before="0" w:after="0"/>
        <w:rPr>
          <w:b/>
        </w:rPr>
      </w:pPr>
      <w:r w:rsidRPr="00664DA0">
        <w:rPr>
          <w:b/>
        </w:rPr>
        <w:t xml:space="preserve">        addmission_no=txtaddmission.getText();</w:t>
      </w:r>
    </w:p>
    <w:p w:rsidR="00664DA0" w:rsidRPr="00664DA0" w:rsidRDefault="00664DA0" w:rsidP="00664DA0">
      <w:pPr>
        <w:spacing w:before="0" w:after="0"/>
        <w:rPr>
          <w:b/>
        </w:rPr>
      </w:pPr>
      <w:r w:rsidRPr="00664DA0">
        <w:rPr>
          <w:b/>
        </w:rPr>
        <w:t xml:space="preserve">        try</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String sql="select * from addmission where addmission_no='"+addmission_no+"'";</w:t>
      </w:r>
    </w:p>
    <w:p w:rsidR="00664DA0" w:rsidRPr="00664DA0" w:rsidRDefault="00664DA0" w:rsidP="00664DA0">
      <w:pPr>
        <w:spacing w:before="0" w:after="0"/>
        <w:rPr>
          <w:b/>
        </w:rPr>
      </w:pPr>
      <w:r w:rsidRPr="00664DA0">
        <w:rPr>
          <w:b/>
        </w:rPr>
        <w:t xml:space="preserve">            myconnection.rs=myconnection.stmt.executeQuery(sql);</w:t>
      </w:r>
    </w:p>
    <w:p w:rsidR="00664DA0" w:rsidRPr="00664DA0" w:rsidRDefault="00664DA0" w:rsidP="00664DA0">
      <w:pPr>
        <w:spacing w:before="0" w:after="0"/>
        <w:rPr>
          <w:b/>
        </w:rPr>
      </w:pPr>
      <w:r w:rsidRPr="00664DA0">
        <w:rPr>
          <w:b/>
        </w:rPr>
        <w:t xml:space="preserve">            if(myconnection.rs.next())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JOptionPane.showMessageDialog(null,"record is found");</w:t>
      </w:r>
    </w:p>
    <w:p w:rsidR="00664DA0" w:rsidRPr="00664DA0" w:rsidRDefault="00664DA0" w:rsidP="00664DA0">
      <w:pPr>
        <w:spacing w:before="0" w:after="0"/>
        <w:rPr>
          <w:b/>
        </w:rPr>
      </w:pPr>
      <w:r w:rsidRPr="00664DA0">
        <w:rPr>
          <w:b/>
        </w:rPr>
        <w:t xml:space="preserve">                txtroll.setText(myconnection.rs.getString("rollno"));</w:t>
      </w:r>
    </w:p>
    <w:p w:rsidR="00664DA0" w:rsidRPr="00664DA0" w:rsidRDefault="00664DA0" w:rsidP="00664DA0">
      <w:pPr>
        <w:spacing w:before="0" w:after="0"/>
        <w:rPr>
          <w:b/>
        </w:rPr>
      </w:pPr>
      <w:r w:rsidRPr="00664DA0">
        <w:rPr>
          <w:b/>
        </w:rPr>
        <w:t xml:space="preserve">                txtname.setText(myconnection.rs.getString("studentnm"));</w:t>
      </w:r>
    </w:p>
    <w:p w:rsidR="00664DA0" w:rsidRPr="00664DA0" w:rsidRDefault="00664DA0" w:rsidP="00664DA0">
      <w:pPr>
        <w:spacing w:before="0" w:after="0"/>
        <w:rPr>
          <w:b/>
        </w:rPr>
      </w:pPr>
      <w:r w:rsidRPr="00664DA0">
        <w:rPr>
          <w:b/>
        </w:rPr>
        <w:t xml:space="preserve">                txtfname.setText(myconnection.rs.getString("father_name"));</w:t>
      </w:r>
    </w:p>
    <w:p w:rsidR="00664DA0" w:rsidRPr="00664DA0" w:rsidRDefault="00664DA0" w:rsidP="00664DA0">
      <w:pPr>
        <w:spacing w:before="0" w:after="0"/>
        <w:rPr>
          <w:b/>
        </w:rPr>
      </w:pPr>
      <w:r w:rsidRPr="00664DA0">
        <w:rPr>
          <w:b/>
        </w:rPr>
        <w:lastRenderedPageBreak/>
        <w:t xml:space="preserve">                txtmname.setText(myconnection.rs.getString("mother_name"));</w:t>
      </w:r>
    </w:p>
    <w:p w:rsidR="00664DA0" w:rsidRPr="00664DA0" w:rsidRDefault="00664DA0" w:rsidP="00664DA0">
      <w:pPr>
        <w:spacing w:before="0" w:after="0"/>
        <w:rPr>
          <w:b/>
        </w:rPr>
      </w:pPr>
      <w:r w:rsidRPr="00664DA0">
        <w:rPr>
          <w:b/>
        </w:rPr>
        <w:t xml:space="preserve">                txtclass.setText(myconnection.rs.getString("classs"));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JOptionPane.showMessageDialog(null,"Addm</w:t>
      </w:r>
      <w:r>
        <w:rPr>
          <w:b/>
        </w:rPr>
        <w:t>ission number does not match");</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catch(Exception 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 "error");</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w:t>
      </w:r>
      <w:r>
        <w:rPr>
          <w:b/>
        </w:rPr>
        <w:t xml:space="preserve">                              </w:t>
      </w:r>
    </w:p>
    <w:p w:rsidR="00664DA0" w:rsidRDefault="00664DA0" w:rsidP="00664DA0">
      <w:pPr>
        <w:spacing w:before="0" w:after="0"/>
        <w:rPr>
          <w:b/>
        </w:rPr>
      </w:pPr>
      <w:r w:rsidRPr="00664DA0">
        <w:rPr>
          <w:b/>
        </w:rPr>
        <w:t xml:space="preserve">        try </w:t>
      </w:r>
    </w:p>
    <w:p w:rsidR="00664DA0" w:rsidRPr="00664DA0" w:rsidRDefault="00664DA0" w:rsidP="00664DA0">
      <w:pPr>
        <w:spacing w:before="0" w:after="0"/>
        <w:rPr>
          <w:b/>
        </w:rPr>
      </w:pPr>
      <w:r>
        <w:rPr>
          <w:b/>
        </w:rPr>
        <w:t xml:space="preserve">                         </w:t>
      </w:r>
      <w:r w:rsidRPr="00664DA0">
        <w:rPr>
          <w:b/>
        </w:rPr>
        <w:t>{</w:t>
      </w:r>
    </w:p>
    <w:p w:rsidR="00664DA0" w:rsidRPr="00664DA0" w:rsidRDefault="00664DA0" w:rsidP="00664DA0">
      <w:pPr>
        <w:spacing w:before="0" w:after="0"/>
        <w:rPr>
          <w:b/>
        </w:rPr>
      </w:pPr>
      <w:r w:rsidRPr="00664DA0">
        <w:rPr>
          <w:b/>
        </w:rPr>
        <w:t xml:space="preserve">            for (javax.swing.UIManager.LookAndFeelInfo info : javax.swing.UIManager.getInstalledLookAndFeels()) {</w:t>
      </w:r>
    </w:p>
    <w:p w:rsidR="00664DA0" w:rsidRPr="00664DA0" w:rsidRDefault="00664DA0" w:rsidP="00664DA0">
      <w:pPr>
        <w:spacing w:before="0" w:after="0"/>
        <w:rPr>
          <w:b/>
        </w:rPr>
      </w:pPr>
      <w:r w:rsidRPr="00664DA0">
        <w:rPr>
          <w:b/>
        </w:rPr>
        <w:t xml:space="preserve">                if ("Nimbus".equals(info.getName())) {</w:t>
      </w:r>
    </w:p>
    <w:p w:rsidR="00664DA0" w:rsidRPr="00664DA0" w:rsidRDefault="00664DA0" w:rsidP="00664DA0">
      <w:pPr>
        <w:spacing w:before="0" w:after="0"/>
        <w:rPr>
          <w:b/>
        </w:rPr>
      </w:pPr>
      <w:r w:rsidRPr="00664DA0">
        <w:rPr>
          <w:b/>
        </w:rPr>
        <w:t xml:space="preserve">                    javax.swing.UIManager.setLookAndFeel(info.getClassName());</w:t>
      </w:r>
    </w:p>
    <w:p w:rsidR="00664DA0" w:rsidRPr="00664DA0" w:rsidRDefault="00664DA0" w:rsidP="00664DA0">
      <w:pPr>
        <w:spacing w:before="0" w:after="0"/>
        <w:rPr>
          <w:b/>
        </w:rPr>
      </w:pPr>
      <w:r w:rsidRPr="00664DA0">
        <w:rPr>
          <w:b/>
        </w:rPr>
        <w:t xml:space="preserve">                    break;</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catch (ClassNotFoundException ex) {</w:t>
      </w:r>
    </w:p>
    <w:p w:rsidR="00664DA0" w:rsidRPr="00664DA0" w:rsidRDefault="00664DA0" w:rsidP="00664DA0">
      <w:pPr>
        <w:spacing w:before="0" w:after="0"/>
        <w:rPr>
          <w:b/>
        </w:rPr>
      </w:pPr>
      <w:r w:rsidRPr="00664DA0">
        <w:rPr>
          <w:b/>
        </w:rPr>
        <w:t xml:space="preserve">            java.util.logging.Logger.getLogger(pay.class.getName()).log(java.util.logging.Level.SEVERE, null, ex);</w:t>
      </w:r>
    </w:p>
    <w:p w:rsidR="00664DA0" w:rsidRPr="00664DA0" w:rsidRDefault="00664DA0" w:rsidP="00664DA0">
      <w:pPr>
        <w:spacing w:before="0" w:after="0"/>
        <w:rPr>
          <w:b/>
        </w:rPr>
      </w:pPr>
      <w:r w:rsidRPr="00664DA0">
        <w:rPr>
          <w:b/>
        </w:rPr>
        <w:t xml:space="preserve">        } catch (InstantiationException ex) {</w:t>
      </w:r>
    </w:p>
    <w:p w:rsidR="00664DA0" w:rsidRPr="00664DA0" w:rsidRDefault="00664DA0" w:rsidP="00664DA0">
      <w:pPr>
        <w:spacing w:before="0" w:after="0"/>
        <w:rPr>
          <w:b/>
        </w:rPr>
      </w:pPr>
      <w:r w:rsidRPr="00664DA0">
        <w:rPr>
          <w:b/>
        </w:rPr>
        <w:t xml:space="preserve">            java.util.logging.Logger.getLogger(pay.class.getName()).log(java.util.logging.Level.SEVERE, null, ex);</w:t>
      </w:r>
    </w:p>
    <w:p w:rsidR="00664DA0" w:rsidRPr="00664DA0" w:rsidRDefault="00664DA0" w:rsidP="00664DA0">
      <w:pPr>
        <w:spacing w:before="0" w:after="0"/>
        <w:rPr>
          <w:b/>
        </w:rPr>
      </w:pPr>
      <w:r w:rsidRPr="00664DA0">
        <w:rPr>
          <w:b/>
        </w:rPr>
        <w:t xml:space="preserve">        } catch (IllegalAccessException ex) {</w:t>
      </w:r>
    </w:p>
    <w:p w:rsidR="00664DA0" w:rsidRPr="00664DA0" w:rsidRDefault="00664DA0" w:rsidP="00664DA0">
      <w:pPr>
        <w:spacing w:before="0" w:after="0"/>
        <w:rPr>
          <w:b/>
        </w:rPr>
      </w:pPr>
      <w:r w:rsidRPr="00664DA0">
        <w:rPr>
          <w:b/>
        </w:rPr>
        <w:t xml:space="preserve">            java.util.logging.Logger.getLogger(pay.class.getName()).log(java.util.logging.Level.SEVERE, null, ex);</w:t>
      </w:r>
    </w:p>
    <w:p w:rsidR="00664DA0" w:rsidRPr="00664DA0" w:rsidRDefault="00664DA0" w:rsidP="00664DA0">
      <w:pPr>
        <w:spacing w:before="0" w:after="0"/>
        <w:rPr>
          <w:b/>
        </w:rPr>
      </w:pPr>
      <w:r w:rsidRPr="00664DA0">
        <w:rPr>
          <w:b/>
        </w:rPr>
        <w:t xml:space="preserve">        } catch (javax.swing.UnsupportedLookAndFeelException ex) {</w:t>
      </w:r>
    </w:p>
    <w:p w:rsidR="00664DA0" w:rsidRPr="00664DA0" w:rsidRDefault="00664DA0" w:rsidP="00664DA0">
      <w:pPr>
        <w:spacing w:before="0" w:after="0"/>
        <w:rPr>
          <w:b/>
        </w:rPr>
      </w:pPr>
      <w:r w:rsidRPr="00664DA0">
        <w:rPr>
          <w:b/>
        </w:rPr>
        <w:t xml:space="preserve">            java.util.logging.Logger.getLogger(pay.class.getName()).log(java.util.logging.Level.SEVERE, null, ex);</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//&lt;/editor-fold&gt;</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 Create and display the form */</w:t>
      </w:r>
    </w:p>
    <w:p w:rsidR="00664DA0" w:rsidRPr="00664DA0" w:rsidRDefault="00664DA0" w:rsidP="00664DA0">
      <w:pPr>
        <w:spacing w:before="0" w:after="0"/>
        <w:rPr>
          <w:b/>
        </w:rPr>
      </w:pPr>
      <w:r w:rsidRPr="00664DA0">
        <w:rPr>
          <w:b/>
        </w:rPr>
        <w:t xml:space="preserve">        java.awt.EventQueue.invokeLater(new Runnable() {</w:t>
      </w:r>
    </w:p>
    <w:p w:rsidR="00664DA0" w:rsidRPr="00664DA0" w:rsidRDefault="00664DA0" w:rsidP="00664DA0">
      <w:pPr>
        <w:spacing w:before="0" w:after="0"/>
        <w:rPr>
          <w:b/>
        </w:rPr>
      </w:pPr>
      <w:r w:rsidRPr="00664DA0">
        <w:rPr>
          <w:b/>
        </w:rPr>
        <w:t xml:space="preserve">            public void run() {</w:t>
      </w:r>
    </w:p>
    <w:p w:rsidR="00664DA0" w:rsidRPr="00664DA0" w:rsidRDefault="00664DA0" w:rsidP="00664DA0">
      <w:pPr>
        <w:spacing w:before="0" w:after="0"/>
        <w:rPr>
          <w:b/>
        </w:rPr>
      </w:pPr>
      <w:r w:rsidRPr="00664DA0">
        <w:rPr>
          <w:b/>
        </w:rPr>
        <w:t xml:space="preserve">                new pay().setVisible(true);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 Variables declaration - do not modify                     </w:t>
      </w:r>
    </w:p>
    <w:p w:rsidR="00664DA0" w:rsidRPr="00664DA0" w:rsidRDefault="00664DA0" w:rsidP="00664DA0">
      <w:pPr>
        <w:spacing w:before="0" w:after="0"/>
        <w:rPr>
          <w:b/>
        </w:rPr>
      </w:pPr>
      <w:r w:rsidRPr="00664DA0">
        <w:rPr>
          <w:b/>
        </w:rPr>
        <w:lastRenderedPageBreak/>
        <w:t xml:space="preserve">    private javax.swing.JButton btnsave;</w:t>
      </w:r>
    </w:p>
    <w:p w:rsidR="00664DA0" w:rsidRPr="00664DA0" w:rsidRDefault="00664DA0" w:rsidP="00664DA0">
      <w:pPr>
        <w:spacing w:before="0" w:after="0"/>
        <w:rPr>
          <w:b/>
        </w:rPr>
      </w:pPr>
      <w:r w:rsidRPr="00664DA0">
        <w:rPr>
          <w:b/>
        </w:rPr>
        <w:t xml:space="preserve">    private javax.swing.JButton btnsearch;</w:t>
      </w:r>
    </w:p>
    <w:p w:rsidR="00664DA0" w:rsidRPr="00664DA0" w:rsidRDefault="00664DA0" w:rsidP="00664DA0">
      <w:pPr>
        <w:spacing w:before="0" w:after="0"/>
        <w:rPr>
          <w:b/>
        </w:rPr>
      </w:pPr>
      <w:r w:rsidRPr="00664DA0">
        <w:rPr>
          <w:b/>
        </w:rPr>
        <w:t xml:space="preserve">    private javax.swing.JComboBox cmbfdate;</w:t>
      </w:r>
    </w:p>
    <w:p w:rsidR="00664DA0" w:rsidRPr="00664DA0" w:rsidRDefault="00664DA0" w:rsidP="00664DA0">
      <w:pPr>
        <w:spacing w:before="0" w:after="0"/>
        <w:rPr>
          <w:b/>
        </w:rPr>
      </w:pPr>
      <w:r w:rsidRPr="00664DA0">
        <w:rPr>
          <w:b/>
        </w:rPr>
        <w:t xml:space="preserve">    private javax.swing.JComboBox cmbfmonth;</w:t>
      </w:r>
    </w:p>
    <w:p w:rsidR="00664DA0" w:rsidRPr="00664DA0" w:rsidRDefault="00664DA0" w:rsidP="00664DA0">
      <w:pPr>
        <w:spacing w:before="0" w:after="0"/>
        <w:rPr>
          <w:b/>
        </w:rPr>
      </w:pPr>
      <w:r w:rsidRPr="00664DA0">
        <w:rPr>
          <w:b/>
        </w:rPr>
        <w:t xml:space="preserve">    private javax.swing.JComboBox cmbfrom;</w:t>
      </w:r>
    </w:p>
    <w:p w:rsidR="00664DA0" w:rsidRPr="00664DA0" w:rsidRDefault="00664DA0" w:rsidP="00664DA0">
      <w:pPr>
        <w:spacing w:before="0" w:after="0"/>
        <w:rPr>
          <w:b/>
        </w:rPr>
      </w:pPr>
      <w:r w:rsidRPr="00664DA0">
        <w:rPr>
          <w:b/>
        </w:rPr>
        <w:t xml:space="preserve">    private javax.swing.JComboBox cmbfyear;</w:t>
      </w:r>
    </w:p>
    <w:p w:rsidR="00664DA0" w:rsidRPr="00664DA0" w:rsidRDefault="00664DA0" w:rsidP="00664DA0">
      <w:pPr>
        <w:spacing w:before="0" w:after="0"/>
        <w:rPr>
          <w:b/>
        </w:rPr>
      </w:pPr>
      <w:r w:rsidRPr="00664DA0">
        <w:rPr>
          <w:b/>
        </w:rPr>
        <w:t xml:space="preserve">    private javax.swing.JComboBox cmbto;</w:t>
      </w:r>
    </w:p>
    <w:p w:rsidR="00664DA0" w:rsidRPr="00664DA0" w:rsidRDefault="00664DA0" w:rsidP="00664DA0">
      <w:pPr>
        <w:spacing w:before="0" w:after="0"/>
        <w:rPr>
          <w:b/>
        </w:rPr>
      </w:pPr>
      <w:r w:rsidRPr="00664DA0">
        <w:rPr>
          <w:b/>
        </w:rPr>
        <w:t xml:space="preserve">    private javax.swing.JButton jButton3;</w:t>
      </w:r>
    </w:p>
    <w:p w:rsidR="00664DA0" w:rsidRPr="00664DA0" w:rsidRDefault="00664DA0" w:rsidP="00664DA0">
      <w:pPr>
        <w:spacing w:before="0" w:after="0"/>
        <w:rPr>
          <w:b/>
        </w:rPr>
      </w:pPr>
      <w:r w:rsidRPr="00664DA0">
        <w:rPr>
          <w:b/>
        </w:rPr>
        <w:t xml:space="preserve">    private javax.swing.JButton jButton4;</w:t>
      </w:r>
    </w:p>
    <w:p w:rsidR="00664DA0" w:rsidRPr="00664DA0" w:rsidRDefault="00664DA0" w:rsidP="00664DA0">
      <w:pPr>
        <w:spacing w:before="0" w:after="0"/>
        <w:rPr>
          <w:b/>
        </w:rPr>
      </w:pPr>
      <w:r w:rsidRPr="00664DA0">
        <w:rPr>
          <w:b/>
        </w:rPr>
        <w:t xml:space="preserve">    private javax.swing.JLabel jLabel1;</w:t>
      </w:r>
    </w:p>
    <w:p w:rsidR="00664DA0" w:rsidRPr="00664DA0" w:rsidRDefault="00664DA0" w:rsidP="00664DA0">
      <w:pPr>
        <w:spacing w:before="0" w:after="0"/>
        <w:rPr>
          <w:b/>
        </w:rPr>
      </w:pPr>
      <w:r w:rsidRPr="00664DA0">
        <w:rPr>
          <w:b/>
        </w:rPr>
        <w:t xml:space="preserve">    private javax.swing.JLabel jLabel10;</w:t>
      </w:r>
    </w:p>
    <w:p w:rsidR="00664DA0" w:rsidRPr="00664DA0" w:rsidRDefault="00664DA0" w:rsidP="00664DA0">
      <w:pPr>
        <w:spacing w:before="0" w:after="0"/>
        <w:rPr>
          <w:b/>
        </w:rPr>
      </w:pPr>
      <w:r w:rsidRPr="00664DA0">
        <w:rPr>
          <w:b/>
        </w:rPr>
        <w:t xml:space="preserve">    private javax.swing.JLabel jLabel11;</w:t>
      </w:r>
    </w:p>
    <w:p w:rsidR="00664DA0" w:rsidRPr="00664DA0" w:rsidRDefault="00664DA0" w:rsidP="00664DA0">
      <w:pPr>
        <w:spacing w:before="0" w:after="0"/>
        <w:rPr>
          <w:b/>
        </w:rPr>
      </w:pPr>
      <w:r w:rsidRPr="00664DA0">
        <w:rPr>
          <w:b/>
        </w:rPr>
        <w:t xml:space="preserve">    private javax.swing.JLabel jLabel12;</w:t>
      </w:r>
    </w:p>
    <w:p w:rsidR="00664DA0" w:rsidRPr="00664DA0" w:rsidRDefault="00664DA0" w:rsidP="00664DA0">
      <w:pPr>
        <w:spacing w:before="0" w:after="0"/>
        <w:rPr>
          <w:b/>
        </w:rPr>
      </w:pPr>
      <w:r w:rsidRPr="00664DA0">
        <w:rPr>
          <w:b/>
        </w:rPr>
        <w:t xml:space="preserve">    private javax.swing.JLabel jLabel2;</w:t>
      </w:r>
    </w:p>
    <w:p w:rsidR="00664DA0" w:rsidRPr="00664DA0" w:rsidRDefault="00664DA0" w:rsidP="00664DA0">
      <w:pPr>
        <w:spacing w:before="0" w:after="0"/>
        <w:rPr>
          <w:b/>
        </w:rPr>
      </w:pPr>
      <w:r w:rsidRPr="00664DA0">
        <w:rPr>
          <w:b/>
        </w:rPr>
        <w:t xml:space="preserve">    private javax.swing.JLabel jLabel3;</w:t>
      </w:r>
    </w:p>
    <w:p w:rsidR="00664DA0" w:rsidRPr="00664DA0" w:rsidRDefault="00664DA0" w:rsidP="00664DA0">
      <w:pPr>
        <w:spacing w:before="0" w:after="0"/>
        <w:rPr>
          <w:b/>
        </w:rPr>
      </w:pPr>
      <w:r w:rsidRPr="00664DA0">
        <w:rPr>
          <w:b/>
        </w:rPr>
        <w:t xml:space="preserve">    private javax.swing.JLabel jLabel4;</w:t>
      </w:r>
    </w:p>
    <w:p w:rsidR="00664DA0" w:rsidRPr="00664DA0" w:rsidRDefault="00664DA0" w:rsidP="00664DA0">
      <w:pPr>
        <w:spacing w:before="0" w:after="0"/>
        <w:rPr>
          <w:b/>
        </w:rPr>
      </w:pPr>
      <w:r w:rsidRPr="00664DA0">
        <w:rPr>
          <w:b/>
        </w:rPr>
        <w:t xml:space="preserve">    private javax.swing.JLabel jLabel5;</w:t>
      </w:r>
    </w:p>
    <w:p w:rsidR="00664DA0" w:rsidRPr="00664DA0" w:rsidRDefault="00664DA0" w:rsidP="00664DA0">
      <w:pPr>
        <w:spacing w:before="0" w:after="0"/>
        <w:rPr>
          <w:b/>
        </w:rPr>
      </w:pPr>
      <w:r w:rsidRPr="00664DA0">
        <w:rPr>
          <w:b/>
        </w:rPr>
        <w:t xml:space="preserve">    private javax.swing.JLabel jLabel6;</w:t>
      </w:r>
    </w:p>
    <w:p w:rsidR="00664DA0" w:rsidRPr="00664DA0" w:rsidRDefault="00664DA0" w:rsidP="00664DA0">
      <w:pPr>
        <w:spacing w:before="0" w:after="0"/>
        <w:rPr>
          <w:b/>
        </w:rPr>
      </w:pPr>
      <w:r w:rsidRPr="00664DA0">
        <w:rPr>
          <w:b/>
        </w:rPr>
        <w:t xml:space="preserve">    private javax.swing.JLabel jLabel7;</w:t>
      </w:r>
    </w:p>
    <w:p w:rsidR="00664DA0" w:rsidRPr="00664DA0" w:rsidRDefault="00664DA0" w:rsidP="00664DA0">
      <w:pPr>
        <w:spacing w:before="0" w:after="0"/>
        <w:rPr>
          <w:b/>
        </w:rPr>
      </w:pPr>
      <w:r w:rsidRPr="00664DA0">
        <w:rPr>
          <w:b/>
        </w:rPr>
        <w:t xml:space="preserve">    private javax.swing.JLabel jLabel8;</w:t>
      </w:r>
    </w:p>
    <w:p w:rsidR="00664DA0" w:rsidRPr="00664DA0" w:rsidRDefault="00664DA0" w:rsidP="00664DA0">
      <w:pPr>
        <w:spacing w:before="0" w:after="0"/>
        <w:rPr>
          <w:b/>
        </w:rPr>
      </w:pPr>
      <w:r w:rsidRPr="00664DA0">
        <w:rPr>
          <w:b/>
        </w:rPr>
        <w:t xml:space="preserve">    private javax.swing.JLabel jLabel9;</w:t>
      </w:r>
    </w:p>
    <w:p w:rsidR="00664DA0" w:rsidRPr="00664DA0" w:rsidRDefault="00664DA0" w:rsidP="00664DA0">
      <w:pPr>
        <w:spacing w:before="0" w:after="0"/>
        <w:rPr>
          <w:b/>
        </w:rPr>
      </w:pPr>
      <w:r w:rsidRPr="00664DA0">
        <w:rPr>
          <w:b/>
        </w:rPr>
        <w:t xml:space="preserve">    private javax.swing.JTextField txtaddmission;</w:t>
      </w:r>
    </w:p>
    <w:p w:rsidR="00664DA0" w:rsidRPr="00664DA0" w:rsidRDefault="00664DA0" w:rsidP="00664DA0">
      <w:pPr>
        <w:spacing w:before="0" w:after="0"/>
        <w:rPr>
          <w:b/>
        </w:rPr>
      </w:pPr>
      <w:r w:rsidRPr="00664DA0">
        <w:rPr>
          <w:b/>
        </w:rPr>
        <w:t xml:space="preserve">    private javax.swing.JTextField txtbill;</w:t>
      </w:r>
    </w:p>
    <w:p w:rsidR="00664DA0" w:rsidRPr="00664DA0" w:rsidRDefault="00664DA0" w:rsidP="00664DA0">
      <w:pPr>
        <w:spacing w:before="0" w:after="0"/>
        <w:rPr>
          <w:b/>
        </w:rPr>
      </w:pPr>
      <w:r w:rsidRPr="00664DA0">
        <w:rPr>
          <w:b/>
        </w:rPr>
        <w:t xml:space="preserve">    private javax.swing.JTextField txtclass;</w:t>
      </w:r>
    </w:p>
    <w:p w:rsidR="00664DA0" w:rsidRPr="00664DA0" w:rsidRDefault="00664DA0" w:rsidP="00664DA0">
      <w:pPr>
        <w:spacing w:before="0" w:after="0"/>
        <w:rPr>
          <w:b/>
        </w:rPr>
      </w:pPr>
      <w:r w:rsidRPr="00664DA0">
        <w:rPr>
          <w:b/>
        </w:rPr>
        <w:t xml:space="preserve">    private javax.swing.JTextField txtfname;</w:t>
      </w:r>
    </w:p>
    <w:p w:rsidR="00664DA0" w:rsidRPr="00664DA0" w:rsidRDefault="00664DA0" w:rsidP="00664DA0">
      <w:pPr>
        <w:spacing w:before="0" w:after="0"/>
        <w:rPr>
          <w:b/>
        </w:rPr>
      </w:pPr>
      <w:r w:rsidRPr="00664DA0">
        <w:rPr>
          <w:b/>
        </w:rPr>
        <w:t xml:space="preserve">    private javax.swing.JTextField txtmname;</w:t>
      </w:r>
    </w:p>
    <w:p w:rsidR="00664DA0" w:rsidRPr="00664DA0" w:rsidRDefault="00664DA0" w:rsidP="00664DA0">
      <w:pPr>
        <w:spacing w:before="0" w:after="0"/>
        <w:rPr>
          <w:b/>
        </w:rPr>
      </w:pPr>
      <w:r w:rsidRPr="00664DA0">
        <w:rPr>
          <w:b/>
        </w:rPr>
        <w:t xml:space="preserve">    private javax.swing.JTextField txtname;</w:t>
      </w:r>
    </w:p>
    <w:p w:rsidR="00664DA0" w:rsidRPr="00664DA0" w:rsidRDefault="00664DA0" w:rsidP="00664DA0">
      <w:pPr>
        <w:spacing w:before="0" w:after="0"/>
        <w:rPr>
          <w:b/>
        </w:rPr>
      </w:pPr>
      <w:r w:rsidRPr="00664DA0">
        <w:rPr>
          <w:b/>
        </w:rPr>
        <w:t xml:space="preserve">    private javax.swing.JTextField txtroll;</w:t>
      </w:r>
    </w:p>
    <w:p w:rsidR="00664DA0" w:rsidRPr="00664DA0" w:rsidRDefault="00664DA0" w:rsidP="00664DA0">
      <w:pPr>
        <w:spacing w:before="0" w:after="0"/>
        <w:rPr>
          <w:b/>
        </w:rPr>
      </w:pPr>
      <w:r w:rsidRPr="00664DA0">
        <w:rPr>
          <w:b/>
        </w:rPr>
        <w:t xml:space="preserve">    private javax.swing.JTextField txttfee;</w:t>
      </w:r>
    </w:p>
    <w:p w:rsidR="00664DA0" w:rsidRPr="00664DA0" w:rsidRDefault="00664DA0" w:rsidP="00664DA0">
      <w:pPr>
        <w:spacing w:before="0" w:after="0"/>
        <w:rPr>
          <w:b/>
        </w:rPr>
      </w:pPr>
      <w:r w:rsidRPr="00664DA0">
        <w:rPr>
          <w:b/>
        </w:rPr>
        <w:t xml:space="preserve">    // End of variables declaration                   </w:t>
      </w:r>
    </w:p>
    <w:p w:rsidR="00227A30" w:rsidRDefault="00664DA0" w:rsidP="00664DA0">
      <w:pPr>
        <w:spacing w:before="0" w:after="0"/>
        <w:rPr>
          <w:b/>
        </w:rPr>
      </w:pPr>
      <w:r w:rsidRPr="00664DA0">
        <w:rPr>
          <w:b/>
        </w:rPr>
        <w:t>}</w:t>
      </w:r>
    </w:p>
    <w:p w:rsidR="00227A30" w:rsidRDefault="00227A30" w:rsidP="00677569">
      <w:pPr>
        <w:spacing w:before="0" w:after="0"/>
        <w:rPr>
          <w:b/>
        </w:rPr>
      </w:pPr>
    </w:p>
    <w:p w:rsidR="00227A30" w:rsidRDefault="00227A30" w:rsidP="00677569">
      <w:pPr>
        <w:spacing w:before="0" w:after="0"/>
        <w:rPr>
          <w:b/>
        </w:rPr>
      </w:pPr>
    </w:p>
    <w:p w:rsidR="00227A30" w:rsidRDefault="00227A30" w:rsidP="00677569">
      <w:pPr>
        <w:spacing w:before="0" w:after="0"/>
        <w:rPr>
          <w:b/>
        </w:rPr>
      </w:pPr>
    </w:p>
    <w:p w:rsidR="00227A30" w:rsidRDefault="00227A30" w:rsidP="00677569">
      <w:pPr>
        <w:spacing w:before="0" w:after="0"/>
        <w:rPr>
          <w:b/>
        </w:rPr>
      </w:pPr>
    </w:p>
    <w:p w:rsidR="00227A30" w:rsidRDefault="00227A30" w:rsidP="00677569">
      <w:pPr>
        <w:spacing w:before="0" w:after="0"/>
        <w:rPr>
          <w:b/>
        </w:rPr>
      </w:pPr>
    </w:p>
    <w:p w:rsidR="00227A30" w:rsidRDefault="00227A30"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A23CBB" w:rsidRDefault="00A23CBB" w:rsidP="00677569">
      <w:pPr>
        <w:spacing w:before="0" w:after="0"/>
        <w:rPr>
          <w:b/>
        </w:rPr>
      </w:pPr>
    </w:p>
    <w:p w:rsidR="00227A30" w:rsidRDefault="00227A30" w:rsidP="00677569">
      <w:pPr>
        <w:spacing w:before="0" w:after="0"/>
        <w:rPr>
          <w:b/>
        </w:rPr>
      </w:pPr>
    </w:p>
    <w:p w:rsidR="00227A30" w:rsidRDefault="00227A30" w:rsidP="00677569">
      <w:pPr>
        <w:spacing w:before="0" w:after="0"/>
        <w:rPr>
          <w:b/>
          <w:sz w:val="32"/>
          <w:szCs w:val="32"/>
        </w:rPr>
      </w:pPr>
      <w:r w:rsidRPr="00A23CBB">
        <w:rPr>
          <w:b/>
          <w:sz w:val="32"/>
          <w:szCs w:val="32"/>
        </w:rPr>
        <w:t>Staff</w:t>
      </w:r>
      <w:r w:rsidR="0054279E">
        <w:rPr>
          <w:b/>
          <w:sz w:val="32"/>
          <w:szCs w:val="32"/>
        </w:rPr>
        <w:t xml:space="preserve">  Addmission form(Staffmanagement</w:t>
      </w:r>
      <w:r w:rsidRPr="00A23CBB">
        <w:rPr>
          <w:b/>
          <w:sz w:val="32"/>
          <w:szCs w:val="32"/>
        </w:rPr>
        <w:t>.java):-</w:t>
      </w:r>
    </w:p>
    <w:p w:rsidR="0054279E" w:rsidRPr="00A23CBB" w:rsidRDefault="0054279E" w:rsidP="00677569">
      <w:pPr>
        <w:spacing w:before="0" w:after="0"/>
        <w:rPr>
          <w:b/>
          <w:sz w:val="32"/>
          <w:szCs w:val="32"/>
        </w:rPr>
      </w:pPr>
    </w:p>
    <w:p w:rsidR="00227A30" w:rsidRDefault="00227A30" w:rsidP="00677569">
      <w:pPr>
        <w:spacing w:before="0" w:after="0"/>
        <w:rPr>
          <w:b/>
        </w:rPr>
      </w:pPr>
      <w:r>
        <w:rPr>
          <w:b/>
          <w:noProof/>
          <w:lang w:eastAsia="en-US"/>
        </w:rPr>
        <w:drawing>
          <wp:inline distT="0" distB="0" distL="0" distR="0">
            <wp:extent cx="6381750" cy="4903236"/>
            <wp:effectExtent l="19050" t="0" r="0" b="0"/>
            <wp:docPr id="28" name="Picture 8" descr="C:\Users\Pankajkumar\Desktop\screensot\Interface - Copy\11  staffad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nkajkumar\Desktop\screensot\Interface - Copy\11  staffadmission.png"/>
                    <pic:cNvPicPr>
                      <a:picLocks noChangeAspect="1" noChangeArrowheads="1"/>
                    </pic:cNvPicPr>
                  </pic:nvPicPr>
                  <pic:blipFill>
                    <a:blip r:embed="rId55"/>
                    <a:stretch>
                      <a:fillRect/>
                    </a:stretch>
                  </pic:blipFill>
                  <pic:spPr bwMode="auto">
                    <a:xfrm>
                      <a:off x="0" y="0"/>
                      <a:ext cx="6391246" cy="4910532"/>
                    </a:xfrm>
                    <a:prstGeom prst="rect">
                      <a:avLst/>
                    </a:prstGeom>
                    <a:noFill/>
                    <a:ln w="9525">
                      <a:noFill/>
                      <a:miter lim="800000"/>
                      <a:headEnd/>
                      <a:tailEnd/>
                    </a:ln>
                  </pic:spPr>
                </pic:pic>
              </a:graphicData>
            </a:graphic>
          </wp:inline>
        </w:drawing>
      </w:r>
    </w:p>
    <w:p w:rsidR="00227A30" w:rsidRDefault="00227A30" w:rsidP="00677569">
      <w:pPr>
        <w:spacing w:before="0" w:after="0"/>
        <w:rPr>
          <w:b/>
        </w:rPr>
      </w:pPr>
    </w:p>
    <w:p w:rsidR="005E1690" w:rsidRPr="00A23CBB" w:rsidRDefault="005E1690" w:rsidP="00677569">
      <w:pPr>
        <w:spacing w:before="0" w:after="0"/>
        <w:rPr>
          <w:sz w:val="28"/>
          <w:szCs w:val="28"/>
        </w:rPr>
      </w:pPr>
      <w:r w:rsidRPr="00A23CBB">
        <w:rPr>
          <w:b/>
          <w:sz w:val="28"/>
          <w:szCs w:val="28"/>
        </w:rPr>
        <w:t>Code:</w:t>
      </w:r>
      <w:r w:rsidRPr="00A23CBB">
        <w:rPr>
          <w:sz w:val="28"/>
          <w:szCs w:val="28"/>
        </w:rPr>
        <w:t xml:space="preserve"> </w:t>
      </w:r>
      <w:r w:rsidR="00A23CBB" w:rsidRPr="00A23CBB">
        <w:rPr>
          <w:sz w:val="28"/>
          <w:szCs w:val="28"/>
        </w:rPr>
        <w:t>-</w:t>
      </w:r>
    </w:p>
    <w:p w:rsidR="00227A30" w:rsidRPr="000A2219" w:rsidRDefault="00227A30" w:rsidP="00677569">
      <w:pPr>
        <w:spacing w:before="0" w:after="0"/>
        <w:rPr>
          <w:b/>
        </w:rPr>
      </w:pPr>
    </w:p>
    <w:p w:rsidR="0054279E" w:rsidRPr="0054279E" w:rsidRDefault="0054279E" w:rsidP="0054279E">
      <w:pPr>
        <w:spacing w:before="0" w:after="0"/>
        <w:rPr>
          <w:b/>
        </w:rPr>
      </w:pPr>
      <w:r w:rsidRPr="0054279E">
        <w:rPr>
          <w:b/>
        </w:rPr>
        <w:t>package schoolmangment;</w:t>
      </w:r>
    </w:p>
    <w:p w:rsidR="0054279E" w:rsidRPr="0054279E" w:rsidRDefault="0054279E" w:rsidP="0054279E">
      <w:pPr>
        <w:spacing w:before="0" w:after="0"/>
        <w:rPr>
          <w:b/>
        </w:rPr>
      </w:pPr>
      <w:r w:rsidRPr="0054279E">
        <w:rPr>
          <w:b/>
        </w:rPr>
        <w:t>import java.awt.image.BufferedImage;</w:t>
      </w:r>
    </w:p>
    <w:p w:rsidR="0054279E" w:rsidRPr="0054279E" w:rsidRDefault="0054279E" w:rsidP="0054279E">
      <w:pPr>
        <w:spacing w:before="0" w:after="0"/>
        <w:rPr>
          <w:b/>
        </w:rPr>
      </w:pPr>
      <w:r w:rsidRPr="0054279E">
        <w:rPr>
          <w:b/>
        </w:rPr>
        <w:t>import java.io.File;</w:t>
      </w:r>
    </w:p>
    <w:p w:rsidR="0054279E" w:rsidRPr="0054279E" w:rsidRDefault="0054279E" w:rsidP="0054279E">
      <w:pPr>
        <w:spacing w:before="0" w:after="0"/>
        <w:rPr>
          <w:b/>
        </w:rPr>
      </w:pPr>
      <w:r w:rsidRPr="0054279E">
        <w:rPr>
          <w:b/>
        </w:rPr>
        <w:t>import java.io.IOException;</w:t>
      </w:r>
    </w:p>
    <w:p w:rsidR="0054279E" w:rsidRPr="0054279E" w:rsidRDefault="0054279E" w:rsidP="0054279E">
      <w:pPr>
        <w:spacing w:before="0" w:after="0"/>
        <w:rPr>
          <w:b/>
        </w:rPr>
      </w:pPr>
      <w:r w:rsidRPr="0054279E">
        <w:rPr>
          <w:b/>
        </w:rPr>
        <w:t>import javax.imageio.ImageIO;</w:t>
      </w:r>
    </w:p>
    <w:p w:rsidR="0054279E" w:rsidRPr="0054279E" w:rsidRDefault="0054279E" w:rsidP="0054279E">
      <w:pPr>
        <w:spacing w:before="0" w:after="0"/>
        <w:rPr>
          <w:b/>
        </w:rPr>
      </w:pPr>
      <w:r w:rsidRPr="0054279E">
        <w:rPr>
          <w:b/>
        </w:rPr>
        <w:t>import javax.swing.ImageIcon;</w:t>
      </w:r>
    </w:p>
    <w:p w:rsidR="0054279E" w:rsidRPr="0054279E" w:rsidRDefault="0054279E" w:rsidP="0054279E">
      <w:pPr>
        <w:spacing w:before="0" w:after="0"/>
        <w:rPr>
          <w:b/>
        </w:rPr>
      </w:pPr>
      <w:r w:rsidRPr="0054279E">
        <w:rPr>
          <w:b/>
        </w:rPr>
        <w:t>import javax.swing.JFileChooser;</w:t>
      </w:r>
    </w:p>
    <w:p w:rsidR="0054279E" w:rsidRPr="0054279E" w:rsidRDefault="0054279E" w:rsidP="0054279E">
      <w:pPr>
        <w:spacing w:before="0" w:after="0"/>
        <w:rPr>
          <w:b/>
        </w:rPr>
      </w:pPr>
      <w:r w:rsidRPr="0054279E">
        <w:rPr>
          <w:b/>
        </w:rPr>
        <w:lastRenderedPageBreak/>
        <w:t>import javax.swing.JFrame;</w:t>
      </w:r>
    </w:p>
    <w:p w:rsidR="0054279E" w:rsidRPr="0054279E" w:rsidRDefault="0054279E" w:rsidP="0054279E">
      <w:pPr>
        <w:spacing w:before="0" w:after="0"/>
        <w:rPr>
          <w:b/>
        </w:rPr>
      </w:pPr>
      <w:r w:rsidRPr="0054279E">
        <w:rPr>
          <w:b/>
        </w:rPr>
        <w:t>import javax.swing.JOptionPane;</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w:t>
      </w:r>
    </w:p>
    <w:p w:rsidR="0054279E" w:rsidRPr="0054279E" w:rsidRDefault="0054279E" w:rsidP="0054279E">
      <w:pPr>
        <w:spacing w:before="0" w:after="0"/>
        <w:rPr>
          <w:sz w:val="22"/>
          <w:szCs w:val="22"/>
        </w:rPr>
      </w:pPr>
      <w:r>
        <w:rPr>
          <w:b/>
        </w:rPr>
        <w:t xml:space="preserve"> * @author </w:t>
      </w:r>
      <w:r w:rsidRPr="009F3240">
        <w:rPr>
          <w:sz w:val="22"/>
          <w:szCs w:val="22"/>
        </w:rPr>
        <w:t>Rishav Kashyap (Rishu)</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public class Staffmanagment extends javax.swing.JFrame {</w:t>
      </w:r>
    </w:p>
    <w:p w:rsidR="0054279E" w:rsidRPr="0054279E" w:rsidRDefault="0054279E" w:rsidP="0054279E">
      <w:pPr>
        <w:spacing w:before="0" w:after="0"/>
        <w:rPr>
          <w:b/>
        </w:rPr>
      </w:pPr>
      <w:r w:rsidRPr="0054279E">
        <w:rPr>
          <w:b/>
        </w:rPr>
        <w:t xml:space="preserve"> String padd,cadd,s;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 Creates new form Staffmanagment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public Staffmanagment() {</w:t>
      </w:r>
    </w:p>
    <w:p w:rsidR="0054279E" w:rsidRPr="0054279E" w:rsidRDefault="0054279E" w:rsidP="0054279E">
      <w:pPr>
        <w:spacing w:before="0" w:after="0"/>
        <w:rPr>
          <w:b/>
        </w:rPr>
      </w:pPr>
      <w:r w:rsidRPr="0054279E">
        <w:rPr>
          <w:b/>
        </w:rPr>
        <w:t xml:space="preserve">        initComponents();</w:t>
      </w:r>
    </w:p>
    <w:p w:rsidR="0054279E" w:rsidRPr="0054279E" w:rsidRDefault="0054279E" w:rsidP="0054279E">
      <w:pPr>
        <w:spacing w:before="0" w:after="0"/>
        <w:rPr>
          <w:b/>
        </w:rPr>
      </w:pPr>
      <w:r w:rsidRPr="0054279E">
        <w:rPr>
          <w:b/>
        </w:rPr>
        <w:t xml:space="preserve">         this.setLocationRelativeTo(null);</w:t>
      </w:r>
    </w:p>
    <w:p w:rsidR="0054279E" w:rsidRPr="0054279E" w:rsidRDefault="0054279E" w:rsidP="0054279E">
      <w:pPr>
        <w:spacing w:before="0" w:after="0"/>
        <w:rPr>
          <w:b/>
        </w:rPr>
      </w:pPr>
      <w:r>
        <w:rPr>
          <w:b/>
        </w:rPr>
        <w:t xml:space="preserve">    }</w:t>
      </w:r>
    </w:p>
    <w:p w:rsidR="0054279E" w:rsidRPr="0054279E" w:rsidRDefault="0054279E" w:rsidP="0054279E">
      <w:pPr>
        <w:spacing w:before="0" w:after="0"/>
        <w:rPr>
          <w:b/>
        </w:rPr>
      </w:pPr>
      <w:r w:rsidRPr="0054279E">
        <w:rPr>
          <w:b/>
        </w:rPr>
        <w:t xml:space="preserve">    @SuppressWarnings("unchecked")</w:t>
      </w:r>
    </w:p>
    <w:p w:rsidR="0054279E" w:rsidRPr="0054279E" w:rsidRDefault="0054279E" w:rsidP="0054279E">
      <w:pPr>
        <w:spacing w:before="0" w:after="0"/>
        <w:rPr>
          <w:b/>
        </w:rPr>
      </w:pPr>
      <w:r w:rsidRPr="0054279E">
        <w:rPr>
          <w:b/>
        </w:rPr>
        <w:t xml:space="preserve">    // &lt;editor-fold defaultstate="collapsed" desc="Generated Code"&gt;                          </w:t>
      </w:r>
    </w:p>
    <w:p w:rsidR="0054279E" w:rsidRPr="0054279E" w:rsidRDefault="0054279E" w:rsidP="0054279E">
      <w:pPr>
        <w:spacing w:before="0" w:after="0"/>
        <w:rPr>
          <w:b/>
        </w:rPr>
      </w:pPr>
      <w:r w:rsidRPr="0054279E">
        <w:rPr>
          <w:b/>
        </w:rPr>
        <w:t xml:space="preserve">    private void initComponents()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buttonGroup1 = new javax.swing.ButtonGroup();</w:t>
      </w:r>
    </w:p>
    <w:p w:rsidR="0054279E" w:rsidRPr="0054279E" w:rsidRDefault="0054279E" w:rsidP="0054279E">
      <w:pPr>
        <w:spacing w:before="0" w:after="0"/>
        <w:rPr>
          <w:b/>
        </w:rPr>
      </w:pPr>
      <w:r w:rsidRPr="0054279E">
        <w:rPr>
          <w:b/>
        </w:rPr>
        <w:t xml:space="preserve">        buttonGroup2 = new javax.swing.ButtonGroup();</w:t>
      </w:r>
    </w:p>
    <w:p w:rsidR="0054279E" w:rsidRPr="0054279E" w:rsidRDefault="0054279E" w:rsidP="0054279E">
      <w:pPr>
        <w:spacing w:before="0" w:after="0"/>
        <w:rPr>
          <w:b/>
        </w:rPr>
      </w:pPr>
      <w:r w:rsidRPr="0054279E">
        <w:rPr>
          <w:b/>
        </w:rPr>
        <w:t xml:space="preserve">        buttonGroup3 = new javax.swing.ButtonGroup();</w:t>
      </w:r>
    </w:p>
    <w:p w:rsidR="0054279E" w:rsidRPr="0054279E" w:rsidRDefault="0054279E" w:rsidP="0054279E">
      <w:pPr>
        <w:spacing w:before="0" w:after="0"/>
        <w:rPr>
          <w:b/>
        </w:rPr>
      </w:pPr>
      <w:r w:rsidRPr="0054279E">
        <w:rPr>
          <w:b/>
        </w:rPr>
        <w:t xml:space="preserve">        jLabel1 = new javax.swing.JLabel();</w:t>
      </w:r>
    </w:p>
    <w:p w:rsidR="0054279E" w:rsidRPr="0054279E" w:rsidRDefault="0054279E" w:rsidP="0054279E">
      <w:pPr>
        <w:spacing w:before="0" w:after="0"/>
        <w:rPr>
          <w:b/>
        </w:rPr>
      </w:pPr>
      <w:r w:rsidRPr="0054279E">
        <w:rPr>
          <w:b/>
        </w:rPr>
        <w:t xml:space="preserve">        jLabel3 = new javax.swing.JLabel();</w:t>
      </w:r>
    </w:p>
    <w:p w:rsidR="0054279E" w:rsidRPr="0054279E" w:rsidRDefault="0054279E" w:rsidP="0054279E">
      <w:pPr>
        <w:spacing w:before="0" w:after="0"/>
        <w:rPr>
          <w:b/>
        </w:rPr>
      </w:pPr>
      <w:r w:rsidRPr="0054279E">
        <w:rPr>
          <w:b/>
        </w:rPr>
        <w:t xml:space="preserve">        txtsid = new javax.swing.JTextField();</w:t>
      </w:r>
    </w:p>
    <w:p w:rsidR="0054279E" w:rsidRPr="0054279E" w:rsidRDefault="0054279E" w:rsidP="0054279E">
      <w:pPr>
        <w:spacing w:before="0" w:after="0"/>
        <w:rPr>
          <w:b/>
        </w:rPr>
      </w:pPr>
      <w:r w:rsidRPr="0054279E">
        <w:rPr>
          <w:b/>
        </w:rPr>
        <w:t xml:space="preserve">        jLabel2 = new javax.swing.JLabel();</w:t>
      </w:r>
    </w:p>
    <w:p w:rsidR="0054279E" w:rsidRPr="0054279E" w:rsidRDefault="0054279E" w:rsidP="0054279E">
      <w:pPr>
        <w:spacing w:before="0" w:after="0"/>
        <w:rPr>
          <w:b/>
        </w:rPr>
      </w:pPr>
      <w:r w:rsidRPr="0054279E">
        <w:rPr>
          <w:b/>
        </w:rPr>
        <w:t xml:space="preserve">        txtstaffnm = new javax.swing.JTextField();</w:t>
      </w:r>
    </w:p>
    <w:p w:rsidR="0054279E" w:rsidRPr="0054279E" w:rsidRDefault="0054279E" w:rsidP="0054279E">
      <w:pPr>
        <w:spacing w:before="0" w:after="0"/>
        <w:rPr>
          <w:b/>
        </w:rPr>
      </w:pPr>
      <w:r w:rsidRPr="0054279E">
        <w:rPr>
          <w:b/>
        </w:rPr>
        <w:t xml:space="preserve">        btnbrowse = new javax.swing.JButton();</w:t>
      </w:r>
    </w:p>
    <w:p w:rsidR="0054279E" w:rsidRPr="0054279E" w:rsidRDefault="0054279E" w:rsidP="0054279E">
      <w:pPr>
        <w:spacing w:before="0" w:after="0"/>
        <w:rPr>
          <w:b/>
        </w:rPr>
      </w:pPr>
      <w:r w:rsidRPr="0054279E">
        <w:rPr>
          <w:b/>
        </w:rPr>
        <w:t xml:space="preserve">        jLabel6 = new javax.swing.JLabel();</w:t>
      </w:r>
    </w:p>
    <w:p w:rsidR="0054279E" w:rsidRPr="0054279E" w:rsidRDefault="0054279E" w:rsidP="0054279E">
      <w:pPr>
        <w:spacing w:before="0" w:after="0"/>
        <w:rPr>
          <w:b/>
        </w:rPr>
      </w:pPr>
      <w:r w:rsidRPr="0054279E">
        <w:rPr>
          <w:b/>
        </w:rPr>
        <w:t xml:space="preserve">        rdmale = new javax.swing.JRadioButton();</w:t>
      </w:r>
    </w:p>
    <w:p w:rsidR="0054279E" w:rsidRPr="0054279E" w:rsidRDefault="0054279E" w:rsidP="0054279E">
      <w:pPr>
        <w:spacing w:before="0" w:after="0"/>
        <w:rPr>
          <w:b/>
        </w:rPr>
      </w:pPr>
      <w:r w:rsidRPr="0054279E">
        <w:rPr>
          <w:b/>
        </w:rPr>
        <w:t xml:space="preserve">        rdfemale = new javax.swing.JRadioButton();</w:t>
      </w:r>
    </w:p>
    <w:p w:rsidR="0054279E" w:rsidRPr="0054279E" w:rsidRDefault="0054279E" w:rsidP="0054279E">
      <w:pPr>
        <w:spacing w:before="0" w:after="0"/>
        <w:rPr>
          <w:b/>
        </w:rPr>
      </w:pPr>
      <w:r w:rsidRPr="0054279E">
        <w:rPr>
          <w:b/>
        </w:rPr>
        <w:t xml:space="preserve">        jLabel7 = new javax.swing.JLabel();</w:t>
      </w:r>
    </w:p>
    <w:p w:rsidR="0054279E" w:rsidRPr="0054279E" w:rsidRDefault="0054279E" w:rsidP="0054279E">
      <w:pPr>
        <w:spacing w:before="0" w:after="0"/>
        <w:rPr>
          <w:b/>
        </w:rPr>
      </w:pPr>
      <w:r w:rsidRPr="0054279E">
        <w:rPr>
          <w:b/>
        </w:rPr>
        <w:t xml:space="preserve">        cmbdate = new javax.swing.JComboBox();</w:t>
      </w:r>
    </w:p>
    <w:p w:rsidR="0054279E" w:rsidRPr="0054279E" w:rsidRDefault="0054279E" w:rsidP="0054279E">
      <w:pPr>
        <w:spacing w:before="0" w:after="0"/>
        <w:rPr>
          <w:b/>
        </w:rPr>
      </w:pPr>
      <w:r w:rsidRPr="0054279E">
        <w:rPr>
          <w:b/>
        </w:rPr>
        <w:t xml:space="preserve">        cmbmonth = new javax.swing.JComboBox();</w:t>
      </w:r>
    </w:p>
    <w:p w:rsidR="0054279E" w:rsidRPr="0054279E" w:rsidRDefault="0054279E" w:rsidP="0054279E">
      <w:pPr>
        <w:spacing w:before="0" w:after="0"/>
        <w:rPr>
          <w:b/>
        </w:rPr>
      </w:pPr>
      <w:r w:rsidRPr="0054279E">
        <w:rPr>
          <w:b/>
        </w:rPr>
        <w:t xml:space="preserve">        cmbjyear = new javax.swing.JComboBox();</w:t>
      </w:r>
    </w:p>
    <w:p w:rsidR="0054279E" w:rsidRPr="0054279E" w:rsidRDefault="0054279E" w:rsidP="0054279E">
      <w:pPr>
        <w:spacing w:before="0" w:after="0"/>
        <w:rPr>
          <w:b/>
        </w:rPr>
      </w:pPr>
      <w:r w:rsidRPr="0054279E">
        <w:rPr>
          <w:b/>
        </w:rPr>
        <w:t xml:space="preserve">        jPanel1 = new javax.swing.JPanel();</w:t>
      </w:r>
    </w:p>
    <w:p w:rsidR="0054279E" w:rsidRPr="0054279E" w:rsidRDefault="0054279E" w:rsidP="0054279E">
      <w:pPr>
        <w:spacing w:before="0" w:after="0"/>
        <w:rPr>
          <w:b/>
        </w:rPr>
      </w:pPr>
      <w:r w:rsidRPr="0054279E">
        <w:rPr>
          <w:b/>
        </w:rPr>
        <w:t xml:space="preserve">        lblpics = new javax.swing.JLabel();</w:t>
      </w:r>
    </w:p>
    <w:p w:rsidR="0054279E" w:rsidRPr="0054279E" w:rsidRDefault="0054279E" w:rsidP="0054279E">
      <w:pPr>
        <w:spacing w:before="0" w:after="0"/>
        <w:rPr>
          <w:b/>
        </w:rPr>
      </w:pPr>
      <w:r w:rsidRPr="0054279E">
        <w:rPr>
          <w:b/>
        </w:rPr>
        <w:t xml:space="preserve">        jLabel8 = new javax.swing.JLabel();</w:t>
      </w:r>
    </w:p>
    <w:p w:rsidR="0054279E" w:rsidRPr="0054279E" w:rsidRDefault="0054279E" w:rsidP="0054279E">
      <w:pPr>
        <w:spacing w:before="0" w:after="0"/>
        <w:rPr>
          <w:b/>
        </w:rPr>
      </w:pPr>
      <w:r w:rsidRPr="0054279E">
        <w:rPr>
          <w:b/>
        </w:rPr>
        <w:t xml:space="preserve">        jLabel9 = new javax.swing.JLabel();</w:t>
      </w:r>
    </w:p>
    <w:p w:rsidR="0054279E" w:rsidRPr="0054279E" w:rsidRDefault="0054279E" w:rsidP="0054279E">
      <w:pPr>
        <w:spacing w:before="0" w:after="0"/>
        <w:rPr>
          <w:b/>
        </w:rPr>
      </w:pPr>
      <w:r w:rsidRPr="0054279E">
        <w:rPr>
          <w:b/>
        </w:rPr>
        <w:t xml:space="preserve">        cmbjdate = new javax.swing.JComboBox();</w:t>
      </w:r>
    </w:p>
    <w:p w:rsidR="0054279E" w:rsidRPr="0054279E" w:rsidRDefault="0054279E" w:rsidP="0054279E">
      <w:pPr>
        <w:spacing w:before="0" w:after="0"/>
        <w:rPr>
          <w:b/>
        </w:rPr>
      </w:pPr>
      <w:r w:rsidRPr="0054279E">
        <w:rPr>
          <w:b/>
        </w:rPr>
        <w:t xml:space="preserve">        cmbjmonth = new javax.swing.JComboBox();</w:t>
      </w:r>
    </w:p>
    <w:p w:rsidR="0054279E" w:rsidRPr="0054279E" w:rsidRDefault="0054279E" w:rsidP="0054279E">
      <w:pPr>
        <w:spacing w:before="0" w:after="0"/>
        <w:rPr>
          <w:b/>
        </w:rPr>
      </w:pPr>
      <w:r w:rsidRPr="0054279E">
        <w:rPr>
          <w:b/>
        </w:rPr>
        <w:t xml:space="preserve">        cmbyear = new javax.swing.JComboBox();</w:t>
      </w:r>
    </w:p>
    <w:p w:rsidR="0054279E" w:rsidRPr="0054279E" w:rsidRDefault="0054279E" w:rsidP="0054279E">
      <w:pPr>
        <w:spacing w:before="0" w:after="0"/>
        <w:rPr>
          <w:b/>
        </w:rPr>
      </w:pPr>
      <w:r w:rsidRPr="0054279E">
        <w:rPr>
          <w:b/>
        </w:rPr>
        <w:t xml:space="preserve">        jLabel10 = new javax.swing.JLabel();</w:t>
      </w:r>
    </w:p>
    <w:p w:rsidR="0054279E" w:rsidRPr="0054279E" w:rsidRDefault="0054279E" w:rsidP="0054279E">
      <w:pPr>
        <w:spacing w:before="0" w:after="0"/>
        <w:rPr>
          <w:b/>
        </w:rPr>
      </w:pPr>
      <w:r w:rsidRPr="0054279E">
        <w:rPr>
          <w:b/>
        </w:rPr>
        <w:t xml:space="preserve">        txtemail = new javax.swing.JTextField();</w:t>
      </w:r>
    </w:p>
    <w:p w:rsidR="0054279E" w:rsidRPr="0054279E" w:rsidRDefault="0054279E" w:rsidP="0054279E">
      <w:pPr>
        <w:spacing w:before="0" w:after="0"/>
        <w:rPr>
          <w:b/>
        </w:rPr>
      </w:pPr>
      <w:r w:rsidRPr="0054279E">
        <w:rPr>
          <w:b/>
        </w:rPr>
        <w:lastRenderedPageBreak/>
        <w:t xml:space="preserve">        jLabel11 = new javax.swing.JLabel();</w:t>
      </w:r>
    </w:p>
    <w:p w:rsidR="0054279E" w:rsidRPr="0054279E" w:rsidRDefault="0054279E" w:rsidP="0054279E">
      <w:pPr>
        <w:spacing w:before="0" w:after="0"/>
        <w:rPr>
          <w:b/>
        </w:rPr>
      </w:pPr>
      <w:r w:rsidRPr="0054279E">
        <w:rPr>
          <w:b/>
        </w:rPr>
        <w:t xml:space="preserve">        txtmob = new javax.swing.JTextField();</w:t>
      </w:r>
    </w:p>
    <w:p w:rsidR="0054279E" w:rsidRPr="0054279E" w:rsidRDefault="0054279E" w:rsidP="0054279E">
      <w:pPr>
        <w:spacing w:before="0" w:after="0"/>
        <w:rPr>
          <w:b/>
        </w:rPr>
      </w:pPr>
      <w:r w:rsidRPr="0054279E">
        <w:rPr>
          <w:b/>
        </w:rPr>
        <w:t xml:space="preserve">        jLabel12 = new javax.swing.JLabel();</w:t>
      </w:r>
    </w:p>
    <w:p w:rsidR="0054279E" w:rsidRPr="0054279E" w:rsidRDefault="0054279E" w:rsidP="0054279E">
      <w:pPr>
        <w:spacing w:before="0" w:after="0"/>
        <w:rPr>
          <w:b/>
        </w:rPr>
      </w:pPr>
      <w:r w:rsidRPr="0054279E">
        <w:rPr>
          <w:b/>
        </w:rPr>
        <w:t xml:space="preserve">        jScrollPane1 = new javax.swing.JScrollPane();</w:t>
      </w:r>
    </w:p>
    <w:p w:rsidR="0054279E" w:rsidRPr="0054279E" w:rsidRDefault="0054279E" w:rsidP="0054279E">
      <w:pPr>
        <w:spacing w:before="0" w:after="0"/>
        <w:rPr>
          <w:b/>
        </w:rPr>
      </w:pPr>
      <w:r w:rsidRPr="0054279E">
        <w:rPr>
          <w:b/>
        </w:rPr>
        <w:t xml:space="preserve">        txtcadd = new javax.swing.JTextArea();</w:t>
      </w:r>
    </w:p>
    <w:p w:rsidR="0054279E" w:rsidRPr="0054279E" w:rsidRDefault="0054279E" w:rsidP="0054279E">
      <w:pPr>
        <w:spacing w:before="0" w:after="0"/>
        <w:rPr>
          <w:b/>
        </w:rPr>
      </w:pPr>
      <w:r w:rsidRPr="0054279E">
        <w:rPr>
          <w:b/>
        </w:rPr>
        <w:t xml:space="preserve">        jLabel13 = new javax.swing.JLabel();</w:t>
      </w:r>
    </w:p>
    <w:p w:rsidR="0054279E" w:rsidRPr="0054279E" w:rsidRDefault="0054279E" w:rsidP="0054279E">
      <w:pPr>
        <w:spacing w:before="0" w:after="0"/>
        <w:rPr>
          <w:b/>
        </w:rPr>
      </w:pPr>
      <w:r w:rsidRPr="0054279E">
        <w:rPr>
          <w:b/>
        </w:rPr>
        <w:t xml:space="preserve">        jScrollPane2 = new javax.swing.JScrollPane();</w:t>
      </w:r>
    </w:p>
    <w:p w:rsidR="0054279E" w:rsidRPr="0054279E" w:rsidRDefault="0054279E" w:rsidP="0054279E">
      <w:pPr>
        <w:spacing w:before="0" w:after="0"/>
        <w:rPr>
          <w:b/>
        </w:rPr>
      </w:pPr>
      <w:r w:rsidRPr="0054279E">
        <w:rPr>
          <w:b/>
        </w:rPr>
        <w:t xml:space="preserve">        txtpadd = new javax.swing.JTextArea();</w:t>
      </w:r>
    </w:p>
    <w:p w:rsidR="0054279E" w:rsidRPr="0054279E" w:rsidRDefault="0054279E" w:rsidP="0054279E">
      <w:pPr>
        <w:spacing w:before="0" w:after="0"/>
        <w:rPr>
          <w:b/>
        </w:rPr>
      </w:pPr>
      <w:r w:rsidRPr="0054279E">
        <w:rPr>
          <w:b/>
        </w:rPr>
        <w:t xml:space="preserve">        btnsubmit = new javax.swing.JButton();</w:t>
      </w:r>
    </w:p>
    <w:p w:rsidR="0054279E" w:rsidRPr="0054279E" w:rsidRDefault="0054279E" w:rsidP="0054279E">
      <w:pPr>
        <w:spacing w:before="0" w:after="0"/>
        <w:rPr>
          <w:b/>
        </w:rPr>
      </w:pPr>
      <w:r w:rsidRPr="0054279E">
        <w:rPr>
          <w:b/>
        </w:rPr>
        <w:t xml:space="preserve">        jButton2 = new javax.swing.JButton();</w:t>
      </w:r>
    </w:p>
    <w:p w:rsidR="0054279E" w:rsidRPr="0054279E" w:rsidRDefault="0054279E" w:rsidP="0054279E">
      <w:pPr>
        <w:spacing w:before="0" w:after="0"/>
        <w:rPr>
          <w:b/>
        </w:rPr>
      </w:pPr>
      <w:r w:rsidRPr="0054279E">
        <w:rPr>
          <w:b/>
        </w:rPr>
        <w:t xml:space="preserve">        jButton3 = new javax.swing.JButton();</w:t>
      </w:r>
    </w:p>
    <w:p w:rsidR="0054279E" w:rsidRPr="0054279E" w:rsidRDefault="0054279E" w:rsidP="0054279E">
      <w:pPr>
        <w:spacing w:before="0" w:after="0"/>
        <w:rPr>
          <w:b/>
        </w:rPr>
      </w:pPr>
      <w:r w:rsidRPr="0054279E">
        <w:rPr>
          <w:b/>
        </w:rPr>
        <w:t xml:space="preserve">        chksame = new javax.swing.JCheckBox();</w:t>
      </w:r>
    </w:p>
    <w:p w:rsidR="0054279E" w:rsidRPr="0054279E" w:rsidRDefault="0054279E" w:rsidP="0054279E">
      <w:pPr>
        <w:spacing w:before="0" w:after="0"/>
        <w:rPr>
          <w:b/>
        </w:rPr>
      </w:pPr>
      <w:r w:rsidRPr="0054279E">
        <w:rPr>
          <w:b/>
        </w:rPr>
        <w:t xml:space="preserve">        chkdiff = new javax.swing.JCheckBox();</w:t>
      </w:r>
    </w:p>
    <w:p w:rsidR="0054279E" w:rsidRPr="0054279E" w:rsidRDefault="0054279E" w:rsidP="0054279E">
      <w:pPr>
        <w:spacing w:before="0" w:after="0"/>
        <w:rPr>
          <w:b/>
        </w:rPr>
      </w:pPr>
      <w:r w:rsidRPr="0054279E">
        <w:rPr>
          <w:b/>
        </w:rPr>
        <w:t xml:space="preserve">        jLabel18 = new javax.swing.JLabel();</w:t>
      </w:r>
    </w:p>
    <w:p w:rsidR="0054279E" w:rsidRPr="0054279E" w:rsidRDefault="0054279E" w:rsidP="0054279E">
      <w:pPr>
        <w:spacing w:before="0" w:after="0"/>
        <w:rPr>
          <w:b/>
        </w:rPr>
      </w:pPr>
      <w:r w:rsidRPr="0054279E">
        <w:rPr>
          <w:b/>
        </w:rPr>
        <w:t xml:space="preserve">        cmbexp = new javax.swing.JComboBox();</w:t>
      </w:r>
    </w:p>
    <w:p w:rsidR="0054279E" w:rsidRPr="0054279E" w:rsidRDefault="0054279E" w:rsidP="0054279E">
      <w:pPr>
        <w:spacing w:before="0" w:after="0"/>
        <w:rPr>
          <w:b/>
        </w:rPr>
      </w:pPr>
      <w:r w:rsidRPr="0054279E">
        <w:rPr>
          <w:b/>
        </w:rPr>
        <w:t xml:space="preserve">        jLabel14 = new javax.swing.JLabel();</w:t>
      </w:r>
    </w:p>
    <w:p w:rsidR="0054279E" w:rsidRPr="0054279E" w:rsidRDefault="0054279E" w:rsidP="0054279E">
      <w:pPr>
        <w:spacing w:before="0" w:after="0"/>
        <w:rPr>
          <w:b/>
        </w:rPr>
      </w:pPr>
      <w:r w:rsidRPr="0054279E">
        <w:rPr>
          <w:b/>
        </w:rPr>
        <w:t xml:space="preserve">        post = new javax.swing.JComboBox();</w:t>
      </w:r>
    </w:p>
    <w:p w:rsidR="0054279E" w:rsidRPr="0054279E" w:rsidRDefault="0054279E" w:rsidP="0054279E">
      <w:pPr>
        <w:spacing w:before="0" w:after="0"/>
        <w:rPr>
          <w:b/>
        </w:rPr>
      </w:pPr>
      <w:r w:rsidRPr="0054279E">
        <w:rPr>
          <w:b/>
        </w:rPr>
        <w:t xml:space="preserve">        teaching = new javax.swing.JRadioButton();</w:t>
      </w:r>
    </w:p>
    <w:p w:rsidR="0054279E" w:rsidRPr="0054279E" w:rsidRDefault="0054279E" w:rsidP="0054279E">
      <w:pPr>
        <w:spacing w:before="0" w:after="0"/>
        <w:rPr>
          <w:b/>
        </w:rPr>
      </w:pPr>
      <w:r w:rsidRPr="0054279E">
        <w:rPr>
          <w:b/>
        </w:rPr>
        <w:t xml:space="preserve">        nonteaching = new javax.swing.JRadioButton();</w:t>
      </w:r>
    </w:p>
    <w:p w:rsidR="0054279E" w:rsidRPr="0054279E" w:rsidRDefault="0054279E" w:rsidP="0054279E">
      <w:pPr>
        <w:spacing w:before="0" w:after="0"/>
        <w:rPr>
          <w:b/>
        </w:rPr>
      </w:pPr>
      <w:r w:rsidRPr="0054279E">
        <w:rPr>
          <w:b/>
        </w:rPr>
        <w:t xml:space="preserve">        jLabel15 = new javax.swing.JLabel();</w:t>
      </w:r>
    </w:p>
    <w:p w:rsidR="0054279E" w:rsidRPr="0054279E" w:rsidRDefault="0054279E" w:rsidP="0054279E">
      <w:pPr>
        <w:spacing w:before="0" w:after="0"/>
        <w:rPr>
          <w:b/>
        </w:rPr>
      </w:pPr>
      <w:r w:rsidRPr="0054279E">
        <w:rPr>
          <w:b/>
        </w:rPr>
        <w:t xml:space="preserve">        jLabel16 = new javax.swing.JLabel();</w:t>
      </w:r>
    </w:p>
    <w:p w:rsidR="0054279E" w:rsidRPr="0054279E" w:rsidRDefault="0054279E" w:rsidP="0054279E">
      <w:pPr>
        <w:spacing w:before="0" w:after="0"/>
        <w:rPr>
          <w:b/>
        </w:rPr>
      </w:pPr>
      <w:r w:rsidRPr="0054279E">
        <w:rPr>
          <w:b/>
        </w:rPr>
        <w:t xml:space="preserve">        lastsal = new javax.swing.JComboBox();</w:t>
      </w:r>
    </w:p>
    <w:p w:rsidR="0054279E" w:rsidRPr="0054279E" w:rsidRDefault="0054279E" w:rsidP="0054279E">
      <w:pPr>
        <w:spacing w:before="0" w:after="0"/>
        <w:rPr>
          <w:b/>
        </w:rPr>
      </w:pPr>
      <w:r w:rsidRPr="0054279E">
        <w:rPr>
          <w:b/>
        </w:rPr>
        <w:t xml:space="preserve">        sal = new javax.swing.JComboBox();</w:t>
      </w:r>
    </w:p>
    <w:p w:rsidR="0054279E" w:rsidRPr="0054279E" w:rsidRDefault="0054279E" w:rsidP="0054279E">
      <w:pPr>
        <w:spacing w:before="0" w:after="0"/>
        <w:rPr>
          <w:b/>
        </w:rPr>
      </w:pPr>
      <w:r w:rsidRPr="0054279E">
        <w:rPr>
          <w:b/>
        </w:rPr>
        <w:t xml:space="preserve">        jLabel4 = new javax.swing.JLabel();</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setDefaultCloseOperation(javax.swing.WindowConstants.EXIT_ON_CLOSE);</w:t>
      </w:r>
    </w:p>
    <w:p w:rsidR="0054279E" w:rsidRPr="0054279E" w:rsidRDefault="0054279E" w:rsidP="0054279E">
      <w:pPr>
        <w:spacing w:before="0" w:after="0"/>
        <w:rPr>
          <w:b/>
        </w:rPr>
      </w:pPr>
      <w:r w:rsidRPr="0054279E">
        <w:rPr>
          <w:b/>
        </w:rPr>
        <w:t xml:space="preserve">        getContentPane().setLayout(new org.netbeans.lib.awtextra.AbsoluteLayout());</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jLabel1.setFont(new java.awt.Font("Segoe UI", 1, 18)); // NOI18N</w:t>
      </w:r>
    </w:p>
    <w:p w:rsidR="0054279E" w:rsidRPr="0054279E" w:rsidRDefault="0054279E" w:rsidP="0054279E">
      <w:pPr>
        <w:spacing w:before="0" w:after="0"/>
        <w:rPr>
          <w:b/>
        </w:rPr>
      </w:pPr>
      <w:r w:rsidRPr="0054279E">
        <w:rPr>
          <w:b/>
        </w:rPr>
        <w:t xml:space="preserve">        jLabel1.setForeground(new java.awt.Color(255, 255, 51));</w:t>
      </w:r>
    </w:p>
    <w:p w:rsidR="0054279E" w:rsidRPr="0054279E" w:rsidRDefault="0054279E" w:rsidP="0054279E">
      <w:pPr>
        <w:spacing w:before="0" w:after="0"/>
        <w:rPr>
          <w:b/>
        </w:rPr>
      </w:pPr>
      <w:r w:rsidRPr="0054279E">
        <w:rPr>
          <w:b/>
        </w:rPr>
        <w:t xml:space="preserve">        jLabel1.setText("               Employee  Entry Form");</w:t>
      </w:r>
    </w:p>
    <w:p w:rsidR="0054279E" w:rsidRPr="0054279E" w:rsidRDefault="0054279E" w:rsidP="0054279E">
      <w:pPr>
        <w:spacing w:before="0" w:after="0"/>
        <w:rPr>
          <w:b/>
        </w:rPr>
      </w:pPr>
      <w:r w:rsidRPr="0054279E">
        <w:rPr>
          <w:b/>
        </w:rPr>
        <w:t xml:space="preserve">        getContentPane().add(jLabel1, new org.netbeans.lib.awtextra.AbsoluteConstraints(170, 10, 331, 34));</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jLabel3.setFont(new java.awt.Font("Tahoma", 1, 11)); // NOI18N</w:t>
      </w:r>
    </w:p>
    <w:p w:rsidR="0054279E" w:rsidRPr="0054279E" w:rsidRDefault="0054279E" w:rsidP="0054279E">
      <w:pPr>
        <w:spacing w:before="0" w:after="0"/>
        <w:rPr>
          <w:b/>
        </w:rPr>
      </w:pPr>
      <w:r w:rsidRPr="0054279E">
        <w:rPr>
          <w:b/>
        </w:rPr>
        <w:t xml:space="preserve">        jLabel3.setForeground(new java.awt.Color(0, 255, 0));</w:t>
      </w:r>
    </w:p>
    <w:p w:rsidR="0054279E" w:rsidRPr="0054279E" w:rsidRDefault="0054279E" w:rsidP="0054279E">
      <w:pPr>
        <w:spacing w:before="0" w:after="0"/>
        <w:rPr>
          <w:b/>
        </w:rPr>
      </w:pPr>
      <w:r w:rsidRPr="0054279E">
        <w:rPr>
          <w:b/>
        </w:rPr>
        <w:t xml:space="preserve">        jLabel3.setText("Emp Id :");</w:t>
      </w:r>
    </w:p>
    <w:p w:rsidR="0054279E" w:rsidRPr="0054279E" w:rsidRDefault="0054279E" w:rsidP="0054279E">
      <w:pPr>
        <w:spacing w:before="0" w:after="0"/>
        <w:rPr>
          <w:b/>
        </w:rPr>
      </w:pPr>
      <w:r w:rsidRPr="0054279E">
        <w:rPr>
          <w:b/>
        </w:rPr>
        <w:t xml:space="preserve">        getContentPane().add(jLabel3, new org.netbeans.lib.awtextra.AbsoluteConstraints(10, 70, -1, -1));</w:t>
      </w:r>
    </w:p>
    <w:p w:rsidR="0054279E" w:rsidRPr="0054279E" w:rsidRDefault="0054279E" w:rsidP="0054279E">
      <w:pPr>
        <w:spacing w:before="0" w:after="0"/>
        <w:rPr>
          <w:b/>
        </w:rPr>
      </w:pPr>
      <w:r w:rsidRPr="0054279E">
        <w:rPr>
          <w:b/>
        </w:rPr>
        <w:t xml:space="preserve">        getContentPane().add(txtsid, new org.netbeans.lib.awtextra.AbsoluteConstraints(83, 67, 98,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jLabel2.setFont(new java.awt.Font("Tahoma", 1, 11)); // NOI18N</w:t>
      </w:r>
    </w:p>
    <w:p w:rsidR="0054279E" w:rsidRPr="0054279E" w:rsidRDefault="0054279E" w:rsidP="0054279E">
      <w:pPr>
        <w:spacing w:before="0" w:after="0"/>
        <w:rPr>
          <w:b/>
        </w:rPr>
      </w:pPr>
      <w:r w:rsidRPr="0054279E">
        <w:rPr>
          <w:b/>
        </w:rPr>
        <w:t xml:space="preserve">        jLabel2.setForeground(new java.awt.Color(255, 0, 0));</w:t>
      </w:r>
    </w:p>
    <w:p w:rsidR="0054279E" w:rsidRPr="0054279E" w:rsidRDefault="0054279E" w:rsidP="0054279E">
      <w:pPr>
        <w:spacing w:before="0" w:after="0"/>
        <w:rPr>
          <w:b/>
        </w:rPr>
      </w:pPr>
      <w:r w:rsidRPr="0054279E">
        <w:rPr>
          <w:b/>
        </w:rPr>
        <w:lastRenderedPageBreak/>
        <w:t xml:space="preserve">        jLabel2.setText(" Name :");</w:t>
      </w:r>
    </w:p>
    <w:p w:rsidR="0054279E" w:rsidRPr="0054279E" w:rsidRDefault="0054279E" w:rsidP="0054279E">
      <w:pPr>
        <w:spacing w:before="0" w:after="0"/>
        <w:rPr>
          <w:b/>
        </w:rPr>
      </w:pPr>
      <w:r w:rsidRPr="0054279E">
        <w:rPr>
          <w:b/>
        </w:rPr>
        <w:t xml:space="preserve">        getContentPane().add(jLabel2, new org.netbeans.lib.awtextra.AbsoluteConstraints(351, 64, 50, 20));</w:t>
      </w:r>
    </w:p>
    <w:p w:rsidR="0054279E" w:rsidRPr="0054279E" w:rsidRDefault="0054279E" w:rsidP="0054279E">
      <w:pPr>
        <w:spacing w:before="0" w:after="0"/>
        <w:rPr>
          <w:b/>
        </w:rPr>
      </w:pPr>
      <w:r w:rsidRPr="0054279E">
        <w:rPr>
          <w:b/>
        </w:rPr>
        <w:t xml:space="preserve">        getContentPane().add(txtstaffnm, new org.netbeans.lib.awtextra.AbsoluteConstraints(450, 70, 161,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btnbrowse.setIcon(new javax.swing.ImageIcon(getClass().getResource("/schoolmangment/img/img/Software.png"))); // NOI18N</w:t>
      </w:r>
    </w:p>
    <w:p w:rsidR="0054279E" w:rsidRPr="0054279E" w:rsidRDefault="0054279E" w:rsidP="0054279E">
      <w:pPr>
        <w:spacing w:before="0" w:after="0"/>
        <w:rPr>
          <w:b/>
        </w:rPr>
      </w:pPr>
      <w:r w:rsidRPr="0054279E">
        <w:rPr>
          <w:b/>
        </w:rPr>
        <w:t xml:space="preserve">        btnbrowse.addActionListener(new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btnbrowseActionPerformed(evt);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getContentPane().add(btnbrowse, new org.netbeans.lib.awtextra.AbsoluteConstraints(700, 200, 100, 30));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jLabel6.setFont(new java.awt.Font("Tahoma", 1, 11)); // NOI18N</w:t>
      </w:r>
    </w:p>
    <w:p w:rsidR="0054279E" w:rsidRPr="0054279E" w:rsidRDefault="0054279E" w:rsidP="0054279E">
      <w:pPr>
        <w:spacing w:before="0" w:after="0"/>
        <w:rPr>
          <w:b/>
        </w:rPr>
      </w:pPr>
      <w:r w:rsidRPr="0054279E">
        <w:rPr>
          <w:b/>
        </w:rPr>
        <w:t xml:space="preserve">        jLabel6.setForeground(new java.awt.Color(255, 0, 0));</w:t>
      </w:r>
    </w:p>
    <w:p w:rsidR="0054279E" w:rsidRPr="0054279E" w:rsidRDefault="0054279E" w:rsidP="0054279E">
      <w:pPr>
        <w:spacing w:before="0" w:after="0"/>
        <w:rPr>
          <w:b/>
        </w:rPr>
      </w:pPr>
      <w:r w:rsidRPr="0054279E">
        <w:rPr>
          <w:b/>
        </w:rPr>
        <w:t xml:space="preserve">        jLabel6.setText("Sex :");</w:t>
      </w:r>
    </w:p>
    <w:p w:rsidR="0054279E" w:rsidRPr="0054279E" w:rsidRDefault="0054279E" w:rsidP="0054279E">
      <w:pPr>
        <w:spacing w:before="0" w:after="0"/>
        <w:rPr>
          <w:b/>
        </w:rPr>
      </w:pPr>
      <w:r w:rsidRPr="0054279E">
        <w:rPr>
          <w:b/>
        </w:rPr>
        <w:t xml:space="preserve">        getContentPane().add(jLabel6, new org.netbeans.lib.awtextra.AbsoluteConstraints(10, 120, 50, 20));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buttonGroup1.add(rdmale);</w:t>
      </w:r>
    </w:p>
    <w:p w:rsidR="0054279E" w:rsidRPr="0054279E" w:rsidRDefault="0054279E" w:rsidP="0054279E">
      <w:pPr>
        <w:spacing w:before="0" w:after="0"/>
        <w:rPr>
          <w:b/>
        </w:rPr>
      </w:pPr>
      <w:r w:rsidRPr="0054279E">
        <w:rPr>
          <w:b/>
        </w:rPr>
        <w:t xml:space="preserve">        rdmale.setText("Male");</w:t>
      </w:r>
    </w:p>
    <w:p w:rsidR="0054279E" w:rsidRPr="0054279E" w:rsidRDefault="0054279E" w:rsidP="0054279E">
      <w:pPr>
        <w:spacing w:before="0" w:after="0"/>
        <w:rPr>
          <w:b/>
        </w:rPr>
      </w:pPr>
      <w:r w:rsidRPr="0054279E">
        <w:rPr>
          <w:b/>
        </w:rPr>
        <w:t xml:space="preserve">        getContentPane().add(rdmale, new org.netbeans.lib.awtextra.AbsoluteConstraints(70, 120,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buttonGroup1.add(rdfemale);</w:t>
      </w:r>
    </w:p>
    <w:p w:rsidR="0054279E" w:rsidRPr="0054279E" w:rsidRDefault="0054279E" w:rsidP="0054279E">
      <w:pPr>
        <w:spacing w:before="0" w:after="0"/>
        <w:rPr>
          <w:b/>
        </w:rPr>
      </w:pPr>
      <w:r w:rsidRPr="0054279E">
        <w:rPr>
          <w:b/>
        </w:rPr>
        <w:t xml:space="preserve">        rdfemale.setText("Female");</w:t>
      </w:r>
    </w:p>
    <w:p w:rsidR="0054279E" w:rsidRPr="0054279E" w:rsidRDefault="0054279E" w:rsidP="0054279E">
      <w:pPr>
        <w:spacing w:before="0" w:after="0"/>
        <w:rPr>
          <w:b/>
        </w:rPr>
      </w:pPr>
      <w:r w:rsidRPr="0054279E">
        <w:rPr>
          <w:b/>
        </w:rPr>
        <w:t xml:space="preserve">        getContentPane().add(rdfemale, new org.netbeans.lib.awtextra.AbsoluteConstraints(140, 120,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jLabel7.setFont(new java.awt.Font("Tahoma", 1, 11)); // NOI18N</w:t>
      </w:r>
    </w:p>
    <w:p w:rsidR="0054279E" w:rsidRPr="0054279E" w:rsidRDefault="0054279E" w:rsidP="0054279E">
      <w:pPr>
        <w:spacing w:before="0" w:after="0"/>
        <w:rPr>
          <w:b/>
        </w:rPr>
      </w:pPr>
      <w:r w:rsidRPr="0054279E">
        <w:rPr>
          <w:b/>
        </w:rPr>
        <w:t xml:space="preserve">        jLabel7.setForeground(new java.awt.Color(255, 0, 0));</w:t>
      </w:r>
    </w:p>
    <w:p w:rsidR="0054279E" w:rsidRPr="0054279E" w:rsidRDefault="0054279E" w:rsidP="0054279E">
      <w:pPr>
        <w:spacing w:before="0" w:after="0"/>
        <w:rPr>
          <w:b/>
        </w:rPr>
      </w:pPr>
      <w:r w:rsidRPr="0054279E">
        <w:rPr>
          <w:b/>
        </w:rPr>
        <w:t xml:space="preserve">        jLabel7.setText("Date Of Birth :");</w:t>
      </w:r>
    </w:p>
    <w:p w:rsidR="0054279E" w:rsidRPr="0054279E" w:rsidRDefault="0054279E" w:rsidP="0054279E">
      <w:pPr>
        <w:spacing w:before="0" w:after="0"/>
        <w:rPr>
          <w:b/>
        </w:rPr>
      </w:pPr>
      <w:r w:rsidRPr="0054279E">
        <w:rPr>
          <w:b/>
        </w:rPr>
        <w:t xml:space="preserve">        getContentPane().add(jLabel7, new org.netbeans.lib.awtextra.AbsoluteConstraints(350, 120,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cmbdate.setModel(new javax.swing.DefaultComboBoxModel(new String[] { "DD", "01", "01", "03", "04", "05", "06", "07", "08", "09", "10" }));</w:t>
      </w:r>
    </w:p>
    <w:p w:rsidR="0054279E" w:rsidRPr="0054279E" w:rsidRDefault="0054279E" w:rsidP="0054279E">
      <w:pPr>
        <w:spacing w:before="0" w:after="0"/>
        <w:rPr>
          <w:b/>
        </w:rPr>
      </w:pPr>
      <w:r w:rsidRPr="0054279E">
        <w:rPr>
          <w:b/>
        </w:rPr>
        <w:t xml:space="preserve">        getContentPane().add(cmbdate, new org.netbeans.lib.awtextra.AbsoluteConstraints(450, 120, 50,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lastRenderedPageBreak/>
        <w:t xml:space="preserve">        cmbmonth.setModel(new javax.swing.DefaultComboBoxModel(new String[] { "MM", "01", "02", "03", "04", "05", "06", "07", "08", "09", "10", "11", "12" }));</w:t>
      </w:r>
    </w:p>
    <w:p w:rsidR="0054279E" w:rsidRPr="0054279E" w:rsidRDefault="0054279E" w:rsidP="0054279E">
      <w:pPr>
        <w:spacing w:before="0" w:after="0"/>
        <w:rPr>
          <w:b/>
        </w:rPr>
      </w:pPr>
      <w:r w:rsidRPr="0054279E">
        <w:rPr>
          <w:b/>
        </w:rPr>
        <w:t xml:space="preserve">        getContentPane().add(cmbmonth, new org.netbeans.lib.awtextra.AbsoluteConstraints(520, 120, 50,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cmbjyear.setModel(new javax.swing.DefaultComboBoxModel(new String[] { "YYYY", "1990", "1991", "1992", "1993", "1994", "1995", "1996", "1997", "1998", "1999", "2000", "2001", "2002", "2003", "2004", "2005", "2006", "2007", "2008", "2009", "2010", " " }));</w:t>
      </w:r>
    </w:p>
    <w:p w:rsidR="0054279E" w:rsidRPr="0054279E" w:rsidRDefault="0054279E" w:rsidP="0054279E">
      <w:pPr>
        <w:spacing w:before="0" w:after="0"/>
        <w:rPr>
          <w:b/>
        </w:rPr>
      </w:pPr>
      <w:r w:rsidRPr="0054279E">
        <w:rPr>
          <w:b/>
        </w:rPr>
        <w:t xml:space="preserve">        getContentPane().add(cmbjyear, new org.netbeans.lib.awtextra.AbsoluteConstraints(580, 170,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jPanel1.setBorder(new javax.swing.border.MatteBorder(null));</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javax.swing.GroupLayout jPanel1Layout = new javax.swing.GroupLayout(jPanel1);</w:t>
      </w:r>
    </w:p>
    <w:p w:rsidR="0054279E" w:rsidRPr="0054279E" w:rsidRDefault="0054279E" w:rsidP="0054279E">
      <w:pPr>
        <w:spacing w:before="0" w:after="0"/>
        <w:rPr>
          <w:b/>
        </w:rPr>
      </w:pPr>
      <w:r w:rsidRPr="0054279E">
        <w:rPr>
          <w:b/>
        </w:rPr>
        <w:t xml:space="preserve">        jPanel1.setLayout(jPanel1Layout);</w:t>
      </w:r>
    </w:p>
    <w:p w:rsidR="0054279E" w:rsidRPr="0054279E" w:rsidRDefault="0054279E" w:rsidP="0054279E">
      <w:pPr>
        <w:spacing w:before="0" w:after="0"/>
        <w:rPr>
          <w:b/>
        </w:rPr>
      </w:pPr>
      <w:r w:rsidRPr="0054279E">
        <w:rPr>
          <w:b/>
        </w:rPr>
        <w:t xml:space="preserve">        jPanel1Layout.setHorizontalGroup(</w:t>
      </w:r>
    </w:p>
    <w:p w:rsidR="0054279E" w:rsidRPr="0054279E" w:rsidRDefault="0054279E" w:rsidP="0054279E">
      <w:pPr>
        <w:spacing w:before="0" w:after="0"/>
        <w:rPr>
          <w:b/>
        </w:rPr>
      </w:pPr>
      <w:r w:rsidRPr="0054279E">
        <w:rPr>
          <w:b/>
        </w:rPr>
        <w:t xml:space="preserve">            jPanel1Layout.createParallelGroup(javax.swing.GroupLayout.Alignment.LEADING)</w:t>
      </w:r>
    </w:p>
    <w:p w:rsidR="0054279E" w:rsidRPr="0054279E" w:rsidRDefault="0054279E" w:rsidP="0054279E">
      <w:pPr>
        <w:spacing w:before="0" w:after="0"/>
        <w:rPr>
          <w:b/>
        </w:rPr>
      </w:pPr>
      <w:r w:rsidRPr="0054279E">
        <w:rPr>
          <w:b/>
        </w:rPr>
        <w:t xml:space="preserve">            .addGroup(jPanel1Layout.createSequentialGroup()</w:t>
      </w:r>
    </w:p>
    <w:p w:rsidR="0054279E" w:rsidRPr="0054279E" w:rsidRDefault="0054279E" w:rsidP="0054279E">
      <w:pPr>
        <w:spacing w:before="0" w:after="0"/>
        <w:rPr>
          <w:b/>
        </w:rPr>
      </w:pPr>
      <w:r w:rsidRPr="0054279E">
        <w:rPr>
          <w:b/>
        </w:rPr>
        <w:t xml:space="preserve">                .addComponent(lblpics, javax.swing.GroupLayout.PREFERRED_SIZE, 148, javax.swing.GroupLayout.PREFERRED_SIZE)</w:t>
      </w:r>
    </w:p>
    <w:p w:rsidR="0054279E" w:rsidRPr="0054279E" w:rsidRDefault="0054279E" w:rsidP="0054279E">
      <w:pPr>
        <w:spacing w:before="0" w:after="0"/>
        <w:rPr>
          <w:b/>
        </w:rPr>
      </w:pPr>
      <w:r w:rsidRPr="0054279E">
        <w:rPr>
          <w:b/>
        </w:rPr>
        <w:t xml:space="preserve">                .addGap(0, 0, Short.MAX_VALUE))</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jPanel1Layout.setVerticalGroup(</w:t>
      </w:r>
    </w:p>
    <w:p w:rsidR="0054279E" w:rsidRPr="0054279E" w:rsidRDefault="0054279E" w:rsidP="0054279E">
      <w:pPr>
        <w:spacing w:before="0" w:after="0"/>
        <w:rPr>
          <w:b/>
        </w:rPr>
      </w:pPr>
      <w:r w:rsidRPr="0054279E">
        <w:rPr>
          <w:b/>
        </w:rPr>
        <w:t xml:space="preserve">            jPanel1Layout.createParallelGroup(javax.swing.GroupLayout.Alignment.LEADING)</w:t>
      </w:r>
    </w:p>
    <w:p w:rsidR="0054279E" w:rsidRPr="0054279E" w:rsidRDefault="0054279E" w:rsidP="0054279E">
      <w:pPr>
        <w:spacing w:before="0" w:after="0"/>
        <w:rPr>
          <w:b/>
        </w:rPr>
      </w:pPr>
      <w:r w:rsidRPr="0054279E">
        <w:rPr>
          <w:b/>
        </w:rPr>
        <w:t xml:space="preserve">            .addComponent(lblpics, javax.swing.GroupLayout.DEFAULT_SIZE, 148, Short.MAX_VALUE)</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getContentPane().add(jPanel1, new org.netbeans.lib.awtextra.AbsoluteConstraints(670, 30, 150, 150));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jLabel8.setFont(new java.awt.Font("Tahoma", 1, 11)); // NOI18N</w:t>
      </w:r>
    </w:p>
    <w:p w:rsidR="0054279E" w:rsidRPr="0054279E" w:rsidRDefault="0054279E" w:rsidP="0054279E">
      <w:pPr>
        <w:spacing w:before="0" w:after="0"/>
        <w:rPr>
          <w:b/>
        </w:rPr>
      </w:pPr>
      <w:r w:rsidRPr="0054279E">
        <w:rPr>
          <w:b/>
        </w:rPr>
        <w:t xml:space="preserve">        jLabel8.setForeground(new java.awt.Color(255, 0, 0));</w:t>
      </w:r>
    </w:p>
    <w:p w:rsidR="0054279E" w:rsidRPr="0054279E" w:rsidRDefault="0054279E" w:rsidP="0054279E">
      <w:pPr>
        <w:spacing w:before="0" w:after="0"/>
        <w:rPr>
          <w:b/>
        </w:rPr>
      </w:pPr>
      <w:r w:rsidRPr="0054279E">
        <w:rPr>
          <w:b/>
        </w:rPr>
        <w:t xml:space="preserve">        jLabel8.setText("Job Post :");</w:t>
      </w:r>
    </w:p>
    <w:p w:rsidR="0054279E" w:rsidRPr="0054279E" w:rsidRDefault="0054279E" w:rsidP="0054279E">
      <w:pPr>
        <w:spacing w:before="0" w:after="0"/>
        <w:rPr>
          <w:b/>
        </w:rPr>
      </w:pPr>
      <w:r w:rsidRPr="0054279E">
        <w:rPr>
          <w:b/>
        </w:rPr>
        <w:t xml:space="preserve">        getContentPane().add(jLabel8, new org.netbeans.lib.awtextra.AbsoluteConstraints(0, 220, 70,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jLabel9.setFont(new java.awt.Font("Tahoma", 1, 11)); // NOI18N</w:t>
      </w:r>
    </w:p>
    <w:p w:rsidR="0054279E" w:rsidRPr="0054279E" w:rsidRDefault="0054279E" w:rsidP="0054279E">
      <w:pPr>
        <w:spacing w:before="0" w:after="0"/>
        <w:rPr>
          <w:b/>
        </w:rPr>
      </w:pPr>
      <w:r w:rsidRPr="0054279E">
        <w:rPr>
          <w:b/>
        </w:rPr>
        <w:t xml:space="preserve">        jLabel9.setForeground(new java.awt.Color(255, 0, 0));</w:t>
      </w:r>
    </w:p>
    <w:p w:rsidR="0054279E" w:rsidRPr="0054279E" w:rsidRDefault="0054279E" w:rsidP="0054279E">
      <w:pPr>
        <w:spacing w:before="0" w:after="0"/>
        <w:rPr>
          <w:b/>
        </w:rPr>
      </w:pPr>
      <w:r w:rsidRPr="0054279E">
        <w:rPr>
          <w:b/>
        </w:rPr>
        <w:t xml:space="preserve">        jLabel9.setText("Joining Date :");</w:t>
      </w:r>
    </w:p>
    <w:p w:rsidR="0054279E" w:rsidRPr="0054279E" w:rsidRDefault="0054279E" w:rsidP="0054279E">
      <w:pPr>
        <w:spacing w:before="0" w:after="0"/>
        <w:rPr>
          <w:b/>
        </w:rPr>
      </w:pPr>
      <w:r w:rsidRPr="0054279E">
        <w:rPr>
          <w:b/>
        </w:rPr>
        <w:t xml:space="preserve">        getContentPane().add(jLabel9, new org.netbeans.lib.awtextra.AbsoluteConstraints(360, 170,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cmbjdate.setModel(new javax.swing.DefaultComboBoxModel(new String[] { "DD", "01", "01", "03", "04", "05", "06", "07", "08", "09", "10" }));</w:t>
      </w:r>
    </w:p>
    <w:p w:rsidR="0054279E" w:rsidRPr="0054279E" w:rsidRDefault="0054279E" w:rsidP="0054279E">
      <w:pPr>
        <w:spacing w:before="0" w:after="0"/>
        <w:rPr>
          <w:b/>
        </w:rPr>
      </w:pPr>
      <w:r w:rsidRPr="0054279E">
        <w:rPr>
          <w:b/>
        </w:rPr>
        <w:lastRenderedPageBreak/>
        <w:t xml:space="preserve">        getContentPane().add(cmbjdate, new org.netbeans.lib.awtextra.AbsoluteConstraints(450, 170, 50,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cmbjmonth.setModel(new javax.swing.DefaultComboBoxModel(new String[] { "MM", "01", "02", "03", "04", "05", "06", "07", "08", "09", "10", "11", "12" }));</w:t>
      </w:r>
    </w:p>
    <w:p w:rsidR="0054279E" w:rsidRPr="0054279E" w:rsidRDefault="0054279E" w:rsidP="0054279E">
      <w:pPr>
        <w:spacing w:before="0" w:after="0"/>
        <w:rPr>
          <w:b/>
        </w:rPr>
      </w:pPr>
      <w:r w:rsidRPr="0054279E">
        <w:rPr>
          <w:b/>
        </w:rPr>
        <w:t xml:space="preserve">        getContentPane().add(cmbjmonth, new org.netbeans.lib.awtextra.AbsoluteConstraints(520, 170, 50,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cmbyear.setModel(new javax.swing.DefaultComboBoxModel(new String[] { "YYYY", "1990", "1991", "1992", "1993", "1994", "1995", "1996", "1997", "1998", "1999", "2000", "2001", "2002", "2003", "2004", "2005", "2006", "2007", "2008", "2009", "2010", " " }));</w:t>
      </w:r>
    </w:p>
    <w:p w:rsidR="0054279E" w:rsidRPr="0054279E" w:rsidRDefault="0054279E" w:rsidP="0054279E">
      <w:pPr>
        <w:spacing w:before="0" w:after="0"/>
        <w:rPr>
          <w:b/>
        </w:rPr>
      </w:pPr>
      <w:r w:rsidRPr="0054279E">
        <w:rPr>
          <w:b/>
        </w:rPr>
        <w:t xml:space="preserve">        getContentPane().add(cmbyear, new org.netbeans.lib.awtextra.AbsoluteConstraints(580, 120,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jLabel10.setFont(new java.awt.Font("Tahoma", 1, 11)); // NOI18N</w:t>
      </w:r>
    </w:p>
    <w:p w:rsidR="0054279E" w:rsidRPr="0054279E" w:rsidRDefault="0054279E" w:rsidP="0054279E">
      <w:pPr>
        <w:spacing w:before="0" w:after="0"/>
        <w:rPr>
          <w:b/>
        </w:rPr>
      </w:pPr>
      <w:r w:rsidRPr="0054279E">
        <w:rPr>
          <w:b/>
        </w:rPr>
        <w:t xml:space="preserve">        jLabel10.setForeground(new java.awt.Color(255, 0, 0));</w:t>
      </w:r>
    </w:p>
    <w:p w:rsidR="0054279E" w:rsidRPr="0054279E" w:rsidRDefault="0054279E" w:rsidP="0054279E">
      <w:pPr>
        <w:spacing w:before="0" w:after="0"/>
        <w:rPr>
          <w:b/>
        </w:rPr>
      </w:pPr>
      <w:r w:rsidRPr="0054279E">
        <w:rPr>
          <w:b/>
        </w:rPr>
        <w:t xml:space="preserve">        jLabel10.setText("Email ID :");</w:t>
      </w:r>
    </w:p>
    <w:p w:rsidR="0054279E" w:rsidRPr="0054279E" w:rsidRDefault="0054279E" w:rsidP="0054279E">
      <w:pPr>
        <w:spacing w:before="0" w:after="0"/>
        <w:rPr>
          <w:b/>
        </w:rPr>
      </w:pPr>
      <w:r w:rsidRPr="0054279E">
        <w:rPr>
          <w:b/>
        </w:rPr>
        <w:t xml:space="preserve">        getContentPane().add(jLabel10, new org.netbeans.lib.awtextra.AbsoluteConstraints(0, 270, -1, -1));</w:t>
      </w:r>
    </w:p>
    <w:p w:rsidR="0054279E" w:rsidRPr="0054279E" w:rsidRDefault="0054279E" w:rsidP="0054279E">
      <w:pPr>
        <w:spacing w:before="0" w:after="0"/>
        <w:rPr>
          <w:b/>
        </w:rPr>
      </w:pPr>
      <w:r w:rsidRPr="0054279E">
        <w:rPr>
          <w:b/>
        </w:rPr>
        <w:t xml:space="preserve">        getContentPane().add(txtemail, new org.netbeans.lib.awtextra.AbsoluteConstraints(80, 270, 190,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jLabel11.setFont(new java.awt.Font("Tahoma", 1, 11)); // NOI18N</w:t>
      </w:r>
    </w:p>
    <w:p w:rsidR="0054279E" w:rsidRPr="0054279E" w:rsidRDefault="0054279E" w:rsidP="0054279E">
      <w:pPr>
        <w:spacing w:before="0" w:after="0"/>
        <w:rPr>
          <w:b/>
        </w:rPr>
      </w:pPr>
      <w:r w:rsidRPr="0054279E">
        <w:rPr>
          <w:b/>
        </w:rPr>
        <w:t xml:space="preserve">        jLabel11.setForeground(new java.awt.Color(255, 0, 0));</w:t>
      </w:r>
    </w:p>
    <w:p w:rsidR="0054279E" w:rsidRPr="0054279E" w:rsidRDefault="0054279E" w:rsidP="0054279E">
      <w:pPr>
        <w:spacing w:before="0" w:after="0"/>
        <w:rPr>
          <w:b/>
        </w:rPr>
      </w:pPr>
      <w:r w:rsidRPr="0054279E">
        <w:rPr>
          <w:b/>
        </w:rPr>
        <w:t xml:space="preserve">        jLabel11.setText("Mobile No :");</w:t>
      </w:r>
    </w:p>
    <w:p w:rsidR="0054279E" w:rsidRPr="0054279E" w:rsidRDefault="0054279E" w:rsidP="0054279E">
      <w:pPr>
        <w:spacing w:before="0" w:after="0"/>
        <w:rPr>
          <w:b/>
        </w:rPr>
      </w:pPr>
      <w:r w:rsidRPr="0054279E">
        <w:rPr>
          <w:b/>
        </w:rPr>
        <w:t xml:space="preserve">        getContentPane().add(jLabel11, new org.netbeans.lib.awtextra.AbsoluteConstraints(360, 220, -1, -1));</w:t>
      </w:r>
    </w:p>
    <w:p w:rsidR="0054279E" w:rsidRPr="0054279E" w:rsidRDefault="0054279E" w:rsidP="0054279E">
      <w:pPr>
        <w:spacing w:before="0" w:after="0"/>
        <w:rPr>
          <w:b/>
        </w:rPr>
      </w:pPr>
      <w:r w:rsidRPr="0054279E">
        <w:rPr>
          <w:b/>
        </w:rPr>
        <w:t xml:space="preserve">        getContentPane().add(txtmob, new org.netbeans.lib.awtextra.AbsoluteConstraints(450, 220, 178,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jLabel12.setFont(new java.awt.Font("Tahoma", 1, 11)); // NOI18N</w:t>
      </w:r>
    </w:p>
    <w:p w:rsidR="0054279E" w:rsidRPr="0054279E" w:rsidRDefault="0054279E" w:rsidP="0054279E">
      <w:pPr>
        <w:spacing w:before="0" w:after="0"/>
        <w:rPr>
          <w:b/>
        </w:rPr>
      </w:pPr>
      <w:r w:rsidRPr="0054279E">
        <w:rPr>
          <w:b/>
        </w:rPr>
        <w:t xml:space="preserve">        jLabel12.setForeground(new java.awt.Color(255, 0, 0));</w:t>
      </w:r>
    </w:p>
    <w:p w:rsidR="0054279E" w:rsidRPr="0054279E" w:rsidRDefault="0054279E" w:rsidP="0054279E">
      <w:pPr>
        <w:spacing w:before="0" w:after="0"/>
        <w:rPr>
          <w:b/>
        </w:rPr>
      </w:pPr>
      <w:r w:rsidRPr="0054279E">
        <w:rPr>
          <w:b/>
        </w:rPr>
        <w:t xml:space="preserve">        jLabel12.setText("Current Address :");</w:t>
      </w:r>
    </w:p>
    <w:p w:rsidR="0054279E" w:rsidRPr="0054279E" w:rsidRDefault="0054279E" w:rsidP="0054279E">
      <w:pPr>
        <w:spacing w:before="0" w:after="0"/>
        <w:rPr>
          <w:b/>
        </w:rPr>
      </w:pPr>
      <w:r w:rsidRPr="0054279E">
        <w:rPr>
          <w:b/>
        </w:rPr>
        <w:t xml:space="preserve">        getContentPane().add(jLabel12, new org.netbeans.lib.awtextra.AbsoluteConstraints(0, 380,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txtcadd.setColumns(20);</w:t>
      </w:r>
    </w:p>
    <w:p w:rsidR="0054279E" w:rsidRPr="0054279E" w:rsidRDefault="0054279E" w:rsidP="0054279E">
      <w:pPr>
        <w:spacing w:before="0" w:after="0"/>
        <w:rPr>
          <w:b/>
        </w:rPr>
      </w:pPr>
      <w:r w:rsidRPr="0054279E">
        <w:rPr>
          <w:b/>
        </w:rPr>
        <w:t xml:space="preserve">        txtcadd.setRows(5);</w:t>
      </w:r>
    </w:p>
    <w:p w:rsidR="0054279E" w:rsidRPr="0054279E" w:rsidRDefault="0054279E" w:rsidP="0054279E">
      <w:pPr>
        <w:spacing w:before="0" w:after="0"/>
        <w:rPr>
          <w:b/>
        </w:rPr>
      </w:pPr>
      <w:r w:rsidRPr="0054279E">
        <w:rPr>
          <w:b/>
        </w:rPr>
        <w:t xml:space="preserve">        jScrollPane1.setViewportView(txtcadd);</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getContentPane().add(jScrollPane1, new org.netbeans.lib.awtextra.AbsoluteConstraints(20, 410, 250, 100));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jLabel13.setFont(new java.awt.Font("Tahoma", 1, 11)); // NOI18N</w:t>
      </w:r>
    </w:p>
    <w:p w:rsidR="0054279E" w:rsidRPr="0054279E" w:rsidRDefault="0054279E" w:rsidP="0054279E">
      <w:pPr>
        <w:spacing w:before="0" w:after="0"/>
        <w:rPr>
          <w:b/>
        </w:rPr>
      </w:pPr>
      <w:r w:rsidRPr="0054279E">
        <w:rPr>
          <w:b/>
        </w:rPr>
        <w:lastRenderedPageBreak/>
        <w:t xml:space="preserve">        jLabel13.setForeground(new java.awt.Color(255, 0, 0));</w:t>
      </w:r>
    </w:p>
    <w:p w:rsidR="0054279E" w:rsidRPr="0054279E" w:rsidRDefault="0054279E" w:rsidP="0054279E">
      <w:pPr>
        <w:spacing w:before="0" w:after="0"/>
        <w:rPr>
          <w:b/>
        </w:rPr>
      </w:pPr>
      <w:r w:rsidRPr="0054279E">
        <w:rPr>
          <w:b/>
        </w:rPr>
        <w:t xml:space="preserve">        jLabel13.setText("Permanent Address :");</w:t>
      </w:r>
    </w:p>
    <w:p w:rsidR="0054279E" w:rsidRPr="0054279E" w:rsidRDefault="0054279E" w:rsidP="0054279E">
      <w:pPr>
        <w:spacing w:before="0" w:after="0"/>
        <w:rPr>
          <w:b/>
        </w:rPr>
      </w:pPr>
      <w:r w:rsidRPr="0054279E">
        <w:rPr>
          <w:b/>
        </w:rPr>
        <w:t xml:space="preserve">        getContentPane().add(jLabel13, new org.netbeans.lib.awtextra.AbsoluteConstraints(460, 380,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txtpadd.setColumns(20);</w:t>
      </w:r>
    </w:p>
    <w:p w:rsidR="0054279E" w:rsidRPr="0054279E" w:rsidRDefault="0054279E" w:rsidP="0054279E">
      <w:pPr>
        <w:spacing w:before="0" w:after="0"/>
        <w:rPr>
          <w:b/>
        </w:rPr>
      </w:pPr>
      <w:r w:rsidRPr="0054279E">
        <w:rPr>
          <w:b/>
        </w:rPr>
        <w:t xml:space="preserve">        txtpadd.setRows(5);</w:t>
      </w:r>
    </w:p>
    <w:p w:rsidR="0054279E" w:rsidRPr="0054279E" w:rsidRDefault="0054279E" w:rsidP="0054279E">
      <w:pPr>
        <w:spacing w:before="0" w:after="0"/>
        <w:rPr>
          <w:b/>
        </w:rPr>
      </w:pPr>
      <w:r w:rsidRPr="0054279E">
        <w:rPr>
          <w:b/>
        </w:rPr>
        <w:t xml:space="preserve">        jScrollPane2.setViewportView(txtpadd);</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getContentPane().add(jScrollPane2, new org.netbeans.lib.awtextra.AbsoluteConstraints(470, 410, 300,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btnsubmit.setIcon(new javax.swing.ImageIcon(getClass().getResource("/schoolmangment/img/img/submit.png"))); // NOI18N</w:t>
      </w:r>
    </w:p>
    <w:p w:rsidR="0054279E" w:rsidRPr="0054279E" w:rsidRDefault="0054279E" w:rsidP="0054279E">
      <w:pPr>
        <w:spacing w:before="0" w:after="0"/>
        <w:rPr>
          <w:b/>
        </w:rPr>
      </w:pPr>
      <w:r w:rsidRPr="0054279E">
        <w:rPr>
          <w:b/>
        </w:rPr>
        <w:t xml:space="preserve">        btnsubmit.addActionListener(new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btnsubmitActionPerformed(evt);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getContentPane().add(btnsubmit, new org.netbeans.lib.awtextra.AbsoluteConstraints(160, 550, 105,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jButton2.setIcon(new javax.swing.ImageIcon(getClass().getResource("/schoolmangment/img/img/reset.png"))); // NOI18N</w:t>
      </w:r>
    </w:p>
    <w:p w:rsidR="0054279E" w:rsidRPr="0054279E" w:rsidRDefault="0054279E" w:rsidP="0054279E">
      <w:pPr>
        <w:spacing w:before="0" w:after="0"/>
        <w:rPr>
          <w:b/>
        </w:rPr>
      </w:pPr>
      <w:r w:rsidRPr="0054279E">
        <w:rPr>
          <w:b/>
        </w:rPr>
        <w:t xml:space="preserve">        jButton2.addActionListener(new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jButton2ActionPerformed(evt);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getContentPane().add(jButton2, new org.netbeans.lib.awtextra.AbsoluteConstraints(300, 550, 100, 40));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jButton3.setIcon(new javax.swing.ImageIcon(getClass().getResource("/schoolmangment/img/img/exit_1.png"))); // NOI18N</w:t>
      </w:r>
    </w:p>
    <w:p w:rsidR="0054279E" w:rsidRPr="0054279E" w:rsidRDefault="0054279E" w:rsidP="0054279E">
      <w:pPr>
        <w:spacing w:before="0" w:after="0"/>
        <w:rPr>
          <w:b/>
        </w:rPr>
      </w:pPr>
      <w:r w:rsidRPr="0054279E">
        <w:rPr>
          <w:b/>
        </w:rPr>
        <w:t xml:space="preserve">        jButton3.addActionListener(new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jButton3ActionPerformed(evt);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getContentPane().add(jButton3, new org.netbeans.lib.awtextra.AbsoluteConstraints(430, 550, 100, 40));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buttonGroup2.add(chksame);</w:t>
      </w:r>
    </w:p>
    <w:p w:rsidR="0054279E" w:rsidRPr="0054279E" w:rsidRDefault="0054279E" w:rsidP="0054279E">
      <w:pPr>
        <w:spacing w:before="0" w:after="0"/>
        <w:rPr>
          <w:b/>
        </w:rPr>
      </w:pPr>
      <w:r w:rsidRPr="0054279E">
        <w:rPr>
          <w:b/>
        </w:rPr>
        <w:t xml:space="preserve">        chksame.setFont(new java.awt.Font("Tahoma", 1, 11)); // NOI18N</w:t>
      </w:r>
    </w:p>
    <w:p w:rsidR="0054279E" w:rsidRPr="0054279E" w:rsidRDefault="0054279E" w:rsidP="0054279E">
      <w:pPr>
        <w:spacing w:before="0" w:after="0"/>
        <w:rPr>
          <w:b/>
        </w:rPr>
      </w:pPr>
      <w:r w:rsidRPr="0054279E">
        <w:rPr>
          <w:b/>
        </w:rPr>
        <w:t xml:space="preserve">        chksame.setForeground(new java.awt.Color(255, 0, 0));</w:t>
      </w:r>
    </w:p>
    <w:p w:rsidR="0054279E" w:rsidRPr="0054279E" w:rsidRDefault="0054279E" w:rsidP="0054279E">
      <w:pPr>
        <w:spacing w:before="0" w:after="0"/>
        <w:rPr>
          <w:b/>
        </w:rPr>
      </w:pPr>
      <w:r w:rsidRPr="0054279E">
        <w:rPr>
          <w:b/>
        </w:rPr>
        <w:t xml:space="preserve">        chksame.setText("Same");</w:t>
      </w:r>
    </w:p>
    <w:p w:rsidR="0054279E" w:rsidRPr="0054279E" w:rsidRDefault="0054279E" w:rsidP="0054279E">
      <w:pPr>
        <w:spacing w:before="0" w:after="0"/>
        <w:rPr>
          <w:b/>
        </w:rPr>
      </w:pPr>
      <w:r w:rsidRPr="0054279E">
        <w:rPr>
          <w:b/>
        </w:rPr>
        <w:t xml:space="preserve">        chksame.setBorderPaintedFlat(true);</w:t>
      </w:r>
    </w:p>
    <w:p w:rsidR="0054279E" w:rsidRPr="0054279E" w:rsidRDefault="0054279E" w:rsidP="0054279E">
      <w:pPr>
        <w:spacing w:before="0" w:after="0"/>
        <w:rPr>
          <w:b/>
        </w:rPr>
      </w:pPr>
      <w:r w:rsidRPr="0054279E">
        <w:rPr>
          <w:b/>
        </w:rPr>
        <w:t xml:space="preserve">        chksame.setContentAreaFilled(false);</w:t>
      </w:r>
    </w:p>
    <w:p w:rsidR="0054279E" w:rsidRPr="0054279E" w:rsidRDefault="0054279E" w:rsidP="0054279E">
      <w:pPr>
        <w:spacing w:before="0" w:after="0"/>
        <w:rPr>
          <w:b/>
        </w:rPr>
      </w:pPr>
      <w:r w:rsidRPr="0054279E">
        <w:rPr>
          <w:b/>
        </w:rPr>
        <w:t xml:space="preserve">        chksame.setCursor(new java.awt.Cursor(java.awt.Cursor.DEFAULT_CURSOR));</w:t>
      </w:r>
    </w:p>
    <w:p w:rsidR="0054279E" w:rsidRPr="0054279E" w:rsidRDefault="0054279E" w:rsidP="0054279E">
      <w:pPr>
        <w:spacing w:before="0" w:after="0"/>
        <w:rPr>
          <w:b/>
        </w:rPr>
      </w:pPr>
      <w:r w:rsidRPr="0054279E">
        <w:rPr>
          <w:b/>
        </w:rPr>
        <w:t xml:space="preserve">        chksame.setOpaque(true);</w:t>
      </w:r>
    </w:p>
    <w:p w:rsidR="0054279E" w:rsidRPr="0054279E" w:rsidRDefault="0054279E" w:rsidP="0054279E">
      <w:pPr>
        <w:spacing w:before="0" w:after="0"/>
        <w:rPr>
          <w:b/>
        </w:rPr>
      </w:pPr>
      <w:r w:rsidRPr="0054279E">
        <w:rPr>
          <w:b/>
        </w:rPr>
        <w:t xml:space="preserve">        chksame.addActionListener(new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chksameActionPerformed(evt);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getContentPane().add(chksame, new org.netbeans.lib.awtextra.AbsoluteConstraints(300, 420, 80,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buttonGroup2.add(chkdiff);</w:t>
      </w:r>
    </w:p>
    <w:p w:rsidR="0054279E" w:rsidRPr="0054279E" w:rsidRDefault="0054279E" w:rsidP="0054279E">
      <w:pPr>
        <w:spacing w:before="0" w:after="0"/>
        <w:rPr>
          <w:b/>
        </w:rPr>
      </w:pPr>
      <w:r w:rsidRPr="0054279E">
        <w:rPr>
          <w:b/>
        </w:rPr>
        <w:t xml:space="preserve">        chkdiff.setFont(new java.awt.Font("Tahoma", 1, 11)); // NOI18N</w:t>
      </w:r>
    </w:p>
    <w:p w:rsidR="0054279E" w:rsidRPr="0054279E" w:rsidRDefault="0054279E" w:rsidP="0054279E">
      <w:pPr>
        <w:spacing w:before="0" w:after="0"/>
        <w:rPr>
          <w:b/>
        </w:rPr>
      </w:pPr>
      <w:r w:rsidRPr="0054279E">
        <w:rPr>
          <w:b/>
        </w:rPr>
        <w:t xml:space="preserve">        chkdiff.setForeground(new java.awt.Color(255, 0, 0));</w:t>
      </w:r>
    </w:p>
    <w:p w:rsidR="0054279E" w:rsidRPr="0054279E" w:rsidRDefault="0054279E" w:rsidP="0054279E">
      <w:pPr>
        <w:spacing w:before="0" w:after="0"/>
        <w:rPr>
          <w:b/>
        </w:rPr>
      </w:pPr>
      <w:r w:rsidRPr="0054279E">
        <w:rPr>
          <w:b/>
        </w:rPr>
        <w:t xml:space="preserve">        chkdiff.setText("Diffrent");</w:t>
      </w:r>
    </w:p>
    <w:p w:rsidR="0054279E" w:rsidRPr="0054279E" w:rsidRDefault="0054279E" w:rsidP="0054279E">
      <w:pPr>
        <w:spacing w:before="0" w:after="0"/>
        <w:rPr>
          <w:b/>
        </w:rPr>
      </w:pPr>
      <w:r w:rsidRPr="0054279E">
        <w:rPr>
          <w:b/>
        </w:rPr>
        <w:t xml:space="preserve">        chkdiff.addActionListener(new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chkdiffActionPerformed(evt);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getContentPane().add(chkdiff, new org.netbeans.lib.awtextra.AbsoluteConstraints(300, 470, 70,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jLabel18.setFont(new java.awt.Font("Tahoma", 1, 11)); // NOI18N</w:t>
      </w:r>
    </w:p>
    <w:p w:rsidR="0054279E" w:rsidRPr="0054279E" w:rsidRDefault="0054279E" w:rsidP="0054279E">
      <w:pPr>
        <w:spacing w:before="0" w:after="0"/>
        <w:rPr>
          <w:b/>
        </w:rPr>
      </w:pPr>
      <w:r w:rsidRPr="0054279E">
        <w:rPr>
          <w:b/>
        </w:rPr>
        <w:t xml:space="preserve">        jLabel18.setForeground(new java.awt.Color(255, 0, 0));</w:t>
      </w:r>
    </w:p>
    <w:p w:rsidR="0054279E" w:rsidRPr="0054279E" w:rsidRDefault="0054279E" w:rsidP="0054279E">
      <w:pPr>
        <w:spacing w:before="0" w:after="0"/>
        <w:rPr>
          <w:b/>
        </w:rPr>
      </w:pPr>
      <w:r w:rsidRPr="0054279E">
        <w:rPr>
          <w:b/>
        </w:rPr>
        <w:t xml:space="preserve">        jLabel18.setText("Experiance :");</w:t>
      </w:r>
    </w:p>
    <w:p w:rsidR="0054279E" w:rsidRPr="0054279E" w:rsidRDefault="0054279E" w:rsidP="0054279E">
      <w:pPr>
        <w:spacing w:before="0" w:after="0"/>
        <w:rPr>
          <w:b/>
        </w:rPr>
      </w:pPr>
      <w:r w:rsidRPr="0054279E">
        <w:rPr>
          <w:b/>
        </w:rPr>
        <w:t xml:space="preserve">        getContentPane().add(jLabel18, new org.netbeans.lib.awtextra.AbsoluteConstraints(0, 320, 70, 20));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cmbexp.setModel(new javax.swing.DefaultComboBoxModel(new String[] { "Select Experiance", "0 year", "Fresher", "1 year", "2 year", "3 year", "4 year", "5 year", "6 year", "7 year", "8 year", "9  year", "10 year" }));</w:t>
      </w:r>
    </w:p>
    <w:p w:rsidR="0054279E" w:rsidRPr="0054279E" w:rsidRDefault="0054279E" w:rsidP="0054279E">
      <w:pPr>
        <w:spacing w:before="0" w:after="0"/>
        <w:rPr>
          <w:b/>
        </w:rPr>
      </w:pPr>
      <w:r w:rsidRPr="0054279E">
        <w:rPr>
          <w:b/>
        </w:rPr>
        <w:t xml:space="preserve">        getContentPane().add(cmbexp, new org.netbeans.lib.awtextra.AbsoluteConstraints(80, 320, 190,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jLabel14.setFont(new java.awt.Font("Tahoma", 1, 11)); // NOI18N</w:t>
      </w:r>
    </w:p>
    <w:p w:rsidR="0054279E" w:rsidRPr="0054279E" w:rsidRDefault="0054279E" w:rsidP="0054279E">
      <w:pPr>
        <w:spacing w:before="0" w:after="0"/>
        <w:rPr>
          <w:b/>
        </w:rPr>
      </w:pPr>
      <w:r w:rsidRPr="0054279E">
        <w:rPr>
          <w:b/>
        </w:rPr>
        <w:t xml:space="preserve">        jLabel14.setForeground(new java.awt.Color(255, 0, 0));</w:t>
      </w:r>
    </w:p>
    <w:p w:rsidR="0054279E" w:rsidRPr="0054279E" w:rsidRDefault="0054279E" w:rsidP="0054279E">
      <w:pPr>
        <w:spacing w:before="0" w:after="0"/>
        <w:rPr>
          <w:b/>
        </w:rPr>
      </w:pPr>
      <w:r w:rsidRPr="0054279E">
        <w:rPr>
          <w:b/>
        </w:rPr>
        <w:t xml:space="preserve">        jLabel14.setText("EMP_TYPE :");</w:t>
      </w:r>
    </w:p>
    <w:p w:rsidR="0054279E" w:rsidRPr="0054279E" w:rsidRDefault="0054279E" w:rsidP="0054279E">
      <w:pPr>
        <w:spacing w:before="0" w:after="0"/>
        <w:rPr>
          <w:b/>
        </w:rPr>
      </w:pPr>
      <w:r w:rsidRPr="0054279E">
        <w:rPr>
          <w:b/>
        </w:rPr>
        <w:lastRenderedPageBreak/>
        <w:t xml:space="preserve">        getContentPane().add(jLabel14, new org.netbeans.lib.awtextra.AbsoluteConstraints(0, 170, 70, 30));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getContentPane().add(post, new org.netbeans.lib.awtextra.AbsoluteConstraints(80, 220, 190,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buttonGroup3.add(teaching);</w:t>
      </w:r>
    </w:p>
    <w:p w:rsidR="0054279E" w:rsidRPr="0054279E" w:rsidRDefault="0054279E" w:rsidP="0054279E">
      <w:pPr>
        <w:spacing w:before="0" w:after="0"/>
        <w:rPr>
          <w:b/>
        </w:rPr>
      </w:pPr>
      <w:r w:rsidRPr="0054279E">
        <w:rPr>
          <w:b/>
        </w:rPr>
        <w:t xml:space="preserve">        teaching.setText("Teaching");</w:t>
      </w:r>
    </w:p>
    <w:p w:rsidR="0054279E" w:rsidRPr="0054279E" w:rsidRDefault="0054279E" w:rsidP="0054279E">
      <w:pPr>
        <w:spacing w:before="0" w:after="0"/>
        <w:rPr>
          <w:b/>
        </w:rPr>
      </w:pPr>
      <w:r w:rsidRPr="0054279E">
        <w:rPr>
          <w:b/>
        </w:rPr>
        <w:t xml:space="preserve">        teaching.addActionListener(new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teachingActionPerformed(evt);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getContentPane().add(teaching, new org.netbeans.lib.awtextra.AbsoluteConstraints(90, 170,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buttonGroup3.add(nonteaching);</w:t>
      </w:r>
    </w:p>
    <w:p w:rsidR="0054279E" w:rsidRPr="0054279E" w:rsidRDefault="0054279E" w:rsidP="0054279E">
      <w:pPr>
        <w:spacing w:before="0" w:after="0"/>
        <w:rPr>
          <w:b/>
        </w:rPr>
      </w:pPr>
      <w:r w:rsidRPr="0054279E">
        <w:rPr>
          <w:b/>
        </w:rPr>
        <w:t xml:space="preserve">        nonteaching.setText("Non-Teaching");</w:t>
      </w:r>
    </w:p>
    <w:p w:rsidR="0054279E" w:rsidRPr="0054279E" w:rsidRDefault="0054279E" w:rsidP="0054279E">
      <w:pPr>
        <w:spacing w:before="0" w:after="0"/>
        <w:rPr>
          <w:b/>
        </w:rPr>
      </w:pPr>
      <w:r w:rsidRPr="0054279E">
        <w:rPr>
          <w:b/>
        </w:rPr>
        <w:t xml:space="preserve">        nonteaching.addActionListener(new java.awt.event.ActionListener() {</w:t>
      </w:r>
    </w:p>
    <w:p w:rsidR="0054279E" w:rsidRPr="0054279E" w:rsidRDefault="0054279E" w:rsidP="0054279E">
      <w:pPr>
        <w:spacing w:before="0" w:after="0"/>
        <w:rPr>
          <w:b/>
        </w:rPr>
      </w:pPr>
      <w:r w:rsidRPr="0054279E">
        <w:rPr>
          <w:b/>
        </w:rPr>
        <w:t xml:space="preserve">            public void actionPerformed(java.awt.event.ActionEvent evt) {</w:t>
      </w:r>
    </w:p>
    <w:p w:rsidR="0054279E" w:rsidRPr="0054279E" w:rsidRDefault="0054279E" w:rsidP="0054279E">
      <w:pPr>
        <w:spacing w:before="0" w:after="0"/>
        <w:rPr>
          <w:b/>
        </w:rPr>
      </w:pPr>
      <w:r w:rsidRPr="0054279E">
        <w:rPr>
          <w:b/>
        </w:rPr>
        <w:t xml:space="preserve">                nonteachingActionPerformed(evt);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getContentPane().add(nonteaching, new org.netbeans.lib.awtextra.AbsoluteConstraints(180, 170,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jLabel15.setFont(new java.awt.Font("Tahoma", 1, 11)); // NOI18N</w:t>
      </w:r>
    </w:p>
    <w:p w:rsidR="0054279E" w:rsidRPr="0054279E" w:rsidRDefault="0054279E" w:rsidP="0054279E">
      <w:pPr>
        <w:spacing w:before="0" w:after="0"/>
        <w:rPr>
          <w:b/>
        </w:rPr>
      </w:pPr>
      <w:r w:rsidRPr="0054279E">
        <w:rPr>
          <w:b/>
        </w:rPr>
        <w:t xml:space="preserve">        jLabel15.setForeground(new java.awt.Color(255, 0, 0));</w:t>
      </w:r>
    </w:p>
    <w:p w:rsidR="0054279E" w:rsidRPr="0054279E" w:rsidRDefault="0054279E" w:rsidP="0054279E">
      <w:pPr>
        <w:spacing w:before="0" w:after="0"/>
        <w:rPr>
          <w:b/>
        </w:rPr>
      </w:pPr>
      <w:r w:rsidRPr="0054279E">
        <w:rPr>
          <w:b/>
        </w:rPr>
        <w:t xml:space="preserve">        jLabel15.setText("Last Salary :");</w:t>
      </w:r>
    </w:p>
    <w:p w:rsidR="0054279E" w:rsidRPr="0054279E" w:rsidRDefault="0054279E" w:rsidP="0054279E">
      <w:pPr>
        <w:spacing w:before="0" w:after="0"/>
        <w:rPr>
          <w:b/>
        </w:rPr>
      </w:pPr>
      <w:r w:rsidRPr="0054279E">
        <w:rPr>
          <w:b/>
        </w:rPr>
        <w:t xml:space="preserve">        getContentPane().add(jLabel15, new org.netbeans.lib.awtextra.AbsoluteConstraints(360, 270,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jLabel16.setFont(new java.awt.Font("Tahoma", 1, 11)); // NOI18N</w:t>
      </w:r>
    </w:p>
    <w:p w:rsidR="0054279E" w:rsidRPr="0054279E" w:rsidRDefault="0054279E" w:rsidP="0054279E">
      <w:pPr>
        <w:spacing w:before="0" w:after="0"/>
        <w:rPr>
          <w:b/>
        </w:rPr>
      </w:pPr>
      <w:r w:rsidRPr="0054279E">
        <w:rPr>
          <w:b/>
        </w:rPr>
        <w:t xml:space="preserve">        jLabel16.setForeground(new java.awt.Color(255, 0, 0));</w:t>
      </w:r>
    </w:p>
    <w:p w:rsidR="0054279E" w:rsidRPr="0054279E" w:rsidRDefault="0054279E" w:rsidP="0054279E">
      <w:pPr>
        <w:spacing w:before="0" w:after="0"/>
        <w:rPr>
          <w:b/>
        </w:rPr>
      </w:pPr>
      <w:r w:rsidRPr="0054279E">
        <w:rPr>
          <w:b/>
        </w:rPr>
        <w:t xml:space="preserve">        jLabel16.setText("Salary :");</w:t>
      </w:r>
    </w:p>
    <w:p w:rsidR="0054279E" w:rsidRPr="0054279E" w:rsidRDefault="0054279E" w:rsidP="0054279E">
      <w:pPr>
        <w:spacing w:before="0" w:after="0"/>
        <w:rPr>
          <w:b/>
        </w:rPr>
      </w:pPr>
      <w:r w:rsidRPr="0054279E">
        <w:rPr>
          <w:b/>
        </w:rPr>
        <w:t xml:space="preserve">        getContentPane().add(jLabel16, new org.netbeans.lib.awtextra.AbsoluteConstraints(360, 310, -1,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lastsal.setModel(new javax.swing.DefaultComboBoxModel(new String[] { "10000 to 15000", "15000 to 20000", "20000 to 30000", "30000 to 40000", "40000 to 50000", "50000 to Above" }));</w:t>
      </w:r>
    </w:p>
    <w:p w:rsidR="0054279E" w:rsidRPr="0054279E" w:rsidRDefault="0054279E" w:rsidP="0054279E">
      <w:pPr>
        <w:spacing w:before="0" w:after="0"/>
        <w:rPr>
          <w:b/>
        </w:rPr>
      </w:pPr>
      <w:r w:rsidRPr="0054279E">
        <w:rPr>
          <w:b/>
        </w:rPr>
        <w:t xml:space="preserve">        getContentPane().add(lastsal, new org.netbeans.lib.awtextra.AbsoluteConstraints(450, 270, 180,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lastRenderedPageBreak/>
        <w:t xml:space="preserve">        sal.setModel(new javax.swing.DefaultComboBoxModel(new String[] { "10000 to 15000", "15000 to 20000", "20000 to 30000", "30000 to 40000", "40000 to 50000", "50000 to Above" }));</w:t>
      </w:r>
    </w:p>
    <w:p w:rsidR="0054279E" w:rsidRPr="0054279E" w:rsidRDefault="0054279E" w:rsidP="0054279E">
      <w:pPr>
        <w:spacing w:before="0" w:after="0"/>
        <w:rPr>
          <w:b/>
        </w:rPr>
      </w:pPr>
      <w:r w:rsidRPr="0054279E">
        <w:rPr>
          <w:b/>
        </w:rPr>
        <w:t xml:space="preserve">        getContentPane().add(sal, new org.netbeans.lib.awtextra.AbsoluteConstraints(450, 310, 180, -1));</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jLabel4.setIcon(new javax.swing.ImageIcon(getClass().getResource("/schoolmangment/img/1.jpg"))); // NOI18N</w:t>
      </w:r>
    </w:p>
    <w:p w:rsidR="0054279E" w:rsidRPr="0054279E" w:rsidRDefault="0054279E" w:rsidP="0054279E">
      <w:pPr>
        <w:spacing w:before="0" w:after="0"/>
        <w:rPr>
          <w:b/>
        </w:rPr>
      </w:pPr>
      <w:r w:rsidRPr="0054279E">
        <w:rPr>
          <w:b/>
        </w:rPr>
        <w:t xml:space="preserve">        jLabel4.setText("jLabel4");</w:t>
      </w:r>
    </w:p>
    <w:p w:rsidR="0054279E" w:rsidRPr="0054279E" w:rsidRDefault="0054279E" w:rsidP="0054279E">
      <w:pPr>
        <w:spacing w:before="0" w:after="0"/>
        <w:rPr>
          <w:b/>
        </w:rPr>
      </w:pPr>
      <w:r w:rsidRPr="0054279E">
        <w:rPr>
          <w:b/>
        </w:rPr>
        <w:t xml:space="preserve">        getContentPane().add(jLabel4, new org.netbeans.lib.awtextra.AbsoluteConstraints(0, 0, 840, 620));</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pack();</w:t>
      </w:r>
    </w:p>
    <w:p w:rsidR="0054279E" w:rsidRPr="0054279E" w:rsidRDefault="0054279E" w:rsidP="0054279E">
      <w:pPr>
        <w:spacing w:before="0" w:after="0"/>
        <w:rPr>
          <w:b/>
        </w:rPr>
      </w:pPr>
      <w:r w:rsidRPr="0054279E">
        <w:rPr>
          <w:b/>
        </w:rPr>
        <w:t xml:space="preserve">    }// &lt;/editor-fold&gt;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private void chksameActionPerformed(java.awt.event.ActionEvent evt) {                                        </w:t>
      </w:r>
    </w:p>
    <w:p w:rsidR="0054279E" w:rsidRPr="0054279E" w:rsidRDefault="0054279E" w:rsidP="0054279E">
      <w:pPr>
        <w:spacing w:before="0" w:after="0"/>
        <w:rPr>
          <w:b/>
        </w:rPr>
      </w:pPr>
      <w:r w:rsidRPr="0054279E">
        <w:rPr>
          <w:b/>
        </w:rPr>
        <w:t xml:space="preserve">         if(chksame.isSelected())</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txtpadd.setText(txtcadd.getText());</w:t>
      </w:r>
    </w:p>
    <w:p w:rsidR="0054279E" w:rsidRPr="0054279E" w:rsidRDefault="0054279E" w:rsidP="0054279E">
      <w:pPr>
        <w:spacing w:before="0" w:after="0"/>
        <w:rPr>
          <w:b/>
        </w:rPr>
      </w:pPr>
      <w:r w:rsidRPr="0054279E">
        <w:rPr>
          <w:b/>
        </w:rPr>
        <w:t xml:space="preserve">          padd=txtcadd.getText();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private void chkdiffActionPerformed(java.awt.event.ActionEvent evt) {                                        </w:t>
      </w:r>
    </w:p>
    <w:p w:rsidR="0054279E" w:rsidRPr="0054279E" w:rsidRDefault="0054279E" w:rsidP="0054279E">
      <w:pPr>
        <w:spacing w:before="0" w:after="0"/>
        <w:rPr>
          <w:b/>
        </w:rPr>
      </w:pPr>
      <w:r w:rsidRPr="0054279E">
        <w:rPr>
          <w:b/>
        </w:rPr>
        <w:t xml:space="preserve">       if(chkdiff.isSelected())</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cadd=txtcadd.getText();</w:t>
      </w:r>
    </w:p>
    <w:p w:rsidR="0054279E" w:rsidRPr="0054279E" w:rsidRDefault="0054279E" w:rsidP="0054279E">
      <w:pPr>
        <w:spacing w:before="0" w:after="0"/>
        <w:rPr>
          <w:b/>
        </w:rPr>
      </w:pPr>
      <w:r w:rsidRPr="0054279E">
        <w:rPr>
          <w:b/>
        </w:rPr>
        <w:t xml:space="preserve">        txtpadd.setText("");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private void btnsubmitActionPerformed(java.awt.event.ActionEvent evt) {                                          </w:t>
      </w:r>
    </w:p>
    <w:p w:rsidR="0054279E" w:rsidRPr="0054279E" w:rsidRDefault="0054279E" w:rsidP="0054279E">
      <w:pPr>
        <w:spacing w:before="0" w:after="0"/>
        <w:rPr>
          <w:b/>
        </w:rPr>
      </w:pPr>
      <w:r w:rsidRPr="0054279E">
        <w:rPr>
          <w:b/>
        </w:rPr>
        <w:t xml:space="preserve">          int staffid;</w:t>
      </w:r>
    </w:p>
    <w:p w:rsidR="0054279E" w:rsidRPr="0054279E" w:rsidRDefault="0054279E" w:rsidP="0054279E">
      <w:pPr>
        <w:spacing w:before="0" w:after="0"/>
        <w:rPr>
          <w:b/>
        </w:rPr>
      </w:pPr>
      <w:r w:rsidRPr="0054279E">
        <w:rPr>
          <w:b/>
        </w:rPr>
        <w:t xml:space="preserve">        String sname,sex= null ,dobdd,dobmm,dobyy,jpost,mobno,experiance,jdatedd,jdatemm,jdateyy,email,same=" ",emp_type = null,last_salary,salary;</w:t>
      </w:r>
    </w:p>
    <w:p w:rsidR="0054279E" w:rsidRPr="0054279E" w:rsidRDefault="0054279E" w:rsidP="0054279E">
      <w:pPr>
        <w:spacing w:before="0" w:after="0"/>
        <w:rPr>
          <w:b/>
        </w:rPr>
      </w:pPr>
      <w:r w:rsidRPr="0054279E">
        <w:rPr>
          <w:b/>
        </w:rPr>
        <w:t xml:space="preserve">        staffid=Integer.parseInt(txtsid.getText());</w:t>
      </w:r>
    </w:p>
    <w:p w:rsidR="0054279E" w:rsidRPr="0054279E" w:rsidRDefault="0054279E" w:rsidP="0054279E">
      <w:pPr>
        <w:spacing w:before="0" w:after="0"/>
        <w:rPr>
          <w:b/>
        </w:rPr>
      </w:pPr>
      <w:r w:rsidRPr="0054279E">
        <w:rPr>
          <w:b/>
        </w:rPr>
        <w:t xml:space="preserve">        sname=txtstaffnm.getText();</w:t>
      </w:r>
    </w:p>
    <w:p w:rsidR="0054279E" w:rsidRPr="0054279E" w:rsidRDefault="0054279E" w:rsidP="0054279E">
      <w:pPr>
        <w:spacing w:before="0" w:after="0"/>
        <w:rPr>
          <w:b/>
        </w:rPr>
      </w:pPr>
      <w:r w:rsidRPr="0054279E">
        <w:rPr>
          <w:b/>
        </w:rPr>
        <w:t xml:space="preserve">        if(rdmale.isSelected())</w:t>
      </w:r>
    </w:p>
    <w:p w:rsidR="0054279E" w:rsidRPr="0054279E" w:rsidRDefault="0054279E" w:rsidP="0054279E">
      <w:pPr>
        <w:spacing w:before="0" w:after="0"/>
        <w:rPr>
          <w:b/>
        </w:rPr>
      </w:pPr>
      <w:r w:rsidRPr="0054279E">
        <w:rPr>
          <w:b/>
        </w:rPr>
        <w:t xml:space="preserve">        sex=rdmale.getText();</w:t>
      </w:r>
    </w:p>
    <w:p w:rsidR="0054279E" w:rsidRPr="0054279E" w:rsidRDefault="0054279E" w:rsidP="0054279E">
      <w:pPr>
        <w:spacing w:before="0" w:after="0"/>
        <w:rPr>
          <w:b/>
        </w:rPr>
      </w:pPr>
      <w:r w:rsidRPr="0054279E">
        <w:rPr>
          <w:b/>
        </w:rPr>
        <w:t xml:space="preserve">        else if(rdfemale.isSelected())</w:t>
      </w:r>
    </w:p>
    <w:p w:rsidR="0054279E" w:rsidRPr="0054279E" w:rsidRDefault="0054279E" w:rsidP="0054279E">
      <w:pPr>
        <w:spacing w:before="0" w:after="0"/>
        <w:rPr>
          <w:b/>
        </w:rPr>
      </w:pPr>
      <w:r w:rsidRPr="0054279E">
        <w:rPr>
          <w:b/>
        </w:rPr>
        <w:t xml:space="preserve">        sex=rdfemale.getText();</w:t>
      </w:r>
    </w:p>
    <w:p w:rsidR="0054279E" w:rsidRPr="0054279E" w:rsidRDefault="0054279E" w:rsidP="0054279E">
      <w:pPr>
        <w:spacing w:before="0" w:after="0"/>
        <w:rPr>
          <w:b/>
        </w:rPr>
      </w:pPr>
      <w:r w:rsidRPr="0054279E">
        <w:rPr>
          <w:b/>
        </w:rPr>
        <w:t xml:space="preserve">        if(teaching.isSelected())</w:t>
      </w:r>
    </w:p>
    <w:p w:rsidR="0054279E" w:rsidRPr="0054279E" w:rsidRDefault="0054279E" w:rsidP="0054279E">
      <w:pPr>
        <w:spacing w:before="0" w:after="0"/>
        <w:rPr>
          <w:b/>
        </w:rPr>
      </w:pPr>
      <w:r w:rsidRPr="0054279E">
        <w:rPr>
          <w:b/>
        </w:rPr>
        <w:lastRenderedPageBreak/>
        <w:t xml:space="preserve">        emp_type=teaching.getText();</w:t>
      </w:r>
    </w:p>
    <w:p w:rsidR="0054279E" w:rsidRPr="0054279E" w:rsidRDefault="0054279E" w:rsidP="0054279E">
      <w:pPr>
        <w:spacing w:before="0" w:after="0"/>
        <w:rPr>
          <w:b/>
        </w:rPr>
      </w:pPr>
      <w:r w:rsidRPr="0054279E">
        <w:rPr>
          <w:b/>
        </w:rPr>
        <w:t xml:space="preserve">        else if(nonteaching.isSelected())</w:t>
      </w:r>
    </w:p>
    <w:p w:rsidR="0054279E" w:rsidRPr="0054279E" w:rsidRDefault="0054279E" w:rsidP="0054279E">
      <w:pPr>
        <w:spacing w:before="0" w:after="0"/>
        <w:rPr>
          <w:b/>
        </w:rPr>
      </w:pPr>
      <w:r w:rsidRPr="0054279E">
        <w:rPr>
          <w:b/>
        </w:rPr>
        <w:t xml:space="preserve">        emp_type=nonteaching.getText();</w:t>
      </w:r>
    </w:p>
    <w:p w:rsidR="0054279E" w:rsidRPr="0054279E" w:rsidRDefault="0054279E" w:rsidP="0054279E">
      <w:pPr>
        <w:spacing w:before="0" w:after="0"/>
        <w:rPr>
          <w:b/>
        </w:rPr>
      </w:pPr>
      <w:r w:rsidRPr="0054279E">
        <w:rPr>
          <w:b/>
        </w:rPr>
        <w:t xml:space="preserve">        dobdd=(String)cmbdate.getSelectedItem();</w:t>
      </w:r>
    </w:p>
    <w:p w:rsidR="0054279E" w:rsidRPr="0054279E" w:rsidRDefault="0054279E" w:rsidP="0054279E">
      <w:pPr>
        <w:spacing w:before="0" w:after="0"/>
        <w:rPr>
          <w:b/>
        </w:rPr>
      </w:pPr>
      <w:r w:rsidRPr="0054279E">
        <w:rPr>
          <w:b/>
        </w:rPr>
        <w:t xml:space="preserve">        dobmm=(String)cmbmonth.getSelectedItem();</w:t>
      </w:r>
    </w:p>
    <w:p w:rsidR="0054279E" w:rsidRPr="0054279E" w:rsidRDefault="0054279E" w:rsidP="0054279E">
      <w:pPr>
        <w:spacing w:before="0" w:after="0"/>
        <w:rPr>
          <w:b/>
        </w:rPr>
      </w:pPr>
      <w:r w:rsidRPr="0054279E">
        <w:rPr>
          <w:b/>
        </w:rPr>
        <w:t xml:space="preserve">        dobyy=(String)cmbyear.getSelectedItem();</w:t>
      </w:r>
    </w:p>
    <w:p w:rsidR="0054279E" w:rsidRPr="0054279E" w:rsidRDefault="0054279E" w:rsidP="0054279E">
      <w:pPr>
        <w:spacing w:before="0" w:after="0"/>
        <w:rPr>
          <w:b/>
        </w:rPr>
      </w:pPr>
      <w:r w:rsidRPr="0054279E">
        <w:rPr>
          <w:b/>
        </w:rPr>
        <w:t xml:space="preserve">        jpost=(String)post.getSelectedItem();</w:t>
      </w:r>
    </w:p>
    <w:p w:rsidR="0054279E" w:rsidRPr="0054279E" w:rsidRDefault="0054279E" w:rsidP="0054279E">
      <w:pPr>
        <w:spacing w:before="0" w:after="0"/>
        <w:rPr>
          <w:b/>
        </w:rPr>
      </w:pPr>
      <w:r w:rsidRPr="0054279E">
        <w:rPr>
          <w:b/>
        </w:rPr>
        <w:t xml:space="preserve">        mobno=txtmob.getText();</w:t>
      </w:r>
    </w:p>
    <w:p w:rsidR="0054279E" w:rsidRPr="0054279E" w:rsidRDefault="0054279E" w:rsidP="0054279E">
      <w:pPr>
        <w:spacing w:before="0" w:after="0"/>
        <w:rPr>
          <w:b/>
        </w:rPr>
      </w:pPr>
      <w:r w:rsidRPr="0054279E">
        <w:rPr>
          <w:b/>
        </w:rPr>
        <w:t xml:space="preserve">        last_salary=(String)lastsal.getSelectedItem();</w:t>
      </w:r>
    </w:p>
    <w:p w:rsidR="0054279E" w:rsidRPr="0054279E" w:rsidRDefault="0054279E" w:rsidP="0054279E">
      <w:pPr>
        <w:spacing w:before="0" w:after="0"/>
        <w:rPr>
          <w:b/>
        </w:rPr>
      </w:pPr>
      <w:r w:rsidRPr="0054279E">
        <w:rPr>
          <w:b/>
        </w:rPr>
        <w:t xml:space="preserve">        salary=(String)sal.getSelectedItem();</w:t>
      </w:r>
    </w:p>
    <w:p w:rsidR="0054279E" w:rsidRPr="0054279E" w:rsidRDefault="0054279E" w:rsidP="0054279E">
      <w:pPr>
        <w:spacing w:before="0" w:after="0"/>
        <w:rPr>
          <w:b/>
        </w:rPr>
      </w:pPr>
      <w:r w:rsidRPr="0054279E">
        <w:rPr>
          <w:b/>
        </w:rPr>
        <w:t xml:space="preserve">        experiance=(String)cmbexp.getSelectedItem();</w:t>
      </w:r>
    </w:p>
    <w:p w:rsidR="0054279E" w:rsidRPr="0054279E" w:rsidRDefault="0054279E" w:rsidP="0054279E">
      <w:pPr>
        <w:spacing w:before="0" w:after="0"/>
        <w:rPr>
          <w:b/>
        </w:rPr>
      </w:pPr>
      <w:r w:rsidRPr="0054279E">
        <w:rPr>
          <w:b/>
        </w:rPr>
        <w:t xml:space="preserve">        jdatedd=(String)cmbjdate.getSelectedItem();</w:t>
      </w:r>
    </w:p>
    <w:p w:rsidR="0054279E" w:rsidRPr="0054279E" w:rsidRDefault="0054279E" w:rsidP="0054279E">
      <w:pPr>
        <w:spacing w:before="0" w:after="0"/>
        <w:rPr>
          <w:b/>
        </w:rPr>
      </w:pPr>
      <w:r w:rsidRPr="0054279E">
        <w:rPr>
          <w:b/>
        </w:rPr>
        <w:t xml:space="preserve">        jdatemm=(String)cmbjmonth.getSelectedItem();</w:t>
      </w:r>
    </w:p>
    <w:p w:rsidR="0054279E" w:rsidRPr="0054279E" w:rsidRDefault="0054279E" w:rsidP="0054279E">
      <w:pPr>
        <w:spacing w:before="0" w:after="0"/>
        <w:rPr>
          <w:b/>
        </w:rPr>
      </w:pPr>
      <w:r w:rsidRPr="0054279E">
        <w:rPr>
          <w:b/>
        </w:rPr>
        <w:t xml:space="preserve">        jdateyy=(String)cmbjyear.getSelectedItem();</w:t>
      </w:r>
    </w:p>
    <w:p w:rsidR="0054279E" w:rsidRPr="0054279E" w:rsidRDefault="0054279E" w:rsidP="0054279E">
      <w:pPr>
        <w:spacing w:before="0" w:after="0"/>
        <w:rPr>
          <w:b/>
        </w:rPr>
      </w:pPr>
      <w:r w:rsidRPr="0054279E">
        <w:rPr>
          <w:b/>
        </w:rPr>
        <w:t xml:space="preserve">         email=txtemail.getText();</w:t>
      </w:r>
    </w:p>
    <w:p w:rsidR="0054279E" w:rsidRPr="0054279E" w:rsidRDefault="0054279E" w:rsidP="0054279E">
      <w:pPr>
        <w:spacing w:before="0" w:after="0"/>
        <w:rPr>
          <w:b/>
        </w:rPr>
      </w:pPr>
      <w:r w:rsidRPr="0054279E">
        <w:rPr>
          <w:b/>
        </w:rPr>
        <w:t xml:space="preserve">        cadd=txtcadd.getText();</w:t>
      </w:r>
    </w:p>
    <w:p w:rsidR="0054279E" w:rsidRPr="0054279E" w:rsidRDefault="0054279E" w:rsidP="0054279E">
      <w:pPr>
        <w:spacing w:before="0" w:after="0"/>
        <w:rPr>
          <w:b/>
        </w:rPr>
      </w:pPr>
      <w:r w:rsidRPr="0054279E">
        <w:rPr>
          <w:b/>
        </w:rPr>
        <w:t xml:space="preserve">                String sql="insert into Staff_management values("+staffid+",'"+sname+"','"+sex+"','"+emp_type+"','"+dobdd+"','"+dobmm+"','"+dobyy+"','"+jpost+"','"+mobno+"','"+last_salary+"','"+salary+"','"+experiance+"','"+jdatedd+"','"+jdatemm+"','"+jdateyy+"','"+email+"','"+cadd+"','"+padd+"','"+s+"')";</w:t>
      </w:r>
    </w:p>
    <w:p w:rsidR="0054279E" w:rsidRPr="0054279E" w:rsidRDefault="0054279E" w:rsidP="0054279E">
      <w:pPr>
        <w:spacing w:before="0" w:after="0"/>
        <w:rPr>
          <w:b/>
        </w:rPr>
      </w:pPr>
      <w:r w:rsidRPr="0054279E">
        <w:rPr>
          <w:b/>
        </w:rPr>
        <w:t xml:space="preserve">                                   try</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myconnection.stmt.executeUpdate(sql);</w:t>
      </w:r>
    </w:p>
    <w:p w:rsidR="0054279E" w:rsidRPr="0054279E" w:rsidRDefault="0054279E" w:rsidP="0054279E">
      <w:pPr>
        <w:spacing w:before="0" w:after="0"/>
        <w:rPr>
          <w:b/>
        </w:rPr>
      </w:pPr>
      <w:r w:rsidRPr="0054279E">
        <w:rPr>
          <w:b/>
        </w:rPr>
        <w:t xml:space="preserve">            JOptionPane.showMessageDialog(null,"record is insert");</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catch(Exception e)</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JOptionPane.showMessageDialog(null,"connection error"+e);</w:t>
      </w:r>
    </w:p>
    <w:p w:rsidR="0054279E" w:rsidRPr="0054279E" w:rsidRDefault="0054279E" w:rsidP="0054279E">
      <w:pPr>
        <w:spacing w:before="0" w:after="0"/>
        <w:rPr>
          <w:b/>
        </w:rPr>
      </w:pPr>
      <w:r>
        <w:rPr>
          <w:b/>
        </w:rPr>
        <w:t xml:space="preserve">           }</w:t>
      </w:r>
    </w:p>
    <w:p w:rsidR="0054279E" w:rsidRPr="0054279E" w:rsidRDefault="0054279E" w:rsidP="0054279E">
      <w:pPr>
        <w:spacing w:before="0" w:after="0"/>
        <w:rPr>
          <w:b/>
        </w:rPr>
      </w:pPr>
      <w:r w:rsidRPr="0054279E">
        <w:rPr>
          <w:b/>
        </w:rPr>
        <w:t xml:space="preserve">    }          </w:t>
      </w:r>
      <w:r>
        <w:rPr>
          <w:b/>
        </w:rPr>
        <w:t xml:space="preserve">                               </w:t>
      </w:r>
    </w:p>
    <w:p w:rsidR="0054279E" w:rsidRPr="0054279E" w:rsidRDefault="0054279E" w:rsidP="0054279E">
      <w:pPr>
        <w:spacing w:before="0" w:after="0"/>
        <w:rPr>
          <w:b/>
        </w:rPr>
      </w:pPr>
      <w:r w:rsidRPr="0054279E">
        <w:rPr>
          <w:b/>
        </w:rPr>
        <w:t xml:space="preserve">    private void btnbrowseActionPerformed(java.awt.event.ActionEvent evt) {                                          </w:t>
      </w:r>
    </w:p>
    <w:p w:rsidR="0054279E" w:rsidRPr="0054279E" w:rsidRDefault="0054279E" w:rsidP="0054279E">
      <w:pPr>
        <w:spacing w:before="0" w:after="0"/>
        <w:rPr>
          <w:b/>
        </w:rPr>
      </w:pPr>
      <w:r w:rsidRPr="0054279E">
        <w:rPr>
          <w:b/>
        </w:rPr>
        <w:t xml:space="preserve">                 JFileChooser jf=new JFileChooser();</w:t>
      </w:r>
    </w:p>
    <w:p w:rsidR="0054279E" w:rsidRPr="0054279E" w:rsidRDefault="0054279E" w:rsidP="0054279E">
      <w:pPr>
        <w:spacing w:before="0" w:after="0"/>
        <w:rPr>
          <w:b/>
        </w:rPr>
      </w:pPr>
      <w:r w:rsidRPr="0054279E">
        <w:rPr>
          <w:b/>
        </w:rPr>
        <w:t xml:space="preserve">       jf.showOpenDialog(null);</w:t>
      </w:r>
    </w:p>
    <w:p w:rsidR="0054279E" w:rsidRPr="0054279E" w:rsidRDefault="0054279E" w:rsidP="0054279E">
      <w:pPr>
        <w:spacing w:before="0" w:after="0"/>
        <w:rPr>
          <w:b/>
        </w:rPr>
      </w:pPr>
      <w:r w:rsidRPr="0054279E">
        <w:rPr>
          <w:b/>
        </w:rPr>
        <w:t xml:space="preserve">        File f=jf.getSelectedFile();</w:t>
      </w:r>
    </w:p>
    <w:p w:rsidR="0054279E" w:rsidRPr="0054279E" w:rsidRDefault="0054279E" w:rsidP="0054279E">
      <w:pPr>
        <w:spacing w:before="0" w:after="0"/>
        <w:rPr>
          <w:b/>
        </w:rPr>
      </w:pPr>
      <w:r w:rsidRPr="0054279E">
        <w:rPr>
          <w:b/>
        </w:rPr>
        <w:t xml:space="preserve">        s=f.getAbsolutePath();</w:t>
      </w:r>
    </w:p>
    <w:p w:rsidR="0054279E" w:rsidRPr="0054279E" w:rsidRDefault="0054279E" w:rsidP="0054279E">
      <w:pPr>
        <w:spacing w:before="0" w:after="0"/>
        <w:rPr>
          <w:b/>
        </w:rPr>
      </w:pPr>
      <w:r w:rsidRPr="0054279E">
        <w:rPr>
          <w:b/>
        </w:rPr>
        <w:t xml:space="preserve">       lblpics.setText(s);</w:t>
      </w:r>
    </w:p>
    <w:p w:rsidR="0054279E" w:rsidRPr="0054279E" w:rsidRDefault="0054279E" w:rsidP="0054279E">
      <w:pPr>
        <w:spacing w:before="0" w:after="0"/>
        <w:rPr>
          <w:b/>
        </w:rPr>
      </w:pPr>
      <w:r w:rsidRPr="0054279E">
        <w:rPr>
          <w:b/>
        </w:rPr>
        <w:t xml:space="preserve">       BufferedImage img;</w:t>
      </w:r>
    </w:p>
    <w:p w:rsidR="0054279E" w:rsidRPr="0054279E" w:rsidRDefault="0054279E" w:rsidP="0054279E">
      <w:pPr>
        <w:spacing w:before="0" w:after="0"/>
        <w:rPr>
          <w:b/>
        </w:rPr>
      </w:pPr>
      <w:r w:rsidRPr="0054279E">
        <w:rPr>
          <w:b/>
        </w:rPr>
        <w:t xml:space="preserve">       try</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img=ImageIO.read(f);</w:t>
      </w:r>
    </w:p>
    <w:p w:rsidR="0054279E" w:rsidRPr="0054279E" w:rsidRDefault="0054279E" w:rsidP="0054279E">
      <w:pPr>
        <w:spacing w:before="0" w:after="0"/>
        <w:rPr>
          <w:b/>
        </w:rPr>
      </w:pPr>
      <w:r w:rsidRPr="0054279E">
        <w:rPr>
          <w:b/>
        </w:rPr>
        <w:t xml:space="preserve">       lblpics.setIcon(new ImageIcon(img));</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catch(IOException e){</w:t>
      </w:r>
    </w:p>
    <w:p w:rsidR="0054279E" w:rsidRPr="0054279E" w:rsidRDefault="0054279E" w:rsidP="0054279E">
      <w:pPr>
        <w:spacing w:before="0" w:after="0"/>
        <w:rPr>
          <w:b/>
        </w:rPr>
      </w:pPr>
      <w:r w:rsidRPr="0054279E">
        <w:rPr>
          <w:b/>
        </w:rPr>
        <w:t xml:space="preserve">       JOptionPane.showMessageDialog(null,e);</w:t>
      </w:r>
    </w:p>
    <w:p w:rsidR="0054279E" w:rsidRPr="0054279E" w:rsidRDefault="0054279E" w:rsidP="0054279E">
      <w:pPr>
        <w:spacing w:before="0" w:after="0"/>
        <w:rPr>
          <w:b/>
        </w:rPr>
      </w:pPr>
      <w:r>
        <w:rPr>
          <w:b/>
        </w:rPr>
        <w:lastRenderedPageBreak/>
        <w:t xml:space="preserve">       }</w:t>
      </w:r>
    </w:p>
    <w:p w:rsidR="0054279E" w:rsidRPr="0054279E" w:rsidRDefault="0054279E" w:rsidP="0054279E">
      <w:pPr>
        <w:spacing w:before="0" w:after="0"/>
        <w:rPr>
          <w:b/>
        </w:rPr>
      </w:pPr>
      <w:r w:rsidRPr="0054279E">
        <w:rPr>
          <w:b/>
        </w:rPr>
        <w:t xml:space="preserve">    }          </w:t>
      </w:r>
      <w:r>
        <w:rPr>
          <w:b/>
        </w:rPr>
        <w:t xml:space="preserve">                               </w:t>
      </w:r>
    </w:p>
    <w:p w:rsidR="0054279E" w:rsidRPr="0054279E" w:rsidRDefault="0054279E" w:rsidP="0054279E">
      <w:pPr>
        <w:spacing w:before="0" w:after="0"/>
        <w:rPr>
          <w:b/>
        </w:rPr>
      </w:pPr>
      <w:r w:rsidRPr="0054279E">
        <w:rPr>
          <w:b/>
        </w:rPr>
        <w:t xml:space="preserve">    private void jButton3ActionPerformed(java.awt.event.ActionEvent evt) {                                         </w:t>
      </w:r>
    </w:p>
    <w:p w:rsidR="0054279E" w:rsidRPr="0054279E" w:rsidRDefault="0054279E" w:rsidP="0054279E">
      <w:pPr>
        <w:spacing w:before="0" w:after="0"/>
        <w:rPr>
          <w:b/>
        </w:rPr>
      </w:pPr>
      <w:r w:rsidRPr="0054279E">
        <w:rPr>
          <w:b/>
        </w:rPr>
        <w:t xml:space="preserve">          int r;</w:t>
      </w:r>
    </w:p>
    <w:p w:rsidR="0054279E" w:rsidRPr="0054279E" w:rsidRDefault="0054279E" w:rsidP="0054279E">
      <w:pPr>
        <w:spacing w:before="0" w:after="0"/>
        <w:rPr>
          <w:b/>
        </w:rPr>
      </w:pPr>
      <w:r w:rsidRPr="0054279E">
        <w:rPr>
          <w:b/>
        </w:rPr>
        <w:t xml:space="preserve">        r=JOptionPane.showConfirmDialog(null, "Do you want to close this window");</w:t>
      </w:r>
    </w:p>
    <w:p w:rsidR="0054279E" w:rsidRPr="0054279E" w:rsidRDefault="0054279E" w:rsidP="0054279E">
      <w:pPr>
        <w:spacing w:before="0" w:after="0"/>
        <w:rPr>
          <w:b/>
        </w:rPr>
      </w:pPr>
      <w:r w:rsidRPr="0054279E">
        <w:rPr>
          <w:b/>
        </w:rPr>
        <w:t xml:space="preserve">       if(r==JOptionPane.OK_OPTION)</w:t>
      </w:r>
    </w:p>
    <w:p w:rsidR="0054279E" w:rsidRPr="0054279E" w:rsidRDefault="0054279E" w:rsidP="0054279E">
      <w:pPr>
        <w:spacing w:before="0" w:after="0"/>
        <w:rPr>
          <w:b/>
        </w:rPr>
      </w:pPr>
      <w:r w:rsidRPr="0054279E">
        <w:rPr>
          <w:b/>
        </w:rPr>
        <w:t xml:space="preserve">           this.dispose();</w:t>
      </w:r>
    </w:p>
    <w:p w:rsidR="0054279E" w:rsidRPr="0054279E" w:rsidRDefault="0054279E" w:rsidP="0054279E">
      <w:pPr>
        <w:spacing w:before="0" w:after="0"/>
        <w:rPr>
          <w:b/>
        </w:rPr>
      </w:pPr>
      <w:r w:rsidRPr="0054279E">
        <w:rPr>
          <w:b/>
        </w:rPr>
        <w:t xml:space="preserve">    }         </w:t>
      </w:r>
      <w:r>
        <w:rPr>
          <w:b/>
        </w:rPr>
        <w:t xml:space="preserve">                               </w:t>
      </w:r>
    </w:p>
    <w:p w:rsidR="0054279E" w:rsidRPr="0054279E" w:rsidRDefault="0054279E" w:rsidP="0054279E">
      <w:pPr>
        <w:spacing w:before="0" w:after="0"/>
        <w:rPr>
          <w:b/>
        </w:rPr>
      </w:pPr>
      <w:r w:rsidRPr="0054279E">
        <w:rPr>
          <w:b/>
        </w:rPr>
        <w:t xml:space="preserve">    private void teachingActionPerformed(java.awt.event.ActionEvent evt) {                                         </w:t>
      </w:r>
    </w:p>
    <w:p w:rsidR="0054279E" w:rsidRPr="0054279E" w:rsidRDefault="0054279E" w:rsidP="0054279E">
      <w:pPr>
        <w:spacing w:before="0" w:after="0"/>
        <w:rPr>
          <w:b/>
        </w:rPr>
      </w:pPr>
      <w:r w:rsidRPr="0054279E">
        <w:rPr>
          <w:b/>
        </w:rPr>
        <w:t xml:space="preserve">        post.removeAllItems(); </w:t>
      </w:r>
    </w:p>
    <w:p w:rsidR="0054279E" w:rsidRPr="0054279E" w:rsidRDefault="0054279E" w:rsidP="0054279E">
      <w:pPr>
        <w:spacing w:before="0" w:after="0"/>
        <w:rPr>
          <w:b/>
        </w:rPr>
      </w:pPr>
      <w:r w:rsidRPr="0054279E">
        <w:rPr>
          <w:b/>
        </w:rPr>
        <w:t xml:space="preserve">        if(teaching.isSelected())</w:t>
      </w:r>
    </w:p>
    <w:p w:rsidR="0054279E" w:rsidRPr="0054279E" w:rsidRDefault="0054279E" w:rsidP="0054279E">
      <w:pPr>
        <w:spacing w:before="0" w:after="0"/>
        <w:rPr>
          <w:b/>
        </w:rPr>
      </w:pPr>
      <w:r w:rsidRPr="0054279E">
        <w:rPr>
          <w:b/>
        </w:rPr>
        <w:t xml:space="preserve">       post.addItem("Teacher"); </w:t>
      </w:r>
    </w:p>
    <w:p w:rsidR="0054279E" w:rsidRPr="0054279E" w:rsidRDefault="0054279E" w:rsidP="0054279E">
      <w:pPr>
        <w:spacing w:before="0" w:after="0"/>
        <w:rPr>
          <w:b/>
        </w:rPr>
      </w:pPr>
      <w:r w:rsidRPr="0054279E">
        <w:rPr>
          <w:b/>
        </w:rPr>
        <w:t xml:space="preserve">        post.addItem("HOD"); </w:t>
      </w:r>
    </w:p>
    <w:p w:rsidR="0054279E" w:rsidRPr="0054279E" w:rsidRDefault="0054279E" w:rsidP="0054279E">
      <w:pPr>
        <w:spacing w:before="0" w:after="0"/>
        <w:rPr>
          <w:b/>
        </w:rPr>
      </w:pPr>
      <w:r w:rsidRPr="0054279E">
        <w:rPr>
          <w:b/>
        </w:rPr>
        <w:t xml:space="preserve">        post.addItem("PRINCIPAL"); </w:t>
      </w:r>
    </w:p>
    <w:p w:rsidR="0054279E" w:rsidRPr="0054279E" w:rsidRDefault="0054279E" w:rsidP="0054279E">
      <w:pPr>
        <w:spacing w:before="0" w:after="0"/>
        <w:rPr>
          <w:b/>
        </w:rPr>
      </w:pPr>
      <w:r w:rsidRPr="0054279E">
        <w:rPr>
          <w:b/>
        </w:rPr>
        <w:t xml:space="preserve">    }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private void nonteachingActionPerformed(java.awt.event.ActionEvent evt) {                                            </w:t>
      </w:r>
    </w:p>
    <w:p w:rsidR="0054279E" w:rsidRPr="0054279E" w:rsidRDefault="0054279E" w:rsidP="0054279E">
      <w:pPr>
        <w:spacing w:before="0" w:after="0"/>
        <w:rPr>
          <w:b/>
        </w:rPr>
      </w:pPr>
      <w:r w:rsidRPr="0054279E">
        <w:rPr>
          <w:b/>
        </w:rPr>
        <w:t xml:space="preserve">       post.removeAllItems(); </w:t>
      </w:r>
    </w:p>
    <w:p w:rsidR="0054279E" w:rsidRPr="0054279E" w:rsidRDefault="0054279E" w:rsidP="0054279E">
      <w:pPr>
        <w:spacing w:before="0" w:after="0"/>
        <w:rPr>
          <w:b/>
        </w:rPr>
      </w:pPr>
      <w:r w:rsidRPr="0054279E">
        <w:rPr>
          <w:b/>
        </w:rPr>
        <w:t xml:space="preserve">        if(nonteaching.isSelected())</w:t>
      </w:r>
    </w:p>
    <w:p w:rsidR="0054279E" w:rsidRPr="0054279E" w:rsidRDefault="0054279E" w:rsidP="0054279E">
      <w:pPr>
        <w:spacing w:before="0" w:after="0"/>
        <w:rPr>
          <w:b/>
        </w:rPr>
      </w:pPr>
      <w:r w:rsidRPr="0054279E">
        <w:rPr>
          <w:b/>
        </w:rPr>
        <w:t xml:space="preserve">       post.addItem("Guard"); </w:t>
      </w:r>
    </w:p>
    <w:p w:rsidR="0054279E" w:rsidRPr="0054279E" w:rsidRDefault="0054279E" w:rsidP="0054279E">
      <w:pPr>
        <w:spacing w:before="0" w:after="0"/>
        <w:rPr>
          <w:b/>
        </w:rPr>
      </w:pPr>
      <w:r w:rsidRPr="0054279E">
        <w:rPr>
          <w:b/>
        </w:rPr>
        <w:t xml:space="preserve">     post.addItem("RECIPNIST"); </w:t>
      </w:r>
    </w:p>
    <w:p w:rsidR="0054279E" w:rsidRPr="0054279E" w:rsidRDefault="0054279E" w:rsidP="0054279E">
      <w:pPr>
        <w:spacing w:before="0" w:after="0"/>
        <w:rPr>
          <w:b/>
        </w:rPr>
      </w:pPr>
      <w:r w:rsidRPr="0054279E">
        <w:rPr>
          <w:b/>
        </w:rPr>
        <w:t xml:space="preserve">        post.addItem("ETC");</w:t>
      </w:r>
    </w:p>
    <w:p w:rsidR="0054279E" w:rsidRPr="0054279E" w:rsidRDefault="0054279E" w:rsidP="0054279E">
      <w:pPr>
        <w:spacing w:before="0" w:after="0"/>
        <w:rPr>
          <w:b/>
        </w:rPr>
      </w:pPr>
      <w:r w:rsidRPr="0054279E">
        <w:rPr>
          <w:b/>
        </w:rPr>
        <w:t xml:space="preserve">    }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private void jButton2ActionPerformed(java.awt.event.ActionEvent evt) {                                         </w:t>
      </w:r>
    </w:p>
    <w:p w:rsidR="0054279E" w:rsidRPr="0054279E" w:rsidRDefault="0054279E" w:rsidP="0054279E">
      <w:pPr>
        <w:spacing w:before="0" w:after="0"/>
        <w:rPr>
          <w:b/>
        </w:rPr>
      </w:pPr>
      <w:r w:rsidRPr="0054279E">
        <w:rPr>
          <w:b/>
        </w:rPr>
        <w:t xml:space="preserve">        // TODO add your handling code here:</w:t>
      </w:r>
    </w:p>
    <w:p w:rsidR="0054279E" w:rsidRPr="0054279E" w:rsidRDefault="0054279E" w:rsidP="0054279E">
      <w:pPr>
        <w:spacing w:before="0" w:after="0"/>
        <w:rPr>
          <w:b/>
        </w:rPr>
      </w:pPr>
      <w:r w:rsidRPr="0054279E">
        <w:rPr>
          <w:b/>
        </w:rPr>
        <w:t xml:space="preserve">    }         </w:t>
      </w:r>
      <w:r>
        <w:rPr>
          <w:b/>
        </w:rPr>
        <w:t xml:space="preserve">                               </w:t>
      </w:r>
    </w:p>
    <w:p w:rsidR="0054279E" w:rsidRPr="0054279E" w:rsidRDefault="0054279E" w:rsidP="0054279E">
      <w:pPr>
        <w:spacing w:before="0" w:after="0"/>
        <w:rPr>
          <w:b/>
        </w:rPr>
      </w:pPr>
      <w:r w:rsidRPr="0054279E">
        <w:rPr>
          <w:b/>
        </w:rPr>
        <w:t xml:space="preserve">        try {</w:t>
      </w:r>
    </w:p>
    <w:p w:rsidR="0054279E" w:rsidRPr="0054279E" w:rsidRDefault="0054279E" w:rsidP="0054279E">
      <w:pPr>
        <w:spacing w:before="0" w:after="0"/>
        <w:rPr>
          <w:b/>
        </w:rPr>
      </w:pPr>
      <w:r w:rsidRPr="0054279E">
        <w:rPr>
          <w:b/>
        </w:rPr>
        <w:t xml:space="preserve">            for (javax.swing.UIManager.LookAndFeelInfo info : javax.swing.UIManager.getInstalledLookAndFeels()) {</w:t>
      </w:r>
    </w:p>
    <w:p w:rsidR="0054279E" w:rsidRPr="0054279E" w:rsidRDefault="0054279E" w:rsidP="0054279E">
      <w:pPr>
        <w:spacing w:before="0" w:after="0"/>
        <w:rPr>
          <w:b/>
        </w:rPr>
      </w:pPr>
      <w:r w:rsidRPr="0054279E">
        <w:rPr>
          <w:b/>
        </w:rPr>
        <w:t xml:space="preserve">                if ("Nimbus".equals(info.getName())) {</w:t>
      </w:r>
    </w:p>
    <w:p w:rsidR="0054279E" w:rsidRPr="0054279E" w:rsidRDefault="0054279E" w:rsidP="0054279E">
      <w:pPr>
        <w:spacing w:before="0" w:after="0"/>
        <w:rPr>
          <w:b/>
        </w:rPr>
      </w:pPr>
      <w:r w:rsidRPr="0054279E">
        <w:rPr>
          <w:b/>
        </w:rPr>
        <w:t xml:space="preserve">                    javax.swing.UIManager.setLookAndFeel(info.getClassName());</w:t>
      </w:r>
    </w:p>
    <w:p w:rsidR="0054279E" w:rsidRPr="0054279E" w:rsidRDefault="0054279E" w:rsidP="0054279E">
      <w:pPr>
        <w:spacing w:before="0" w:after="0"/>
        <w:rPr>
          <w:b/>
        </w:rPr>
      </w:pPr>
      <w:r w:rsidRPr="0054279E">
        <w:rPr>
          <w:b/>
        </w:rPr>
        <w:t xml:space="preserve">                    break;</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 catch (ClassNotFoundException ex) {</w:t>
      </w:r>
    </w:p>
    <w:p w:rsidR="0054279E" w:rsidRPr="0054279E" w:rsidRDefault="0054279E" w:rsidP="0054279E">
      <w:pPr>
        <w:spacing w:before="0" w:after="0"/>
        <w:rPr>
          <w:b/>
        </w:rPr>
      </w:pPr>
      <w:r w:rsidRPr="0054279E">
        <w:rPr>
          <w:b/>
        </w:rPr>
        <w:t xml:space="preserve">            java.util.logging.Logger.getLogger(Staffmanagment.class.getName()).log(java.util.logging.Level.SEVERE, null, ex);</w:t>
      </w:r>
    </w:p>
    <w:p w:rsidR="0054279E" w:rsidRPr="0054279E" w:rsidRDefault="0054279E" w:rsidP="0054279E">
      <w:pPr>
        <w:spacing w:before="0" w:after="0"/>
        <w:rPr>
          <w:b/>
        </w:rPr>
      </w:pPr>
      <w:r w:rsidRPr="0054279E">
        <w:rPr>
          <w:b/>
        </w:rPr>
        <w:t xml:space="preserve">        } catch (InstantiationException ex) {</w:t>
      </w:r>
    </w:p>
    <w:p w:rsidR="0054279E" w:rsidRPr="0054279E" w:rsidRDefault="0054279E" w:rsidP="0054279E">
      <w:pPr>
        <w:spacing w:before="0" w:after="0"/>
        <w:rPr>
          <w:b/>
        </w:rPr>
      </w:pPr>
      <w:r w:rsidRPr="0054279E">
        <w:rPr>
          <w:b/>
        </w:rPr>
        <w:t xml:space="preserve">            java.util.logging.Logger.getLogger(Staffmanagment.class.getName()).log(java.util.logging.Level.SEVERE, null, ex);</w:t>
      </w:r>
    </w:p>
    <w:p w:rsidR="0054279E" w:rsidRPr="0054279E" w:rsidRDefault="0054279E" w:rsidP="0054279E">
      <w:pPr>
        <w:spacing w:before="0" w:after="0"/>
        <w:rPr>
          <w:b/>
        </w:rPr>
      </w:pPr>
      <w:r w:rsidRPr="0054279E">
        <w:rPr>
          <w:b/>
        </w:rPr>
        <w:t xml:space="preserve">        } catch (IllegalAccessException ex) {</w:t>
      </w:r>
    </w:p>
    <w:p w:rsidR="0054279E" w:rsidRPr="0054279E" w:rsidRDefault="0054279E" w:rsidP="0054279E">
      <w:pPr>
        <w:spacing w:before="0" w:after="0"/>
        <w:rPr>
          <w:b/>
        </w:rPr>
      </w:pPr>
      <w:r w:rsidRPr="0054279E">
        <w:rPr>
          <w:b/>
        </w:rPr>
        <w:lastRenderedPageBreak/>
        <w:t xml:space="preserve">            java.util.logging.Logger.getLogger(Staffmanagment.class.getName()).log(java.util.logging.Level.SEVERE, null, ex);</w:t>
      </w:r>
    </w:p>
    <w:p w:rsidR="0054279E" w:rsidRPr="0054279E" w:rsidRDefault="0054279E" w:rsidP="0054279E">
      <w:pPr>
        <w:spacing w:before="0" w:after="0"/>
        <w:rPr>
          <w:b/>
        </w:rPr>
      </w:pPr>
      <w:r w:rsidRPr="0054279E">
        <w:rPr>
          <w:b/>
        </w:rPr>
        <w:t xml:space="preserve">        } catch (javax.swing.UnsupportedLookAndFeelException ex) {</w:t>
      </w:r>
    </w:p>
    <w:p w:rsidR="0054279E" w:rsidRPr="0054279E" w:rsidRDefault="0054279E" w:rsidP="0054279E">
      <w:pPr>
        <w:spacing w:before="0" w:after="0"/>
        <w:rPr>
          <w:b/>
        </w:rPr>
      </w:pPr>
      <w:r w:rsidRPr="0054279E">
        <w:rPr>
          <w:b/>
        </w:rPr>
        <w:t xml:space="preserve">            java.util.logging.Logger.getLogger(Staffmanagment.class.getName()).log(java.util.logging.Level.SEVERE, null, ex);</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//&lt;/editor-fold&gt;</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 Create and display the form */</w:t>
      </w:r>
    </w:p>
    <w:p w:rsidR="0054279E" w:rsidRPr="0054279E" w:rsidRDefault="0054279E" w:rsidP="0054279E">
      <w:pPr>
        <w:spacing w:before="0" w:after="0"/>
        <w:rPr>
          <w:b/>
        </w:rPr>
      </w:pPr>
      <w:r w:rsidRPr="0054279E">
        <w:rPr>
          <w:b/>
        </w:rPr>
        <w:t xml:space="preserve">        java.awt.EventQueue.invokeLater(new Runnable() {</w:t>
      </w:r>
    </w:p>
    <w:p w:rsidR="0054279E" w:rsidRPr="0054279E" w:rsidRDefault="0054279E" w:rsidP="0054279E">
      <w:pPr>
        <w:spacing w:before="0" w:after="0"/>
        <w:rPr>
          <w:b/>
        </w:rPr>
      </w:pPr>
      <w:r w:rsidRPr="0054279E">
        <w:rPr>
          <w:b/>
        </w:rPr>
        <w:t xml:space="preserve">            public void run() {</w:t>
      </w:r>
    </w:p>
    <w:p w:rsidR="0054279E" w:rsidRPr="0054279E" w:rsidRDefault="0054279E" w:rsidP="0054279E">
      <w:pPr>
        <w:spacing w:before="0" w:after="0"/>
        <w:rPr>
          <w:b/>
        </w:rPr>
      </w:pPr>
      <w:r w:rsidRPr="0054279E">
        <w:rPr>
          <w:b/>
        </w:rPr>
        <w:t xml:space="preserve">                new Staffmanagment().setVisible(true);</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r w:rsidRPr="0054279E">
        <w:rPr>
          <w:b/>
        </w:rPr>
        <w:t xml:space="preserve">    }</w:t>
      </w:r>
    </w:p>
    <w:p w:rsidR="0054279E" w:rsidRPr="0054279E" w:rsidRDefault="0054279E" w:rsidP="0054279E">
      <w:pPr>
        <w:spacing w:before="0" w:after="0"/>
        <w:rPr>
          <w:b/>
        </w:rPr>
      </w:pPr>
    </w:p>
    <w:p w:rsidR="0054279E" w:rsidRPr="0054279E" w:rsidRDefault="0054279E" w:rsidP="0054279E">
      <w:pPr>
        <w:spacing w:before="0" w:after="0"/>
        <w:rPr>
          <w:b/>
        </w:rPr>
      </w:pPr>
      <w:r w:rsidRPr="0054279E">
        <w:rPr>
          <w:b/>
        </w:rPr>
        <w:t xml:space="preserve">    // Variables declaration - do not modify                     </w:t>
      </w:r>
    </w:p>
    <w:p w:rsidR="0054279E" w:rsidRPr="0054279E" w:rsidRDefault="0054279E" w:rsidP="0054279E">
      <w:pPr>
        <w:spacing w:before="0" w:after="0"/>
        <w:rPr>
          <w:b/>
        </w:rPr>
      </w:pPr>
      <w:r w:rsidRPr="0054279E">
        <w:rPr>
          <w:b/>
        </w:rPr>
        <w:t xml:space="preserve">    private javax.swing.JButton btnbrowse;</w:t>
      </w:r>
    </w:p>
    <w:p w:rsidR="0054279E" w:rsidRPr="0054279E" w:rsidRDefault="0054279E" w:rsidP="0054279E">
      <w:pPr>
        <w:spacing w:before="0" w:after="0"/>
        <w:rPr>
          <w:b/>
        </w:rPr>
      </w:pPr>
      <w:r w:rsidRPr="0054279E">
        <w:rPr>
          <w:b/>
        </w:rPr>
        <w:t xml:space="preserve">    private javax.swing.JButton btnsubmit;</w:t>
      </w:r>
    </w:p>
    <w:p w:rsidR="0054279E" w:rsidRPr="0054279E" w:rsidRDefault="0054279E" w:rsidP="0054279E">
      <w:pPr>
        <w:spacing w:before="0" w:after="0"/>
        <w:rPr>
          <w:b/>
        </w:rPr>
      </w:pPr>
      <w:r w:rsidRPr="0054279E">
        <w:rPr>
          <w:b/>
        </w:rPr>
        <w:t xml:space="preserve">    private javax.swing.ButtonGroup buttonGroup1;</w:t>
      </w:r>
    </w:p>
    <w:p w:rsidR="0054279E" w:rsidRPr="0054279E" w:rsidRDefault="0054279E" w:rsidP="0054279E">
      <w:pPr>
        <w:spacing w:before="0" w:after="0"/>
        <w:rPr>
          <w:b/>
        </w:rPr>
      </w:pPr>
      <w:r w:rsidRPr="0054279E">
        <w:rPr>
          <w:b/>
        </w:rPr>
        <w:t xml:space="preserve">    private javax.swing.ButtonGroup buttonGroup2;</w:t>
      </w:r>
    </w:p>
    <w:p w:rsidR="0054279E" w:rsidRPr="0054279E" w:rsidRDefault="0054279E" w:rsidP="0054279E">
      <w:pPr>
        <w:spacing w:before="0" w:after="0"/>
        <w:rPr>
          <w:b/>
        </w:rPr>
      </w:pPr>
      <w:r w:rsidRPr="0054279E">
        <w:rPr>
          <w:b/>
        </w:rPr>
        <w:t xml:space="preserve">    private javax.swing.ButtonGroup buttonGroup3;</w:t>
      </w:r>
    </w:p>
    <w:p w:rsidR="0054279E" w:rsidRPr="0054279E" w:rsidRDefault="0054279E" w:rsidP="0054279E">
      <w:pPr>
        <w:spacing w:before="0" w:after="0"/>
        <w:rPr>
          <w:b/>
        </w:rPr>
      </w:pPr>
      <w:r w:rsidRPr="0054279E">
        <w:rPr>
          <w:b/>
        </w:rPr>
        <w:t xml:space="preserve">    private javax.swing.JCheckBox chkdiff;</w:t>
      </w:r>
    </w:p>
    <w:p w:rsidR="0054279E" w:rsidRPr="0054279E" w:rsidRDefault="0054279E" w:rsidP="0054279E">
      <w:pPr>
        <w:spacing w:before="0" w:after="0"/>
        <w:rPr>
          <w:b/>
        </w:rPr>
      </w:pPr>
      <w:r w:rsidRPr="0054279E">
        <w:rPr>
          <w:b/>
        </w:rPr>
        <w:t xml:space="preserve">    private javax.swing.JCheckBox chksame;</w:t>
      </w:r>
    </w:p>
    <w:p w:rsidR="0054279E" w:rsidRPr="0054279E" w:rsidRDefault="0054279E" w:rsidP="0054279E">
      <w:pPr>
        <w:spacing w:before="0" w:after="0"/>
        <w:rPr>
          <w:b/>
        </w:rPr>
      </w:pPr>
      <w:r w:rsidRPr="0054279E">
        <w:rPr>
          <w:b/>
        </w:rPr>
        <w:t xml:space="preserve">    private javax.swing.JComboBox cmbdate;</w:t>
      </w:r>
    </w:p>
    <w:p w:rsidR="0054279E" w:rsidRPr="0054279E" w:rsidRDefault="0054279E" w:rsidP="0054279E">
      <w:pPr>
        <w:spacing w:before="0" w:after="0"/>
        <w:rPr>
          <w:b/>
        </w:rPr>
      </w:pPr>
      <w:r w:rsidRPr="0054279E">
        <w:rPr>
          <w:b/>
        </w:rPr>
        <w:t xml:space="preserve">    private javax.swing.JComboBox cmbexp;</w:t>
      </w:r>
    </w:p>
    <w:p w:rsidR="0054279E" w:rsidRPr="0054279E" w:rsidRDefault="0054279E" w:rsidP="0054279E">
      <w:pPr>
        <w:spacing w:before="0" w:after="0"/>
        <w:rPr>
          <w:b/>
        </w:rPr>
      </w:pPr>
      <w:r w:rsidRPr="0054279E">
        <w:rPr>
          <w:b/>
        </w:rPr>
        <w:t xml:space="preserve">    private javax.swing.JComboBox cmbjdate;</w:t>
      </w:r>
    </w:p>
    <w:p w:rsidR="0054279E" w:rsidRPr="0054279E" w:rsidRDefault="0054279E" w:rsidP="0054279E">
      <w:pPr>
        <w:spacing w:before="0" w:after="0"/>
        <w:rPr>
          <w:b/>
        </w:rPr>
      </w:pPr>
      <w:r w:rsidRPr="0054279E">
        <w:rPr>
          <w:b/>
        </w:rPr>
        <w:t xml:space="preserve">    private javax.swing.JComboBox cmbjmonth;</w:t>
      </w:r>
    </w:p>
    <w:p w:rsidR="0054279E" w:rsidRPr="0054279E" w:rsidRDefault="0054279E" w:rsidP="0054279E">
      <w:pPr>
        <w:spacing w:before="0" w:after="0"/>
        <w:rPr>
          <w:b/>
        </w:rPr>
      </w:pPr>
      <w:r w:rsidRPr="0054279E">
        <w:rPr>
          <w:b/>
        </w:rPr>
        <w:t xml:space="preserve">    private javax.swing.JComboBox cmbjyear;</w:t>
      </w:r>
    </w:p>
    <w:p w:rsidR="0054279E" w:rsidRPr="0054279E" w:rsidRDefault="0054279E" w:rsidP="0054279E">
      <w:pPr>
        <w:spacing w:before="0" w:after="0"/>
        <w:rPr>
          <w:b/>
        </w:rPr>
      </w:pPr>
      <w:r w:rsidRPr="0054279E">
        <w:rPr>
          <w:b/>
        </w:rPr>
        <w:t xml:space="preserve">    private javax.swing.JComboBox cmbmonth;</w:t>
      </w:r>
    </w:p>
    <w:p w:rsidR="0054279E" w:rsidRPr="0054279E" w:rsidRDefault="0054279E" w:rsidP="0054279E">
      <w:pPr>
        <w:spacing w:before="0" w:after="0"/>
        <w:rPr>
          <w:b/>
        </w:rPr>
      </w:pPr>
      <w:r w:rsidRPr="0054279E">
        <w:rPr>
          <w:b/>
        </w:rPr>
        <w:t xml:space="preserve">    private javax.swing.JComboBox cmbyear;</w:t>
      </w:r>
    </w:p>
    <w:p w:rsidR="0054279E" w:rsidRPr="0054279E" w:rsidRDefault="0054279E" w:rsidP="0054279E">
      <w:pPr>
        <w:spacing w:before="0" w:after="0"/>
        <w:rPr>
          <w:b/>
        </w:rPr>
      </w:pPr>
      <w:r w:rsidRPr="0054279E">
        <w:rPr>
          <w:b/>
        </w:rPr>
        <w:t xml:space="preserve">    private javax.swing.JButton jButton2;</w:t>
      </w:r>
    </w:p>
    <w:p w:rsidR="0054279E" w:rsidRPr="0054279E" w:rsidRDefault="0054279E" w:rsidP="0054279E">
      <w:pPr>
        <w:spacing w:before="0" w:after="0"/>
        <w:rPr>
          <w:b/>
        </w:rPr>
      </w:pPr>
      <w:r w:rsidRPr="0054279E">
        <w:rPr>
          <w:b/>
        </w:rPr>
        <w:t xml:space="preserve">    private javax.swing.JButton jButton3;</w:t>
      </w:r>
    </w:p>
    <w:p w:rsidR="0054279E" w:rsidRPr="0054279E" w:rsidRDefault="0054279E" w:rsidP="0054279E">
      <w:pPr>
        <w:spacing w:before="0" w:after="0"/>
        <w:rPr>
          <w:b/>
        </w:rPr>
      </w:pPr>
      <w:r w:rsidRPr="0054279E">
        <w:rPr>
          <w:b/>
        </w:rPr>
        <w:t xml:space="preserve">    private javax.swing.JLabel jLabel1;</w:t>
      </w:r>
    </w:p>
    <w:p w:rsidR="0054279E" w:rsidRPr="0054279E" w:rsidRDefault="0054279E" w:rsidP="0054279E">
      <w:pPr>
        <w:spacing w:before="0" w:after="0"/>
        <w:rPr>
          <w:b/>
        </w:rPr>
      </w:pPr>
      <w:r w:rsidRPr="0054279E">
        <w:rPr>
          <w:b/>
        </w:rPr>
        <w:t xml:space="preserve">    private javax.swing.JLabel jLabel10;</w:t>
      </w:r>
    </w:p>
    <w:p w:rsidR="0054279E" w:rsidRPr="0054279E" w:rsidRDefault="0054279E" w:rsidP="0054279E">
      <w:pPr>
        <w:spacing w:before="0" w:after="0"/>
        <w:rPr>
          <w:b/>
        </w:rPr>
      </w:pPr>
      <w:r w:rsidRPr="0054279E">
        <w:rPr>
          <w:b/>
        </w:rPr>
        <w:t xml:space="preserve">    private javax.swing.JLabel jLabel11;</w:t>
      </w:r>
    </w:p>
    <w:p w:rsidR="0054279E" w:rsidRPr="0054279E" w:rsidRDefault="0054279E" w:rsidP="0054279E">
      <w:pPr>
        <w:spacing w:before="0" w:after="0"/>
        <w:rPr>
          <w:b/>
        </w:rPr>
      </w:pPr>
      <w:r w:rsidRPr="0054279E">
        <w:rPr>
          <w:b/>
        </w:rPr>
        <w:t xml:space="preserve">    private javax.swing.JLabel jLabel12;</w:t>
      </w:r>
    </w:p>
    <w:p w:rsidR="0054279E" w:rsidRPr="0054279E" w:rsidRDefault="0054279E" w:rsidP="0054279E">
      <w:pPr>
        <w:spacing w:before="0" w:after="0"/>
        <w:rPr>
          <w:b/>
        </w:rPr>
      </w:pPr>
      <w:r w:rsidRPr="0054279E">
        <w:rPr>
          <w:b/>
        </w:rPr>
        <w:t xml:space="preserve">    private javax.swing.JLabel jLabel13;</w:t>
      </w:r>
    </w:p>
    <w:p w:rsidR="0054279E" w:rsidRPr="0054279E" w:rsidRDefault="0054279E" w:rsidP="0054279E">
      <w:pPr>
        <w:spacing w:before="0" w:after="0"/>
        <w:rPr>
          <w:b/>
        </w:rPr>
      </w:pPr>
      <w:r w:rsidRPr="0054279E">
        <w:rPr>
          <w:b/>
        </w:rPr>
        <w:t xml:space="preserve">    private javax.swing.JLabel jLabel14;</w:t>
      </w:r>
    </w:p>
    <w:p w:rsidR="0054279E" w:rsidRPr="0054279E" w:rsidRDefault="0054279E" w:rsidP="0054279E">
      <w:pPr>
        <w:spacing w:before="0" w:after="0"/>
        <w:rPr>
          <w:b/>
        </w:rPr>
      </w:pPr>
      <w:r w:rsidRPr="0054279E">
        <w:rPr>
          <w:b/>
        </w:rPr>
        <w:t xml:space="preserve">    private javax.swing.JLabel jLabel15;</w:t>
      </w:r>
    </w:p>
    <w:p w:rsidR="0054279E" w:rsidRPr="0054279E" w:rsidRDefault="0054279E" w:rsidP="0054279E">
      <w:pPr>
        <w:spacing w:before="0" w:after="0"/>
        <w:rPr>
          <w:b/>
        </w:rPr>
      </w:pPr>
      <w:r w:rsidRPr="0054279E">
        <w:rPr>
          <w:b/>
        </w:rPr>
        <w:t xml:space="preserve">    private javax.swing.JLabel jLabel16;</w:t>
      </w:r>
    </w:p>
    <w:p w:rsidR="0054279E" w:rsidRPr="0054279E" w:rsidRDefault="0054279E" w:rsidP="0054279E">
      <w:pPr>
        <w:spacing w:before="0" w:after="0"/>
        <w:rPr>
          <w:b/>
        </w:rPr>
      </w:pPr>
      <w:r w:rsidRPr="0054279E">
        <w:rPr>
          <w:b/>
        </w:rPr>
        <w:t xml:space="preserve">    private javax.swing.JLabel jLabel18;</w:t>
      </w:r>
    </w:p>
    <w:p w:rsidR="0054279E" w:rsidRPr="0054279E" w:rsidRDefault="0054279E" w:rsidP="0054279E">
      <w:pPr>
        <w:spacing w:before="0" w:after="0"/>
        <w:rPr>
          <w:b/>
        </w:rPr>
      </w:pPr>
      <w:r w:rsidRPr="0054279E">
        <w:rPr>
          <w:b/>
        </w:rPr>
        <w:lastRenderedPageBreak/>
        <w:t xml:space="preserve">    private javax.swing.JLabel jLabel2;</w:t>
      </w:r>
    </w:p>
    <w:p w:rsidR="0054279E" w:rsidRPr="0054279E" w:rsidRDefault="0054279E" w:rsidP="0054279E">
      <w:pPr>
        <w:spacing w:before="0" w:after="0"/>
        <w:rPr>
          <w:b/>
        </w:rPr>
      </w:pPr>
      <w:r w:rsidRPr="0054279E">
        <w:rPr>
          <w:b/>
        </w:rPr>
        <w:t xml:space="preserve">    private javax.swing.JLabel jLabel3;</w:t>
      </w:r>
    </w:p>
    <w:p w:rsidR="0054279E" w:rsidRPr="0054279E" w:rsidRDefault="0054279E" w:rsidP="0054279E">
      <w:pPr>
        <w:spacing w:before="0" w:after="0"/>
        <w:rPr>
          <w:b/>
        </w:rPr>
      </w:pPr>
      <w:r w:rsidRPr="0054279E">
        <w:rPr>
          <w:b/>
        </w:rPr>
        <w:t xml:space="preserve">    private javax.swing.JLabel jLabel4;</w:t>
      </w:r>
    </w:p>
    <w:p w:rsidR="0054279E" w:rsidRPr="0054279E" w:rsidRDefault="0054279E" w:rsidP="0054279E">
      <w:pPr>
        <w:spacing w:before="0" w:after="0"/>
        <w:rPr>
          <w:b/>
        </w:rPr>
      </w:pPr>
      <w:r w:rsidRPr="0054279E">
        <w:rPr>
          <w:b/>
        </w:rPr>
        <w:t xml:space="preserve">    private javax.swing.JLabel jLabel6;</w:t>
      </w:r>
    </w:p>
    <w:p w:rsidR="0054279E" w:rsidRPr="0054279E" w:rsidRDefault="0054279E" w:rsidP="0054279E">
      <w:pPr>
        <w:spacing w:before="0" w:after="0"/>
        <w:rPr>
          <w:b/>
        </w:rPr>
      </w:pPr>
      <w:r w:rsidRPr="0054279E">
        <w:rPr>
          <w:b/>
        </w:rPr>
        <w:t xml:space="preserve">    private javax.swing.JLabel jLabel7;</w:t>
      </w:r>
    </w:p>
    <w:p w:rsidR="0054279E" w:rsidRPr="0054279E" w:rsidRDefault="0054279E" w:rsidP="0054279E">
      <w:pPr>
        <w:spacing w:before="0" w:after="0"/>
        <w:rPr>
          <w:b/>
        </w:rPr>
      </w:pPr>
      <w:r w:rsidRPr="0054279E">
        <w:rPr>
          <w:b/>
        </w:rPr>
        <w:t xml:space="preserve">    private javax.swing.JLabel jLabel8;</w:t>
      </w:r>
    </w:p>
    <w:p w:rsidR="0054279E" w:rsidRPr="0054279E" w:rsidRDefault="0054279E" w:rsidP="0054279E">
      <w:pPr>
        <w:spacing w:before="0" w:after="0"/>
        <w:rPr>
          <w:b/>
        </w:rPr>
      </w:pPr>
      <w:r w:rsidRPr="0054279E">
        <w:rPr>
          <w:b/>
        </w:rPr>
        <w:t xml:space="preserve">    private javax.swing.JLabel jLabel9;</w:t>
      </w:r>
    </w:p>
    <w:p w:rsidR="0054279E" w:rsidRPr="0054279E" w:rsidRDefault="0054279E" w:rsidP="0054279E">
      <w:pPr>
        <w:spacing w:before="0" w:after="0"/>
        <w:rPr>
          <w:b/>
        </w:rPr>
      </w:pPr>
      <w:r w:rsidRPr="0054279E">
        <w:rPr>
          <w:b/>
        </w:rPr>
        <w:t xml:space="preserve">    private javax.swing.JPanel jPanel1;</w:t>
      </w:r>
    </w:p>
    <w:p w:rsidR="0054279E" w:rsidRPr="0054279E" w:rsidRDefault="0054279E" w:rsidP="0054279E">
      <w:pPr>
        <w:spacing w:before="0" w:after="0"/>
        <w:rPr>
          <w:b/>
        </w:rPr>
      </w:pPr>
      <w:r w:rsidRPr="0054279E">
        <w:rPr>
          <w:b/>
        </w:rPr>
        <w:t xml:space="preserve">    private javax.swing.JScrollPane jScrollPane1;</w:t>
      </w:r>
    </w:p>
    <w:p w:rsidR="0054279E" w:rsidRPr="0054279E" w:rsidRDefault="0054279E" w:rsidP="0054279E">
      <w:pPr>
        <w:spacing w:before="0" w:after="0"/>
        <w:rPr>
          <w:b/>
        </w:rPr>
      </w:pPr>
      <w:r w:rsidRPr="0054279E">
        <w:rPr>
          <w:b/>
        </w:rPr>
        <w:t xml:space="preserve">    private javax.swing.JScrollPane jScrollPane2;</w:t>
      </w:r>
    </w:p>
    <w:p w:rsidR="0054279E" w:rsidRPr="0054279E" w:rsidRDefault="0054279E" w:rsidP="0054279E">
      <w:pPr>
        <w:spacing w:before="0" w:after="0"/>
        <w:rPr>
          <w:b/>
        </w:rPr>
      </w:pPr>
      <w:r w:rsidRPr="0054279E">
        <w:rPr>
          <w:b/>
        </w:rPr>
        <w:t xml:space="preserve">    private javax.swing.JComboBox lastsal;</w:t>
      </w:r>
    </w:p>
    <w:p w:rsidR="0054279E" w:rsidRPr="0054279E" w:rsidRDefault="0054279E" w:rsidP="0054279E">
      <w:pPr>
        <w:spacing w:before="0" w:after="0"/>
        <w:rPr>
          <w:b/>
        </w:rPr>
      </w:pPr>
      <w:r w:rsidRPr="0054279E">
        <w:rPr>
          <w:b/>
        </w:rPr>
        <w:t xml:space="preserve">    private javax.swing.JLabel lblpics;</w:t>
      </w:r>
    </w:p>
    <w:p w:rsidR="0054279E" w:rsidRPr="0054279E" w:rsidRDefault="0054279E" w:rsidP="0054279E">
      <w:pPr>
        <w:spacing w:before="0" w:after="0"/>
        <w:rPr>
          <w:b/>
        </w:rPr>
      </w:pPr>
      <w:r w:rsidRPr="0054279E">
        <w:rPr>
          <w:b/>
        </w:rPr>
        <w:t xml:space="preserve">    private javax.swing.JRadioButton nonteaching;</w:t>
      </w:r>
    </w:p>
    <w:p w:rsidR="0054279E" w:rsidRPr="0054279E" w:rsidRDefault="0054279E" w:rsidP="0054279E">
      <w:pPr>
        <w:spacing w:before="0" w:after="0"/>
        <w:rPr>
          <w:b/>
        </w:rPr>
      </w:pPr>
      <w:r w:rsidRPr="0054279E">
        <w:rPr>
          <w:b/>
        </w:rPr>
        <w:t xml:space="preserve">    private javax.swing.JComboBox post;</w:t>
      </w:r>
    </w:p>
    <w:p w:rsidR="0054279E" w:rsidRPr="0054279E" w:rsidRDefault="0054279E" w:rsidP="0054279E">
      <w:pPr>
        <w:spacing w:before="0" w:after="0"/>
        <w:rPr>
          <w:b/>
        </w:rPr>
      </w:pPr>
      <w:r w:rsidRPr="0054279E">
        <w:rPr>
          <w:b/>
        </w:rPr>
        <w:t xml:space="preserve">    private javax.swing.JRadioButton rdfemale;</w:t>
      </w:r>
    </w:p>
    <w:p w:rsidR="0054279E" w:rsidRPr="0054279E" w:rsidRDefault="0054279E" w:rsidP="0054279E">
      <w:pPr>
        <w:spacing w:before="0" w:after="0"/>
        <w:rPr>
          <w:b/>
        </w:rPr>
      </w:pPr>
      <w:r w:rsidRPr="0054279E">
        <w:rPr>
          <w:b/>
        </w:rPr>
        <w:t xml:space="preserve">    private javax.swing.JRadioButton rdmale;</w:t>
      </w:r>
    </w:p>
    <w:p w:rsidR="0054279E" w:rsidRPr="0054279E" w:rsidRDefault="0054279E" w:rsidP="0054279E">
      <w:pPr>
        <w:spacing w:before="0" w:after="0"/>
        <w:rPr>
          <w:b/>
        </w:rPr>
      </w:pPr>
      <w:r w:rsidRPr="0054279E">
        <w:rPr>
          <w:b/>
        </w:rPr>
        <w:t xml:space="preserve">    private javax.swing.JComboBox sal;</w:t>
      </w:r>
    </w:p>
    <w:p w:rsidR="0054279E" w:rsidRPr="0054279E" w:rsidRDefault="0054279E" w:rsidP="0054279E">
      <w:pPr>
        <w:spacing w:before="0" w:after="0"/>
        <w:rPr>
          <w:b/>
        </w:rPr>
      </w:pPr>
      <w:r w:rsidRPr="0054279E">
        <w:rPr>
          <w:b/>
        </w:rPr>
        <w:t xml:space="preserve">    private javax.swing.JRadioButton teaching;</w:t>
      </w:r>
    </w:p>
    <w:p w:rsidR="0054279E" w:rsidRPr="0054279E" w:rsidRDefault="0054279E" w:rsidP="0054279E">
      <w:pPr>
        <w:spacing w:before="0" w:after="0"/>
        <w:rPr>
          <w:b/>
        </w:rPr>
      </w:pPr>
      <w:r w:rsidRPr="0054279E">
        <w:rPr>
          <w:b/>
        </w:rPr>
        <w:t xml:space="preserve">    private javax.swing.JTextArea txtcadd;</w:t>
      </w:r>
    </w:p>
    <w:p w:rsidR="0054279E" w:rsidRPr="0054279E" w:rsidRDefault="0054279E" w:rsidP="0054279E">
      <w:pPr>
        <w:spacing w:before="0" w:after="0"/>
        <w:rPr>
          <w:b/>
        </w:rPr>
      </w:pPr>
      <w:r w:rsidRPr="0054279E">
        <w:rPr>
          <w:b/>
        </w:rPr>
        <w:t xml:space="preserve">    private javax.swing.JTextField txtemail;</w:t>
      </w:r>
    </w:p>
    <w:p w:rsidR="0054279E" w:rsidRPr="0054279E" w:rsidRDefault="0054279E" w:rsidP="0054279E">
      <w:pPr>
        <w:spacing w:before="0" w:after="0"/>
        <w:rPr>
          <w:b/>
        </w:rPr>
      </w:pPr>
      <w:r w:rsidRPr="0054279E">
        <w:rPr>
          <w:b/>
        </w:rPr>
        <w:t xml:space="preserve">    private javax.swing.JTextField txtmob;</w:t>
      </w:r>
    </w:p>
    <w:p w:rsidR="0054279E" w:rsidRPr="0054279E" w:rsidRDefault="0054279E" w:rsidP="0054279E">
      <w:pPr>
        <w:spacing w:before="0" w:after="0"/>
        <w:rPr>
          <w:b/>
        </w:rPr>
      </w:pPr>
      <w:r w:rsidRPr="0054279E">
        <w:rPr>
          <w:b/>
        </w:rPr>
        <w:t xml:space="preserve">    private javax.swing.JTextArea txtpadd;</w:t>
      </w:r>
    </w:p>
    <w:p w:rsidR="0054279E" w:rsidRPr="0054279E" w:rsidRDefault="0054279E" w:rsidP="0054279E">
      <w:pPr>
        <w:spacing w:before="0" w:after="0"/>
        <w:rPr>
          <w:b/>
        </w:rPr>
      </w:pPr>
      <w:r w:rsidRPr="0054279E">
        <w:rPr>
          <w:b/>
        </w:rPr>
        <w:t xml:space="preserve">    private javax.swing.JTextField txtsid;</w:t>
      </w:r>
    </w:p>
    <w:p w:rsidR="0054279E" w:rsidRPr="0054279E" w:rsidRDefault="0054279E" w:rsidP="0054279E">
      <w:pPr>
        <w:spacing w:before="0" w:after="0"/>
        <w:rPr>
          <w:b/>
        </w:rPr>
      </w:pPr>
      <w:r w:rsidRPr="0054279E">
        <w:rPr>
          <w:b/>
        </w:rPr>
        <w:t xml:space="preserve">    private javax.swing.JTextField txtstaffnm;</w:t>
      </w:r>
    </w:p>
    <w:p w:rsidR="0054279E" w:rsidRPr="0054279E" w:rsidRDefault="0054279E" w:rsidP="0054279E">
      <w:pPr>
        <w:spacing w:before="0" w:after="0"/>
        <w:rPr>
          <w:b/>
        </w:rPr>
      </w:pPr>
      <w:r w:rsidRPr="0054279E">
        <w:rPr>
          <w:b/>
        </w:rPr>
        <w:t xml:space="preserve">    // End of variables declaration                   </w:t>
      </w:r>
    </w:p>
    <w:p w:rsidR="00237A4C" w:rsidRDefault="0054279E" w:rsidP="0054279E">
      <w:pPr>
        <w:spacing w:before="0" w:after="0"/>
        <w:rPr>
          <w:b/>
        </w:rPr>
      </w:pPr>
      <w:r w:rsidRPr="0054279E">
        <w:rPr>
          <w:b/>
        </w:rPr>
        <w:t>}</w:t>
      </w:r>
    </w:p>
    <w:p w:rsidR="00A23CBB" w:rsidRDefault="00A23CBB" w:rsidP="00227A30">
      <w:pPr>
        <w:spacing w:before="0" w:after="0"/>
        <w:rPr>
          <w:b/>
        </w:rPr>
      </w:pPr>
    </w:p>
    <w:p w:rsidR="0054279E" w:rsidRDefault="0054279E" w:rsidP="00227A30">
      <w:pPr>
        <w:spacing w:before="0" w:after="0"/>
        <w:rPr>
          <w:b/>
        </w:rPr>
      </w:pPr>
    </w:p>
    <w:p w:rsidR="00A23CBB" w:rsidRDefault="00A23CBB" w:rsidP="00227A30">
      <w:pPr>
        <w:spacing w:before="0" w:after="0"/>
        <w:rPr>
          <w:b/>
        </w:rPr>
      </w:pPr>
    </w:p>
    <w:p w:rsidR="00A23CBB" w:rsidRDefault="00A23CBB" w:rsidP="00227A30">
      <w:pPr>
        <w:spacing w:before="0" w:after="0"/>
        <w:rPr>
          <w:b/>
        </w:rPr>
      </w:pPr>
    </w:p>
    <w:p w:rsidR="00A23CBB" w:rsidRDefault="00A23CBB" w:rsidP="00227A30">
      <w:pPr>
        <w:spacing w:before="0" w:after="0"/>
        <w:rPr>
          <w:b/>
        </w:rPr>
      </w:pPr>
    </w:p>
    <w:p w:rsidR="005E1690" w:rsidRPr="00664DA0" w:rsidRDefault="00664DA0" w:rsidP="00227A30">
      <w:pPr>
        <w:spacing w:before="0" w:after="0"/>
        <w:rPr>
          <w:b/>
          <w:sz w:val="32"/>
          <w:szCs w:val="32"/>
        </w:rPr>
      </w:pPr>
      <w:r>
        <w:rPr>
          <w:b/>
          <w:sz w:val="32"/>
          <w:szCs w:val="32"/>
        </w:rPr>
        <w:lastRenderedPageBreak/>
        <w:t>Student ID Card(idcard</w:t>
      </w:r>
      <w:r w:rsidR="00237A4C" w:rsidRPr="00A23CBB">
        <w:rPr>
          <w:b/>
          <w:sz w:val="32"/>
          <w:szCs w:val="32"/>
        </w:rPr>
        <w:t>.java)</w:t>
      </w:r>
      <w:r w:rsidR="005E1690" w:rsidRPr="00A23CBB">
        <w:rPr>
          <w:b/>
          <w:sz w:val="32"/>
          <w:szCs w:val="32"/>
        </w:rPr>
        <w:t xml:space="preserve"> :</w:t>
      </w:r>
      <w:r w:rsidR="00237A4C">
        <w:rPr>
          <w:b/>
          <w:noProof/>
          <w:lang w:eastAsia="en-US"/>
        </w:rPr>
        <w:drawing>
          <wp:inline distT="0" distB="0" distL="0" distR="0">
            <wp:extent cx="4895850" cy="4933950"/>
            <wp:effectExtent l="19050" t="0" r="0" b="0"/>
            <wp:docPr id="29" name="Picture 3" descr="C:\Users\Pankajkumar\Desktop\screensot\Interface - Copy\12 hos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kajkumar\Desktop\screensot\Interface - Copy\12 hostel.png"/>
                    <pic:cNvPicPr>
                      <a:picLocks noChangeAspect="1" noChangeArrowheads="1"/>
                    </pic:cNvPicPr>
                  </pic:nvPicPr>
                  <pic:blipFill>
                    <a:blip r:embed="rId56"/>
                    <a:stretch>
                      <a:fillRect/>
                    </a:stretch>
                  </pic:blipFill>
                  <pic:spPr bwMode="auto">
                    <a:xfrm>
                      <a:off x="0" y="0"/>
                      <a:ext cx="4900131" cy="4938264"/>
                    </a:xfrm>
                    <a:prstGeom prst="rect">
                      <a:avLst/>
                    </a:prstGeom>
                    <a:noFill/>
                    <a:ln w="9525">
                      <a:noFill/>
                      <a:miter lim="800000"/>
                      <a:headEnd/>
                      <a:tailEnd/>
                    </a:ln>
                  </pic:spPr>
                </pic:pic>
              </a:graphicData>
            </a:graphic>
          </wp:inline>
        </w:drawing>
      </w:r>
    </w:p>
    <w:p w:rsidR="00A23CBB" w:rsidRDefault="00A23CBB" w:rsidP="000A2219">
      <w:pPr>
        <w:spacing w:before="0" w:after="0"/>
        <w:rPr>
          <w:b/>
        </w:rPr>
      </w:pPr>
    </w:p>
    <w:p w:rsidR="00664DA0" w:rsidRDefault="00664DA0" w:rsidP="000A2219">
      <w:pPr>
        <w:spacing w:before="0" w:after="0"/>
        <w:rPr>
          <w:b/>
        </w:rPr>
      </w:pPr>
    </w:p>
    <w:p w:rsidR="005E1690" w:rsidRPr="00A23CBB" w:rsidRDefault="005E1690" w:rsidP="000A2219">
      <w:pPr>
        <w:spacing w:before="0" w:after="0"/>
        <w:rPr>
          <w:sz w:val="28"/>
          <w:szCs w:val="28"/>
        </w:rPr>
      </w:pPr>
      <w:r w:rsidRPr="00A23CBB">
        <w:rPr>
          <w:b/>
          <w:sz w:val="28"/>
          <w:szCs w:val="28"/>
        </w:rPr>
        <w:t>Code:</w:t>
      </w:r>
      <w:r w:rsidRPr="00A23CBB">
        <w:rPr>
          <w:sz w:val="28"/>
          <w:szCs w:val="28"/>
        </w:rPr>
        <w:t xml:space="preserve"> </w:t>
      </w:r>
      <w:r w:rsidR="00A23CBB" w:rsidRPr="00A23CBB">
        <w:rPr>
          <w:sz w:val="28"/>
          <w:szCs w:val="28"/>
        </w:rPr>
        <w:t>-</w:t>
      </w:r>
    </w:p>
    <w:p w:rsidR="00664DA0" w:rsidRPr="00664DA0" w:rsidRDefault="00664DA0" w:rsidP="00664DA0">
      <w:pPr>
        <w:spacing w:before="0" w:after="0"/>
        <w:rPr>
          <w:b/>
        </w:rPr>
      </w:pPr>
      <w:r w:rsidRPr="00664DA0">
        <w:rPr>
          <w:b/>
        </w:rPr>
        <w:t>package schoolmangment;</w:t>
      </w:r>
    </w:p>
    <w:p w:rsidR="00664DA0" w:rsidRPr="00664DA0" w:rsidRDefault="00664DA0" w:rsidP="00664DA0">
      <w:pPr>
        <w:spacing w:before="0" w:after="0"/>
        <w:rPr>
          <w:b/>
        </w:rPr>
      </w:pPr>
      <w:r w:rsidRPr="00664DA0">
        <w:rPr>
          <w:b/>
        </w:rPr>
        <w:t>import javax.swing.ImageIcon;</w:t>
      </w:r>
    </w:p>
    <w:p w:rsidR="00664DA0" w:rsidRDefault="00664DA0" w:rsidP="00664DA0">
      <w:pPr>
        <w:spacing w:before="0" w:after="0"/>
        <w:rPr>
          <w:b/>
        </w:rPr>
      </w:pPr>
      <w:r w:rsidRPr="00664DA0">
        <w:rPr>
          <w:b/>
        </w:rPr>
        <w:t>import javax.swing.JOptionPane;</w:t>
      </w:r>
    </w:p>
    <w:p w:rsidR="0054279E" w:rsidRPr="00403A06" w:rsidRDefault="0054279E" w:rsidP="0054279E">
      <w:pPr>
        <w:spacing w:before="0" w:after="0"/>
        <w:rPr>
          <w:b/>
        </w:rPr>
      </w:pPr>
      <w:r w:rsidRPr="00403A06">
        <w:rPr>
          <w:b/>
        </w:rPr>
        <w:t>/**</w:t>
      </w:r>
    </w:p>
    <w:p w:rsidR="0054279E" w:rsidRPr="00156B23" w:rsidRDefault="0054279E" w:rsidP="0054279E">
      <w:pPr>
        <w:spacing w:before="0" w:after="0"/>
        <w:rPr>
          <w:sz w:val="22"/>
          <w:szCs w:val="22"/>
        </w:rPr>
      </w:pPr>
      <w:r>
        <w:rPr>
          <w:b/>
        </w:rPr>
        <w:t xml:space="preserve"> * @author  </w:t>
      </w:r>
      <w:r w:rsidRPr="009F3240">
        <w:rPr>
          <w:sz w:val="22"/>
          <w:szCs w:val="22"/>
        </w:rPr>
        <w:t>Rishav Kashyap (Rishu)</w:t>
      </w:r>
    </w:p>
    <w:p w:rsidR="0054279E" w:rsidRPr="00664DA0" w:rsidRDefault="0054279E" w:rsidP="00664DA0">
      <w:pPr>
        <w:spacing w:before="0" w:after="0"/>
        <w:rPr>
          <w:b/>
        </w:rPr>
      </w:pPr>
      <w:r>
        <w:rPr>
          <w:b/>
        </w:rPr>
        <w:t xml:space="preserve"> */</w:t>
      </w:r>
    </w:p>
    <w:p w:rsidR="00664DA0" w:rsidRPr="00664DA0" w:rsidRDefault="00664DA0" w:rsidP="00664DA0">
      <w:pPr>
        <w:spacing w:before="0" w:after="0"/>
        <w:rPr>
          <w:b/>
        </w:rPr>
      </w:pPr>
      <w:r w:rsidRPr="00664DA0">
        <w:rPr>
          <w:b/>
        </w:rPr>
        <w:t>public class idcard extends javax.swing.JFrame {</w:t>
      </w:r>
    </w:p>
    <w:p w:rsidR="00664DA0" w:rsidRPr="00664DA0" w:rsidRDefault="00664DA0" w:rsidP="00664DA0">
      <w:pPr>
        <w:spacing w:before="0" w:after="0"/>
        <w:rPr>
          <w:b/>
        </w:rPr>
      </w:pPr>
      <w:r w:rsidRPr="00664DA0">
        <w:rPr>
          <w:b/>
        </w:rPr>
        <w:t xml:space="preserve">    public idcard() {</w:t>
      </w:r>
    </w:p>
    <w:p w:rsidR="00664DA0" w:rsidRPr="00664DA0" w:rsidRDefault="00664DA0" w:rsidP="00664DA0">
      <w:pPr>
        <w:spacing w:before="0" w:after="0"/>
        <w:rPr>
          <w:b/>
        </w:rPr>
      </w:pPr>
      <w:r w:rsidRPr="00664DA0">
        <w:rPr>
          <w:b/>
        </w:rPr>
        <w:t xml:space="preserve">        initComponents();</w:t>
      </w:r>
    </w:p>
    <w:p w:rsidR="00664DA0" w:rsidRPr="00664DA0" w:rsidRDefault="00664DA0" w:rsidP="00664DA0">
      <w:pPr>
        <w:spacing w:before="0" w:after="0"/>
        <w:rPr>
          <w:b/>
        </w:rPr>
      </w:pPr>
      <w:r w:rsidRPr="00664DA0">
        <w:rPr>
          <w:b/>
        </w:rPr>
        <w:t xml:space="preserve">         this.setLocationRelativeTo(null);</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@SuppressWarnings("unchecked")</w:t>
      </w:r>
    </w:p>
    <w:p w:rsidR="00664DA0" w:rsidRPr="00664DA0" w:rsidRDefault="00664DA0" w:rsidP="00664DA0">
      <w:pPr>
        <w:spacing w:before="0" w:after="0"/>
        <w:rPr>
          <w:b/>
        </w:rPr>
      </w:pPr>
      <w:r w:rsidRPr="00664DA0">
        <w:rPr>
          <w:b/>
        </w:rPr>
        <w:lastRenderedPageBreak/>
        <w:t xml:space="preserve">    // &lt;editor-fold defaultstate="collapsed" desc="Generated Code"&gt;                          </w:t>
      </w:r>
    </w:p>
    <w:p w:rsidR="00664DA0" w:rsidRPr="00664DA0" w:rsidRDefault="00664DA0" w:rsidP="00664DA0">
      <w:pPr>
        <w:spacing w:before="0" w:after="0"/>
        <w:rPr>
          <w:b/>
        </w:rPr>
      </w:pPr>
      <w:r w:rsidRPr="00664DA0">
        <w:rPr>
          <w:b/>
        </w:rPr>
        <w:t xml:space="preserve">    private void initComponents()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jPanel1 = new javax.swing.JPanel();</w:t>
      </w:r>
    </w:p>
    <w:p w:rsidR="00664DA0" w:rsidRPr="00664DA0" w:rsidRDefault="00664DA0" w:rsidP="00664DA0">
      <w:pPr>
        <w:spacing w:before="0" w:after="0"/>
        <w:rPr>
          <w:b/>
        </w:rPr>
      </w:pPr>
      <w:r w:rsidRPr="00664DA0">
        <w:rPr>
          <w:b/>
        </w:rPr>
        <w:t xml:space="preserve">        jPanel2 = new javax.swing.JPanel();</w:t>
      </w:r>
    </w:p>
    <w:p w:rsidR="00664DA0" w:rsidRPr="00664DA0" w:rsidRDefault="00664DA0" w:rsidP="00664DA0">
      <w:pPr>
        <w:spacing w:before="0" w:after="0"/>
        <w:rPr>
          <w:b/>
        </w:rPr>
      </w:pPr>
      <w:r w:rsidRPr="00664DA0">
        <w:rPr>
          <w:b/>
        </w:rPr>
        <w:t xml:space="preserve">        jLabel9 = new javax.swing.JLabel();</w:t>
      </w:r>
    </w:p>
    <w:p w:rsidR="00664DA0" w:rsidRPr="00664DA0" w:rsidRDefault="00664DA0" w:rsidP="00664DA0">
      <w:pPr>
        <w:spacing w:before="0" w:after="0"/>
        <w:rPr>
          <w:b/>
        </w:rPr>
      </w:pPr>
      <w:r w:rsidRPr="00664DA0">
        <w:rPr>
          <w:b/>
        </w:rPr>
        <w:t xml:space="preserve">        jPanel3 = new javax.swing.JPanel();</w:t>
      </w:r>
    </w:p>
    <w:p w:rsidR="00664DA0" w:rsidRPr="00664DA0" w:rsidRDefault="00664DA0" w:rsidP="00664DA0">
      <w:pPr>
        <w:spacing w:before="0" w:after="0"/>
        <w:rPr>
          <w:b/>
        </w:rPr>
      </w:pPr>
      <w:r w:rsidRPr="00664DA0">
        <w:rPr>
          <w:b/>
        </w:rPr>
        <w:t xml:space="preserve">        jLabel1 = new javax.swing.JLabel();</w:t>
      </w:r>
    </w:p>
    <w:p w:rsidR="00664DA0" w:rsidRPr="00664DA0" w:rsidRDefault="00664DA0" w:rsidP="00664DA0">
      <w:pPr>
        <w:spacing w:before="0" w:after="0"/>
        <w:rPr>
          <w:b/>
        </w:rPr>
      </w:pPr>
      <w:r w:rsidRPr="00664DA0">
        <w:rPr>
          <w:b/>
        </w:rPr>
        <w:t xml:space="preserve">        txtsid = new javax.swing.JTextField();</w:t>
      </w:r>
    </w:p>
    <w:p w:rsidR="00664DA0" w:rsidRPr="00664DA0" w:rsidRDefault="00664DA0" w:rsidP="00664DA0">
      <w:pPr>
        <w:spacing w:before="0" w:after="0"/>
        <w:rPr>
          <w:b/>
        </w:rPr>
      </w:pPr>
      <w:r w:rsidRPr="00664DA0">
        <w:rPr>
          <w:b/>
        </w:rPr>
        <w:t xml:space="preserve">        jButton1 = new javax.swing.JButton();</w:t>
      </w:r>
    </w:p>
    <w:p w:rsidR="00664DA0" w:rsidRPr="00664DA0" w:rsidRDefault="00664DA0" w:rsidP="00664DA0">
      <w:pPr>
        <w:spacing w:before="0" w:after="0"/>
        <w:rPr>
          <w:b/>
        </w:rPr>
      </w:pPr>
      <w:r w:rsidRPr="00664DA0">
        <w:rPr>
          <w:b/>
        </w:rPr>
        <w:t xml:space="preserve">        jButton2 = new javax.swing.JButton();</w:t>
      </w:r>
    </w:p>
    <w:p w:rsidR="00664DA0" w:rsidRPr="00664DA0" w:rsidRDefault="00664DA0" w:rsidP="00664DA0">
      <w:pPr>
        <w:spacing w:before="0" w:after="0"/>
        <w:rPr>
          <w:b/>
        </w:rPr>
      </w:pPr>
      <w:r w:rsidRPr="00664DA0">
        <w:rPr>
          <w:b/>
        </w:rPr>
        <w:t xml:space="preserve">        jPanel4 = new javax.swing.JPanel();</w:t>
      </w:r>
    </w:p>
    <w:p w:rsidR="00664DA0" w:rsidRPr="00664DA0" w:rsidRDefault="00664DA0" w:rsidP="00664DA0">
      <w:pPr>
        <w:spacing w:before="0" w:after="0"/>
        <w:rPr>
          <w:b/>
        </w:rPr>
      </w:pPr>
      <w:r w:rsidRPr="00664DA0">
        <w:rPr>
          <w:b/>
        </w:rPr>
        <w:t xml:space="preserve">        jLabel3 = new javax.swing.JLabel();</w:t>
      </w:r>
    </w:p>
    <w:p w:rsidR="00664DA0" w:rsidRPr="00664DA0" w:rsidRDefault="00664DA0" w:rsidP="00664DA0">
      <w:pPr>
        <w:spacing w:before="0" w:after="0"/>
        <w:rPr>
          <w:b/>
        </w:rPr>
      </w:pPr>
      <w:r w:rsidRPr="00664DA0">
        <w:rPr>
          <w:b/>
        </w:rPr>
        <w:t xml:space="preserve">        lblname = new javax.swing.JLabel();</w:t>
      </w:r>
    </w:p>
    <w:p w:rsidR="00664DA0" w:rsidRPr="00664DA0" w:rsidRDefault="00664DA0" w:rsidP="00664DA0">
      <w:pPr>
        <w:spacing w:before="0" w:after="0"/>
        <w:rPr>
          <w:b/>
        </w:rPr>
      </w:pPr>
      <w:r w:rsidRPr="00664DA0">
        <w:rPr>
          <w:b/>
        </w:rPr>
        <w:t xml:space="preserve">        jLabel2 = new javax.swing.JLabel();</w:t>
      </w:r>
    </w:p>
    <w:p w:rsidR="00664DA0" w:rsidRPr="00664DA0" w:rsidRDefault="00664DA0" w:rsidP="00664DA0">
      <w:pPr>
        <w:spacing w:before="0" w:after="0"/>
        <w:rPr>
          <w:b/>
        </w:rPr>
      </w:pPr>
      <w:r w:rsidRPr="00664DA0">
        <w:rPr>
          <w:b/>
        </w:rPr>
        <w:t xml:space="preserve">        lblfname = new javax.swing.JLabel();</w:t>
      </w:r>
    </w:p>
    <w:p w:rsidR="00664DA0" w:rsidRPr="00664DA0" w:rsidRDefault="00664DA0" w:rsidP="00664DA0">
      <w:pPr>
        <w:spacing w:before="0" w:after="0"/>
        <w:rPr>
          <w:b/>
        </w:rPr>
      </w:pPr>
      <w:r w:rsidRPr="00664DA0">
        <w:rPr>
          <w:b/>
        </w:rPr>
        <w:t xml:space="preserve">        jLabel6 = new javax.swing.JLabel();</w:t>
      </w:r>
    </w:p>
    <w:p w:rsidR="00664DA0" w:rsidRPr="00664DA0" w:rsidRDefault="00664DA0" w:rsidP="00664DA0">
      <w:pPr>
        <w:spacing w:before="0" w:after="0"/>
        <w:rPr>
          <w:b/>
        </w:rPr>
      </w:pPr>
      <w:r w:rsidRPr="00664DA0">
        <w:rPr>
          <w:b/>
        </w:rPr>
        <w:t xml:space="preserve">        lblsname = new javax.swing.JLabel();</w:t>
      </w:r>
    </w:p>
    <w:p w:rsidR="00664DA0" w:rsidRPr="00664DA0" w:rsidRDefault="00664DA0" w:rsidP="00664DA0">
      <w:pPr>
        <w:spacing w:before="0" w:after="0"/>
        <w:rPr>
          <w:b/>
        </w:rPr>
      </w:pPr>
      <w:r w:rsidRPr="00664DA0">
        <w:rPr>
          <w:b/>
        </w:rPr>
        <w:t xml:space="preserve">        jLabel4 = new javax.swing.JLabel();</w:t>
      </w:r>
    </w:p>
    <w:p w:rsidR="00664DA0" w:rsidRPr="00664DA0" w:rsidRDefault="00664DA0" w:rsidP="00664DA0">
      <w:pPr>
        <w:spacing w:before="0" w:after="0"/>
        <w:rPr>
          <w:b/>
        </w:rPr>
      </w:pPr>
      <w:r w:rsidRPr="00664DA0">
        <w:rPr>
          <w:b/>
        </w:rPr>
        <w:t xml:space="preserve">        lblrnm = new javax.swing.JLabel();</w:t>
      </w:r>
    </w:p>
    <w:p w:rsidR="00664DA0" w:rsidRPr="00664DA0" w:rsidRDefault="00664DA0" w:rsidP="00664DA0">
      <w:pPr>
        <w:spacing w:before="0" w:after="0"/>
        <w:rPr>
          <w:b/>
        </w:rPr>
      </w:pPr>
      <w:r w:rsidRPr="00664DA0">
        <w:rPr>
          <w:b/>
        </w:rPr>
        <w:t xml:space="preserve">        jLabel7 = new javax.swing.JLabel();</w:t>
      </w:r>
    </w:p>
    <w:p w:rsidR="00664DA0" w:rsidRPr="00664DA0" w:rsidRDefault="00664DA0" w:rsidP="00664DA0">
      <w:pPr>
        <w:spacing w:before="0" w:after="0"/>
        <w:rPr>
          <w:b/>
        </w:rPr>
      </w:pPr>
      <w:r w:rsidRPr="00664DA0">
        <w:rPr>
          <w:b/>
        </w:rPr>
        <w:t xml:space="preserve">        lblgen = new javax.swing.JLabel();</w:t>
      </w:r>
    </w:p>
    <w:p w:rsidR="00664DA0" w:rsidRPr="00664DA0" w:rsidRDefault="00664DA0" w:rsidP="00664DA0">
      <w:pPr>
        <w:spacing w:before="0" w:after="0"/>
        <w:rPr>
          <w:b/>
        </w:rPr>
      </w:pPr>
      <w:r w:rsidRPr="00664DA0">
        <w:rPr>
          <w:b/>
        </w:rPr>
        <w:t xml:space="preserve">        img = new javax.swing.JLabel();</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setDefaultCloseOperation(javax.swing.WindowConstants.EXIT_ON_CLOSE);</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jPanel1.setBackground(new java.awt.Color(255, 153, 0));</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jPanel2.setBackground(new java.awt.Color(255, 102, 0));</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jLabel9.setFont(new java.awt.Font("Script MT Bold", 1, 36)); // NOI18N</w:t>
      </w:r>
    </w:p>
    <w:p w:rsidR="00664DA0" w:rsidRPr="00664DA0" w:rsidRDefault="00664DA0" w:rsidP="00664DA0">
      <w:pPr>
        <w:spacing w:before="0" w:after="0"/>
        <w:rPr>
          <w:b/>
        </w:rPr>
      </w:pPr>
      <w:r w:rsidRPr="00664DA0">
        <w:rPr>
          <w:b/>
        </w:rPr>
        <w:t xml:space="preserve">        jLabel9.setForeground(new java.awt.Color(102, 255, 51));</w:t>
      </w:r>
    </w:p>
    <w:p w:rsidR="00664DA0" w:rsidRPr="00664DA0" w:rsidRDefault="00664DA0" w:rsidP="00664DA0">
      <w:pPr>
        <w:spacing w:before="0" w:after="0"/>
        <w:rPr>
          <w:b/>
        </w:rPr>
      </w:pPr>
      <w:r w:rsidRPr="00664DA0">
        <w:rPr>
          <w:b/>
        </w:rPr>
        <w:t xml:space="preserve">        jLabel9.setText("        Student ID Card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jPanel3.setBackground(new java.awt.Color(204, 204, 255));</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jLabel1.setFont(new java.awt.Font("Tahoma", 1, 11)); // NOI18N</w:t>
      </w:r>
    </w:p>
    <w:p w:rsidR="00664DA0" w:rsidRPr="00664DA0" w:rsidRDefault="00664DA0" w:rsidP="00664DA0">
      <w:pPr>
        <w:spacing w:before="0" w:after="0"/>
        <w:rPr>
          <w:b/>
        </w:rPr>
      </w:pPr>
      <w:r w:rsidRPr="00664DA0">
        <w:rPr>
          <w:b/>
        </w:rPr>
        <w:t xml:space="preserve">        jLabel1.setForeground(new java.awt.Color(255, 0, 0));</w:t>
      </w:r>
    </w:p>
    <w:p w:rsidR="00664DA0" w:rsidRPr="00664DA0" w:rsidRDefault="00664DA0" w:rsidP="00664DA0">
      <w:pPr>
        <w:spacing w:before="0" w:after="0"/>
        <w:rPr>
          <w:b/>
        </w:rPr>
      </w:pPr>
      <w:r w:rsidRPr="00664DA0">
        <w:rPr>
          <w:b/>
        </w:rPr>
        <w:t xml:space="preserve">        jLabel1.setText("Sudent Id:");</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jButton1.setBackground(new java.awt.Color(0, 0, 255));</w:t>
      </w:r>
    </w:p>
    <w:p w:rsidR="00664DA0" w:rsidRPr="00664DA0" w:rsidRDefault="00664DA0" w:rsidP="00664DA0">
      <w:pPr>
        <w:spacing w:before="0" w:after="0"/>
        <w:rPr>
          <w:b/>
        </w:rPr>
      </w:pPr>
      <w:r w:rsidRPr="00664DA0">
        <w:rPr>
          <w:b/>
        </w:rPr>
        <w:t xml:space="preserve">        jButton1.setFont(new java.awt.Font("Tahoma", 1, 11)); // NOI18N</w:t>
      </w:r>
    </w:p>
    <w:p w:rsidR="00664DA0" w:rsidRPr="00664DA0" w:rsidRDefault="00664DA0" w:rsidP="00664DA0">
      <w:pPr>
        <w:spacing w:before="0" w:after="0"/>
        <w:rPr>
          <w:b/>
        </w:rPr>
      </w:pPr>
      <w:r w:rsidRPr="00664DA0">
        <w:rPr>
          <w:b/>
        </w:rPr>
        <w:t xml:space="preserve">        jButton1.setForeground(new java.awt.Color(255, 255, 255));</w:t>
      </w:r>
    </w:p>
    <w:p w:rsidR="00664DA0" w:rsidRPr="00664DA0" w:rsidRDefault="00664DA0" w:rsidP="00664DA0">
      <w:pPr>
        <w:spacing w:before="0" w:after="0"/>
        <w:rPr>
          <w:b/>
        </w:rPr>
      </w:pPr>
      <w:r w:rsidRPr="00664DA0">
        <w:rPr>
          <w:b/>
        </w:rPr>
        <w:t xml:space="preserve">        jButton1.setText("Get ID_CARD");</w:t>
      </w:r>
    </w:p>
    <w:p w:rsidR="00664DA0" w:rsidRPr="00664DA0" w:rsidRDefault="00664DA0" w:rsidP="00664DA0">
      <w:pPr>
        <w:spacing w:before="0" w:after="0"/>
        <w:rPr>
          <w:b/>
        </w:rPr>
      </w:pPr>
      <w:r w:rsidRPr="00664DA0">
        <w:rPr>
          <w:b/>
        </w:rPr>
        <w:lastRenderedPageBreak/>
        <w:t xml:space="preserve">        jButton1.addActionListener(new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jButton1ActionPerformed(evt);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javax.swing.GroupLayout jPanel3Layout = new javax.swing.GroupLayout(jPanel3);</w:t>
      </w:r>
    </w:p>
    <w:p w:rsidR="00664DA0" w:rsidRPr="00664DA0" w:rsidRDefault="00664DA0" w:rsidP="00664DA0">
      <w:pPr>
        <w:spacing w:before="0" w:after="0"/>
        <w:rPr>
          <w:b/>
        </w:rPr>
      </w:pPr>
      <w:r w:rsidRPr="00664DA0">
        <w:rPr>
          <w:b/>
        </w:rPr>
        <w:t xml:space="preserve">        jPanel3.setLayout(jPanel3Layout);</w:t>
      </w:r>
    </w:p>
    <w:p w:rsidR="00664DA0" w:rsidRPr="00664DA0" w:rsidRDefault="00664DA0" w:rsidP="00664DA0">
      <w:pPr>
        <w:spacing w:before="0" w:after="0"/>
        <w:rPr>
          <w:b/>
        </w:rPr>
      </w:pPr>
      <w:r w:rsidRPr="00664DA0">
        <w:rPr>
          <w:b/>
        </w:rPr>
        <w:t xml:space="preserve">        jPanel3Layout.setHorizontalGroup(</w:t>
      </w:r>
    </w:p>
    <w:p w:rsidR="00664DA0" w:rsidRPr="00664DA0" w:rsidRDefault="00664DA0" w:rsidP="00664DA0">
      <w:pPr>
        <w:spacing w:before="0" w:after="0"/>
        <w:rPr>
          <w:b/>
        </w:rPr>
      </w:pPr>
      <w:r w:rsidRPr="00664DA0">
        <w:rPr>
          <w:b/>
        </w:rPr>
        <w:t xml:space="preserve">            jPanel3Layout.createParallelGroup(javax.swing.GroupLayout.Alignment.LEADING)</w:t>
      </w:r>
    </w:p>
    <w:p w:rsidR="00664DA0" w:rsidRPr="00664DA0" w:rsidRDefault="00664DA0" w:rsidP="00664DA0">
      <w:pPr>
        <w:spacing w:before="0" w:after="0"/>
        <w:rPr>
          <w:b/>
        </w:rPr>
      </w:pPr>
      <w:r w:rsidRPr="00664DA0">
        <w:rPr>
          <w:b/>
        </w:rPr>
        <w:t xml:space="preserve">            .addGroup(jPanel3Layout.createSequentialGroup()</w:t>
      </w:r>
    </w:p>
    <w:p w:rsidR="00664DA0" w:rsidRPr="00664DA0" w:rsidRDefault="00664DA0" w:rsidP="00664DA0">
      <w:pPr>
        <w:spacing w:before="0" w:after="0"/>
        <w:rPr>
          <w:b/>
        </w:rPr>
      </w:pPr>
      <w:r w:rsidRPr="00664DA0">
        <w:rPr>
          <w:b/>
        </w:rPr>
        <w:t xml:space="preserve">                .addContainerGap()</w:t>
      </w:r>
    </w:p>
    <w:p w:rsidR="00664DA0" w:rsidRPr="00664DA0" w:rsidRDefault="00664DA0" w:rsidP="00664DA0">
      <w:pPr>
        <w:spacing w:before="0" w:after="0"/>
        <w:rPr>
          <w:b/>
        </w:rPr>
      </w:pPr>
      <w:r w:rsidRPr="00664DA0">
        <w:rPr>
          <w:b/>
        </w:rPr>
        <w:t xml:space="preserve">                .addComponent(jLabel1, javax.swing.GroupLayout.PREFERRED_SIZE, 79, javax.swing.GroupLayout.PREFERRED_SIZE)</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.addComponent(txtsid, javax.swing.GroupLayout.PREFERRED_SIZE, 155, javax.swing.GroupLayout.PREFERRED_SIZE)</w:t>
      </w:r>
    </w:p>
    <w:p w:rsidR="00664DA0" w:rsidRPr="00664DA0" w:rsidRDefault="00664DA0" w:rsidP="00664DA0">
      <w:pPr>
        <w:spacing w:before="0" w:after="0"/>
        <w:rPr>
          <w:b/>
        </w:rPr>
      </w:pPr>
      <w:r w:rsidRPr="00664DA0">
        <w:rPr>
          <w:b/>
        </w:rPr>
        <w:t xml:space="preserve">                .addContainerGap(javax.swing.GroupLayout.DEFAULT_SIZE, Short.MAX_VALUE))</w:t>
      </w:r>
    </w:p>
    <w:p w:rsidR="00664DA0" w:rsidRPr="00664DA0" w:rsidRDefault="00664DA0" w:rsidP="00664DA0">
      <w:pPr>
        <w:spacing w:before="0" w:after="0"/>
        <w:rPr>
          <w:b/>
        </w:rPr>
      </w:pPr>
      <w:r w:rsidRPr="00664DA0">
        <w:rPr>
          <w:b/>
        </w:rPr>
        <w:t xml:space="preserve">            .addGroup(javax.swing.GroupLayout.Alignment.TRAILING, jPanel3Layout.createSequentialGroup()</w:t>
      </w:r>
    </w:p>
    <w:p w:rsidR="00664DA0" w:rsidRPr="00664DA0" w:rsidRDefault="00664DA0" w:rsidP="00664DA0">
      <w:pPr>
        <w:spacing w:before="0" w:after="0"/>
        <w:rPr>
          <w:b/>
        </w:rPr>
      </w:pPr>
      <w:r w:rsidRPr="00664DA0">
        <w:rPr>
          <w:b/>
        </w:rPr>
        <w:t xml:space="preserve">                .addContainerGap(javax.swing.GroupLayout.DEFAULT_SIZE, Short.MAX_VALUE)</w:t>
      </w:r>
    </w:p>
    <w:p w:rsidR="00664DA0" w:rsidRPr="00664DA0" w:rsidRDefault="00664DA0" w:rsidP="00664DA0">
      <w:pPr>
        <w:spacing w:before="0" w:after="0"/>
        <w:rPr>
          <w:b/>
        </w:rPr>
      </w:pPr>
      <w:r w:rsidRPr="00664DA0">
        <w:rPr>
          <w:b/>
        </w:rPr>
        <w:t xml:space="preserve">                .addComponent(jButton1, javax.swing.GroupLayout.PREFERRED_SIZE, 151, javax.swing.GroupLayout.PREFERRED_SIZE)</w:t>
      </w:r>
    </w:p>
    <w:p w:rsidR="00664DA0" w:rsidRPr="00664DA0" w:rsidRDefault="00664DA0" w:rsidP="00664DA0">
      <w:pPr>
        <w:spacing w:before="0" w:after="0"/>
        <w:rPr>
          <w:b/>
        </w:rPr>
      </w:pPr>
      <w:r w:rsidRPr="00664DA0">
        <w:rPr>
          <w:b/>
        </w:rPr>
        <w:t xml:space="preserve">                .addGap(59, 59, 59))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jPanel3Layout.setVerticalGroup(</w:t>
      </w:r>
    </w:p>
    <w:p w:rsidR="00664DA0" w:rsidRPr="00664DA0" w:rsidRDefault="00664DA0" w:rsidP="00664DA0">
      <w:pPr>
        <w:spacing w:before="0" w:after="0"/>
        <w:rPr>
          <w:b/>
        </w:rPr>
      </w:pPr>
      <w:r w:rsidRPr="00664DA0">
        <w:rPr>
          <w:b/>
        </w:rPr>
        <w:t xml:space="preserve">            jPanel3Layout.createParallelGroup(javax.swing.GroupLayout.Alignment.LEADING)</w:t>
      </w:r>
    </w:p>
    <w:p w:rsidR="00664DA0" w:rsidRPr="00664DA0" w:rsidRDefault="00664DA0" w:rsidP="00664DA0">
      <w:pPr>
        <w:spacing w:before="0" w:after="0"/>
        <w:rPr>
          <w:b/>
        </w:rPr>
      </w:pPr>
      <w:r w:rsidRPr="00664DA0">
        <w:rPr>
          <w:b/>
        </w:rPr>
        <w:t xml:space="preserve">            .addGroup(jPanel3Layout.createSequentialGroup()</w:t>
      </w:r>
    </w:p>
    <w:p w:rsidR="00664DA0" w:rsidRPr="00664DA0" w:rsidRDefault="00664DA0" w:rsidP="00664DA0">
      <w:pPr>
        <w:spacing w:before="0" w:after="0"/>
        <w:rPr>
          <w:b/>
        </w:rPr>
      </w:pPr>
      <w:r w:rsidRPr="00664DA0">
        <w:rPr>
          <w:b/>
        </w:rPr>
        <w:t xml:space="preserve">                .addGap(21, 21, 21)</w:t>
      </w:r>
    </w:p>
    <w:p w:rsidR="00664DA0" w:rsidRPr="00664DA0" w:rsidRDefault="00664DA0" w:rsidP="00664DA0">
      <w:pPr>
        <w:spacing w:before="0" w:after="0"/>
        <w:rPr>
          <w:b/>
        </w:rPr>
      </w:pPr>
      <w:r w:rsidRPr="00664DA0">
        <w:rPr>
          <w:b/>
        </w:rPr>
        <w:t xml:space="preserve">                .addGroup(jPanel3Layout.createParallelGroup(javax.swing.GroupLayout.Alignment.BASELINE)</w:t>
      </w:r>
    </w:p>
    <w:p w:rsidR="00664DA0" w:rsidRPr="00664DA0" w:rsidRDefault="00664DA0" w:rsidP="00664DA0">
      <w:pPr>
        <w:spacing w:before="0" w:after="0"/>
        <w:rPr>
          <w:b/>
        </w:rPr>
      </w:pPr>
      <w:r w:rsidRPr="00664DA0">
        <w:rPr>
          <w:b/>
        </w:rPr>
        <w:t xml:space="preserve">                    .addComponent(jLabel1, javax.swing.GroupLayout.PREFERRED_SIZE, 23, javax.swing.GroupLayout.PREFERRED_SIZE)</w:t>
      </w:r>
    </w:p>
    <w:p w:rsidR="00664DA0" w:rsidRPr="00664DA0" w:rsidRDefault="00664DA0" w:rsidP="00664DA0">
      <w:pPr>
        <w:spacing w:before="0" w:after="0"/>
        <w:rPr>
          <w:b/>
        </w:rPr>
      </w:pPr>
      <w:r w:rsidRPr="00664DA0">
        <w:rPr>
          <w:b/>
        </w:rPr>
        <w:t xml:space="preserve">                    .addComponent(txtsid, javax.swing.GroupLayout.PREFERRED_SIZE, javax.swing.GroupLayout.DEFAULT_SIZE, javax.swing.GroupLayout.PREFERRED_SIZE))</w:t>
      </w:r>
    </w:p>
    <w:p w:rsidR="00664DA0" w:rsidRPr="00664DA0" w:rsidRDefault="00664DA0" w:rsidP="00664DA0">
      <w:pPr>
        <w:spacing w:before="0" w:after="0"/>
        <w:rPr>
          <w:b/>
        </w:rPr>
      </w:pPr>
      <w:r w:rsidRPr="00664DA0">
        <w:rPr>
          <w:b/>
        </w:rPr>
        <w:t xml:space="preserve">                .addPreferredGap(javax.swing.LayoutStyle.ComponentPlacement.RELATED, 28, Short.MAX_VALUE)</w:t>
      </w:r>
    </w:p>
    <w:p w:rsidR="00664DA0" w:rsidRPr="00664DA0" w:rsidRDefault="00664DA0" w:rsidP="00664DA0">
      <w:pPr>
        <w:spacing w:before="0" w:after="0"/>
        <w:rPr>
          <w:b/>
        </w:rPr>
      </w:pPr>
      <w:r w:rsidRPr="00664DA0">
        <w:rPr>
          <w:b/>
        </w:rPr>
        <w:t xml:space="preserve">                .addComponent(jButton1)</w:t>
      </w:r>
    </w:p>
    <w:p w:rsidR="00664DA0" w:rsidRPr="00664DA0" w:rsidRDefault="00664DA0" w:rsidP="00664DA0">
      <w:pPr>
        <w:spacing w:before="0" w:after="0"/>
        <w:rPr>
          <w:b/>
        </w:rPr>
      </w:pPr>
      <w:r w:rsidRPr="00664DA0">
        <w:rPr>
          <w:b/>
        </w:rPr>
        <w:t xml:space="preserve">                .addGap(21, 21, 21))</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javax.swing.GroupLayout jPanel2Layout = new javax.swing.GroupLayout(jPanel2);</w:t>
      </w:r>
    </w:p>
    <w:p w:rsidR="00664DA0" w:rsidRPr="00664DA0" w:rsidRDefault="00664DA0" w:rsidP="00664DA0">
      <w:pPr>
        <w:spacing w:before="0" w:after="0"/>
        <w:rPr>
          <w:b/>
        </w:rPr>
      </w:pPr>
      <w:r w:rsidRPr="00664DA0">
        <w:rPr>
          <w:b/>
        </w:rPr>
        <w:t xml:space="preserve">        jPanel2.setLayout(jPanel2Layout);</w:t>
      </w:r>
    </w:p>
    <w:p w:rsidR="00664DA0" w:rsidRPr="00664DA0" w:rsidRDefault="00664DA0" w:rsidP="00664DA0">
      <w:pPr>
        <w:spacing w:before="0" w:after="0"/>
        <w:rPr>
          <w:b/>
        </w:rPr>
      </w:pPr>
      <w:r w:rsidRPr="00664DA0">
        <w:rPr>
          <w:b/>
        </w:rPr>
        <w:t xml:space="preserve">        jPanel2Layout.setHorizontalGroup(</w:t>
      </w:r>
    </w:p>
    <w:p w:rsidR="00664DA0" w:rsidRPr="00664DA0" w:rsidRDefault="00664DA0" w:rsidP="00664DA0">
      <w:pPr>
        <w:spacing w:before="0" w:after="0"/>
        <w:rPr>
          <w:b/>
        </w:rPr>
      </w:pPr>
      <w:r w:rsidRPr="00664DA0">
        <w:rPr>
          <w:b/>
        </w:rPr>
        <w:lastRenderedPageBreak/>
        <w:t xml:space="preserve">            jPanel2Layout.createParallelGroup(javax.swing.GroupLayout.Alignment.LEADING)</w:t>
      </w:r>
    </w:p>
    <w:p w:rsidR="00664DA0" w:rsidRPr="00664DA0" w:rsidRDefault="00664DA0" w:rsidP="00664DA0">
      <w:pPr>
        <w:spacing w:before="0" w:after="0"/>
        <w:rPr>
          <w:b/>
        </w:rPr>
      </w:pPr>
      <w:r w:rsidRPr="00664DA0">
        <w:rPr>
          <w:b/>
        </w:rPr>
        <w:t xml:space="preserve">            .addComponent(jPanel3, javax.swing.GroupLayout.DEFAULT_SIZE, javax.swing.GroupLayout.DEFAULT_SIZE, Short.MAX_VALUE)</w:t>
      </w:r>
    </w:p>
    <w:p w:rsidR="00664DA0" w:rsidRPr="00664DA0" w:rsidRDefault="00664DA0" w:rsidP="00664DA0">
      <w:pPr>
        <w:spacing w:before="0" w:after="0"/>
        <w:rPr>
          <w:b/>
        </w:rPr>
      </w:pPr>
      <w:r w:rsidRPr="00664DA0">
        <w:rPr>
          <w:b/>
        </w:rPr>
        <w:t xml:space="preserve">            .addGroup(jPanel2Layout.createSequentialGroup()</w:t>
      </w:r>
    </w:p>
    <w:p w:rsidR="00664DA0" w:rsidRPr="00664DA0" w:rsidRDefault="00664DA0" w:rsidP="00664DA0">
      <w:pPr>
        <w:spacing w:before="0" w:after="0"/>
        <w:rPr>
          <w:b/>
        </w:rPr>
      </w:pPr>
      <w:r w:rsidRPr="00664DA0">
        <w:rPr>
          <w:b/>
        </w:rPr>
        <w:t xml:space="preserve">                .addComponent(jLabel9, javax.swing.GroupLayout.PREFERRED_SIZE, 495, javax.swing.GroupLayout.PREFERRED_SIZE)</w:t>
      </w:r>
    </w:p>
    <w:p w:rsidR="00664DA0" w:rsidRPr="00664DA0" w:rsidRDefault="00664DA0" w:rsidP="00664DA0">
      <w:pPr>
        <w:spacing w:before="0" w:after="0"/>
        <w:rPr>
          <w:b/>
        </w:rPr>
      </w:pPr>
      <w:r w:rsidRPr="00664DA0">
        <w:rPr>
          <w:b/>
        </w:rPr>
        <w:t xml:space="preserve">                .addGap(0, 0, Short.MAX_VALUE))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jPanel2Layout.setVerticalGroup(</w:t>
      </w:r>
    </w:p>
    <w:p w:rsidR="00664DA0" w:rsidRPr="00664DA0" w:rsidRDefault="00664DA0" w:rsidP="00664DA0">
      <w:pPr>
        <w:spacing w:before="0" w:after="0"/>
        <w:rPr>
          <w:b/>
        </w:rPr>
      </w:pPr>
      <w:r w:rsidRPr="00664DA0">
        <w:rPr>
          <w:b/>
        </w:rPr>
        <w:t xml:space="preserve">            jPanel2Layout.createParallelGroup(javax.swing.GroupLayout.Alignment.LEADING)</w:t>
      </w:r>
    </w:p>
    <w:p w:rsidR="00664DA0" w:rsidRPr="00664DA0" w:rsidRDefault="00664DA0" w:rsidP="00664DA0">
      <w:pPr>
        <w:spacing w:before="0" w:after="0"/>
        <w:rPr>
          <w:b/>
        </w:rPr>
      </w:pPr>
      <w:r w:rsidRPr="00664DA0">
        <w:rPr>
          <w:b/>
        </w:rPr>
        <w:t xml:space="preserve">            .addGroup(jPanel2Layout.createSequentialGroup()</w:t>
      </w:r>
    </w:p>
    <w:p w:rsidR="00664DA0" w:rsidRPr="00664DA0" w:rsidRDefault="00664DA0" w:rsidP="00664DA0">
      <w:pPr>
        <w:spacing w:before="0" w:after="0"/>
        <w:rPr>
          <w:b/>
        </w:rPr>
      </w:pPr>
      <w:r w:rsidRPr="00664DA0">
        <w:rPr>
          <w:b/>
        </w:rPr>
        <w:t xml:space="preserve">                .addComponent(jLabel9, javax.swing.GroupLayout.PREFERRED_SIZE, 46, javax.swing.GroupLayout.PREFERRED_SIZE)</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.addComponent(jPanel3, javax.swing.GroupLayout.PREFERRED_SIZE, javax.swing.GroupLayout.DEFAULT_SIZE, javax.swing.GroupLayout.PREFERRED_SIZE))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jButton2.setBackground(new java.awt.Color(255, 0, 0));</w:t>
      </w:r>
    </w:p>
    <w:p w:rsidR="00664DA0" w:rsidRPr="00664DA0" w:rsidRDefault="00664DA0" w:rsidP="00664DA0">
      <w:pPr>
        <w:spacing w:before="0" w:after="0"/>
        <w:rPr>
          <w:b/>
        </w:rPr>
      </w:pPr>
      <w:r w:rsidRPr="00664DA0">
        <w:rPr>
          <w:b/>
        </w:rPr>
        <w:t xml:space="preserve">        jButton2.setFont(new java.awt.Font("Tahoma", 1, 11)); // NOI18N</w:t>
      </w:r>
    </w:p>
    <w:p w:rsidR="00664DA0" w:rsidRPr="00664DA0" w:rsidRDefault="00664DA0" w:rsidP="00664DA0">
      <w:pPr>
        <w:spacing w:before="0" w:after="0"/>
        <w:rPr>
          <w:b/>
        </w:rPr>
      </w:pPr>
      <w:r w:rsidRPr="00664DA0">
        <w:rPr>
          <w:b/>
        </w:rPr>
        <w:t xml:space="preserve">        jButton2.setForeground(new java.awt.Color(255, 255, 255));</w:t>
      </w:r>
    </w:p>
    <w:p w:rsidR="00664DA0" w:rsidRPr="00664DA0" w:rsidRDefault="00664DA0" w:rsidP="00664DA0">
      <w:pPr>
        <w:spacing w:before="0" w:after="0"/>
        <w:rPr>
          <w:b/>
        </w:rPr>
      </w:pPr>
      <w:r w:rsidRPr="00664DA0">
        <w:rPr>
          <w:b/>
        </w:rPr>
        <w:t xml:space="preserve">        jButton2.setText("exit");</w:t>
      </w:r>
    </w:p>
    <w:p w:rsidR="00664DA0" w:rsidRPr="00664DA0" w:rsidRDefault="00664DA0" w:rsidP="00664DA0">
      <w:pPr>
        <w:spacing w:before="0" w:after="0"/>
        <w:rPr>
          <w:b/>
        </w:rPr>
      </w:pPr>
      <w:r w:rsidRPr="00664DA0">
        <w:rPr>
          <w:b/>
        </w:rPr>
        <w:t xml:space="preserve">        jButton2.addActionListener(new java.awt.event.ActionListener() {</w:t>
      </w:r>
    </w:p>
    <w:p w:rsidR="00664DA0" w:rsidRPr="00664DA0" w:rsidRDefault="00664DA0" w:rsidP="00664DA0">
      <w:pPr>
        <w:spacing w:before="0" w:after="0"/>
        <w:rPr>
          <w:b/>
        </w:rPr>
      </w:pPr>
      <w:r w:rsidRPr="00664DA0">
        <w:rPr>
          <w:b/>
        </w:rPr>
        <w:t xml:space="preserve">            public void actionPerformed(java.awt.event.ActionEvent evt) {</w:t>
      </w:r>
    </w:p>
    <w:p w:rsidR="00664DA0" w:rsidRPr="00664DA0" w:rsidRDefault="00664DA0" w:rsidP="00664DA0">
      <w:pPr>
        <w:spacing w:before="0" w:after="0"/>
        <w:rPr>
          <w:b/>
        </w:rPr>
      </w:pPr>
      <w:r w:rsidRPr="00664DA0">
        <w:rPr>
          <w:b/>
        </w:rPr>
        <w:t xml:space="preserve">                jButton2ActionPerformed(evt);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jPanel4.setBackground(new java.awt.Color(204, 204, 255));</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jLabel3.setFont(new java.awt.Font("Tahoma", 1, 11)); // NOI18N</w:t>
      </w:r>
    </w:p>
    <w:p w:rsidR="00664DA0" w:rsidRPr="00664DA0" w:rsidRDefault="00664DA0" w:rsidP="00664DA0">
      <w:pPr>
        <w:spacing w:before="0" w:after="0"/>
        <w:rPr>
          <w:b/>
        </w:rPr>
      </w:pPr>
      <w:r w:rsidRPr="00664DA0">
        <w:rPr>
          <w:b/>
        </w:rPr>
        <w:t xml:space="preserve">        jLabel3.setForeground(new java.awt.Color(0, 0, 204));</w:t>
      </w:r>
    </w:p>
    <w:p w:rsidR="00664DA0" w:rsidRPr="00664DA0" w:rsidRDefault="00664DA0" w:rsidP="00664DA0">
      <w:pPr>
        <w:spacing w:before="0" w:after="0"/>
        <w:rPr>
          <w:b/>
        </w:rPr>
      </w:pPr>
      <w:r w:rsidRPr="00664DA0">
        <w:rPr>
          <w:b/>
        </w:rPr>
        <w:t xml:space="preserve">        jLabel3.setText("Student Name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jLabel2.setFont(new java.awt.Font("Tahoma", 1, 11)); // NOI18N</w:t>
      </w:r>
    </w:p>
    <w:p w:rsidR="00664DA0" w:rsidRPr="00664DA0" w:rsidRDefault="00664DA0" w:rsidP="00664DA0">
      <w:pPr>
        <w:spacing w:before="0" w:after="0"/>
        <w:rPr>
          <w:b/>
        </w:rPr>
      </w:pPr>
      <w:r w:rsidRPr="00664DA0">
        <w:rPr>
          <w:b/>
        </w:rPr>
        <w:t xml:space="preserve">        jLabel2.setForeground(new java.awt.Color(0, 0, 255));</w:t>
      </w:r>
    </w:p>
    <w:p w:rsidR="00664DA0" w:rsidRPr="00664DA0" w:rsidRDefault="00664DA0" w:rsidP="00664DA0">
      <w:pPr>
        <w:spacing w:before="0" w:after="0"/>
        <w:rPr>
          <w:b/>
        </w:rPr>
      </w:pPr>
      <w:r w:rsidRPr="00664DA0">
        <w:rPr>
          <w:b/>
        </w:rPr>
        <w:t xml:space="preserve">        jLabel2.setText("Father's Name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jLabel6.setFont(new java.awt.Font("Tahoma", 1, 11)); // NOI18N</w:t>
      </w:r>
    </w:p>
    <w:p w:rsidR="00664DA0" w:rsidRPr="00664DA0" w:rsidRDefault="00664DA0" w:rsidP="00664DA0">
      <w:pPr>
        <w:spacing w:before="0" w:after="0"/>
        <w:rPr>
          <w:b/>
        </w:rPr>
      </w:pPr>
      <w:r w:rsidRPr="00664DA0">
        <w:rPr>
          <w:b/>
        </w:rPr>
        <w:t xml:space="preserve">        jLabel6.setForeground(new java.awt.Color(0, 0, 255));</w:t>
      </w:r>
    </w:p>
    <w:p w:rsidR="00664DA0" w:rsidRPr="00664DA0" w:rsidRDefault="00664DA0" w:rsidP="00664DA0">
      <w:pPr>
        <w:spacing w:before="0" w:after="0"/>
        <w:rPr>
          <w:b/>
        </w:rPr>
      </w:pPr>
      <w:r w:rsidRPr="00664DA0">
        <w:rPr>
          <w:b/>
        </w:rPr>
        <w:t xml:space="preserve">        jLabel6.setText("Mother's  Name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jLabel4.setFont(new java.awt.Font("Tahoma", 1, 11)); // NOI18N</w:t>
      </w:r>
    </w:p>
    <w:p w:rsidR="00664DA0" w:rsidRPr="00664DA0" w:rsidRDefault="00664DA0" w:rsidP="00664DA0">
      <w:pPr>
        <w:spacing w:before="0" w:after="0"/>
        <w:rPr>
          <w:b/>
        </w:rPr>
      </w:pPr>
      <w:r w:rsidRPr="00664DA0">
        <w:rPr>
          <w:b/>
        </w:rPr>
        <w:t xml:space="preserve">        jLabel4.setForeground(new java.awt.Color(0, 0, 255));</w:t>
      </w:r>
    </w:p>
    <w:p w:rsidR="00664DA0" w:rsidRPr="00664DA0" w:rsidRDefault="00664DA0" w:rsidP="00664DA0">
      <w:pPr>
        <w:spacing w:before="0" w:after="0"/>
        <w:rPr>
          <w:b/>
        </w:rPr>
      </w:pPr>
      <w:r w:rsidRPr="00664DA0">
        <w:rPr>
          <w:b/>
        </w:rPr>
        <w:lastRenderedPageBreak/>
        <w:t xml:space="preserve">        jLabel4.setText("Roll no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jLabel7.setFont(new java.awt.Font("Tahoma", 1, 11)); // NOI18N</w:t>
      </w:r>
    </w:p>
    <w:p w:rsidR="00664DA0" w:rsidRPr="00664DA0" w:rsidRDefault="00664DA0" w:rsidP="00664DA0">
      <w:pPr>
        <w:spacing w:before="0" w:after="0"/>
        <w:rPr>
          <w:b/>
        </w:rPr>
      </w:pPr>
      <w:r w:rsidRPr="00664DA0">
        <w:rPr>
          <w:b/>
        </w:rPr>
        <w:t xml:space="preserve">        jLabel7.setForeground(new java.awt.Color(0, 0, 255));</w:t>
      </w:r>
    </w:p>
    <w:p w:rsidR="00664DA0" w:rsidRPr="00664DA0" w:rsidRDefault="00664DA0" w:rsidP="00664DA0">
      <w:pPr>
        <w:spacing w:before="0" w:after="0"/>
        <w:rPr>
          <w:b/>
        </w:rPr>
      </w:pPr>
      <w:r w:rsidRPr="00664DA0">
        <w:rPr>
          <w:b/>
        </w:rPr>
        <w:t xml:space="preserve">        jLabel7.setText("Gender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img.setIcon(new javax.swing.ImageIcon(getClass().getResource("/schoolmangment/img/upload.gif"))); // NOI18N</w:t>
      </w:r>
    </w:p>
    <w:p w:rsidR="00664DA0" w:rsidRPr="00664DA0" w:rsidRDefault="00664DA0" w:rsidP="00664DA0">
      <w:pPr>
        <w:spacing w:before="0" w:after="0"/>
        <w:rPr>
          <w:b/>
        </w:rPr>
      </w:pPr>
      <w:r w:rsidRPr="00664DA0">
        <w:rPr>
          <w:b/>
        </w:rPr>
        <w:t xml:space="preserve">        img.setBorder(new javax.swing.border.MatteBorder(null));</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javax.swing.GroupLayout jPanel4Layout = new javax.swing.GroupLayout(jPanel4);</w:t>
      </w:r>
    </w:p>
    <w:p w:rsidR="00664DA0" w:rsidRPr="00664DA0" w:rsidRDefault="00664DA0" w:rsidP="00664DA0">
      <w:pPr>
        <w:spacing w:before="0" w:after="0"/>
        <w:rPr>
          <w:b/>
        </w:rPr>
      </w:pPr>
      <w:r w:rsidRPr="00664DA0">
        <w:rPr>
          <w:b/>
        </w:rPr>
        <w:t xml:space="preserve">        jPanel4.setLayout(jPanel4Layout);</w:t>
      </w:r>
    </w:p>
    <w:p w:rsidR="00664DA0" w:rsidRPr="00664DA0" w:rsidRDefault="00664DA0" w:rsidP="00664DA0">
      <w:pPr>
        <w:spacing w:before="0" w:after="0"/>
        <w:rPr>
          <w:b/>
        </w:rPr>
      </w:pPr>
      <w:r w:rsidRPr="00664DA0">
        <w:rPr>
          <w:b/>
        </w:rPr>
        <w:t xml:space="preserve">        jPanel4Layout.setHorizontalGroup(</w:t>
      </w:r>
    </w:p>
    <w:p w:rsidR="00664DA0" w:rsidRPr="00664DA0" w:rsidRDefault="00664DA0" w:rsidP="00664DA0">
      <w:pPr>
        <w:spacing w:before="0" w:after="0"/>
        <w:rPr>
          <w:b/>
        </w:rPr>
      </w:pPr>
      <w:r w:rsidRPr="00664DA0">
        <w:rPr>
          <w:b/>
        </w:rPr>
        <w:t xml:space="preserve">            jPanel4Layout.createParallelGroup(javax.swing.GroupLayout.Alignment.LEADING)</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.addGroup(jPanel4Layout.createParallelGroup(javax.swing.GroupLayout.Alignment.LEADING)</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.addContainerGap()</w:t>
      </w:r>
    </w:p>
    <w:p w:rsidR="00664DA0" w:rsidRPr="00664DA0" w:rsidRDefault="00664DA0" w:rsidP="00664DA0">
      <w:pPr>
        <w:spacing w:before="0" w:after="0"/>
        <w:rPr>
          <w:b/>
        </w:rPr>
      </w:pPr>
      <w:r w:rsidRPr="00664DA0">
        <w:rPr>
          <w:b/>
        </w:rPr>
        <w:t xml:space="preserve">                        .addGroup(jPanel4Layout.createParallelGroup(javax.swing.GroupLayout.Alignment.TRAILING)</w:t>
      </w:r>
    </w:p>
    <w:p w:rsidR="00664DA0" w:rsidRPr="00664DA0" w:rsidRDefault="00664DA0" w:rsidP="00664DA0">
      <w:pPr>
        <w:spacing w:before="0" w:after="0"/>
        <w:rPr>
          <w:b/>
        </w:rPr>
      </w:pPr>
      <w:r w:rsidRPr="00664DA0">
        <w:rPr>
          <w:b/>
        </w:rPr>
        <w:t xml:space="preserve">                            .addComponent(jLabel2, javax.swing.GroupLayout.PREFERRED_SIZE, 101, javax.swing.GroupLayout.PREFERRED_SIZE)</w:t>
      </w:r>
    </w:p>
    <w:p w:rsidR="00664DA0" w:rsidRPr="00664DA0" w:rsidRDefault="00664DA0" w:rsidP="00664DA0">
      <w:pPr>
        <w:spacing w:before="0" w:after="0"/>
        <w:rPr>
          <w:b/>
        </w:rPr>
      </w:pPr>
      <w:r w:rsidRPr="00664DA0">
        <w:rPr>
          <w:b/>
        </w:rPr>
        <w:t xml:space="preserve">                            .addComponent(jLabel6, javax.swing.GroupLayout.PREFERRED_SIZE, 102, javax.swing.GroupLayout.PREFERRED_SIZE))</w:t>
      </w:r>
    </w:p>
    <w:p w:rsidR="00664DA0" w:rsidRPr="00664DA0" w:rsidRDefault="00664DA0" w:rsidP="00664DA0">
      <w:pPr>
        <w:spacing w:before="0" w:after="0"/>
        <w:rPr>
          <w:b/>
        </w:rPr>
      </w:pPr>
      <w:r w:rsidRPr="00664DA0">
        <w:rPr>
          <w:b/>
        </w:rPr>
        <w:t xml:space="preserve">                        .addGap(8, 8, 8)</w:t>
      </w:r>
    </w:p>
    <w:p w:rsidR="00664DA0" w:rsidRPr="00664DA0" w:rsidRDefault="00664DA0" w:rsidP="00664DA0">
      <w:pPr>
        <w:spacing w:before="0" w:after="0"/>
        <w:rPr>
          <w:b/>
        </w:rPr>
      </w:pPr>
      <w:r w:rsidRPr="00664DA0">
        <w:rPr>
          <w:b/>
        </w:rPr>
        <w:t xml:space="preserve">                        .addGroup(jPanel4Layout.createParallelGroup(javax.swing.GroupLayout.Alignment.LEADING)</w:t>
      </w:r>
    </w:p>
    <w:p w:rsidR="00664DA0" w:rsidRPr="00664DA0" w:rsidRDefault="00664DA0" w:rsidP="00664DA0">
      <w:pPr>
        <w:spacing w:before="0" w:after="0"/>
        <w:rPr>
          <w:b/>
        </w:rPr>
      </w:pPr>
      <w:r w:rsidRPr="00664DA0">
        <w:rPr>
          <w:b/>
        </w:rPr>
        <w:t xml:space="preserve">                            .addComponent(lblfname, javax.swing.GroupLayout.PREFERRED_SIZE, 179, javax.swing.GroupLayout.PREFERRED_SIZE)</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.addGap(27, 27, 27)</w:t>
      </w:r>
    </w:p>
    <w:p w:rsidR="00664DA0" w:rsidRPr="00664DA0" w:rsidRDefault="00664DA0" w:rsidP="00664DA0">
      <w:pPr>
        <w:spacing w:before="0" w:after="0"/>
        <w:rPr>
          <w:b/>
        </w:rPr>
      </w:pPr>
      <w:r w:rsidRPr="00664DA0">
        <w:rPr>
          <w:b/>
        </w:rPr>
        <w:t xml:space="preserve">                                .addComponent(lblsname, javax.swing.GroupLayout.PREFERRED_SIZE, 152, javax.swing.GroupLayout.PREFERRED_SIZE))))</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.addGap(10, 10, 10)</w:t>
      </w:r>
    </w:p>
    <w:p w:rsidR="00664DA0" w:rsidRPr="00664DA0" w:rsidRDefault="00664DA0" w:rsidP="00664DA0">
      <w:pPr>
        <w:spacing w:before="0" w:after="0"/>
        <w:rPr>
          <w:b/>
        </w:rPr>
      </w:pPr>
      <w:r w:rsidRPr="00664DA0">
        <w:rPr>
          <w:b/>
        </w:rPr>
        <w:t xml:space="preserve">                        .addGroup(jPanel4Layout.createParallelGroup(javax.swing.GroupLayout.Alignment.LEADING)</w:t>
      </w:r>
    </w:p>
    <w:p w:rsidR="00664DA0" w:rsidRPr="00664DA0" w:rsidRDefault="00664DA0" w:rsidP="00664DA0">
      <w:pPr>
        <w:spacing w:before="0" w:after="0"/>
        <w:rPr>
          <w:b/>
        </w:rPr>
      </w:pPr>
      <w:r w:rsidRPr="00664DA0">
        <w:rPr>
          <w:b/>
        </w:rPr>
        <w:t xml:space="preserve">                            .addComponent(jLabel3)</w:t>
      </w:r>
    </w:p>
    <w:p w:rsidR="00664DA0" w:rsidRPr="00664DA0" w:rsidRDefault="00664DA0" w:rsidP="00664DA0">
      <w:pPr>
        <w:spacing w:before="0" w:after="0"/>
        <w:rPr>
          <w:b/>
        </w:rPr>
      </w:pPr>
      <w:r w:rsidRPr="00664DA0">
        <w:rPr>
          <w:b/>
        </w:rPr>
        <w:t xml:space="preserve">                            .addComponent(jLabel4)</w:t>
      </w:r>
    </w:p>
    <w:p w:rsidR="00664DA0" w:rsidRPr="00664DA0" w:rsidRDefault="00664DA0" w:rsidP="00664DA0">
      <w:pPr>
        <w:spacing w:before="0" w:after="0"/>
        <w:rPr>
          <w:b/>
        </w:rPr>
      </w:pPr>
      <w:r w:rsidRPr="00664DA0">
        <w:rPr>
          <w:b/>
        </w:rPr>
        <w:t xml:space="preserve">                            .addComponent(jLabel7))</w:t>
      </w:r>
    </w:p>
    <w:p w:rsidR="00664DA0" w:rsidRPr="00664DA0" w:rsidRDefault="00664DA0" w:rsidP="00664DA0">
      <w:pPr>
        <w:spacing w:before="0" w:after="0"/>
        <w:rPr>
          <w:b/>
        </w:rPr>
      </w:pPr>
      <w:r w:rsidRPr="00664DA0">
        <w:rPr>
          <w:b/>
        </w:rPr>
        <w:t xml:space="preserve">                        .addPreferredGap(javax.swing.LayoutStyle.ComponentPlacement.RELATED)</w:t>
      </w:r>
    </w:p>
    <w:p w:rsidR="00664DA0" w:rsidRPr="00664DA0" w:rsidRDefault="00664DA0" w:rsidP="00664DA0">
      <w:pPr>
        <w:spacing w:before="0" w:after="0"/>
        <w:rPr>
          <w:b/>
        </w:rPr>
      </w:pPr>
      <w:r w:rsidRPr="00664DA0">
        <w:rPr>
          <w:b/>
        </w:rPr>
        <w:t xml:space="preserve">                        .addGroup(jPanel4Layout.createParallelGroup(javax.swing.GroupLayout.Alignment.LEADING, false)</w:t>
      </w:r>
    </w:p>
    <w:p w:rsidR="00664DA0" w:rsidRPr="00664DA0" w:rsidRDefault="00664DA0" w:rsidP="00664DA0">
      <w:pPr>
        <w:spacing w:before="0" w:after="0"/>
        <w:rPr>
          <w:b/>
        </w:rPr>
      </w:pPr>
      <w:r w:rsidRPr="00664DA0">
        <w:rPr>
          <w:b/>
        </w:rPr>
        <w:lastRenderedPageBreak/>
        <w:t xml:space="preserve">                            .addComponent(lblname, javax.swing.GroupLayout.DEFAULT_SIZE, javax.swing.GroupLayout.DEFAULT_SIZE, Short.MAX_VALUE)</w:t>
      </w:r>
    </w:p>
    <w:p w:rsidR="00664DA0" w:rsidRPr="00664DA0" w:rsidRDefault="00664DA0" w:rsidP="00664DA0">
      <w:pPr>
        <w:spacing w:before="0" w:after="0"/>
        <w:rPr>
          <w:b/>
        </w:rPr>
      </w:pPr>
      <w:r w:rsidRPr="00664DA0">
        <w:rPr>
          <w:b/>
        </w:rPr>
        <w:t xml:space="preserve">                            .addComponent(lblrnm, javax.swing.GroupLayout.DEFAULT_SIZE, javax.swing.GroupLayout.DEFAULT_SIZE, Short.MAX_VALUE)</w:t>
      </w:r>
    </w:p>
    <w:p w:rsidR="00664DA0" w:rsidRPr="00664DA0" w:rsidRDefault="00664DA0" w:rsidP="00664DA0">
      <w:pPr>
        <w:spacing w:before="0" w:after="0"/>
        <w:rPr>
          <w:b/>
        </w:rPr>
      </w:pPr>
      <w:r w:rsidRPr="00664DA0">
        <w:rPr>
          <w:b/>
        </w:rPr>
        <w:t xml:space="preserve">                            .addComponent(lblgen, javax.swing.GroupLayout.DEFAULT_SIZE, javax.swing.GroupLayout.DEFAULT_SIZE, Short.MAX_VALUE))))</w:t>
      </w:r>
    </w:p>
    <w:p w:rsidR="00664DA0" w:rsidRPr="00664DA0" w:rsidRDefault="00664DA0" w:rsidP="00664DA0">
      <w:pPr>
        <w:spacing w:before="0" w:after="0"/>
        <w:rPr>
          <w:b/>
        </w:rPr>
      </w:pPr>
      <w:r w:rsidRPr="00664DA0">
        <w:rPr>
          <w:b/>
        </w:rPr>
        <w:t xml:space="preserve">                .addPreferredGap(javax.swing.LayoutStyle.ComponentPlacement.RELATED, javax.swing.GroupLayout.DEFAULT_SIZE, Short.MAX_VALUE)</w:t>
      </w:r>
    </w:p>
    <w:p w:rsidR="00664DA0" w:rsidRPr="00664DA0" w:rsidRDefault="00664DA0" w:rsidP="00664DA0">
      <w:pPr>
        <w:spacing w:before="0" w:after="0"/>
        <w:rPr>
          <w:b/>
        </w:rPr>
      </w:pPr>
      <w:r w:rsidRPr="00664DA0">
        <w:rPr>
          <w:b/>
        </w:rPr>
        <w:t xml:space="preserve">                .addComponent(img, javax.swing.GroupLayout.PREFERRED_SIZE, 177, javax.swing.GroupLayout.PREFERRED_SIZE)</w:t>
      </w:r>
    </w:p>
    <w:p w:rsidR="00664DA0" w:rsidRPr="00664DA0" w:rsidRDefault="00664DA0" w:rsidP="00664DA0">
      <w:pPr>
        <w:spacing w:before="0" w:after="0"/>
        <w:rPr>
          <w:b/>
        </w:rPr>
      </w:pPr>
      <w:r w:rsidRPr="00664DA0">
        <w:rPr>
          <w:b/>
        </w:rPr>
        <w:t xml:space="preserve">                .addContainerGap())</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jPanel4Layout.setVerticalGroup(</w:t>
      </w:r>
    </w:p>
    <w:p w:rsidR="00664DA0" w:rsidRPr="00664DA0" w:rsidRDefault="00664DA0" w:rsidP="00664DA0">
      <w:pPr>
        <w:spacing w:before="0" w:after="0"/>
        <w:rPr>
          <w:b/>
        </w:rPr>
      </w:pPr>
      <w:r w:rsidRPr="00664DA0">
        <w:rPr>
          <w:b/>
        </w:rPr>
        <w:t xml:space="preserve">            jPanel4Layout.createParallelGroup(javax.swing.GroupLayout.Alignment.LEADING)</w:t>
      </w:r>
    </w:p>
    <w:p w:rsidR="00664DA0" w:rsidRPr="00664DA0" w:rsidRDefault="00664DA0" w:rsidP="00664DA0">
      <w:pPr>
        <w:spacing w:before="0" w:after="0"/>
        <w:rPr>
          <w:b/>
        </w:rPr>
      </w:pPr>
      <w:r w:rsidRPr="00664DA0">
        <w:rPr>
          <w:b/>
        </w:rPr>
        <w:t xml:space="preserve">            .addGroup(javax.swing.GroupLayout.Alignment.TRAILING, jPanel4Layout.createSequentialGroup()</w:t>
      </w:r>
    </w:p>
    <w:p w:rsidR="00664DA0" w:rsidRPr="00664DA0" w:rsidRDefault="00664DA0" w:rsidP="00664DA0">
      <w:pPr>
        <w:spacing w:before="0" w:after="0"/>
        <w:rPr>
          <w:b/>
        </w:rPr>
      </w:pPr>
      <w:r w:rsidRPr="00664DA0">
        <w:rPr>
          <w:b/>
        </w:rPr>
        <w:t xml:space="preserve">                .addGroup(jPanel4Layout.createParallelGroup(javax.swing.GroupLayout.Alignment.TRAILING)</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.addContainerGap(javax.swing.GroupLayout.DEFAULT_SIZE, Short.MAX_VALUE)</w:t>
      </w:r>
    </w:p>
    <w:p w:rsidR="00664DA0" w:rsidRPr="00664DA0" w:rsidRDefault="00664DA0" w:rsidP="00664DA0">
      <w:pPr>
        <w:spacing w:before="0" w:after="0"/>
        <w:rPr>
          <w:b/>
        </w:rPr>
      </w:pPr>
      <w:r w:rsidRPr="00664DA0">
        <w:rPr>
          <w:b/>
        </w:rPr>
        <w:t xml:space="preserve">                        .addComponent(lblsname, javax.swing.GroupLayout.PREFERRED_SIZE, 25, javax.swing.GroupLayout.PREFERRED_SIZE))</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.addGap(24, 24, 24)</w:t>
      </w:r>
    </w:p>
    <w:p w:rsidR="00664DA0" w:rsidRPr="00664DA0" w:rsidRDefault="00664DA0" w:rsidP="00664DA0">
      <w:pPr>
        <w:spacing w:before="0" w:after="0"/>
        <w:rPr>
          <w:b/>
        </w:rPr>
      </w:pPr>
      <w:r w:rsidRPr="00664DA0">
        <w:rPr>
          <w:b/>
        </w:rPr>
        <w:t xml:space="preserve">                        .addGroup(jPanel4Layout.createParallelGroup(javax.swing.GroupLayout.Alignment.BASELINE)</w:t>
      </w:r>
    </w:p>
    <w:p w:rsidR="00664DA0" w:rsidRPr="00664DA0" w:rsidRDefault="00664DA0" w:rsidP="00664DA0">
      <w:pPr>
        <w:spacing w:before="0" w:after="0"/>
        <w:rPr>
          <w:b/>
        </w:rPr>
      </w:pPr>
      <w:r w:rsidRPr="00664DA0">
        <w:rPr>
          <w:b/>
        </w:rPr>
        <w:t xml:space="preserve">                            .addComponent(jLabel3)</w:t>
      </w:r>
    </w:p>
    <w:p w:rsidR="00664DA0" w:rsidRPr="00664DA0" w:rsidRDefault="00664DA0" w:rsidP="00664DA0">
      <w:pPr>
        <w:spacing w:before="0" w:after="0"/>
        <w:rPr>
          <w:b/>
        </w:rPr>
      </w:pPr>
      <w:r w:rsidRPr="00664DA0">
        <w:rPr>
          <w:b/>
        </w:rPr>
        <w:t xml:space="preserve">                            .addComponent(lblname, javax.swing.GroupLayout.PREFERRED_SIZE, 24, javax.swing.GroupLayout.PREFERRED_SIZE))</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.addGroup(jPanel4Layout.createParallelGroup(javax.swing.GroupLayout.Alignment.LEADING)</w:t>
      </w:r>
    </w:p>
    <w:p w:rsidR="00664DA0" w:rsidRPr="00664DA0" w:rsidRDefault="00664DA0" w:rsidP="00664DA0">
      <w:pPr>
        <w:spacing w:before="0" w:after="0"/>
        <w:rPr>
          <w:b/>
        </w:rPr>
      </w:pPr>
      <w:r w:rsidRPr="00664DA0">
        <w:rPr>
          <w:b/>
        </w:rPr>
        <w:t xml:space="preserve">                            .addComponent(jLabel4)</w:t>
      </w:r>
    </w:p>
    <w:p w:rsidR="00664DA0" w:rsidRPr="00664DA0" w:rsidRDefault="00664DA0" w:rsidP="00664DA0">
      <w:pPr>
        <w:spacing w:before="0" w:after="0"/>
        <w:rPr>
          <w:b/>
        </w:rPr>
      </w:pPr>
      <w:r w:rsidRPr="00664DA0">
        <w:rPr>
          <w:b/>
        </w:rPr>
        <w:t xml:space="preserve">                            .addComponent(lblrnm, javax.swing.GroupLayout.PREFERRED_SIZE, 26, javax.swing.GroupLayout.PREFERRED_SIZE))</w:t>
      </w:r>
    </w:p>
    <w:p w:rsidR="00664DA0" w:rsidRPr="00664DA0" w:rsidRDefault="00664DA0" w:rsidP="00664DA0">
      <w:pPr>
        <w:spacing w:before="0" w:after="0"/>
        <w:rPr>
          <w:b/>
        </w:rPr>
      </w:pPr>
      <w:r w:rsidRPr="00664DA0">
        <w:rPr>
          <w:b/>
        </w:rPr>
        <w:t xml:space="preserve">                        .addPreferredGap(javax.swing.LayoutStyle.ComponentPlacement.RELATED, javax.swing.GroupLayout.DEFAULT_SIZE, Short.MAX_VALUE)</w:t>
      </w:r>
    </w:p>
    <w:p w:rsidR="00664DA0" w:rsidRPr="00664DA0" w:rsidRDefault="00664DA0" w:rsidP="00664DA0">
      <w:pPr>
        <w:spacing w:before="0" w:after="0"/>
        <w:rPr>
          <w:b/>
        </w:rPr>
      </w:pPr>
      <w:r w:rsidRPr="00664DA0">
        <w:rPr>
          <w:b/>
        </w:rPr>
        <w:t xml:space="preserve">                        .addGroup(jPanel4Layout.createParallelGroup(javax.swing.GroupLayout.Alignment.BASELINE)</w:t>
      </w:r>
    </w:p>
    <w:p w:rsidR="00664DA0" w:rsidRPr="00664DA0" w:rsidRDefault="00664DA0" w:rsidP="00664DA0">
      <w:pPr>
        <w:spacing w:before="0" w:after="0"/>
        <w:rPr>
          <w:b/>
        </w:rPr>
      </w:pPr>
      <w:r w:rsidRPr="00664DA0">
        <w:rPr>
          <w:b/>
        </w:rPr>
        <w:t xml:space="preserve">                            .addComponent(jLabel7)</w:t>
      </w:r>
    </w:p>
    <w:p w:rsidR="00664DA0" w:rsidRPr="00664DA0" w:rsidRDefault="00664DA0" w:rsidP="00664DA0">
      <w:pPr>
        <w:spacing w:before="0" w:after="0"/>
        <w:rPr>
          <w:b/>
        </w:rPr>
      </w:pPr>
      <w:r w:rsidRPr="00664DA0">
        <w:rPr>
          <w:b/>
        </w:rPr>
        <w:t xml:space="preserve">                            .addComponent(lblgen))</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.addGroup(jPanel4Layout.createParallelGroup(javax.swing.GroupLayout.Alignment.LEADING)</w:t>
      </w:r>
    </w:p>
    <w:p w:rsidR="00664DA0" w:rsidRPr="00664DA0" w:rsidRDefault="00664DA0" w:rsidP="00664DA0">
      <w:pPr>
        <w:spacing w:before="0" w:after="0"/>
        <w:rPr>
          <w:b/>
        </w:rPr>
      </w:pPr>
      <w:r w:rsidRPr="00664DA0">
        <w:rPr>
          <w:b/>
        </w:rPr>
        <w:lastRenderedPageBreak/>
        <w:t xml:space="preserve">                            .addComponent(jLabel2)</w:t>
      </w:r>
    </w:p>
    <w:p w:rsidR="00664DA0" w:rsidRPr="00664DA0" w:rsidRDefault="00664DA0" w:rsidP="00664DA0">
      <w:pPr>
        <w:spacing w:before="0" w:after="0"/>
        <w:rPr>
          <w:b/>
        </w:rPr>
      </w:pPr>
      <w:r w:rsidRPr="00664DA0">
        <w:rPr>
          <w:b/>
        </w:rPr>
        <w:t xml:space="preserve">                            .addComponent(lblfname, javax.swing.GroupLayout.PREFERRED_SIZE, 24, javax.swing.GroupLayout.PREFERRED_SIZE))</w:t>
      </w:r>
    </w:p>
    <w:p w:rsidR="00664DA0" w:rsidRPr="00664DA0" w:rsidRDefault="00664DA0" w:rsidP="00664DA0">
      <w:pPr>
        <w:spacing w:before="0" w:after="0"/>
        <w:rPr>
          <w:b/>
        </w:rPr>
      </w:pPr>
      <w:r w:rsidRPr="00664DA0">
        <w:rPr>
          <w:b/>
        </w:rPr>
        <w:t xml:space="preserve">                        .addPreferredGap(javax.swing.LayoutStyle.ComponentPlacement.RELATED)</w:t>
      </w:r>
    </w:p>
    <w:p w:rsidR="00664DA0" w:rsidRPr="00664DA0" w:rsidRDefault="00664DA0" w:rsidP="00664DA0">
      <w:pPr>
        <w:spacing w:before="0" w:after="0"/>
        <w:rPr>
          <w:b/>
        </w:rPr>
      </w:pPr>
      <w:r w:rsidRPr="00664DA0">
        <w:rPr>
          <w:b/>
        </w:rPr>
        <w:t xml:space="preserve">                        .addComponent(jLabel6, javax.swing.GroupLayout.PREFERRED_SIZE, 19, javax.swing.GroupLayout.PREFERRED_SIZE)))</w:t>
      </w:r>
    </w:p>
    <w:p w:rsidR="00664DA0" w:rsidRPr="00664DA0" w:rsidRDefault="00664DA0" w:rsidP="00664DA0">
      <w:pPr>
        <w:spacing w:before="0" w:after="0"/>
        <w:rPr>
          <w:b/>
        </w:rPr>
      </w:pPr>
      <w:r w:rsidRPr="00664DA0">
        <w:rPr>
          <w:b/>
        </w:rPr>
        <w:t xml:space="preserve">                .addGap(88, 88, 88))</w:t>
      </w:r>
    </w:p>
    <w:p w:rsidR="00664DA0" w:rsidRPr="00664DA0" w:rsidRDefault="00664DA0" w:rsidP="00664DA0">
      <w:pPr>
        <w:spacing w:before="0" w:after="0"/>
        <w:rPr>
          <w:b/>
        </w:rPr>
      </w:pPr>
      <w:r w:rsidRPr="00664DA0">
        <w:rPr>
          <w:b/>
        </w:rPr>
        <w:t xml:space="preserve">            .addGroup(jPanel4Layout.createSequentialGroup()</w:t>
      </w:r>
    </w:p>
    <w:p w:rsidR="00664DA0" w:rsidRPr="00664DA0" w:rsidRDefault="00664DA0" w:rsidP="00664DA0">
      <w:pPr>
        <w:spacing w:before="0" w:after="0"/>
        <w:rPr>
          <w:b/>
        </w:rPr>
      </w:pPr>
      <w:r w:rsidRPr="00664DA0">
        <w:rPr>
          <w:b/>
        </w:rPr>
        <w:t xml:space="preserve">                .addContainerGap()</w:t>
      </w:r>
    </w:p>
    <w:p w:rsidR="00664DA0" w:rsidRPr="00664DA0" w:rsidRDefault="00664DA0" w:rsidP="00664DA0">
      <w:pPr>
        <w:spacing w:before="0" w:after="0"/>
        <w:rPr>
          <w:b/>
        </w:rPr>
      </w:pPr>
      <w:r w:rsidRPr="00664DA0">
        <w:rPr>
          <w:b/>
        </w:rPr>
        <w:t xml:space="preserve">                .addComponent(img, javax.swing.GroupLayout.PREFERRED_SIZE, 188, javax.swing.GroupLayout.PREFERRED_SIZE)</w:t>
      </w:r>
    </w:p>
    <w:p w:rsidR="00664DA0" w:rsidRPr="00664DA0" w:rsidRDefault="00664DA0" w:rsidP="00664DA0">
      <w:pPr>
        <w:spacing w:before="0" w:after="0"/>
        <w:rPr>
          <w:b/>
        </w:rPr>
      </w:pPr>
      <w:r w:rsidRPr="00664DA0">
        <w:rPr>
          <w:b/>
        </w:rPr>
        <w:t xml:space="preserve">                .addContainerGap(javax.swing.GroupLayout.DEFAULT_SIZE, Short.MAX_VALUE))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javax.swing.GroupLayout jPanel1Layout = new javax.swing.GroupLayout(jPanel1);</w:t>
      </w:r>
    </w:p>
    <w:p w:rsidR="00664DA0" w:rsidRPr="00664DA0" w:rsidRDefault="00664DA0" w:rsidP="00664DA0">
      <w:pPr>
        <w:spacing w:before="0" w:after="0"/>
        <w:rPr>
          <w:b/>
        </w:rPr>
      </w:pPr>
      <w:r w:rsidRPr="00664DA0">
        <w:rPr>
          <w:b/>
        </w:rPr>
        <w:t xml:space="preserve">        jPanel1.setLayout(jPanel1Layout);</w:t>
      </w:r>
    </w:p>
    <w:p w:rsidR="00664DA0" w:rsidRPr="00664DA0" w:rsidRDefault="00664DA0" w:rsidP="00664DA0">
      <w:pPr>
        <w:spacing w:before="0" w:after="0"/>
        <w:rPr>
          <w:b/>
        </w:rPr>
      </w:pPr>
      <w:r w:rsidRPr="00664DA0">
        <w:rPr>
          <w:b/>
        </w:rPr>
        <w:t xml:space="preserve">        jPanel1Layout.setHorizontalGroup(</w:t>
      </w:r>
    </w:p>
    <w:p w:rsidR="00664DA0" w:rsidRPr="00664DA0" w:rsidRDefault="00664DA0" w:rsidP="00664DA0">
      <w:pPr>
        <w:spacing w:before="0" w:after="0"/>
        <w:rPr>
          <w:b/>
        </w:rPr>
      </w:pPr>
      <w:r w:rsidRPr="00664DA0">
        <w:rPr>
          <w:b/>
        </w:rPr>
        <w:t xml:space="preserve">            jPanel1Layout.createParallelGroup(javax.swing.GroupLayout.Alignment.LEADING)</w:t>
      </w:r>
    </w:p>
    <w:p w:rsidR="00664DA0" w:rsidRPr="00664DA0" w:rsidRDefault="00664DA0" w:rsidP="00664DA0">
      <w:pPr>
        <w:spacing w:before="0" w:after="0"/>
        <w:rPr>
          <w:b/>
        </w:rPr>
      </w:pPr>
      <w:r w:rsidRPr="00664DA0">
        <w:rPr>
          <w:b/>
        </w:rPr>
        <w:t xml:space="preserve">            .addGroup(jPanel1Layout.createSequentialGroup()</w:t>
      </w:r>
    </w:p>
    <w:p w:rsidR="00664DA0" w:rsidRPr="00664DA0" w:rsidRDefault="00664DA0" w:rsidP="00664DA0">
      <w:pPr>
        <w:spacing w:before="0" w:after="0"/>
        <w:rPr>
          <w:b/>
        </w:rPr>
      </w:pPr>
      <w:r w:rsidRPr="00664DA0">
        <w:rPr>
          <w:b/>
        </w:rPr>
        <w:t xml:space="preserve">                .addComponent(jPanel2, javax.swing.GroupLayout.PREFERRED_SIZE, javax.swing.GroupLayout.DEFAULT_SIZE, javax.swing.GroupLayout.PREFERRED_SIZE)</w:t>
      </w:r>
    </w:p>
    <w:p w:rsidR="00664DA0" w:rsidRPr="00664DA0" w:rsidRDefault="00664DA0" w:rsidP="00664DA0">
      <w:pPr>
        <w:spacing w:before="0" w:after="0"/>
        <w:rPr>
          <w:b/>
        </w:rPr>
      </w:pPr>
      <w:r w:rsidRPr="00664DA0">
        <w:rPr>
          <w:b/>
        </w:rPr>
        <w:t xml:space="preserve">                .addGap(2, 10, Short.MAX_VALUE))</w:t>
      </w:r>
    </w:p>
    <w:p w:rsidR="00664DA0" w:rsidRPr="00664DA0" w:rsidRDefault="00664DA0" w:rsidP="00664DA0">
      <w:pPr>
        <w:spacing w:before="0" w:after="0"/>
        <w:rPr>
          <w:b/>
        </w:rPr>
      </w:pPr>
      <w:r w:rsidRPr="00664DA0">
        <w:rPr>
          <w:b/>
        </w:rPr>
        <w:t xml:space="preserve">            .addGroup(jPanel1Layout.createSequentialGroup()</w:t>
      </w:r>
    </w:p>
    <w:p w:rsidR="00664DA0" w:rsidRPr="00664DA0" w:rsidRDefault="00664DA0" w:rsidP="00664DA0">
      <w:pPr>
        <w:spacing w:before="0" w:after="0"/>
        <w:rPr>
          <w:b/>
        </w:rPr>
      </w:pPr>
      <w:r w:rsidRPr="00664DA0">
        <w:rPr>
          <w:b/>
        </w:rPr>
        <w:t xml:space="preserve">                .addGap(5, 5, 5)</w:t>
      </w:r>
    </w:p>
    <w:p w:rsidR="00664DA0" w:rsidRPr="00664DA0" w:rsidRDefault="00664DA0" w:rsidP="00664DA0">
      <w:pPr>
        <w:spacing w:before="0" w:after="0"/>
        <w:rPr>
          <w:b/>
        </w:rPr>
      </w:pPr>
      <w:r w:rsidRPr="00664DA0">
        <w:rPr>
          <w:b/>
        </w:rPr>
        <w:t xml:space="preserve">                .addComponent(jPanel4, javax.swing.GroupLayout.PREFERRED_SIZE, javax.swing.GroupLayout.DEFAULT_SIZE, javax.swing.GroupLayout.PREFERRED_SIZE)</w:t>
      </w:r>
    </w:p>
    <w:p w:rsidR="00664DA0" w:rsidRPr="00664DA0" w:rsidRDefault="00664DA0" w:rsidP="00664DA0">
      <w:pPr>
        <w:spacing w:before="0" w:after="0"/>
        <w:rPr>
          <w:b/>
        </w:rPr>
      </w:pPr>
      <w:r w:rsidRPr="00664DA0">
        <w:rPr>
          <w:b/>
        </w:rPr>
        <w:t xml:space="preserve">                .addGap(0, 0, Short.MAX_VALUE))</w:t>
      </w:r>
    </w:p>
    <w:p w:rsidR="00664DA0" w:rsidRPr="00664DA0" w:rsidRDefault="00664DA0" w:rsidP="00664DA0">
      <w:pPr>
        <w:spacing w:before="0" w:after="0"/>
        <w:rPr>
          <w:b/>
        </w:rPr>
      </w:pPr>
      <w:r w:rsidRPr="00664DA0">
        <w:rPr>
          <w:b/>
        </w:rPr>
        <w:t xml:space="preserve">            .addGroup(javax.swing.GroupLayout.Alignment.TRAILING, jPanel1Layout.createSequentialGroup()</w:t>
      </w:r>
    </w:p>
    <w:p w:rsidR="00664DA0" w:rsidRPr="00664DA0" w:rsidRDefault="00664DA0" w:rsidP="00664DA0">
      <w:pPr>
        <w:spacing w:before="0" w:after="0"/>
        <w:rPr>
          <w:b/>
        </w:rPr>
      </w:pPr>
      <w:r w:rsidRPr="00664DA0">
        <w:rPr>
          <w:b/>
        </w:rPr>
        <w:t xml:space="preserve">                .addGap(0, 0, Short.MAX_VALUE)</w:t>
      </w:r>
    </w:p>
    <w:p w:rsidR="00664DA0" w:rsidRPr="00664DA0" w:rsidRDefault="00664DA0" w:rsidP="00664DA0">
      <w:pPr>
        <w:spacing w:before="0" w:after="0"/>
        <w:rPr>
          <w:b/>
        </w:rPr>
      </w:pPr>
      <w:r w:rsidRPr="00664DA0">
        <w:rPr>
          <w:b/>
        </w:rPr>
        <w:t xml:space="preserve">                .addComponent(jButton2, javax.swing.GroupLayout.PREFERRED_SIZE, 78, javax.swing.GroupLayout.PREFERRED_SIZE)</w:t>
      </w:r>
    </w:p>
    <w:p w:rsidR="00664DA0" w:rsidRPr="00664DA0" w:rsidRDefault="00664DA0" w:rsidP="00664DA0">
      <w:pPr>
        <w:spacing w:before="0" w:after="0"/>
        <w:rPr>
          <w:b/>
        </w:rPr>
      </w:pPr>
      <w:r w:rsidRPr="00664DA0">
        <w:rPr>
          <w:b/>
        </w:rPr>
        <w:t xml:space="preserve">                .addGap(29, 29, 29))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jPanel1Layout.setVerticalGroup(</w:t>
      </w:r>
    </w:p>
    <w:p w:rsidR="00664DA0" w:rsidRPr="00664DA0" w:rsidRDefault="00664DA0" w:rsidP="00664DA0">
      <w:pPr>
        <w:spacing w:before="0" w:after="0"/>
        <w:rPr>
          <w:b/>
        </w:rPr>
      </w:pPr>
      <w:r w:rsidRPr="00664DA0">
        <w:rPr>
          <w:b/>
        </w:rPr>
        <w:t xml:space="preserve">            jPanel1Layout.createParallelGroup(javax.swing.GroupLayout.Alignment.LEADING)</w:t>
      </w:r>
    </w:p>
    <w:p w:rsidR="00664DA0" w:rsidRPr="00664DA0" w:rsidRDefault="00664DA0" w:rsidP="00664DA0">
      <w:pPr>
        <w:spacing w:before="0" w:after="0"/>
        <w:rPr>
          <w:b/>
        </w:rPr>
      </w:pPr>
      <w:r w:rsidRPr="00664DA0">
        <w:rPr>
          <w:b/>
        </w:rPr>
        <w:t xml:space="preserve">            .addGroup(jPanel1Layout.createSequentialGroup()</w:t>
      </w:r>
    </w:p>
    <w:p w:rsidR="00664DA0" w:rsidRPr="00664DA0" w:rsidRDefault="00664DA0" w:rsidP="00664DA0">
      <w:pPr>
        <w:spacing w:before="0" w:after="0"/>
        <w:rPr>
          <w:b/>
        </w:rPr>
      </w:pPr>
      <w:r w:rsidRPr="00664DA0">
        <w:rPr>
          <w:b/>
        </w:rPr>
        <w:t xml:space="preserve">                .addComponent(jPanel2, javax.swing.GroupLayout.PREFERRED_SIZE, javax.swing.GroupLayout.DEFAULT_SIZE, javax.swing.GroupLayout.PREFERRED_SIZE)</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.addComponent(jPanel4, javax.swing.GroupLayout.PREFERRED_SIZE, 236, javax.swing.GroupLayout.PREFERRED_SIZE)</w:t>
      </w:r>
    </w:p>
    <w:p w:rsidR="00664DA0" w:rsidRPr="00664DA0" w:rsidRDefault="00664DA0" w:rsidP="00664DA0">
      <w:pPr>
        <w:spacing w:before="0" w:after="0"/>
        <w:rPr>
          <w:b/>
        </w:rPr>
      </w:pPr>
      <w:r w:rsidRPr="00664DA0">
        <w:rPr>
          <w:b/>
        </w:rPr>
        <w:t xml:space="preserve">                .addGap(18, 18, 18)</w:t>
      </w:r>
    </w:p>
    <w:p w:rsidR="00664DA0" w:rsidRPr="00664DA0" w:rsidRDefault="00664DA0" w:rsidP="00664DA0">
      <w:pPr>
        <w:spacing w:before="0" w:after="0"/>
        <w:rPr>
          <w:b/>
        </w:rPr>
      </w:pPr>
      <w:r w:rsidRPr="00664DA0">
        <w:rPr>
          <w:b/>
        </w:rPr>
        <w:t xml:space="preserve">                .addComponent(jButton2)</w:t>
      </w:r>
    </w:p>
    <w:p w:rsidR="00664DA0" w:rsidRPr="00664DA0" w:rsidRDefault="00664DA0" w:rsidP="00664DA0">
      <w:pPr>
        <w:spacing w:before="0" w:after="0"/>
        <w:rPr>
          <w:b/>
        </w:rPr>
      </w:pPr>
      <w:r w:rsidRPr="00664DA0">
        <w:rPr>
          <w:b/>
        </w:rPr>
        <w:lastRenderedPageBreak/>
        <w:t xml:space="preserve">                .addContainerGap(javax.swing.GroupLayout.DEFAULT_SIZE, Short.MAX_VALUE))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javax.swing.GroupLayout layout = new javax.swing.GroupLayout(getContentPane());</w:t>
      </w:r>
    </w:p>
    <w:p w:rsidR="00664DA0" w:rsidRPr="00664DA0" w:rsidRDefault="00664DA0" w:rsidP="00664DA0">
      <w:pPr>
        <w:spacing w:before="0" w:after="0"/>
        <w:rPr>
          <w:b/>
        </w:rPr>
      </w:pPr>
      <w:r w:rsidRPr="00664DA0">
        <w:rPr>
          <w:b/>
        </w:rPr>
        <w:t xml:space="preserve">        getContentPane().setLayout(layout);</w:t>
      </w:r>
    </w:p>
    <w:p w:rsidR="00664DA0" w:rsidRPr="00664DA0" w:rsidRDefault="00664DA0" w:rsidP="00664DA0">
      <w:pPr>
        <w:spacing w:before="0" w:after="0"/>
        <w:rPr>
          <w:b/>
        </w:rPr>
      </w:pPr>
      <w:r w:rsidRPr="00664DA0">
        <w:rPr>
          <w:b/>
        </w:rPr>
        <w:t xml:space="preserve">        layout.setHorizontalGroup(</w:t>
      </w:r>
    </w:p>
    <w:p w:rsidR="00664DA0" w:rsidRPr="00664DA0" w:rsidRDefault="00664DA0" w:rsidP="00664DA0">
      <w:pPr>
        <w:spacing w:before="0" w:after="0"/>
        <w:rPr>
          <w:b/>
        </w:rPr>
      </w:pPr>
      <w:r w:rsidRPr="00664DA0">
        <w:rPr>
          <w:b/>
        </w:rPr>
        <w:t xml:space="preserve">            layout.createParallelGroup(javax.swing.GroupLayout.Alignment.LEADING)</w:t>
      </w:r>
    </w:p>
    <w:p w:rsidR="00664DA0" w:rsidRPr="00664DA0" w:rsidRDefault="00664DA0" w:rsidP="00664DA0">
      <w:pPr>
        <w:spacing w:before="0" w:after="0"/>
        <w:rPr>
          <w:b/>
        </w:rPr>
      </w:pPr>
      <w:r w:rsidRPr="00664DA0">
        <w:rPr>
          <w:b/>
        </w:rPr>
        <w:t xml:space="preserve">            .addGroup(layout.createSequentialGroup()</w:t>
      </w:r>
    </w:p>
    <w:p w:rsidR="00664DA0" w:rsidRPr="00664DA0" w:rsidRDefault="00664DA0" w:rsidP="00664DA0">
      <w:pPr>
        <w:spacing w:before="0" w:after="0"/>
        <w:rPr>
          <w:b/>
        </w:rPr>
      </w:pPr>
      <w:r w:rsidRPr="00664DA0">
        <w:rPr>
          <w:b/>
        </w:rPr>
        <w:t xml:space="preserve">                .addGap(1, 1, 1)</w:t>
      </w:r>
    </w:p>
    <w:p w:rsidR="00664DA0" w:rsidRPr="00664DA0" w:rsidRDefault="00664DA0" w:rsidP="00664DA0">
      <w:pPr>
        <w:spacing w:before="0" w:after="0"/>
        <w:rPr>
          <w:b/>
        </w:rPr>
      </w:pPr>
      <w:r w:rsidRPr="00664DA0">
        <w:rPr>
          <w:b/>
        </w:rPr>
        <w:t xml:space="preserve">                .addComponent(jPanel1, javax.swing.GroupLayout.DEFAULT_SIZE, javax.swing.GroupLayout.DEFAULT_SIZE, Short.MAX_VALUE))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layout.setVerticalGroup(</w:t>
      </w:r>
    </w:p>
    <w:p w:rsidR="00664DA0" w:rsidRPr="00664DA0" w:rsidRDefault="00664DA0" w:rsidP="00664DA0">
      <w:pPr>
        <w:spacing w:before="0" w:after="0"/>
        <w:rPr>
          <w:b/>
        </w:rPr>
      </w:pPr>
      <w:r w:rsidRPr="00664DA0">
        <w:rPr>
          <w:b/>
        </w:rPr>
        <w:t xml:space="preserve">            layout.createParallelGroup(javax.swing.GroupLayout.Alignment.LEADING)</w:t>
      </w:r>
    </w:p>
    <w:p w:rsidR="00664DA0" w:rsidRPr="00664DA0" w:rsidRDefault="00664DA0" w:rsidP="00664DA0">
      <w:pPr>
        <w:spacing w:before="0" w:after="0"/>
        <w:rPr>
          <w:b/>
        </w:rPr>
      </w:pPr>
      <w:r w:rsidRPr="00664DA0">
        <w:rPr>
          <w:b/>
        </w:rPr>
        <w:t xml:space="preserve">            .addComponent(jPanel1, javax.swing.GroupLayout.DEFAULT_SIZE, javax.swing.GroupLayout.DEFAULT_SIZE, Short.MAX_VALUE)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pack();</w:t>
      </w:r>
    </w:p>
    <w:p w:rsidR="00664DA0" w:rsidRPr="00664DA0" w:rsidRDefault="00664DA0" w:rsidP="00664DA0">
      <w:pPr>
        <w:spacing w:before="0" w:after="0"/>
        <w:rPr>
          <w:b/>
        </w:rPr>
      </w:pPr>
      <w:r w:rsidRPr="00664DA0">
        <w:rPr>
          <w:b/>
        </w:rPr>
        <w:t xml:space="preserve">    }// &lt;/editor-fold&gt;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private void jButton1ActionPerformed(java.awt.event.ActionEvent evt) {                                         </w:t>
      </w:r>
    </w:p>
    <w:p w:rsidR="00664DA0" w:rsidRPr="00664DA0" w:rsidRDefault="00664DA0" w:rsidP="00664DA0">
      <w:pPr>
        <w:spacing w:before="0" w:after="0"/>
        <w:rPr>
          <w:b/>
        </w:rPr>
      </w:pPr>
      <w:r w:rsidRPr="00664DA0">
        <w:rPr>
          <w:b/>
        </w:rPr>
        <w:t xml:space="preserve">         String sid,addmission_no,sql;</w:t>
      </w:r>
    </w:p>
    <w:p w:rsidR="00664DA0" w:rsidRPr="00664DA0" w:rsidRDefault="00664DA0" w:rsidP="00664DA0">
      <w:pPr>
        <w:spacing w:before="0" w:after="0"/>
        <w:rPr>
          <w:b/>
        </w:rPr>
      </w:pPr>
      <w:r w:rsidRPr="00664DA0">
        <w:rPr>
          <w:b/>
        </w:rPr>
        <w:t xml:space="preserve">         sid=txtsid.getText();</w:t>
      </w:r>
    </w:p>
    <w:p w:rsidR="00664DA0" w:rsidRPr="00664DA0" w:rsidRDefault="00664DA0" w:rsidP="00664DA0">
      <w:pPr>
        <w:spacing w:before="0" w:after="0"/>
        <w:rPr>
          <w:b/>
        </w:rPr>
      </w:pPr>
      <w:r w:rsidRPr="00664DA0">
        <w:rPr>
          <w:b/>
        </w:rPr>
        <w:t xml:space="preserve">        sql="select * from addmission where sid='"+sid+"'  ";</w:t>
      </w:r>
    </w:p>
    <w:p w:rsidR="00664DA0" w:rsidRPr="00664DA0" w:rsidRDefault="00664DA0" w:rsidP="00664DA0">
      <w:pPr>
        <w:spacing w:before="0" w:after="0"/>
        <w:rPr>
          <w:b/>
        </w:rPr>
      </w:pPr>
      <w:r w:rsidRPr="00664DA0">
        <w:rPr>
          <w:b/>
        </w:rPr>
        <w:t xml:space="preserve">        try</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if(!sid.matches("[0-9]+"))</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JOptionPane.showMessageDialog(null,"student ID is Empty "); </w:t>
      </w:r>
    </w:p>
    <w:p w:rsidR="00664DA0" w:rsidRPr="00664DA0" w:rsidRDefault="00664DA0" w:rsidP="00664DA0">
      <w:pPr>
        <w:spacing w:before="0" w:after="0"/>
        <w:rPr>
          <w:b/>
        </w:rPr>
      </w:pPr>
      <w:r w:rsidRPr="00664DA0">
        <w:rPr>
          <w:b/>
        </w:rPr>
        <w:t xml:space="preserve">               txtsid.requestFocus();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myconnection.rs=myconnection.stmt.executeQuery(sql);</w:t>
      </w:r>
    </w:p>
    <w:p w:rsidR="00664DA0" w:rsidRPr="00664DA0" w:rsidRDefault="00664DA0" w:rsidP="00664DA0">
      <w:pPr>
        <w:spacing w:before="0" w:after="0"/>
        <w:rPr>
          <w:b/>
        </w:rPr>
      </w:pPr>
      <w:r w:rsidRPr="00664DA0">
        <w:rPr>
          <w:b/>
        </w:rPr>
        <w:t xml:space="preserve">          if(myconnection.rs.next())</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JOptionPane.showMessageDialog(null, "Student Id is Matched!!!!!!!");</w:t>
      </w:r>
    </w:p>
    <w:p w:rsidR="00664DA0" w:rsidRPr="00664DA0" w:rsidRDefault="00664DA0" w:rsidP="00664DA0">
      <w:pPr>
        <w:spacing w:before="0" w:after="0"/>
        <w:rPr>
          <w:b/>
        </w:rPr>
      </w:pPr>
      <w:r w:rsidRPr="00664DA0">
        <w:rPr>
          <w:b/>
        </w:rPr>
        <w:t xml:space="preserve">             lblname.setText(myconnection.rs.getString("studentnm"));</w:t>
      </w:r>
    </w:p>
    <w:p w:rsidR="00664DA0" w:rsidRPr="00664DA0" w:rsidRDefault="00664DA0" w:rsidP="00664DA0">
      <w:pPr>
        <w:spacing w:before="0" w:after="0"/>
        <w:rPr>
          <w:b/>
        </w:rPr>
      </w:pPr>
      <w:r w:rsidRPr="00664DA0">
        <w:rPr>
          <w:b/>
        </w:rPr>
        <w:t xml:space="preserve">             lblfname.setText(myconnection.rs.getString("father_name"));</w:t>
      </w:r>
    </w:p>
    <w:p w:rsidR="00664DA0" w:rsidRPr="00664DA0" w:rsidRDefault="00664DA0" w:rsidP="00664DA0">
      <w:pPr>
        <w:spacing w:before="0" w:after="0"/>
        <w:rPr>
          <w:b/>
        </w:rPr>
      </w:pPr>
      <w:r w:rsidRPr="00664DA0">
        <w:rPr>
          <w:b/>
        </w:rPr>
        <w:t xml:space="preserve">             lblsname.setText(myconnection.rs.getString("mother_name"));</w:t>
      </w:r>
    </w:p>
    <w:p w:rsidR="00664DA0" w:rsidRPr="00664DA0" w:rsidRDefault="00664DA0" w:rsidP="00664DA0">
      <w:pPr>
        <w:spacing w:before="0" w:after="0"/>
        <w:rPr>
          <w:b/>
        </w:rPr>
      </w:pPr>
      <w:r w:rsidRPr="00664DA0">
        <w:rPr>
          <w:b/>
        </w:rPr>
        <w:t xml:space="preserve">             lblgen.setText(myconnection.rs.getString("gen"));</w:t>
      </w:r>
    </w:p>
    <w:p w:rsidR="00664DA0" w:rsidRPr="00664DA0" w:rsidRDefault="00664DA0" w:rsidP="00664DA0">
      <w:pPr>
        <w:spacing w:before="0" w:after="0"/>
        <w:rPr>
          <w:b/>
        </w:rPr>
      </w:pPr>
      <w:r w:rsidRPr="00664DA0">
        <w:rPr>
          <w:b/>
        </w:rPr>
        <w:lastRenderedPageBreak/>
        <w:t xml:space="preserve">             lblrnm.setText(myconnection.rs.getString("rollno"));</w:t>
      </w:r>
    </w:p>
    <w:p w:rsidR="00664DA0" w:rsidRPr="00664DA0" w:rsidRDefault="00664DA0" w:rsidP="00664DA0">
      <w:pPr>
        <w:spacing w:before="0" w:after="0"/>
        <w:rPr>
          <w:b/>
        </w:rPr>
      </w:pPr>
      <w:r w:rsidRPr="00664DA0">
        <w:rPr>
          <w:b/>
        </w:rPr>
        <w:t xml:space="preserve">             img.setIcon(new ImageIcon(myconnection.rs.getString("picture")));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else</w:t>
      </w:r>
    </w:p>
    <w:p w:rsidR="00664DA0" w:rsidRPr="00664DA0" w:rsidRDefault="00664DA0" w:rsidP="00664DA0">
      <w:pPr>
        <w:spacing w:before="0" w:after="0"/>
        <w:rPr>
          <w:b/>
        </w:rPr>
      </w:pPr>
      <w:r w:rsidRPr="00664DA0">
        <w:rPr>
          <w:b/>
        </w:rPr>
        <w:t xml:space="preserve">              JOptionPane.showMessageDialog(null, "id does not exist");    </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catch(Exception e){JOptionPane.showMessageDialog(null, "Error"+e);}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private void jButton2ActionPerformed(java.awt.event.ActionEvent evt) {                                         </w:t>
      </w:r>
    </w:p>
    <w:p w:rsidR="00664DA0" w:rsidRPr="00664DA0" w:rsidRDefault="00664DA0" w:rsidP="00664DA0">
      <w:pPr>
        <w:spacing w:before="0" w:after="0"/>
        <w:rPr>
          <w:b/>
        </w:rPr>
      </w:pPr>
      <w:r w:rsidRPr="00664DA0">
        <w:rPr>
          <w:b/>
        </w:rPr>
        <w:t xml:space="preserve">          int rs=JOptionPane.showConfirmDialog(null, "Do you want to close this window");</w:t>
      </w:r>
    </w:p>
    <w:p w:rsidR="00664DA0" w:rsidRPr="00664DA0" w:rsidRDefault="00664DA0" w:rsidP="00664DA0">
      <w:pPr>
        <w:spacing w:before="0" w:after="0"/>
        <w:rPr>
          <w:b/>
        </w:rPr>
      </w:pPr>
      <w:r w:rsidRPr="00664DA0">
        <w:rPr>
          <w:b/>
        </w:rPr>
        <w:t xml:space="preserve">        if(JOptionPane.YES_OPTION==rs)</w:t>
      </w:r>
    </w:p>
    <w:p w:rsidR="00664DA0" w:rsidRPr="00664DA0" w:rsidRDefault="00664DA0" w:rsidP="00664DA0">
      <w:pPr>
        <w:spacing w:before="0" w:after="0"/>
        <w:rPr>
          <w:b/>
        </w:rPr>
      </w:pPr>
      <w:r w:rsidRPr="00664DA0">
        <w:rPr>
          <w:b/>
        </w:rPr>
        <w:t xml:space="preserve">        this.dispose();</w:t>
      </w:r>
    </w:p>
    <w:p w:rsidR="00664DA0" w:rsidRPr="00664DA0" w:rsidRDefault="00664DA0" w:rsidP="00664DA0">
      <w:pPr>
        <w:spacing w:before="0" w:after="0"/>
        <w:rPr>
          <w:b/>
        </w:rPr>
      </w:pPr>
      <w:r w:rsidRPr="00664DA0">
        <w:rPr>
          <w:b/>
        </w:rPr>
        <w:t xml:space="preserve">    }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@param args the command line arguments</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public static void main(String args[]) {</w:t>
      </w:r>
    </w:p>
    <w:p w:rsidR="00664DA0" w:rsidRPr="00664DA0" w:rsidRDefault="00664DA0" w:rsidP="00664DA0">
      <w:pPr>
        <w:spacing w:before="0" w:after="0"/>
        <w:rPr>
          <w:b/>
        </w:rPr>
      </w:pPr>
      <w:r w:rsidRPr="00664DA0">
        <w:rPr>
          <w:b/>
        </w:rPr>
        <w:t xml:space="preserve">        /* Set the Nimbus look and feel */</w:t>
      </w:r>
    </w:p>
    <w:p w:rsidR="00664DA0" w:rsidRPr="00664DA0" w:rsidRDefault="00664DA0" w:rsidP="00664DA0">
      <w:pPr>
        <w:spacing w:before="0" w:after="0"/>
        <w:rPr>
          <w:b/>
        </w:rPr>
      </w:pPr>
      <w:r w:rsidRPr="00664DA0">
        <w:rPr>
          <w:b/>
        </w:rPr>
        <w:t xml:space="preserve">        //&lt;editor-fold defaultstate="collapsed" desc=" Look and feel setting code (optional) "&gt;</w:t>
      </w:r>
    </w:p>
    <w:p w:rsidR="00664DA0" w:rsidRPr="00664DA0" w:rsidRDefault="00664DA0" w:rsidP="00664DA0">
      <w:pPr>
        <w:spacing w:before="0" w:after="0"/>
        <w:rPr>
          <w:b/>
        </w:rPr>
      </w:pPr>
      <w:r w:rsidRPr="00664DA0">
        <w:rPr>
          <w:b/>
        </w:rPr>
        <w:t xml:space="preserve">        /* If Nimbus (introduced in Java SE 6) is not available, stay with the default look and feel.</w:t>
      </w:r>
    </w:p>
    <w:p w:rsidR="00664DA0" w:rsidRPr="00664DA0" w:rsidRDefault="00664DA0" w:rsidP="00664DA0">
      <w:pPr>
        <w:spacing w:before="0" w:after="0"/>
        <w:rPr>
          <w:b/>
        </w:rPr>
      </w:pPr>
      <w:r w:rsidRPr="00664DA0">
        <w:rPr>
          <w:b/>
        </w:rPr>
        <w:t xml:space="preserve">         * For details see http://download.oracle.com/javase/tutorial/uiswing/lookandfeel/plaf.html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try {</w:t>
      </w:r>
    </w:p>
    <w:p w:rsidR="00664DA0" w:rsidRPr="00664DA0" w:rsidRDefault="00664DA0" w:rsidP="00664DA0">
      <w:pPr>
        <w:spacing w:before="0" w:after="0"/>
        <w:rPr>
          <w:b/>
        </w:rPr>
      </w:pPr>
      <w:r w:rsidRPr="00664DA0">
        <w:rPr>
          <w:b/>
        </w:rPr>
        <w:t xml:space="preserve">            for (javax.swing.UIManager.LookAndFeelInfo info : javax.swing.UIManager.getInstalledLookAndFeels()) {</w:t>
      </w:r>
    </w:p>
    <w:p w:rsidR="00664DA0" w:rsidRPr="00664DA0" w:rsidRDefault="00664DA0" w:rsidP="00664DA0">
      <w:pPr>
        <w:spacing w:before="0" w:after="0"/>
        <w:rPr>
          <w:b/>
        </w:rPr>
      </w:pPr>
      <w:r w:rsidRPr="00664DA0">
        <w:rPr>
          <w:b/>
        </w:rPr>
        <w:t xml:space="preserve">                if ("Nimbus".equals(info.getName())) {</w:t>
      </w:r>
    </w:p>
    <w:p w:rsidR="00664DA0" w:rsidRPr="00664DA0" w:rsidRDefault="00664DA0" w:rsidP="00664DA0">
      <w:pPr>
        <w:spacing w:before="0" w:after="0"/>
        <w:rPr>
          <w:b/>
        </w:rPr>
      </w:pPr>
      <w:r w:rsidRPr="00664DA0">
        <w:rPr>
          <w:b/>
        </w:rPr>
        <w:t xml:space="preserve">                    javax.swing.UIManager.setLookAndFeel(info.getClassName());</w:t>
      </w:r>
    </w:p>
    <w:p w:rsidR="00664DA0" w:rsidRPr="00664DA0" w:rsidRDefault="00664DA0" w:rsidP="00664DA0">
      <w:pPr>
        <w:spacing w:before="0" w:after="0"/>
        <w:rPr>
          <w:b/>
        </w:rPr>
      </w:pPr>
      <w:r w:rsidRPr="00664DA0">
        <w:rPr>
          <w:b/>
        </w:rPr>
        <w:t xml:space="preserve">                    break;</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 catch (ClassNotFoundException ex) {</w:t>
      </w:r>
    </w:p>
    <w:p w:rsidR="00664DA0" w:rsidRPr="00664DA0" w:rsidRDefault="00664DA0" w:rsidP="00664DA0">
      <w:pPr>
        <w:spacing w:before="0" w:after="0"/>
        <w:rPr>
          <w:b/>
        </w:rPr>
      </w:pPr>
      <w:r w:rsidRPr="00664DA0">
        <w:rPr>
          <w:b/>
        </w:rPr>
        <w:t xml:space="preserve">            java.util.logging.Logger.getLogger(idcard.class.getName()).log(java.util.logging.Level.SEVERE, null, ex);</w:t>
      </w:r>
    </w:p>
    <w:p w:rsidR="00664DA0" w:rsidRPr="00664DA0" w:rsidRDefault="00664DA0" w:rsidP="00664DA0">
      <w:pPr>
        <w:spacing w:before="0" w:after="0"/>
        <w:rPr>
          <w:b/>
        </w:rPr>
      </w:pPr>
      <w:r w:rsidRPr="00664DA0">
        <w:rPr>
          <w:b/>
        </w:rPr>
        <w:t xml:space="preserve">        } catch (InstantiationException ex) {</w:t>
      </w:r>
    </w:p>
    <w:p w:rsidR="00664DA0" w:rsidRPr="00664DA0" w:rsidRDefault="00664DA0" w:rsidP="00664DA0">
      <w:pPr>
        <w:spacing w:before="0" w:after="0"/>
        <w:rPr>
          <w:b/>
        </w:rPr>
      </w:pPr>
      <w:r w:rsidRPr="00664DA0">
        <w:rPr>
          <w:b/>
        </w:rPr>
        <w:t xml:space="preserve">            java.util.logging.Logger.getLogger(idcard.class.getName()).log(java.util.logging.Level.SEVERE, null, ex);</w:t>
      </w:r>
    </w:p>
    <w:p w:rsidR="00664DA0" w:rsidRPr="00664DA0" w:rsidRDefault="00664DA0" w:rsidP="00664DA0">
      <w:pPr>
        <w:spacing w:before="0" w:after="0"/>
        <w:rPr>
          <w:b/>
        </w:rPr>
      </w:pPr>
      <w:r w:rsidRPr="00664DA0">
        <w:rPr>
          <w:b/>
        </w:rPr>
        <w:lastRenderedPageBreak/>
        <w:t xml:space="preserve">        } catch (IllegalAccessException ex) {</w:t>
      </w:r>
    </w:p>
    <w:p w:rsidR="00664DA0" w:rsidRPr="00664DA0" w:rsidRDefault="00664DA0" w:rsidP="00664DA0">
      <w:pPr>
        <w:spacing w:before="0" w:after="0"/>
        <w:rPr>
          <w:b/>
        </w:rPr>
      </w:pPr>
      <w:r w:rsidRPr="00664DA0">
        <w:rPr>
          <w:b/>
        </w:rPr>
        <w:t xml:space="preserve">            java.util.logging.Logger.getLogger(idcard.class.getName()).log(java.util.logging.Level.SEVERE, null, ex);</w:t>
      </w:r>
    </w:p>
    <w:p w:rsidR="00664DA0" w:rsidRPr="00664DA0" w:rsidRDefault="00664DA0" w:rsidP="00664DA0">
      <w:pPr>
        <w:spacing w:before="0" w:after="0"/>
        <w:rPr>
          <w:b/>
        </w:rPr>
      </w:pPr>
      <w:r w:rsidRPr="00664DA0">
        <w:rPr>
          <w:b/>
        </w:rPr>
        <w:t xml:space="preserve">        } catch (javax.swing.UnsupportedLookAndFeelException ex) {</w:t>
      </w:r>
    </w:p>
    <w:p w:rsidR="00664DA0" w:rsidRPr="00664DA0" w:rsidRDefault="00664DA0" w:rsidP="00664DA0">
      <w:pPr>
        <w:spacing w:before="0" w:after="0"/>
        <w:rPr>
          <w:b/>
        </w:rPr>
      </w:pPr>
      <w:r w:rsidRPr="00664DA0">
        <w:rPr>
          <w:b/>
        </w:rPr>
        <w:t xml:space="preserve">            java.util.logging.Logger.getLogger(idcard.class.getName()).log(java.util.logging.Level.SEVERE, null, ex);</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//&lt;/editor-fold&gt;</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 Create and display the form */</w:t>
      </w:r>
    </w:p>
    <w:p w:rsidR="00664DA0" w:rsidRPr="00664DA0" w:rsidRDefault="00664DA0" w:rsidP="00664DA0">
      <w:pPr>
        <w:spacing w:before="0" w:after="0"/>
        <w:rPr>
          <w:b/>
        </w:rPr>
      </w:pPr>
      <w:r w:rsidRPr="00664DA0">
        <w:rPr>
          <w:b/>
        </w:rPr>
        <w:t xml:space="preserve">        java.awt.EventQueue.invokeLater(new Runnable() {</w:t>
      </w:r>
    </w:p>
    <w:p w:rsidR="00664DA0" w:rsidRPr="00664DA0" w:rsidRDefault="00664DA0" w:rsidP="00664DA0">
      <w:pPr>
        <w:spacing w:before="0" w:after="0"/>
        <w:rPr>
          <w:b/>
        </w:rPr>
      </w:pPr>
      <w:r w:rsidRPr="00664DA0">
        <w:rPr>
          <w:b/>
        </w:rPr>
        <w:t xml:space="preserve">            public void run() {</w:t>
      </w:r>
    </w:p>
    <w:p w:rsidR="00664DA0" w:rsidRPr="00664DA0" w:rsidRDefault="00664DA0" w:rsidP="00664DA0">
      <w:pPr>
        <w:spacing w:before="0" w:after="0"/>
        <w:rPr>
          <w:b/>
        </w:rPr>
      </w:pPr>
      <w:r w:rsidRPr="00664DA0">
        <w:rPr>
          <w:b/>
        </w:rPr>
        <w:t xml:space="preserve">                new idcard().setVisible(true);</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r w:rsidRPr="00664DA0">
        <w:rPr>
          <w:b/>
        </w:rPr>
        <w:t xml:space="preserve">    }</w:t>
      </w:r>
    </w:p>
    <w:p w:rsidR="00664DA0" w:rsidRPr="00664DA0" w:rsidRDefault="00664DA0" w:rsidP="00664DA0">
      <w:pPr>
        <w:spacing w:before="0" w:after="0"/>
        <w:rPr>
          <w:b/>
        </w:rPr>
      </w:pPr>
    </w:p>
    <w:p w:rsidR="00664DA0" w:rsidRPr="00664DA0" w:rsidRDefault="00664DA0" w:rsidP="00664DA0">
      <w:pPr>
        <w:spacing w:before="0" w:after="0"/>
        <w:rPr>
          <w:b/>
        </w:rPr>
      </w:pPr>
      <w:r w:rsidRPr="00664DA0">
        <w:rPr>
          <w:b/>
        </w:rPr>
        <w:t xml:space="preserve">    // Variables declaration - do not modify                     </w:t>
      </w:r>
    </w:p>
    <w:p w:rsidR="00664DA0" w:rsidRPr="00664DA0" w:rsidRDefault="00664DA0" w:rsidP="00664DA0">
      <w:pPr>
        <w:spacing w:before="0" w:after="0"/>
        <w:rPr>
          <w:b/>
        </w:rPr>
      </w:pPr>
      <w:r w:rsidRPr="00664DA0">
        <w:rPr>
          <w:b/>
        </w:rPr>
        <w:t xml:space="preserve">    private javax.swing.JLabel img;</w:t>
      </w:r>
    </w:p>
    <w:p w:rsidR="00664DA0" w:rsidRPr="00664DA0" w:rsidRDefault="00664DA0" w:rsidP="00664DA0">
      <w:pPr>
        <w:spacing w:before="0" w:after="0"/>
        <w:rPr>
          <w:b/>
        </w:rPr>
      </w:pPr>
      <w:r w:rsidRPr="00664DA0">
        <w:rPr>
          <w:b/>
        </w:rPr>
        <w:t xml:space="preserve">    private javax.swing.JButton jButton1;</w:t>
      </w:r>
    </w:p>
    <w:p w:rsidR="00664DA0" w:rsidRPr="00664DA0" w:rsidRDefault="00664DA0" w:rsidP="00664DA0">
      <w:pPr>
        <w:spacing w:before="0" w:after="0"/>
        <w:rPr>
          <w:b/>
        </w:rPr>
      </w:pPr>
      <w:r w:rsidRPr="00664DA0">
        <w:rPr>
          <w:b/>
        </w:rPr>
        <w:t xml:space="preserve">    private javax.swing.JButton jButton2;</w:t>
      </w:r>
    </w:p>
    <w:p w:rsidR="00664DA0" w:rsidRPr="00664DA0" w:rsidRDefault="00664DA0" w:rsidP="00664DA0">
      <w:pPr>
        <w:spacing w:before="0" w:after="0"/>
        <w:rPr>
          <w:b/>
        </w:rPr>
      </w:pPr>
      <w:r w:rsidRPr="00664DA0">
        <w:rPr>
          <w:b/>
        </w:rPr>
        <w:t xml:space="preserve">    private javax.swing.JLabel jLabel1;</w:t>
      </w:r>
    </w:p>
    <w:p w:rsidR="00664DA0" w:rsidRPr="00664DA0" w:rsidRDefault="00664DA0" w:rsidP="00664DA0">
      <w:pPr>
        <w:spacing w:before="0" w:after="0"/>
        <w:rPr>
          <w:b/>
        </w:rPr>
      </w:pPr>
      <w:r w:rsidRPr="00664DA0">
        <w:rPr>
          <w:b/>
        </w:rPr>
        <w:t xml:space="preserve">    private javax.swing.JLabel jLabel2;</w:t>
      </w:r>
    </w:p>
    <w:p w:rsidR="00664DA0" w:rsidRPr="00664DA0" w:rsidRDefault="00664DA0" w:rsidP="00664DA0">
      <w:pPr>
        <w:spacing w:before="0" w:after="0"/>
        <w:rPr>
          <w:b/>
        </w:rPr>
      </w:pPr>
      <w:r w:rsidRPr="00664DA0">
        <w:rPr>
          <w:b/>
        </w:rPr>
        <w:t xml:space="preserve">    private javax.swing.JLabel jLabel3;</w:t>
      </w:r>
    </w:p>
    <w:p w:rsidR="00664DA0" w:rsidRPr="00664DA0" w:rsidRDefault="00664DA0" w:rsidP="00664DA0">
      <w:pPr>
        <w:spacing w:before="0" w:after="0"/>
        <w:rPr>
          <w:b/>
        </w:rPr>
      </w:pPr>
      <w:r w:rsidRPr="00664DA0">
        <w:rPr>
          <w:b/>
        </w:rPr>
        <w:t xml:space="preserve">    private javax.swing.JLabel jLabel4;</w:t>
      </w:r>
    </w:p>
    <w:p w:rsidR="00664DA0" w:rsidRPr="00664DA0" w:rsidRDefault="00664DA0" w:rsidP="00664DA0">
      <w:pPr>
        <w:spacing w:before="0" w:after="0"/>
        <w:rPr>
          <w:b/>
        </w:rPr>
      </w:pPr>
      <w:r w:rsidRPr="00664DA0">
        <w:rPr>
          <w:b/>
        </w:rPr>
        <w:t xml:space="preserve">    private javax.swing.JLabel jLabel6;</w:t>
      </w:r>
    </w:p>
    <w:p w:rsidR="00664DA0" w:rsidRPr="00664DA0" w:rsidRDefault="00664DA0" w:rsidP="00664DA0">
      <w:pPr>
        <w:spacing w:before="0" w:after="0"/>
        <w:rPr>
          <w:b/>
        </w:rPr>
      </w:pPr>
      <w:r w:rsidRPr="00664DA0">
        <w:rPr>
          <w:b/>
        </w:rPr>
        <w:t xml:space="preserve">    private javax.swing.JLabel jLabel7;</w:t>
      </w:r>
    </w:p>
    <w:p w:rsidR="00664DA0" w:rsidRPr="00664DA0" w:rsidRDefault="00664DA0" w:rsidP="00664DA0">
      <w:pPr>
        <w:spacing w:before="0" w:after="0"/>
        <w:rPr>
          <w:b/>
        </w:rPr>
      </w:pPr>
      <w:r w:rsidRPr="00664DA0">
        <w:rPr>
          <w:b/>
        </w:rPr>
        <w:t xml:space="preserve">    private javax.swing.JLabel jLabel9;</w:t>
      </w:r>
    </w:p>
    <w:p w:rsidR="00664DA0" w:rsidRPr="00664DA0" w:rsidRDefault="00664DA0" w:rsidP="00664DA0">
      <w:pPr>
        <w:spacing w:before="0" w:after="0"/>
        <w:rPr>
          <w:b/>
        </w:rPr>
      </w:pPr>
      <w:r w:rsidRPr="00664DA0">
        <w:rPr>
          <w:b/>
        </w:rPr>
        <w:t xml:space="preserve">    private javax.swing.JPanel jPanel1;</w:t>
      </w:r>
    </w:p>
    <w:p w:rsidR="00664DA0" w:rsidRPr="00664DA0" w:rsidRDefault="00664DA0" w:rsidP="00664DA0">
      <w:pPr>
        <w:spacing w:before="0" w:after="0"/>
        <w:rPr>
          <w:b/>
        </w:rPr>
      </w:pPr>
      <w:r w:rsidRPr="00664DA0">
        <w:rPr>
          <w:b/>
        </w:rPr>
        <w:t xml:space="preserve">    private javax.swing.JPanel jPanel2;</w:t>
      </w:r>
    </w:p>
    <w:p w:rsidR="00664DA0" w:rsidRPr="00664DA0" w:rsidRDefault="00664DA0" w:rsidP="00664DA0">
      <w:pPr>
        <w:spacing w:before="0" w:after="0"/>
        <w:rPr>
          <w:b/>
        </w:rPr>
      </w:pPr>
      <w:r w:rsidRPr="00664DA0">
        <w:rPr>
          <w:b/>
        </w:rPr>
        <w:t xml:space="preserve">    private javax.swing.JPanel jPanel3;</w:t>
      </w:r>
    </w:p>
    <w:p w:rsidR="00664DA0" w:rsidRPr="00664DA0" w:rsidRDefault="00664DA0" w:rsidP="00664DA0">
      <w:pPr>
        <w:spacing w:before="0" w:after="0"/>
        <w:rPr>
          <w:b/>
        </w:rPr>
      </w:pPr>
      <w:r w:rsidRPr="00664DA0">
        <w:rPr>
          <w:b/>
        </w:rPr>
        <w:t xml:space="preserve">    private javax.swing.JPanel jPanel4;</w:t>
      </w:r>
    </w:p>
    <w:p w:rsidR="00664DA0" w:rsidRPr="00664DA0" w:rsidRDefault="00664DA0" w:rsidP="00664DA0">
      <w:pPr>
        <w:spacing w:before="0" w:after="0"/>
        <w:rPr>
          <w:b/>
        </w:rPr>
      </w:pPr>
      <w:r w:rsidRPr="00664DA0">
        <w:rPr>
          <w:b/>
        </w:rPr>
        <w:t xml:space="preserve">    private javax.swing.JLabel lblfname;</w:t>
      </w:r>
    </w:p>
    <w:p w:rsidR="00664DA0" w:rsidRPr="00664DA0" w:rsidRDefault="00664DA0" w:rsidP="00664DA0">
      <w:pPr>
        <w:spacing w:before="0" w:after="0"/>
        <w:rPr>
          <w:b/>
        </w:rPr>
      </w:pPr>
      <w:r w:rsidRPr="00664DA0">
        <w:rPr>
          <w:b/>
        </w:rPr>
        <w:t xml:space="preserve">    private javax.swing.JLabel lblgen;</w:t>
      </w:r>
    </w:p>
    <w:p w:rsidR="00664DA0" w:rsidRPr="00664DA0" w:rsidRDefault="00664DA0" w:rsidP="00664DA0">
      <w:pPr>
        <w:spacing w:before="0" w:after="0"/>
        <w:rPr>
          <w:b/>
        </w:rPr>
      </w:pPr>
      <w:r w:rsidRPr="00664DA0">
        <w:rPr>
          <w:b/>
        </w:rPr>
        <w:t xml:space="preserve">    private javax.swing.JLabel lblname;</w:t>
      </w:r>
    </w:p>
    <w:p w:rsidR="00664DA0" w:rsidRPr="00664DA0" w:rsidRDefault="00664DA0" w:rsidP="00664DA0">
      <w:pPr>
        <w:spacing w:before="0" w:after="0"/>
        <w:rPr>
          <w:b/>
        </w:rPr>
      </w:pPr>
      <w:r w:rsidRPr="00664DA0">
        <w:rPr>
          <w:b/>
        </w:rPr>
        <w:t xml:space="preserve">    private javax.swing.JLabel lblrnm;</w:t>
      </w:r>
    </w:p>
    <w:p w:rsidR="00664DA0" w:rsidRPr="00664DA0" w:rsidRDefault="00664DA0" w:rsidP="00664DA0">
      <w:pPr>
        <w:spacing w:before="0" w:after="0"/>
        <w:rPr>
          <w:b/>
        </w:rPr>
      </w:pPr>
      <w:r w:rsidRPr="00664DA0">
        <w:rPr>
          <w:b/>
        </w:rPr>
        <w:t xml:space="preserve">    private javax.swing.JLabel lblsname;</w:t>
      </w:r>
    </w:p>
    <w:p w:rsidR="00664DA0" w:rsidRPr="00664DA0" w:rsidRDefault="00664DA0" w:rsidP="00664DA0">
      <w:pPr>
        <w:spacing w:before="0" w:after="0"/>
        <w:rPr>
          <w:b/>
        </w:rPr>
      </w:pPr>
      <w:r w:rsidRPr="00664DA0">
        <w:rPr>
          <w:b/>
        </w:rPr>
        <w:t xml:space="preserve">    private javax.swing.JTextField txtsid;</w:t>
      </w:r>
    </w:p>
    <w:p w:rsidR="00664DA0" w:rsidRPr="00664DA0" w:rsidRDefault="00664DA0" w:rsidP="00664DA0">
      <w:pPr>
        <w:spacing w:before="0" w:after="0"/>
        <w:rPr>
          <w:b/>
        </w:rPr>
      </w:pPr>
      <w:r w:rsidRPr="00664DA0">
        <w:rPr>
          <w:b/>
        </w:rPr>
        <w:t xml:space="preserve">    // End of variables declaration                   </w:t>
      </w:r>
    </w:p>
    <w:p w:rsidR="00A23CBB" w:rsidRPr="000A2219" w:rsidRDefault="00664DA0" w:rsidP="00664DA0">
      <w:pPr>
        <w:spacing w:before="0" w:after="0"/>
        <w:rPr>
          <w:b/>
        </w:rPr>
      </w:pPr>
      <w:r w:rsidRPr="00664DA0">
        <w:rPr>
          <w:b/>
        </w:rPr>
        <w:t>}</w:t>
      </w:r>
    </w:p>
    <w:p w:rsidR="00664DA0" w:rsidRDefault="00664DA0" w:rsidP="000A2219">
      <w:pPr>
        <w:spacing w:before="0" w:after="0"/>
        <w:rPr>
          <w:b/>
          <w:sz w:val="32"/>
          <w:szCs w:val="32"/>
        </w:rPr>
      </w:pPr>
    </w:p>
    <w:p w:rsidR="00664DA0" w:rsidRDefault="00E025F5" w:rsidP="000A2219">
      <w:pPr>
        <w:spacing w:before="0" w:after="0"/>
        <w:rPr>
          <w:rFonts w:ascii="Times New Roman" w:eastAsia="Times New Roman" w:hAnsi="Times New Roman" w:cs="Times New Roman"/>
          <w:snapToGrid w:val="0"/>
          <w:color w:val="000000"/>
          <w:w w:val="0"/>
          <w:sz w:val="32"/>
          <w:szCs w:val="32"/>
          <w:u w:color="000000"/>
          <w:bdr w:val="none" w:sz="0" w:space="0" w:color="000000"/>
          <w:shd w:val="clear" w:color="000000" w:fill="000000"/>
        </w:rPr>
      </w:pPr>
      <w:r w:rsidRPr="00A23CBB">
        <w:rPr>
          <w:b/>
          <w:sz w:val="32"/>
          <w:szCs w:val="32"/>
        </w:rPr>
        <w:lastRenderedPageBreak/>
        <w:t>First Examamination of Student (firstexam</w:t>
      </w:r>
      <w:r w:rsidR="005E1690" w:rsidRPr="00A23CBB">
        <w:rPr>
          <w:b/>
          <w:sz w:val="32"/>
          <w:szCs w:val="32"/>
        </w:rPr>
        <w:t>.java)</w:t>
      </w:r>
      <w:r w:rsidRPr="00A23CBB">
        <w:rPr>
          <w:b/>
          <w:sz w:val="32"/>
          <w:szCs w:val="32"/>
        </w:rPr>
        <w:t>:-</w:t>
      </w:r>
      <w:r w:rsidRPr="00A23CBB">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p>
    <w:p w:rsidR="00664DA0" w:rsidRDefault="00664DA0" w:rsidP="000A2219">
      <w:pPr>
        <w:spacing w:before="0" w:after="0"/>
        <w:rPr>
          <w:rFonts w:ascii="Times New Roman" w:eastAsia="Times New Roman" w:hAnsi="Times New Roman" w:cs="Times New Roman"/>
          <w:snapToGrid w:val="0"/>
          <w:color w:val="000000"/>
          <w:w w:val="0"/>
          <w:sz w:val="32"/>
          <w:szCs w:val="32"/>
          <w:u w:color="000000"/>
          <w:bdr w:val="none" w:sz="0" w:space="0" w:color="000000"/>
          <w:shd w:val="clear" w:color="000000" w:fill="000000"/>
        </w:rPr>
      </w:pPr>
    </w:p>
    <w:p w:rsidR="005E1690" w:rsidRDefault="00E025F5" w:rsidP="000A2219">
      <w:pPr>
        <w:spacing w:before="0" w:after="0"/>
        <w:rPr>
          <w:rFonts w:ascii="Times New Roman" w:eastAsia="Times New Roman" w:hAnsi="Times New Roman" w:cs="Times New Roman"/>
          <w:snapToGrid w:val="0"/>
          <w:color w:val="000000"/>
          <w:w w:val="0"/>
          <w:sz w:val="32"/>
          <w:szCs w:val="32"/>
          <w:u w:color="000000"/>
          <w:bdr w:val="none" w:sz="0" w:space="0" w:color="000000"/>
          <w:shd w:val="clear" w:color="000000" w:fill="000000"/>
        </w:rPr>
      </w:pPr>
      <w:r>
        <w:rPr>
          <w:b/>
          <w:noProof/>
          <w:lang w:eastAsia="en-US"/>
        </w:rPr>
        <w:drawing>
          <wp:inline distT="0" distB="0" distL="0" distR="0">
            <wp:extent cx="5356690" cy="4791456"/>
            <wp:effectExtent l="19050" t="0" r="0" b="0"/>
            <wp:docPr id="30" name="Picture 4" descr="C:\Users\Pankajkumar\Desktop\screensot\Interface - Copy\13 first 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kajkumar\Desktop\screensot\Interface - Copy\13 first exam.png"/>
                    <pic:cNvPicPr>
                      <a:picLocks noChangeAspect="1" noChangeArrowheads="1"/>
                    </pic:cNvPicPr>
                  </pic:nvPicPr>
                  <pic:blipFill>
                    <a:blip r:embed="rId57"/>
                    <a:stretch>
                      <a:fillRect/>
                    </a:stretch>
                  </pic:blipFill>
                  <pic:spPr bwMode="auto">
                    <a:xfrm>
                      <a:off x="0" y="0"/>
                      <a:ext cx="5348478" cy="4784110"/>
                    </a:xfrm>
                    <a:prstGeom prst="rect">
                      <a:avLst/>
                    </a:prstGeom>
                    <a:noFill/>
                    <a:ln w="9525">
                      <a:noFill/>
                      <a:miter lim="800000"/>
                      <a:headEnd/>
                      <a:tailEnd/>
                    </a:ln>
                  </pic:spPr>
                </pic:pic>
              </a:graphicData>
            </a:graphic>
          </wp:inline>
        </w:drawing>
      </w:r>
    </w:p>
    <w:p w:rsidR="00664DA0" w:rsidRDefault="00664DA0" w:rsidP="000A2219">
      <w:pPr>
        <w:spacing w:before="0" w:after="0"/>
        <w:rPr>
          <w:rFonts w:ascii="Times New Roman" w:eastAsia="Times New Roman" w:hAnsi="Times New Roman" w:cs="Times New Roman"/>
          <w:snapToGrid w:val="0"/>
          <w:color w:val="000000"/>
          <w:w w:val="0"/>
          <w:sz w:val="32"/>
          <w:szCs w:val="32"/>
          <w:u w:color="000000"/>
          <w:bdr w:val="none" w:sz="0" w:space="0" w:color="000000"/>
          <w:shd w:val="clear" w:color="000000" w:fill="000000"/>
        </w:rPr>
      </w:pPr>
    </w:p>
    <w:p w:rsidR="00664DA0" w:rsidRPr="000A2219" w:rsidRDefault="00664DA0" w:rsidP="000A2219">
      <w:pPr>
        <w:spacing w:before="0" w:after="0"/>
        <w:rPr>
          <w:b/>
        </w:rPr>
      </w:pPr>
    </w:p>
    <w:p w:rsidR="00331F73" w:rsidRDefault="00331F73" w:rsidP="000A2219">
      <w:pPr>
        <w:spacing w:before="0" w:after="0"/>
        <w:rPr>
          <w:b/>
          <w:sz w:val="28"/>
          <w:szCs w:val="28"/>
        </w:rPr>
      </w:pPr>
    </w:p>
    <w:p w:rsidR="005E1690" w:rsidRPr="00A23CBB" w:rsidRDefault="005E1690" w:rsidP="000A2219">
      <w:pPr>
        <w:spacing w:before="0" w:after="0"/>
        <w:rPr>
          <w:sz w:val="28"/>
          <w:szCs w:val="28"/>
        </w:rPr>
      </w:pPr>
      <w:r w:rsidRPr="00A23CBB">
        <w:rPr>
          <w:b/>
          <w:sz w:val="28"/>
          <w:szCs w:val="28"/>
        </w:rPr>
        <w:t>Code:</w:t>
      </w:r>
      <w:r w:rsidRPr="00A23CBB">
        <w:rPr>
          <w:sz w:val="28"/>
          <w:szCs w:val="28"/>
        </w:rPr>
        <w:t xml:space="preserve"> </w:t>
      </w:r>
      <w:r w:rsidR="00A23CBB" w:rsidRPr="00A23CBB">
        <w:rPr>
          <w:sz w:val="28"/>
          <w:szCs w:val="28"/>
        </w:rPr>
        <w:t>-</w:t>
      </w:r>
    </w:p>
    <w:p w:rsidR="00403A06" w:rsidRPr="00403A06" w:rsidRDefault="00403A06" w:rsidP="00403A06">
      <w:pPr>
        <w:spacing w:before="0" w:after="0"/>
        <w:rPr>
          <w:b/>
        </w:rPr>
      </w:pPr>
      <w:r w:rsidRPr="00403A06">
        <w:rPr>
          <w:b/>
        </w:rPr>
        <w:t>package schoolmangment;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import javax.swing.JOptionPane;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w:t>
      </w:r>
    </w:p>
    <w:p w:rsidR="00156B23" w:rsidRPr="00156B23" w:rsidRDefault="00156B23" w:rsidP="00403A06">
      <w:pPr>
        <w:spacing w:before="0" w:after="0"/>
        <w:rPr>
          <w:sz w:val="22"/>
          <w:szCs w:val="22"/>
        </w:rPr>
      </w:pPr>
      <w:r>
        <w:rPr>
          <w:b/>
        </w:rPr>
        <w:t xml:space="preserve"> * @author  </w:t>
      </w:r>
      <w:r w:rsidRPr="009F3240">
        <w:rPr>
          <w:sz w:val="22"/>
          <w:szCs w:val="22"/>
        </w:rPr>
        <w:t>Rishav Kashyap (Rishu)</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public class FirstExam extends javax.swing.JFrame {</w:t>
      </w:r>
    </w:p>
    <w:p w:rsidR="00403A06" w:rsidRPr="00403A06" w:rsidRDefault="00403A06" w:rsidP="00403A06">
      <w:pPr>
        <w:spacing w:before="0" w:after="0"/>
        <w:rPr>
          <w:b/>
        </w:rPr>
      </w:pPr>
      <w:r w:rsidRPr="00403A06">
        <w:rPr>
          <w:b/>
        </w:rPr>
        <w:lastRenderedPageBreak/>
        <w:t xml:space="preserve">     int roll,hindi,english,math,computer,science,hindi_p,english_p,math_p,science_p,computer_p,total,total_p;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Creates new form secondexam</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public FirstExam() {</w:t>
      </w:r>
    </w:p>
    <w:p w:rsidR="00403A06" w:rsidRPr="00403A06" w:rsidRDefault="00403A06" w:rsidP="00403A06">
      <w:pPr>
        <w:spacing w:before="0" w:after="0"/>
        <w:rPr>
          <w:b/>
        </w:rPr>
      </w:pPr>
      <w:r w:rsidRPr="00403A06">
        <w:rPr>
          <w:b/>
        </w:rPr>
        <w:t xml:space="preserve">        initComponents();</w:t>
      </w:r>
    </w:p>
    <w:p w:rsidR="00403A06" w:rsidRPr="00403A06" w:rsidRDefault="00403A06" w:rsidP="00403A06">
      <w:pPr>
        <w:spacing w:before="0" w:after="0"/>
        <w:rPr>
          <w:b/>
        </w:rPr>
      </w:pPr>
      <w:r w:rsidRPr="00403A06">
        <w:rPr>
          <w:b/>
        </w:rPr>
        <w:t xml:space="preserve">         this.setLocationRelativeTo(null);</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This method is called from within the constructor to initialize the form.</w:t>
      </w:r>
    </w:p>
    <w:p w:rsidR="00403A06" w:rsidRPr="00403A06" w:rsidRDefault="00403A06" w:rsidP="00403A06">
      <w:pPr>
        <w:spacing w:before="0" w:after="0"/>
        <w:rPr>
          <w:b/>
        </w:rPr>
      </w:pPr>
      <w:r w:rsidRPr="00403A06">
        <w:rPr>
          <w:b/>
        </w:rPr>
        <w:t xml:space="preserve">     * WARNING: Do NOT modify this code. The content of this method is always</w:t>
      </w:r>
    </w:p>
    <w:p w:rsidR="00403A06" w:rsidRPr="00403A06" w:rsidRDefault="00403A06" w:rsidP="00403A06">
      <w:pPr>
        <w:spacing w:before="0" w:after="0"/>
        <w:rPr>
          <w:b/>
        </w:rPr>
      </w:pPr>
      <w:r w:rsidRPr="00403A06">
        <w:rPr>
          <w:b/>
        </w:rPr>
        <w:t xml:space="preserve">     * regenerated by the Form Editor.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@SuppressWarnings("unchecked")</w:t>
      </w:r>
    </w:p>
    <w:p w:rsidR="00403A06" w:rsidRPr="00403A06" w:rsidRDefault="00403A06" w:rsidP="00403A06">
      <w:pPr>
        <w:spacing w:before="0" w:after="0"/>
        <w:rPr>
          <w:b/>
        </w:rPr>
      </w:pPr>
      <w:r w:rsidRPr="00403A06">
        <w:rPr>
          <w:b/>
        </w:rPr>
        <w:t xml:space="preserve">    // &lt;editor-fold defaultstate="collapsed" desc="Generated Code"&gt;                          </w:t>
      </w:r>
    </w:p>
    <w:p w:rsidR="00403A06" w:rsidRPr="00403A06" w:rsidRDefault="00403A06" w:rsidP="00403A06">
      <w:pPr>
        <w:spacing w:before="0" w:after="0"/>
        <w:rPr>
          <w:b/>
        </w:rPr>
      </w:pPr>
      <w:r w:rsidRPr="00403A06">
        <w:rPr>
          <w:b/>
        </w:rPr>
        <w:t xml:space="preserve">    private void initComponents()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 = new javax.swing.JLabel();</w:t>
      </w:r>
    </w:p>
    <w:p w:rsidR="00403A06" w:rsidRPr="00403A06" w:rsidRDefault="00403A06" w:rsidP="00403A06">
      <w:pPr>
        <w:spacing w:before="0" w:after="0"/>
        <w:rPr>
          <w:b/>
        </w:rPr>
      </w:pPr>
      <w:r w:rsidRPr="00403A06">
        <w:rPr>
          <w:b/>
        </w:rPr>
        <w:t xml:space="preserve">        jLabel3 = new javax.swing.JLabel();</w:t>
      </w:r>
    </w:p>
    <w:p w:rsidR="00403A06" w:rsidRPr="00403A06" w:rsidRDefault="00403A06" w:rsidP="00403A06">
      <w:pPr>
        <w:spacing w:before="0" w:after="0"/>
        <w:rPr>
          <w:b/>
        </w:rPr>
      </w:pPr>
      <w:r w:rsidRPr="00403A06">
        <w:rPr>
          <w:b/>
        </w:rPr>
        <w:t xml:space="preserve">        txtrollno = new javax.swing.JTextField();</w:t>
      </w:r>
    </w:p>
    <w:p w:rsidR="00403A06" w:rsidRPr="00403A06" w:rsidRDefault="00403A06" w:rsidP="00403A06">
      <w:pPr>
        <w:spacing w:before="0" w:after="0"/>
        <w:rPr>
          <w:b/>
        </w:rPr>
      </w:pPr>
      <w:r w:rsidRPr="00403A06">
        <w:rPr>
          <w:b/>
        </w:rPr>
        <w:t xml:space="preserve">        btnsearch = new javax.swing.JButton();</w:t>
      </w:r>
    </w:p>
    <w:p w:rsidR="00403A06" w:rsidRPr="00403A06" w:rsidRDefault="00403A06" w:rsidP="00403A06">
      <w:pPr>
        <w:spacing w:before="0" w:after="0"/>
        <w:rPr>
          <w:b/>
        </w:rPr>
      </w:pPr>
      <w:r w:rsidRPr="00403A06">
        <w:rPr>
          <w:b/>
        </w:rPr>
        <w:t xml:space="preserve">        txtclass = new javax.swing.JTextField();</w:t>
      </w:r>
    </w:p>
    <w:p w:rsidR="00403A06" w:rsidRPr="00403A06" w:rsidRDefault="00403A06" w:rsidP="00403A06">
      <w:pPr>
        <w:spacing w:before="0" w:after="0"/>
        <w:rPr>
          <w:b/>
        </w:rPr>
      </w:pPr>
      <w:r w:rsidRPr="00403A06">
        <w:rPr>
          <w:b/>
        </w:rPr>
        <w:t xml:space="preserve">        jLabel4 = new javax.swing.JLabel();</w:t>
      </w:r>
    </w:p>
    <w:p w:rsidR="00403A06" w:rsidRPr="00403A06" w:rsidRDefault="00403A06" w:rsidP="00403A06">
      <w:pPr>
        <w:spacing w:before="0" w:after="0"/>
        <w:rPr>
          <w:b/>
        </w:rPr>
      </w:pPr>
      <w:r w:rsidRPr="00403A06">
        <w:rPr>
          <w:b/>
        </w:rPr>
        <w:t xml:space="preserve">        txtnm = new javax.swing.JTextField();</w:t>
      </w:r>
    </w:p>
    <w:p w:rsidR="00403A06" w:rsidRPr="00403A06" w:rsidRDefault="00403A06" w:rsidP="00403A06">
      <w:pPr>
        <w:spacing w:before="0" w:after="0"/>
        <w:rPr>
          <w:b/>
        </w:rPr>
      </w:pPr>
      <w:r w:rsidRPr="00403A06">
        <w:rPr>
          <w:b/>
        </w:rPr>
        <w:t xml:space="preserve">        jPanel1 = new javax.swing.JPanel();</w:t>
      </w:r>
    </w:p>
    <w:p w:rsidR="00403A06" w:rsidRPr="00403A06" w:rsidRDefault="00403A06" w:rsidP="00403A06">
      <w:pPr>
        <w:spacing w:before="0" w:after="0"/>
        <w:rPr>
          <w:b/>
        </w:rPr>
      </w:pPr>
      <w:r w:rsidRPr="00403A06">
        <w:rPr>
          <w:b/>
        </w:rPr>
        <w:t xml:space="preserve">        jLabel5 = new javax.swing.JLabel();</w:t>
      </w:r>
    </w:p>
    <w:p w:rsidR="00403A06" w:rsidRPr="00403A06" w:rsidRDefault="00403A06" w:rsidP="00403A06">
      <w:pPr>
        <w:spacing w:before="0" w:after="0"/>
        <w:rPr>
          <w:b/>
        </w:rPr>
      </w:pPr>
      <w:r w:rsidRPr="00403A06">
        <w:rPr>
          <w:b/>
        </w:rPr>
        <w:t xml:space="preserve">        jLabel6 = new javax.swing.JLabel();</w:t>
      </w:r>
    </w:p>
    <w:p w:rsidR="00403A06" w:rsidRPr="00403A06" w:rsidRDefault="00403A06" w:rsidP="00403A06">
      <w:pPr>
        <w:spacing w:before="0" w:after="0"/>
        <w:rPr>
          <w:b/>
        </w:rPr>
      </w:pPr>
      <w:r w:rsidRPr="00403A06">
        <w:rPr>
          <w:b/>
        </w:rPr>
        <w:t xml:space="preserve">        jLabel7 = new javax.swing.JLabel();</w:t>
      </w:r>
    </w:p>
    <w:p w:rsidR="00403A06" w:rsidRPr="00403A06" w:rsidRDefault="00403A06" w:rsidP="00403A06">
      <w:pPr>
        <w:spacing w:before="0" w:after="0"/>
        <w:rPr>
          <w:b/>
        </w:rPr>
      </w:pPr>
      <w:r w:rsidRPr="00403A06">
        <w:rPr>
          <w:b/>
        </w:rPr>
        <w:t xml:space="preserve">        jLabel8 = new javax.swing.JLabel();</w:t>
      </w:r>
    </w:p>
    <w:p w:rsidR="00403A06" w:rsidRPr="00403A06" w:rsidRDefault="00403A06" w:rsidP="00403A06">
      <w:pPr>
        <w:spacing w:before="0" w:after="0"/>
        <w:rPr>
          <w:b/>
        </w:rPr>
      </w:pPr>
      <w:r w:rsidRPr="00403A06">
        <w:rPr>
          <w:b/>
        </w:rPr>
        <w:t xml:space="preserve">        jLabel9 = new javax.swing.JLabel();</w:t>
      </w:r>
    </w:p>
    <w:p w:rsidR="00403A06" w:rsidRPr="00403A06" w:rsidRDefault="00403A06" w:rsidP="00403A06">
      <w:pPr>
        <w:spacing w:before="0" w:after="0"/>
        <w:rPr>
          <w:b/>
        </w:rPr>
      </w:pPr>
      <w:r w:rsidRPr="00403A06">
        <w:rPr>
          <w:b/>
        </w:rPr>
        <w:t xml:space="preserve">        jLabel10 = new javax.swing.JLabel();</w:t>
      </w:r>
    </w:p>
    <w:p w:rsidR="00403A06" w:rsidRPr="00403A06" w:rsidRDefault="00403A06" w:rsidP="00403A06">
      <w:pPr>
        <w:spacing w:before="0" w:after="0"/>
        <w:rPr>
          <w:b/>
        </w:rPr>
      </w:pPr>
      <w:r w:rsidRPr="00403A06">
        <w:rPr>
          <w:b/>
        </w:rPr>
        <w:t xml:space="preserve">        jLabel11 = new javax.swing.JLabel();</w:t>
      </w:r>
    </w:p>
    <w:p w:rsidR="00403A06" w:rsidRPr="00403A06" w:rsidRDefault="00403A06" w:rsidP="00403A06">
      <w:pPr>
        <w:spacing w:before="0" w:after="0"/>
        <w:rPr>
          <w:b/>
        </w:rPr>
      </w:pPr>
      <w:r w:rsidRPr="00403A06">
        <w:rPr>
          <w:b/>
        </w:rPr>
        <w:t xml:space="preserve">        jLabel12 = new javax.swing.JLabel();</w:t>
      </w:r>
    </w:p>
    <w:p w:rsidR="00403A06" w:rsidRPr="00403A06" w:rsidRDefault="00403A06" w:rsidP="00403A06">
      <w:pPr>
        <w:spacing w:before="0" w:after="0"/>
        <w:rPr>
          <w:b/>
        </w:rPr>
      </w:pPr>
      <w:r w:rsidRPr="00403A06">
        <w:rPr>
          <w:b/>
        </w:rPr>
        <w:t xml:space="preserve">        jLabel13 = new javax.swing.JLabel();</w:t>
      </w:r>
    </w:p>
    <w:p w:rsidR="00403A06" w:rsidRPr="00403A06" w:rsidRDefault="00403A06" w:rsidP="00403A06">
      <w:pPr>
        <w:spacing w:before="0" w:after="0"/>
        <w:rPr>
          <w:b/>
        </w:rPr>
      </w:pPr>
      <w:r w:rsidRPr="00403A06">
        <w:rPr>
          <w:b/>
        </w:rPr>
        <w:t xml:space="preserve">        jLabel14 = new javax.swing.JLabel();</w:t>
      </w:r>
    </w:p>
    <w:p w:rsidR="00403A06" w:rsidRPr="00403A06" w:rsidRDefault="00403A06" w:rsidP="00403A06">
      <w:pPr>
        <w:spacing w:before="0" w:after="0"/>
        <w:rPr>
          <w:b/>
        </w:rPr>
      </w:pPr>
      <w:r w:rsidRPr="00403A06">
        <w:rPr>
          <w:b/>
        </w:rPr>
        <w:t xml:space="preserve">        txtmath = new javax.swing.JTextField();</w:t>
      </w:r>
    </w:p>
    <w:p w:rsidR="00403A06" w:rsidRPr="00403A06" w:rsidRDefault="00403A06" w:rsidP="00403A06">
      <w:pPr>
        <w:spacing w:before="0" w:after="0"/>
        <w:rPr>
          <w:b/>
        </w:rPr>
      </w:pPr>
      <w:r w:rsidRPr="00403A06">
        <w:rPr>
          <w:b/>
        </w:rPr>
        <w:t xml:space="preserve">        txtmathp = new javax.swing.JTextField();</w:t>
      </w:r>
    </w:p>
    <w:p w:rsidR="00403A06" w:rsidRPr="00403A06" w:rsidRDefault="00403A06" w:rsidP="00403A06">
      <w:pPr>
        <w:spacing w:before="0" w:after="0"/>
        <w:rPr>
          <w:b/>
        </w:rPr>
      </w:pPr>
      <w:r w:rsidRPr="00403A06">
        <w:rPr>
          <w:b/>
        </w:rPr>
        <w:t xml:space="preserve">        txtenglish = new javax.swing.JTextField();</w:t>
      </w:r>
    </w:p>
    <w:p w:rsidR="00403A06" w:rsidRPr="00403A06" w:rsidRDefault="00403A06" w:rsidP="00403A06">
      <w:pPr>
        <w:spacing w:before="0" w:after="0"/>
        <w:rPr>
          <w:b/>
        </w:rPr>
      </w:pPr>
      <w:r w:rsidRPr="00403A06">
        <w:rPr>
          <w:b/>
        </w:rPr>
        <w:t xml:space="preserve">        txtenglishp = new javax.swing.JTextField();</w:t>
      </w:r>
    </w:p>
    <w:p w:rsidR="00403A06" w:rsidRPr="00403A06" w:rsidRDefault="00403A06" w:rsidP="00403A06">
      <w:pPr>
        <w:spacing w:before="0" w:after="0"/>
        <w:rPr>
          <w:b/>
        </w:rPr>
      </w:pPr>
      <w:r w:rsidRPr="00403A06">
        <w:rPr>
          <w:b/>
        </w:rPr>
        <w:t xml:space="preserve">        txthindi = new javax.swing.JTextField();</w:t>
      </w:r>
    </w:p>
    <w:p w:rsidR="00403A06" w:rsidRPr="00403A06" w:rsidRDefault="00403A06" w:rsidP="00403A06">
      <w:pPr>
        <w:spacing w:before="0" w:after="0"/>
        <w:rPr>
          <w:b/>
        </w:rPr>
      </w:pPr>
      <w:r w:rsidRPr="00403A06">
        <w:rPr>
          <w:b/>
        </w:rPr>
        <w:t xml:space="preserve">        txthindip = new javax.swing.JTextField();</w:t>
      </w:r>
    </w:p>
    <w:p w:rsidR="00403A06" w:rsidRPr="00403A06" w:rsidRDefault="00403A06" w:rsidP="00403A06">
      <w:pPr>
        <w:spacing w:before="0" w:after="0"/>
        <w:rPr>
          <w:b/>
        </w:rPr>
      </w:pPr>
      <w:r w:rsidRPr="00403A06">
        <w:rPr>
          <w:b/>
        </w:rPr>
        <w:lastRenderedPageBreak/>
        <w:t xml:space="preserve">        txtcomputer = new javax.swing.JTextField();</w:t>
      </w:r>
    </w:p>
    <w:p w:rsidR="00403A06" w:rsidRPr="00403A06" w:rsidRDefault="00403A06" w:rsidP="00403A06">
      <w:pPr>
        <w:spacing w:before="0" w:after="0"/>
        <w:rPr>
          <w:b/>
        </w:rPr>
      </w:pPr>
      <w:r w:rsidRPr="00403A06">
        <w:rPr>
          <w:b/>
        </w:rPr>
        <w:t xml:space="preserve">        txtcomputerp = new javax.swing.JTextField();</w:t>
      </w:r>
    </w:p>
    <w:p w:rsidR="00403A06" w:rsidRPr="00403A06" w:rsidRDefault="00403A06" w:rsidP="00403A06">
      <w:pPr>
        <w:spacing w:before="0" w:after="0"/>
        <w:rPr>
          <w:b/>
        </w:rPr>
      </w:pPr>
      <w:r w:rsidRPr="00403A06">
        <w:rPr>
          <w:b/>
        </w:rPr>
        <w:t xml:space="preserve">        txtscience = new javax.swing.JTextField();</w:t>
      </w:r>
    </w:p>
    <w:p w:rsidR="00403A06" w:rsidRPr="00403A06" w:rsidRDefault="00403A06" w:rsidP="00403A06">
      <w:pPr>
        <w:spacing w:before="0" w:after="0"/>
        <w:rPr>
          <w:b/>
        </w:rPr>
      </w:pPr>
      <w:r w:rsidRPr="00403A06">
        <w:rPr>
          <w:b/>
        </w:rPr>
        <w:t xml:space="preserve">        txtsciencep = new javax.swing.JTextField();</w:t>
      </w:r>
    </w:p>
    <w:p w:rsidR="00403A06" w:rsidRPr="00403A06" w:rsidRDefault="00403A06" w:rsidP="00403A06">
      <w:pPr>
        <w:spacing w:before="0" w:after="0"/>
        <w:rPr>
          <w:b/>
        </w:rPr>
      </w:pPr>
      <w:r w:rsidRPr="00403A06">
        <w:rPr>
          <w:b/>
        </w:rPr>
        <w:t xml:space="preserve">        txttotal = new javax.swing.JTextField();</w:t>
      </w:r>
    </w:p>
    <w:p w:rsidR="00403A06" w:rsidRPr="00403A06" w:rsidRDefault="00403A06" w:rsidP="00403A06">
      <w:pPr>
        <w:spacing w:before="0" w:after="0"/>
        <w:rPr>
          <w:b/>
        </w:rPr>
      </w:pPr>
      <w:r w:rsidRPr="00403A06">
        <w:rPr>
          <w:b/>
        </w:rPr>
        <w:t xml:space="preserve">        txttotalp = new javax.swing.JTextField();</w:t>
      </w:r>
    </w:p>
    <w:p w:rsidR="00403A06" w:rsidRPr="00403A06" w:rsidRDefault="00403A06" w:rsidP="00403A06">
      <w:pPr>
        <w:spacing w:before="0" w:after="0"/>
        <w:rPr>
          <w:b/>
        </w:rPr>
      </w:pPr>
      <w:r w:rsidRPr="00403A06">
        <w:rPr>
          <w:b/>
        </w:rPr>
        <w:t xml:space="preserve">        jLabel17 = new javax.swing.JLabel();</w:t>
      </w:r>
    </w:p>
    <w:p w:rsidR="00403A06" w:rsidRPr="00403A06" w:rsidRDefault="00403A06" w:rsidP="00403A06">
      <w:pPr>
        <w:spacing w:before="0" w:after="0"/>
        <w:rPr>
          <w:b/>
        </w:rPr>
      </w:pPr>
      <w:r w:rsidRPr="00403A06">
        <w:rPr>
          <w:b/>
        </w:rPr>
        <w:t xml:space="preserve">        jLabel18 = new javax.swing.JLabel();</w:t>
      </w:r>
    </w:p>
    <w:p w:rsidR="00403A06" w:rsidRPr="00403A06" w:rsidRDefault="00403A06" w:rsidP="00403A06">
      <w:pPr>
        <w:spacing w:before="0" w:after="0"/>
        <w:rPr>
          <w:b/>
        </w:rPr>
      </w:pPr>
      <w:r w:rsidRPr="00403A06">
        <w:rPr>
          <w:b/>
        </w:rPr>
        <w:t xml:space="preserve">        jLabel19 = new javax.swing.JLabel();</w:t>
      </w:r>
    </w:p>
    <w:p w:rsidR="00403A06" w:rsidRPr="00403A06" w:rsidRDefault="00403A06" w:rsidP="00403A06">
      <w:pPr>
        <w:spacing w:before="0" w:after="0"/>
        <w:rPr>
          <w:b/>
        </w:rPr>
      </w:pPr>
      <w:r w:rsidRPr="00403A06">
        <w:rPr>
          <w:b/>
        </w:rPr>
        <w:t xml:space="preserve">        jLabel20 = new javax.swing.JLabel();</w:t>
      </w:r>
    </w:p>
    <w:p w:rsidR="00403A06" w:rsidRPr="00403A06" w:rsidRDefault="00403A06" w:rsidP="00403A06">
      <w:pPr>
        <w:spacing w:before="0" w:after="0"/>
        <w:rPr>
          <w:b/>
        </w:rPr>
      </w:pPr>
      <w:r w:rsidRPr="00403A06">
        <w:rPr>
          <w:b/>
        </w:rPr>
        <w:t xml:space="preserve">        jLabel21 = new javax.swing.JLabel();</w:t>
      </w:r>
    </w:p>
    <w:p w:rsidR="00403A06" w:rsidRPr="00403A06" w:rsidRDefault="00403A06" w:rsidP="00403A06">
      <w:pPr>
        <w:spacing w:before="0" w:after="0"/>
        <w:rPr>
          <w:b/>
        </w:rPr>
      </w:pPr>
      <w:r w:rsidRPr="00403A06">
        <w:rPr>
          <w:b/>
        </w:rPr>
        <w:t xml:space="preserve">        jLabel22 = new javax.swing.JLabel();</w:t>
      </w:r>
    </w:p>
    <w:p w:rsidR="00403A06" w:rsidRPr="00403A06" w:rsidRDefault="00403A06" w:rsidP="00403A06">
      <w:pPr>
        <w:spacing w:before="0" w:after="0"/>
        <w:rPr>
          <w:b/>
        </w:rPr>
      </w:pPr>
      <w:r w:rsidRPr="00403A06">
        <w:rPr>
          <w:b/>
        </w:rPr>
        <w:t xml:space="preserve">        jPanel3 = new javax.swing.JPanel();</w:t>
      </w:r>
    </w:p>
    <w:p w:rsidR="00403A06" w:rsidRPr="00403A06" w:rsidRDefault="00403A06" w:rsidP="00403A06">
      <w:pPr>
        <w:spacing w:before="0" w:after="0"/>
        <w:rPr>
          <w:b/>
        </w:rPr>
      </w:pPr>
      <w:r w:rsidRPr="00403A06">
        <w:rPr>
          <w:b/>
        </w:rPr>
        <w:t xml:space="preserve">        btnsave = new javax.swing.JButton();</w:t>
      </w:r>
    </w:p>
    <w:p w:rsidR="00403A06" w:rsidRPr="00403A06" w:rsidRDefault="00403A06" w:rsidP="00403A06">
      <w:pPr>
        <w:spacing w:before="0" w:after="0"/>
        <w:rPr>
          <w:b/>
        </w:rPr>
      </w:pPr>
      <w:r w:rsidRPr="00403A06">
        <w:rPr>
          <w:b/>
        </w:rPr>
        <w:t xml:space="preserve">        btnupdate = new javax.swing.JButton();</w:t>
      </w:r>
    </w:p>
    <w:p w:rsidR="00403A06" w:rsidRPr="00403A06" w:rsidRDefault="00403A06" w:rsidP="00403A06">
      <w:pPr>
        <w:spacing w:before="0" w:after="0"/>
        <w:rPr>
          <w:b/>
        </w:rPr>
      </w:pPr>
      <w:r w:rsidRPr="00403A06">
        <w:rPr>
          <w:b/>
        </w:rPr>
        <w:t xml:space="preserve">        jButton4 = new javax.swing.JButton();</w:t>
      </w:r>
    </w:p>
    <w:p w:rsidR="00403A06" w:rsidRPr="00403A06" w:rsidRDefault="00403A06" w:rsidP="00403A06">
      <w:pPr>
        <w:spacing w:before="0" w:after="0"/>
        <w:rPr>
          <w:b/>
        </w:rPr>
      </w:pPr>
      <w:r w:rsidRPr="00403A06">
        <w:rPr>
          <w:b/>
        </w:rPr>
        <w:t xml:space="preserve">        btnexit = new javax.swing.JButton();</w:t>
      </w:r>
    </w:p>
    <w:p w:rsidR="00403A06" w:rsidRPr="00403A06" w:rsidRDefault="00403A06" w:rsidP="00403A06">
      <w:pPr>
        <w:spacing w:before="0" w:after="0"/>
        <w:rPr>
          <w:b/>
        </w:rPr>
      </w:pPr>
      <w:r w:rsidRPr="00403A06">
        <w:rPr>
          <w:b/>
        </w:rPr>
        <w:t xml:space="preserve">        btnfind = new javax.swing.JButton();</w:t>
      </w:r>
    </w:p>
    <w:p w:rsidR="00403A06" w:rsidRPr="00403A06" w:rsidRDefault="00403A06" w:rsidP="00403A06">
      <w:pPr>
        <w:spacing w:before="0" w:after="0"/>
        <w:rPr>
          <w:b/>
        </w:rPr>
      </w:pPr>
      <w:r w:rsidRPr="00403A06">
        <w:rPr>
          <w:b/>
        </w:rPr>
        <w:t xml:space="preserve">        jLabel23 = new javax.swing.JLabel();</w:t>
      </w:r>
    </w:p>
    <w:p w:rsidR="00403A06" w:rsidRPr="00403A06" w:rsidRDefault="00403A06" w:rsidP="00403A06">
      <w:pPr>
        <w:spacing w:before="0" w:after="0"/>
        <w:rPr>
          <w:b/>
        </w:rPr>
      </w:pPr>
      <w:r w:rsidRPr="00403A06">
        <w:rPr>
          <w:b/>
        </w:rPr>
        <w:t xml:space="preserve">        jLabel15 = new javax.swing.JLabel();</w:t>
      </w:r>
    </w:p>
    <w:p w:rsidR="00403A06" w:rsidRPr="00403A06" w:rsidRDefault="00403A06" w:rsidP="00403A06">
      <w:pPr>
        <w:spacing w:before="0" w:after="0"/>
        <w:rPr>
          <w:b/>
        </w:rPr>
      </w:pPr>
      <w:r w:rsidRPr="00403A06">
        <w:rPr>
          <w:b/>
        </w:rPr>
        <w:t xml:space="preserve">        jLabel47 = new javax.swing.JLabel();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setDefaultCloseOperation(javax.swing.WindowConstants.EXIT_ON_CLOSE);</w:t>
      </w:r>
    </w:p>
    <w:p w:rsidR="00403A06" w:rsidRPr="00403A06" w:rsidRDefault="00403A06" w:rsidP="00403A06">
      <w:pPr>
        <w:spacing w:before="0" w:after="0"/>
        <w:rPr>
          <w:b/>
        </w:rPr>
      </w:pPr>
      <w:r w:rsidRPr="00403A06">
        <w:rPr>
          <w:b/>
        </w:rPr>
        <w:t xml:space="preserve">        getContentPane().setLayout(new org.netbeans.lib.awtextra.AbsoluteLayout());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jLabel1.setFont(new java.awt.Font("Segoe UI", 1, 11)); // NOI18N</w:t>
      </w:r>
    </w:p>
    <w:p w:rsidR="00403A06" w:rsidRPr="00403A06" w:rsidRDefault="00403A06" w:rsidP="00403A06">
      <w:pPr>
        <w:spacing w:before="0" w:after="0"/>
        <w:rPr>
          <w:b/>
        </w:rPr>
      </w:pPr>
      <w:r w:rsidRPr="00403A06">
        <w:rPr>
          <w:b/>
        </w:rPr>
        <w:t xml:space="preserve">        jLabel1.setForeground(new java.awt.Color(255, 0, 0));</w:t>
      </w:r>
    </w:p>
    <w:p w:rsidR="00403A06" w:rsidRPr="00403A06" w:rsidRDefault="00403A06" w:rsidP="00403A06">
      <w:pPr>
        <w:spacing w:before="0" w:after="0"/>
        <w:rPr>
          <w:b/>
        </w:rPr>
      </w:pPr>
      <w:r w:rsidRPr="00403A06">
        <w:rPr>
          <w:b/>
        </w:rPr>
        <w:t xml:space="preserve">        jLabel1.setText("Roll No :");</w:t>
      </w:r>
    </w:p>
    <w:p w:rsidR="00403A06" w:rsidRPr="00403A06" w:rsidRDefault="00403A06" w:rsidP="00403A06">
      <w:pPr>
        <w:spacing w:before="0" w:after="0"/>
        <w:rPr>
          <w:b/>
        </w:rPr>
      </w:pPr>
      <w:r w:rsidRPr="00403A06">
        <w:rPr>
          <w:b/>
        </w:rPr>
        <w:t xml:space="preserve">        getContentPane().add(jLabel1, new org.netbeans.lib.awtextra.AbsoluteConstraints(30, 70, 70, 20));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jLabel3.setFont(new java.awt.Font("Segoe UI", 1, 11)); // NOI18N</w:t>
      </w:r>
    </w:p>
    <w:p w:rsidR="00403A06" w:rsidRPr="00403A06" w:rsidRDefault="00403A06" w:rsidP="00403A06">
      <w:pPr>
        <w:spacing w:before="0" w:after="0"/>
        <w:rPr>
          <w:b/>
        </w:rPr>
      </w:pPr>
      <w:r w:rsidRPr="00403A06">
        <w:rPr>
          <w:b/>
        </w:rPr>
        <w:t xml:space="preserve">        jLabel3.setText("Class :");</w:t>
      </w:r>
    </w:p>
    <w:p w:rsidR="00403A06" w:rsidRPr="00403A06" w:rsidRDefault="00403A06" w:rsidP="00403A06">
      <w:pPr>
        <w:spacing w:before="0" w:after="0"/>
        <w:rPr>
          <w:b/>
        </w:rPr>
      </w:pPr>
      <w:r w:rsidRPr="00403A06">
        <w:rPr>
          <w:b/>
        </w:rPr>
        <w:t xml:space="preserve">        getContentPane().add(jLabel3, new org.netbeans.lib.awtextra.AbsoluteConstraints(300, 120, 40, 20));</w:t>
      </w:r>
    </w:p>
    <w:p w:rsidR="00403A06" w:rsidRPr="00403A06" w:rsidRDefault="00403A06" w:rsidP="00403A06">
      <w:pPr>
        <w:spacing w:before="0" w:after="0"/>
        <w:rPr>
          <w:b/>
        </w:rPr>
      </w:pPr>
      <w:r w:rsidRPr="00403A06">
        <w:rPr>
          <w:b/>
        </w:rPr>
        <w:t xml:space="preserve">        getContentPane().add(txtrollno, new org.netbeans.lib.awtextra.AbsoluteConstraints(120, 70, 160,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btnsearch.setBackground(new java.awt.Color(255, 255, 255));</w:t>
      </w:r>
    </w:p>
    <w:p w:rsidR="00403A06" w:rsidRPr="00403A06" w:rsidRDefault="00403A06" w:rsidP="00403A06">
      <w:pPr>
        <w:spacing w:before="0" w:after="0"/>
        <w:rPr>
          <w:b/>
        </w:rPr>
      </w:pPr>
      <w:r w:rsidRPr="00403A06">
        <w:rPr>
          <w:b/>
        </w:rPr>
        <w:t xml:space="preserve">        btnsearch.setFont(new java.awt.Font("Tahoma", 1, 11)); // NOI18N</w:t>
      </w:r>
    </w:p>
    <w:p w:rsidR="00403A06" w:rsidRPr="00403A06" w:rsidRDefault="00403A06" w:rsidP="00403A06">
      <w:pPr>
        <w:spacing w:before="0" w:after="0"/>
        <w:rPr>
          <w:b/>
        </w:rPr>
      </w:pPr>
      <w:r w:rsidRPr="00403A06">
        <w:rPr>
          <w:b/>
        </w:rPr>
        <w:t xml:space="preserve">        btnsearch.setIcon(new javax.swing.ImageIcon(getClass().getResource("/schoolmangment/img/find.gif"))); // NOI18N</w:t>
      </w:r>
    </w:p>
    <w:p w:rsidR="00403A06" w:rsidRPr="00403A06" w:rsidRDefault="00403A06" w:rsidP="00403A06">
      <w:pPr>
        <w:spacing w:before="0" w:after="0"/>
        <w:rPr>
          <w:b/>
        </w:rPr>
      </w:pPr>
      <w:r w:rsidRPr="00403A06">
        <w:rPr>
          <w:b/>
        </w:rPr>
        <w:t xml:space="preserve">        btnsearch.setText("SEARCH");</w:t>
      </w:r>
    </w:p>
    <w:p w:rsidR="00403A06" w:rsidRPr="00403A06" w:rsidRDefault="00403A06" w:rsidP="00403A06">
      <w:pPr>
        <w:spacing w:before="0" w:after="0"/>
        <w:rPr>
          <w:b/>
        </w:rPr>
      </w:pPr>
      <w:r w:rsidRPr="00403A06">
        <w:rPr>
          <w:b/>
        </w:rPr>
        <w:t xml:space="preserve">        btnsearch.setToolTipText("SEARCH");</w:t>
      </w:r>
    </w:p>
    <w:p w:rsidR="00403A06" w:rsidRPr="00403A06" w:rsidRDefault="00403A06" w:rsidP="00403A06">
      <w:pPr>
        <w:spacing w:before="0" w:after="0"/>
        <w:rPr>
          <w:b/>
        </w:rPr>
      </w:pPr>
      <w:r w:rsidRPr="00403A06">
        <w:rPr>
          <w:b/>
        </w:rPr>
        <w:lastRenderedPageBreak/>
        <w:t xml:space="preserve">        btnsearch.addActionListener(new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btnsearchActionPerformed(evt);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getContentPane().add(btnsearch, new org.netbeans.lib.awtextra.AbsoluteConstraints(300, 70, 120, 30));</w:t>
      </w:r>
    </w:p>
    <w:p w:rsidR="00403A06" w:rsidRPr="00403A06" w:rsidRDefault="00403A06" w:rsidP="00403A06">
      <w:pPr>
        <w:spacing w:before="0" w:after="0"/>
        <w:rPr>
          <w:b/>
        </w:rPr>
      </w:pPr>
      <w:r w:rsidRPr="00403A06">
        <w:rPr>
          <w:b/>
        </w:rPr>
        <w:t xml:space="preserve">        getContentPane().add(txtclass, new org.netbeans.lib.awtextra.AbsoluteConstraints(350, 120, 90,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jLabel4.setFont(new java.awt.Font("Segoe UI", 1, 11)); // NOI18N</w:t>
      </w:r>
    </w:p>
    <w:p w:rsidR="00403A06" w:rsidRPr="00403A06" w:rsidRDefault="00403A06" w:rsidP="00403A06">
      <w:pPr>
        <w:spacing w:before="0" w:after="0"/>
        <w:rPr>
          <w:b/>
        </w:rPr>
      </w:pPr>
      <w:r w:rsidRPr="00403A06">
        <w:rPr>
          <w:b/>
        </w:rPr>
        <w:t xml:space="preserve">        jLabel4.setText("Name :");</w:t>
      </w:r>
    </w:p>
    <w:p w:rsidR="00403A06" w:rsidRPr="00403A06" w:rsidRDefault="00403A06" w:rsidP="00403A06">
      <w:pPr>
        <w:spacing w:before="0" w:after="0"/>
        <w:rPr>
          <w:b/>
        </w:rPr>
      </w:pPr>
      <w:r w:rsidRPr="00403A06">
        <w:rPr>
          <w:b/>
        </w:rPr>
        <w:t xml:space="preserve">        getContentPane().add(jLabel4, new org.netbeans.lib.awtextra.AbsoluteConstraints(30, 120, 50, 20));</w:t>
      </w:r>
    </w:p>
    <w:p w:rsidR="00403A06" w:rsidRPr="00403A06" w:rsidRDefault="00403A06" w:rsidP="00403A06">
      <w:pPr>
        <w:spacing w:before="0" w:after="0"/>
        <w:rPr>
          <w:b/>
        </w:rPr>
      </w:pPr>
      <w:r w:rsidRPr="00403A06">
        <w:rPr>
          <w:b/>
        </w:rPr>
        <w:t xml:space="preserve">        getContentPane().add(txtnm, new org.netbeans.lib.awtextra.AbsoluteConstraints(120, 120, 160,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jPanel1.setBackground(new java.awt.Color(255, 153, 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jLabel5.setFont(new java.awt.Font("Segoe UI", 1, 11)); // NOI18N</w:t>
      </w:r>
    </w:p>
    <w:p w:rsidR="00403A06" w:rsidRPr="00403A06" w:rsidRDefault="00403A06" w:rsidP="00403A06">
      <w:pPr>
        <w:spacing w:before="0" w:after="0"/>
        <w:rPr>
          <w:b/>
        </w:rPr>
      </w:pPr>
      <w:r w:rsidRPr="00403A06">
        <w:rPr>
          <w:b/>
        </w:rPr>
        <w:t xml:space="preserve">        jLabel5.setText("Subject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jLabel6.setFont(new java.awt.Font("Segoe UI", 1, 11)); // NOI18N</w:t>
      </w:r>
    </w:p>
    <w:p w:rsidR="00403A06" w:rsidRPr="00403A06" w:rsidRDefault="00403A06" w:rsidP="00403A06">
      <w:pPr>
        <w:spacing w:before="0" w:after="0"/>
        <w:rPr>
          <w:b/>
        </w:rPr>
      </w:pPr>
      <w:r w:rsidRPr="00403A06">
        <w:rPr>
          <w:b/>
        </w:rPr>
        <w:t xml:space="preserve">        jLabel6.setText("Full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jLabel7.setFont(new java.awt.Font("Segoe UI", 1, 11)); // NOI18N</w:t>
      </w:r>
    </w:p>
    <w:p w:rsidR="00403A06" w:rsidRPr="00403A06" w:rsidRDefault="00403A06" w:rsidP="00403A06">
      <w:pPr>
        <w:spacing w:before="0" w:after="0"/>
        <w:rPr>
          <w:b/>
        </w:rPr>
      </w:pPr>
      <w:r w:rsidRPr="00403A06">
        <w:rPr>
          <w:b/>
        </w:rPr>
        <w:t xml:space="preserve">        jLabel7.setText("Obtained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jLabel8.setFont(new java.awt.Font("Segoe UI", 1, 11)); // NOI18N</w:t>
      </w:r>
    </w:p>
    <w:p w:rsidR="00403A06" w:rsidRPr="00403A06" w:rsidRDefault="00403A06" w:rsidP="00403A06">
      <w:pPr>
        <w:spacing w:before="0" w:after="0"/>
        <w:rPr>
          <w:b/>
        </w:rPr>
      </w:pPr>
      <w:r w:rsidRPr="00403A06">
        <w:rPr>
          <w:b/>
        </w:rPr>
        <w:t xml:space="preserve">        jLabel8.setText("Percentage");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jLabel9.setFont(new java.awt.Font("Tahoma", 1, 11)); // NOI18N</w:t>
      </w:r>
    </w:p>
    <w:p w:rsidR="00403A06" w:rsidRPr="00403A06" w:rsidRDefault="00403A06" w:rsidP="00403A06">
      <w:pPr>
        <w:spacing w:before="0" w:after="0"/>
        <w:rPr>
          <w:b/>
        </w:rPr>
      </w:pPr>
      <w:r w:rsidRPr="00403A06">
        <w:rPr>
          <w:b/>
        </w:rPr>
        <w:t xml:space="preserve">        jLabel9.setText("Math");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jLabel10.setFont(new java.awt.Font("Tahoma", 1, 11)); // NOI18N</w:t>
      </w:r>
    </w:p>
    <w:p w:rsidR="00403A06" w:rsidRPr="00403A06" w:rsidRDefault="00403A06" w:rsidP="00403A06">
      <w:pPr>
        <w:spacing w:before="0" w:after="0"/>
        <w:rPr>
          <w:b/>
        </w:rPr>
      </w:pPr>
      <w:r w:rsidRPr="00403A06">
        <w:rPr>
          <w:b/>
        </w:rPr>
        <w:t xml:space="preserve">        jLabel10.setText("English");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jLabel11.setFont(new java.awt.Font("Tahoma", 1, 11)); // NOI18N</w:t>
      </w:r>
    </w:p>
    <w:p w:rsidR="00403A06" w:rsidRPr="00403A06" w:rsidRDefault="00403A06" w:rsidP="00403A06">
      <w:pPr>
        <w:spacing w:before="0" w:after="0"/>
        <w:rPr>
          <w:b/>
        </w:rPr>
      </w:pPr>
      <w:r w:rsidRPr="00403A06">
        <w:rPr>
          <w:b/>
        </w:rPr>
        <w:t xml:space="preserve">        jLabel11.setText("Hindi");</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jLabel12.setFont(new java.awt.Font("Tahoma", 1, 11)); // NOI18N</w:t>
      </w:r>
    </w:p>
    <w:p w:rsidR="00403A06" w:rsidRPr="00403A06" w:rsidRDefault="00403A06" w:rsidP="00403A06">
      <w:pPr>
        <w:spacing w:before="0" w:after="0"/>
        <w:rPr>
          <w:b/>
        </w:rPr>
      </w:pPr>
      <w:r w:rsidRPr="00403A06">
        <w:rPr>
          <w:b/>
        </w:rPr>
        <w:t xml:space="preserve">        jLabel12.setText("Computer");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jLabel13.setFont(new java.awt.Font("Tahoma", 1, 11)); // NOI18N</w:t>
      </w:r>
    </w:p>
    <w:p w:rsidR="00403A06" w:rsidRPr="00403A06" w:rsidRDefault="00403A06" w:rsidP="00403A06">
      <w:pPr>
        <w:spacing w:before="0" w:after="0"/>
        <w:rPr>
          <w:b/>
        </w:rPr>
      </w:pPr>
      <w:r w:rsidRPr="00403A06">
        <w:rPr>
          <w:b/>
        </w:rPr>
        <w:lastRenderedPageBreak/>
        <w:t xml:space="preserve">        jLabel13.setText("Science");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jLabel14.setFont(new java.awt.Font("Tahoma", 1, 11)); // NOI18N</w:t>
      </w:r>
    </w:p>
    <w:p w:rsidR="00403A06" w:rsidRPr="00403A06" w:rsidRDefault="00403A06" w:rsidP="00403A06">
      <w:pPr>
        <w:spacing w:before="0" w:after="0"/>
        <w:rPr>
          <w:b/>
        </w:rPr>
      </w:pPr>
      <w:r w:rsidRPr="00403A06">
        <w:rPr>
          <w:b/>
        </w:rPr>
        <w:t xml:space="preserve">        jLabel14.setText("Total");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txtcomputerp.addActionListener(new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txtcomputerpActionPerformed(evt);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jLabel17.setFont(new java.awt.Font("Tahoma", 1, 11)); // NOI18N</w:t>
      </w:r>
    </w:p>
    <w:p w:rsidR="00403A06" w:rsidRPr="00403A06" w:rsidRDefault="00403A06" w:rsidP="00403A06">
      <w:pPr>
        <w:spacing w:before="0" w:after="0"/>
        <w:rPr>
          <w:b/>
        </w:rPr>
      </w:pPr>
      <w:r w:rsidRPr="00403A06">
        <w:rPr>
          <w:b/>
        </w:rPr>
        <w:t xml:space="preserve">        jLabel17.setText("100");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jLabel18.setFont(new java.awt.Font("Tahoma", 1, 11)); // NOI18N</w:t>
      </w:r>
    </w:p>
    <w:p w:rsidR="00403A06" w:rsidRPr="00403A06" w:rsidRDefault="00403A06" w:rsidP="00403A06">
      <w:pPr>
        <w:spacing w:before="0" w:after="0"/>
        <w:rPr>
          <w:b/>
        </w:rPr>
      </w:pPr>
      <w:r w:rsidRPr="00403A06">
        <w:rPr>
          <w:b/>
        </w:rPr>
        <w:t xml:space="preserve">        jLabel18.setText("100");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jLabel19.setFont(new java.awt.Font("Tahoma", 1, 11)); // NOI18N</w:t>
      </w:r>
    </w:p>
    <w:p w:rsidR="00403A06" w:rsidRPr="00403A06" w:rsidRDefault="00403A06" w:rsidP="00403A06">
      <w:pPr>
        <w:spacing w:before="0" w:after="0"/>
        <w:rPr>
          <w:b/>
        </w:rPr>
      </w:pPr>
      <w:r w:rsidRPr="00403A06">
        <w:rPr>
          <w:b/>
        </w:rPr>
        <w:t xml:space="preserve">        jLabel19.setText("100");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jLabel20.setFont(new java.awt.Font("Tahoma", 1, 11)); // NOI18N</w:t>
      </w:r>
    </w:p>
    <w:p w:rsidR="00403A06" w:rsidRPr="00403A06" w:rsidRDefault="00403A06" w:rsidP="00403A06">
      <w:pPr>
        <w:spacing w:before="0" w:after="0"/>
        <w:rPr>
          <w:b/>
        </w:rPr>
      </w:pPr>
      <w:r w:rsidRPr="00403A06">
        <w:rPr>
          <w:b/>
        </w:rPr>
        <w:t xml:space="preserve">        jLabel20.setText("100");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jLabel21.setFont(new java.awt.Font("Tahoma", 1, 11)); // NOI18N</w:t>
      </w:r>
    </w:p>
    <w:p w:rsidR="00403A06" w:rsidRPr="00403A06" w:rsidRDefault="00403A06" w:rsidP="00403A06">
      <w:pPr>
        <w:spacing w:before="0" w:after="0"/>
        <w:rPr>
          <w:b/>
        </w:rPr>
      </w:pPr>
      <w:r w:rsidRPr="00403A06">
        <w:rPr>
          <w:b/>
        </w:rPr>
        <w:t xml:space="preserve">        jLabel21.setText("100");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jLabel22.setFont(new java.awt.Font("Tahoma", 1, 11)); // NOI18N</w:t>
      </w:r>
    </w:p>
    <w:p w:rsidR="00403A06" w:rsidRPr="00403A06" w:rsidRDefault="00403A06" w:rsidP="00403A06">
      <w:pPr>
        <w:spacing w:before="0" w:after="0"/>
        <w:rPr>
          <w:b/>
        </w:rPr>
      </w:pPr>
      <w:r w:rsidRPr="00403A06">
        <w:rPr>
          <w:b/>
        </w:rPr>
        <w:t xml:space="preserve">        jLabel22.setText("500");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jPanel1Layout = new javax.swing.GroupLayout(jPanel1);</w:t>
      </w:r>
    </w:p>
    <w:p w:rsidR="00403A06" w:rsidRPr="00403A06" w:rsidRDefault="00403A06" w:rsidP="00403A06">
      <w:pPr>
        <w:spacing w:before="0" w:after="0"/>
        <w:rPr>
          <w:b/>
        </w:rPr>
      </w:pPr>
      <w:r w:rsidRPr="00403A06">
        <w:rPr>
          <w:b/>
        </w:rPr>
        <w:t xml:space="preserve">        jPanel1.setLayout(jPanel1Layout);</w:t>
      </w:r>
    </w:p>
    <w:p w:rsidR="00403A06" w:rsidRPr="00403A06" w:rsidRDefault="00403A06" w:rsidP="00403A06">
      <w:pPr>
        <w:spacing w:before="0" w:after="0"/>
        <w:rPr>
          <w:b/>
        </w:rPr>
      </w:pPr>
      <w:r w:rsidRPr="00403A06">
        <w:rPr>
          <w:b/>
        </w:rPr>
        <w:t xml:space="preserve">        jPanel1Layout.setHorizontalGroup(</w:t>
      </w:r>
    </w:p>
    <w:p w:rsidR="00403A06" w:rsidRPr="00403A06" w:rsidRDefault="00403A06" w:rsidP="00403A06">
      <w:pPr>
        <w:spacing w:before="0" w:after="0"/>
        <w:rPr>
          <w:b/>
        </w:rPr>
      </w:pPr>
      <w:r w:rsidRPr="00403A06">
        <w:rPr>
          <w:b/>
        </w:rPr>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.addComponent(jLabel5, javax.swing.GroupLayout.PREFERRED_SIZE, 92, javax.swing.GroupLayout.PREFERRED_SIZE)</w:t>
      </w:r>
    </w:p>
    <w:p w:rsidR="00403A06" w:rsidRPr="00403A06" w:rsidRDefault="00403A06" w:rsidP="00403A06">
      <w:pPr>
        <w:spacing w:before="0" w:after="0"/>
        <w:rPr>
          <w:b/>
        </w:rPr>
      </w:pPr>
      <w:r w:rsidRPr="00403A06">
        <w:rPr>
          <w:b/>
        </w:rPr>
        <w:t xml:space="preserve">                    .addComponent(jLabel9, javax.swing.GroupLayout.PREFERRED_SIZE, 82, javax.swing.GroupLayout.PREFERRED_SIZE)</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lastRenderedPageBreak/>
        <w:t xml:space="preserve">                    .addComponent(jLabel13)</w:t>
      </w:r>
    </w:p>
    <w:p w:rsidR="00403A06" w:rsidRPr="00403A06" w:rsidRDefault="00403A06" w:rsidP="00403A06">
      <w:pPr>
        <w:spacing w:before="0" w:after="0"/>
        <w:rPr>
          <w:b/>
        </w:rPr>
      </w:pPr>
      <w:r w:rsidRPr="00403A06">
        <w:rPr>
          <w:b/>
        </w:rPr>
        <w:t xml:space="preserve">                    .addComponent(jLabel14))</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.addComponent(jLabel19,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.addComponent(jLabel6, javax.swing.GroupLayout.DEFAULT_SIZE, 64, Short.MAX_VALUE)</w:t>
      </w:r>
    </w:p>
    <w:p w:rsidR="00403A06" w:rsidRPr="00403A06" w:rsidRDefault="00403A06" w:rsidP="00403A06">
      <w:pPr>
        <w:spacing w:before="0" w:after="0"/>
        <w:rPr>
          <w:b/>
        </w:rPr>
      </w:pPr>
      <w:r w:rsidRPr="00403A06">
        <w:rPr>
          <w:b/>
        </w:rPr>
        <w:t xml:space="preserve">                    .addComponent(jLabel17,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.addComponent(jLabel18,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.addComponent(jLabel20,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.addComponent(jLabel21,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.addComponent(jLabel22, javax.swing.GroupLayout.DEFAULT_SIZE, javax.swing.GroupLayout.DEFAULT_SIZE, Short.MAX_VALUE))</w:t>
      </w:r>
    </w:p>
    <w:p w:rsidR="00403A06" w:rsidRPr="00403A06" w:rsidRDefault="00403A06" w:rsidP="00403A06">
      <w:pPr>
        <w:spacing w:before="0" w:after="0"/>
        <w:rPr>
          <w:b/>
        </w:rPr>
      </w:pPr>
      <w:r w:rsidRPr="00403A06">
        <w:rPr>
          <w:b/>
        </w:rPr>
        <w:t xml:space="preserve">                .addGap(39, 39, 39)</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.addComponent(jLabel7, javax.swing.GroupLayout.DEFAULT_SIZE, 86, Short.MAX_VALUE)</w:t>
      </w:r>
    </w:p>
    <w:p w:rsidR="00403A06" w:rsidRPr="00403A06" w:rsidRDefault="00403A06" w:rsidP="00403A06">
      <w:pPr>
        <w:spacing w:before="0" w:after="0"/>
        <w:rPr>
          <w:b/>
        </w:rPr>
      </w:pPr>
      <w:r w:rsidRPr="00403A06">
        <w:rPr>
          <w:b/>
        </w:rPr>
        <w:t xml:space="preserve">                    .addComponent(txtmath)</w:t>
      </w:r>
    </w:p>
    <w:p w:rsidR="00403A06" w:rsidRPr="00403A06" w:rsidRDefault="00403A06" w:rsidP="00403A06">
      <w:pPr>
        <w:spacing w:before="0" w:after="0"/>
        <w:rPr>
          <w:b/>
        </w:rPr>
      </w:pPr>
      <w:r w:rsidRPr="00403A06">
        <w:rPr>
          <w:b/>
        </w:rPr>
        <w:t xml:space="preserve">                    .addComponent(txtenglish)</w:t>
      </w:r>
    </w:p>
    <w:p w:rsidR="00403A06" w:rsidRPr="00403A06" w:rsidRDefault="00403A06" w:rsidP="00403A06">
      <w:pPr>
        <w:spacing w:before="0" w:after="0"/>
        <w:rPr>
          <w:b/>
        </w:rPr>
      </w:pPr>
      <w:r w:rsidRPr="00403A06">
        <w:rPr>
          <w:b/>
        </w:rPr>
        <w:t xml:space="preserve">                    .addComponent(txthindi)</w:t>
      </w:r>
    </w:p>
    <w:p w:rsidR="00403A06" w:rsidRPr="00403A06" w:rsidRDefault="00403A06" w:rsidP="00403A06">
      <w:pPr>
        <w:spacing w:before="0" w:after="0"/>
        <w:rPr>
          <w:b/>
        </w:rPr>
      </w:pPr>
      <w:r w:rsidRPr="00403A06">
        <w:rPr>
          <w:b/>
        </w:rPr>
        <w:t xml:space="preserve">                    .addComponent(txtcomputer)</w:t>
      </w:r>
    </w:p>
    <w:p w:rsidR="00403A06" w:rsidRPr="00403A06" w:rsidRDefault="00403A06" w:rsidP="00403A06">
      <w:pPr>
        <w:spacing w:before="0" w:after="0"/>
        <w:rPr>
          <w:b/>
        </w:rPr>
      </w:pPr>
      <w:r w:rsidRPr="00403A06">
        <w:rPr>
          <w:b/>
        </w:rPr>
        <w:t xml:space="preserve">                    .addComponent(txtscience)</w:t>
      </w:r>
    </w:p>
    <w:p w:rsidR="00403A06" w:rsidRPr="00403A06" w:rsidRDefault="00403A06" w:rsidP="00403A06">
      <w:pPr>
        <w:spacing w:before="0" w:after="0"/>
        <w:rPr>
          <w:b/>
        </w:rPr>
      </w:pPr>
      <w:r w:rsidRPr="00403A06">
        <w:rPr>
          <w:b/>
        </w:rPr>
        <w:t xml:space="preserve">                    .addComponent(txttotal))</w:t>
      </w:r>
    </w:p>
    <w:p w:rsidR="00403A06" w:rsidRPr="00403A06" w:rsidRDefault="00403A06" w:rsidP="00403A06">
      <w:pPr>
        <w:spacing w:before="0" w:after="0"/>
        <w:rPr>
          <w:b/>
        </w:rPr>
      </w:pPr>
      <w:r w:rsidRPr="00403A06">
        <w:rPr>
          <w:b/>
        </w:rPr>
        <w:t xml:space="preserve">                .addGap(52, 52, 52)</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.addComponent(jLabel8, javax.swing.GroupLayout.DEFAULT_SIZE, 87, Short.MAX_VALUE)</w:t>
      </w:r>
    </w:p>
    <w:p w:rsidR="00403A06" w:rsidRPr="00403A06" w:rsidRDefault="00403A06" w:rsidP="00403A06">
      <w:pPr>
        <w:spacing w:before="0" w:after="0"/>
        <w:rPr>
          <w:b/>
        </w:rPr>
      </w:pPr>
      <w:r w:rsidRPr="00403A06">
        <w:rPr>
          <w:b/>
        </w:rPr>
        <w:t xml:space="preserve">                    .addComponent(txtmathp)</w:t>
      </w:r>
    </w:p>
    <w:p w:rsidR="00403A06" w:rsidRPr="00403A06" w:rsidRDefault="00403A06" w:rsidP="00403A06">
      <w:pPr>
        <w:spacing w:before="0" w:after="0"/>
        <w:rPr>
          <w:b/>
        </w:rPr>
      </w:pPr>
      <w:r w:rsidRPr="00403A06">
        <w:rPr>
          <w:b/>
        </w:rPr>
        <w:t xml:space="preserve">                    .addComponent(txtcomputerp, javax.swing.GroupLayout.Alignment.TRAILING)</w:t>
      </w:r>
    </w:p>
    <w:p w:rsidR="00403A06" w:rsidRPr="00403A06" w:rsidRDefault="00403A06" w:rsidP="00403A06">
      <w:pPr>
        <w:spacing w:before="0" w:after="0"/>
        <w:rPr>
          <w:b/>
        </w:rPr>
      </w:pPr>
      <w:r w:rsidRPr="00403A06">
        <w:rPr>
          <w:b/>
        </w:rPr>
        <w:t xml:space="preserve">                    .addComponent(txtsciencep, javax.swing.GroupLayout.Alignment.TRAILING)</w:t>
      </w:r>
    </w:p>
    <w:p w:rsidR="00403A06" w:rsidRPr="00403A06" w:rsidRDefault="00403A06" w:rsidP="00403A06">
      <w:pPr>
        <w:spacing w:before="0" w:after="0"/>
        <w:rPr>
          <w:b/>
        </w:rPr>
      </w:pPr>
      <w:r w:rsidRPr="00403A06">
        <w:rPr>
          <w:b/>
        </w:rPr>
        <w:t xml:space="preserve">                    .addComponent(txttotalp, javax.swing.GroupLayout.Alignment.TRAILING)</w:t>
      </w:r>
    </w:p>
    <w:p w:rsidR="00403A06" w:rsidRPr="00403A06" w:rsidRDefault="00403A06" w:rsidP="00403A06">
      <w:pPr>
        <w:spacing w:before="0" w:after="0"/>
        <w:rPr>
          <w:b/>
        </w:rPr>
      </w:pPr>
      <w:r w:rsidRPr="00403A06">
        <w:rPr>
          <w:b/>
        </w:rPr>
        <w:t xml:space="preserve">                    .addComponent(txthindip)</w:t>
      </w:r>
    </w:p>
    <w:p w:rsidR="00403A06" w:rsidRPr="00403A06" w:rsidRDefault="00403A06" w:rsidP="00403A06">
      <w:pPr>
        <w:spacing w:before="0" w:after="0"/>
        <w:rPr>
          <w:b/>
        </w:rPr>
      </w:pPr>
      <w:r w:rsidRPr="00403A06">
        <w:rPr>
          <w:b/>
        </w:rPr>
        <w:t xml:space="preserve">                    .addComponent(txtenglishp))</w:t>
      </w:r>
    </w:p>
    <w:p w:rsidR="00403A06" w:rsidRPr="00403A06" w:rsidRDefault="00403A06" w:rsidP="00403A06">
      <w:pPr>
        <w:spacing w:before="0" w:after="0"/>
        <w:rPr>
          <w:b/>
        </w:rPr>
      </w:pPr>
      <w:r w:rsidRPr="00403A06">
        <w:rPr>
          <w:b/>
        </w:rPr>
        <w:t xml:space="preserve">                .addContainerGap(52,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jPanel1Layout.setVerticalGroup(</w:t>
      </w:r>
    </w:p>
    <w:p w:rsidR="00403A06" w:rsidRPr="00403A06" w:rsidRDefault="00403A06" w:rsidP="00403A06">
      <w:pPr>
        <w:spacing w:before="0" w:after="0"/>
        <w:rPr>
          <w:b/>
        </w:rPr>
      </w:pPr>
      <w:r w:rsidRPr="00403A06">
        <w:rPr>
          <w:b/>
        </w:rPr>
        <w:lastRenderedPageBreak/>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.addGroup(jPanel1Layout.createParallelGroup(javax.swing.GroupLayout.Alignment.TRAILING)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.addComponent(jLabel5)</w:t>
      </w:r>
    </w:p>
    <w:p w:rsidR="00403A06" w:rsidRPr="00403A06" w:rsidRDefault="00403A06" w:rsidP="00403A06">
      <w:pPr>
        <w:spacing w:before="0" w:after="0"/>
        <w:rPr>
          <w:b/>
        </w:rPr>
      </w:pPr>
      <w:r w:rsidRPr="00403A06">
        <w:rPr>
          <w:b/>
        </w:rPr>
        <w:t xml:space="preserve">                            .addComponent(jLabel6)</w:t>
      </w:r>
    </w:p>
    <w:p w:rsidR="00403A06" w:rsidRPr="00403A06" w:rsidRDefault="00403A06" w:rsidP="00403A06">
      <w:pPr>
        <w:spacing w:before="0" w:after="0"/>
        <w:rPr>
          <w:b/>
        </w:rPr>
      </w:pPr>
      <w:r w:rsidRPr="00403A06">
        <w:rPr>
          <w:b/>
        </w:rPr>
        <w:t xml:space="preserve">                            .addComponent(jLabel7)</w:t>
      </w:r>
    </w:p>
    <w:p w:rsidR="00403A06" w:rsidRPr="00403A06" w:rsidRDefault="00403A06" w:rsidP="00403A06">
      <w:pPr>
        <w:spacing w:before="0" w:after="0"/>
        <w:rPr>
          <w:b/>
        </w:rPr>
      </w:pPr>
      <w:r w:rsidRPr="00403A06">
        <w:rPr>
          <w:b/>
        </w:rPr>
        <w:t xml:space="preserve">                            .addComponent(jLabel8))</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.addComponent(jLabel9, javax.swing.GroupLayout.PREFERRED_SIZE, 25, javax.swing.GroupLayout.PREFERRED_SIZE)</w:t>
      </w:r>
    </w:p>
    <w:p w:rsidR="00403A06" w:rsidRPr="00403A06" w:rsidRDefault="00403A06" w:rsidP="00403A06">
      <w:pPr>
        <w:spacing w:before="0" w:after="0"/>
        <w:rPr>
          <w:b/>
        </w:rPr>
      </w:pPr>
      <w:r w:rsidRPr="00403A06">
        <w:rPr>
          <w:b/>
        </w:rPr>
        <w:t xml:space="preserve">                            .addComponent(txtmath,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.addComponent(txtmathp,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.addComponent(jLabel17))</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.addComponent(txtenglish,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.addComponent(txtenglishp,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.addComponent(jLabel18, javax.swing.GroupLayout.PREFERRED_SIZE, 21, javax.swing.GroupLayout.PREFERRED_SIZE))</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.addGap(26, 26, 26)</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.addComponent(txthindip,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lastRenderedPageBreak/>
        <w:t xml:space="preserve">                        .addComponent(txthindi,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.addComponent(jLabel19, javax.swing.GroupLayout.PREFERRED_SIZE, 21,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t xml:space="preserve">                    .addComponent(txtcomputer,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.addComponent(txtcomputerp,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.addComponent(jLabel20))</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.addComponent(jLabel13)</w:t>
      </w:r>
    </w:p>
    <w:p w:rsidR="00403A06" w:rsidRPr="00403A06" w:rsidRDefault="00403A06" w:rsidP="00403A06">
      <w:pPr>
        <w:spacing w:before="0" w:after="0"/>
        <w:rPr>
          <w:b/>
        </w:rPr>
      </w:pPr>
      <w:r w:rsidRPr="00403A06">
        <w:rPr>
          <w:b/>
        </w:rPr>
        <w:t xml:space="preserve">                    .addComponent(txtscience,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.addComponent(txtsciencep,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.addComponent(jLabel21))</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.addComponent(jLabel14)</w:t>
      </w:r>
    </w:p>
    <w:p w:rsidR="00403A06" w:rsidRPr="00403A06" w:rsidRDefault="00403A06" w:rsidP="00403A06">
      <w:pPr>
        <w:spacing w:before="0" w:after="0"/>
        <w:rPr>
          <w:b/>
        </w:rPr>
      </w:pPr>
      <w:r w:rsidRPr="00403A06">
        <w:rPr>
          <w:b/>
        </w:rPr>
        <w:t xml:space="preserve">                    .addComponent(txttotal,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.addComponent(txttotalp,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.addComponent(jLabel22))</w:t>
      </w:r>
    </w:p>
    <w:p w:rsidR="00403A06" w:rsidRPr="00403A06" w:rsidRDefault="00403A06" w:rsidP="00403A06">
      <w:pPr>
        <w:spacing w:before="0" w:after="0"/>
        <w:rPr>
          <w:b/>
        </w:rPr>
      </w:pPr>
      <w:r w:rsidRPr="00403A06">
        <w:rPr>
          <w:b/>
        </w:rPr>
        <w:t xml:space="preserve">                .addContainerGap(28,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getContentPane().add(jPanel1, new org.netbeans.lib.awtextra.AbsoluteConstraints(20, 160, -1,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jPanel3.setBackground(new java.awt.Color(153, 153, 153));</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btnsave.setBackground(new java.awt.Color(255, 0, 0));</w:t>
      </w:r>
    </w:p>
    <w:p w:rsidR="00403A06" w:rsidRPr="00403A06" w:rsidRDefault="00403A06" w:rsidP="00403A06">
      <w:pPr>
        <w:spacing w:before="0" w:after="0"/>
        <w:rPr>
          <w:b/>
        </w:rPr>
      </w:pPr>
      <w:r w:rsidRPr="00403A06">
        <w:rPr>
          <w:b/>
        </w:rPr>
        <w:t xml:space="preserve">        btnsave.setFont(new java.awt.Font("Tahoma", 1, 11)); // NOI18N</w:t>
      </w:r>
    </w:p>
    <w:p w:rsidR="00403A06" w:rsidRPr="00403A06" w:rsidRDefault="00403A06" w:rsidP="00403A06">
      <w:pPr>
        <w:spacing w:before="0" w:after="0"/>
        <w:rPr>
          <w:b/>
        </w:rPr>
      </w:pPr>
      <w:r w:rsidRPr="00403A06">
        <w:rPr>
          <w:b/>
        </w:rPr>
        <w:t xml:space="preserve">        btnsave.setForeground(new java.awt.Color(255, 255, 255));</w:t>
      </w:r>
    </w:p>
    <w:p w:rsidR="00403A06" w:rsidRPr="00403A06" w:rsidRDefault="00403A06" w:rsidP="00403A06">
      <w:pPr>
        <w:spacing w:before="0" w:after="0"/>
        <w:rPr>
          <w:b/>
        </w:rPr>
      </w:pPr>
      <w:r w:rsidRPr="00403A06">
        <w:rPr>
          <w:b/>
        </w:rPr>
        <w:t xml:space="preserve">        btnsave.setText("Save");</w:t>
      </w:r>
    </w:p>
    <w:p w:rsidR="00403A06" w:rsidRPr="00403A06" w:rsidRDefault="00403A06" w:rsidP="00403A06">
      <w:pPr>
        <w:spacing w:before="0" w:after="0"/>
        <w:rPr>
          <w:b/>
        </w:rPr>
      </w:pPr>
      <w:r w:rsidRPr="00403A06">
        <w:rPr>
          <w:b/>
        </w:rPr>
        <w:t xml:space="preserve">        btnsave.addActionListener(new java.awt.event.ActionListener() {</w:t>
      </w:r>
    </w:p>
    <w:p w:rsidR="00403A06" w:rsidRPr="00403A06" w:rsidRDefault="00403A06" w:rsidP="00403A06">
      <w:pPr>
        <w:spacing w:before="0" w:after="0"/>
        <w:rPr>
          <w:b/>
        </w:rPr>
      </w:pPr>
      <w:r w:rsidRPr="00403A06">
        <w:rPr>
          <w:b/>
        </w:rPr>
        <w:lastRenderedPageBreak/>
        <w:t xml:space="preserve">            public void actionPerformed(java.awt.event.ActionEvent evt) {</w:t>
      </w:r>
    </w:p>
    <w:p w:rsidR="00403A06" w:rsidRPr="00403A06" w:rsidRDefault="00403A06" w:rsidP="00403A06">
      <w:pPr>
        <w:spacing w:before="0" w:after="0"/>
        <w:rPr>
          <w:b/>
        </w:rPr>
      </w:pPr>
      <w:r w:rsidRPr="00403A06">
        <w:rPr>
          <w:b/>
        </w:rPr>
        <w:t xml:space="preserve">                btnsaveActionPerformed(evt);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btnupdate.setBackground(new java.awt.Color(255, 0, 0));</w:t>
      </w:r>
    </w:p>
    <w:p w:rsidR="00403A06" w:rsidRPr="00403A06" w:rsidRDefault="00403A06" w:rsidP="00403A06">
      <w:pPr>
        <w:spacing w:before="0" w:after="0"/>
        <w:rPr>
          <w:b/>
        </w:rPr>
      </w:pPr>
      <w:r w:rsidRPr="00403A06">
        <w:rPr>
          <w:b/>
        </w:rPr>
        <w:t xml:space="preserve">        btnupdate.setFont(new java.awt.Font("Tahoma", 1, 11)); // NOI18N</w:t>
      </w:r>
    </w:p>
    <w:p w:rsidR="00403A06" w:rsidRPr="00403A06" w:rsidRDefault="00403A06" w:rsidP="00403A06">
      <w:pPr>
        <w:spacing w:before="0" w:after="0"/>
        <w:rPr>
          <w:b/>
        </w:rPr>
      </w:pPr>
      <w:r w:rsidRPr="00403A06">
        <w:rPr>
          <w:b/>
        </w:rPr>
        <w:t xml:space="preserve">        btnupdate.setForeground(new java.awt.Color(255, 255, 255));</w:t>
      </w:r>
    </w:p>
    <w:p w:rsidR="00403A06" w:rsidRPr="00403A06" w:rsidRDefault="00403A06" w:rsidP="00403A06">
      <w:pPr>
        <w:spacing w:before="0" w:after="0"/>
        <w:rPr>
          <w:b/>
        </w:rPr>
      </w:pPr>
      <w:r w:rsidRPr="00403A06">
        <w:rPr>
          <w:b/>
        </w:rPr>
        <w:t xml:space="preserve">        btnupdate.setText("Update");</w:t>
      </w:r>
    </w:p>
    <w:p w:rsidR="00403A06" w:rsidRPr="00403A06" w:rsidRDefault="00403A06" w:rsidP="00403A06">
      <w:pPr>
        <w:spacing w:before="0" w:after="0"/>
        <w:rPr>
          <w:b/>
        </w:rPr>
      </w:pPr>
      <w:r w:rsidRPr="00403A06">
        <w:rPr>
          <w:b/>
        </w:rPr>
        <w:t xml:space="preserve">        btnupdate.addActionListener(new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btnupdateActionPerformed(evt);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jButton4.setBackground(new java.awt.Color(255, 0, 0));</w:t>
      </w:r>
    </w:p>
    <w:p w:rsidR="00403A06" w:rsidRPr="00403A06" w:rsidRDefault="00403A06" w:rsidP="00403A06">
      <w:pPr>
        <w:spacing w:before="0" w:after="0"/>
        <w:rPr>
          <w:b/>
        </w:rPr>
      </w:pPr>
      <w:r w:rsidRPr="00403A06">
        <w:rPr>
          <w:b/>
        </w:rPr>
        <w:t xml:space="preserve">        jButton4.setFont(new java.awt.Font("Tahoma", 1, 11)); // NOI18N</w:t>
      </w:r>
    </w:p>
    <w:p w:rsidR="00403A06" w:rsidRPr="00403A06" w:rsidRDefault="00403A06" w:rsidP="00403A06">
      <w:pPr>
        <w:spacing w:before="0" w:after="0"/>
        <w:rPr>
          <w:b/>
        </w:rPr>
      </w:pPr>
      <w:r w:rsidRPr="00403A06">
        <w:rPr>
          <w:b/>
        </w:rPr>
        <w:t xml:space="preserve">        jButton4.setForeground(new java.awt.Color(255, 255, 255));</w:t>
      </w:r>
    </w:p>
    <w:p w:rsidR="00403A06" w:rsidRPr="00403A06" w:rsidRDefault="00403A06" w:rsidP="00403A06">
      <w:pPr>
        <w:spacing w:before="0" w:after="0"/>
        <w:rPr>
          <w:b/>
        </w:rPr>
      </w:pPr>
      <w:r w:rsidRPr="00403A06">
        <w:rPr>
          <w:b/>
        </w:rPr>
        <w:t xml:space="preserve">        jButton4.setText("Reset");</w:t>
      </w:r>
    </w:p>
    <w:p w:rsidR="00403A06" w:rsidRPr="00403A06" w:rsidRDefault="00403A06" w:rsidP="00403A06">
      <w:pPr>
        <w:spacing w:before="0" w:after="0"/>
        <w:rPr>
          <w:b/>
        </w:rPr>
      </w:pPr>
      <w:r w:rsidRPr="00403A06">
        <w:rPr>
          <w:b/>
        </w:rPr>
        <w:t xml:space="preserve">        jButton4.addActionListener(new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jButton4ActionPerformed(evt);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btnexit.setBackground(new java.awt.Color(255, 0, 0));</w:t>
      </w:r>
    </w:p>
    <w:p w:rsidR="00403A06" w:rsidRPr="00403A06" w:rsidRDefault="00403A06" w:rsidP="00403A06">
      <w:pPr>
        <w:spacing w:before="0" w:after="0"/>
        <w:rPr>
          <w:b/>
        </w:rPr>
      </w:pPr>
      <w:r w:rsidRPr="00403A06">
        <w:rPr>
          <w:b/>
        </w:rPr>
        <w:t xml:space="preserve">        btnexit.setFont(new java.awt.Font("Tahoma", 1, 11)); // NOI18N</w:t>
      </w:r>
    </w:p>
    <w:p w:rsidR="00403A06" w:rsidRPr="00403A06" w:rsidRDefault="00403A06" w:rsidP="00403A06">
      <w:pPr>
        <w:spacing w:before="0" w:after="0"/>
        <w:rPr>
          <w:b/>
        </w:rPr>
      </w:pPr>
      <w:r w:rsidRPr="00403A06">
        <w:rPr>
          <w:b/>
        </w:rPr>
        <w:t xml:space="preserve">        btnexit.setForeground(new java.awt.Color(255, 255, 255));</w:t>
      </w:r>
    </w:p>
    <w:p w:rsidR="00403A06" w:rsidRPr="00403A06" w:rsidRDefault="00403A06" w:rsidP="00403A06">
      <w:pPr>
        <w:spacing w:before="0" w:after="0"/>
        <w:rPr>
          <w:b/>
        </w:rPr>
      </w:pPr>
      <w:r w:rsidRPr="00403A06">
        <w:rPr>
          <w:b/>
        </w:rPr>
        <w:t xml:space="preserve">        btnexit.setText("Exit");</w:t>
      </w:r>
    </w:p>
    <w:p w:rsidR="00403A06" w:rsidRPr="00403A06" w:rsidRDefault="00403A06" w:rsidP="00403A06">
      <w:pPr>
        <w:spacing w:before="0" w:after="0"/>
        <w:rPr>
          <w:b/>
        </w:rPr>
      </w:pPr>
      <w:r w:rsidRPr="00403A06">
        <w:rPr>
          <w:b/>
        </w:rPr>
        <w:t xml:space="preserve">        btnexit.addActionListener(new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btnexitActionPerformed(evt);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btnfind.setBackground(new java.awt.Color(255, 0, 0));</w:t>
      </w:r>
    </w:p>
    <w:p w:rsidR="00403A06" w:rsidRPr="00403A06" w:rsidRDefault="00403A06" w:rsidP="00403A06">
      <w:pPr>
        <w:spacing w:before="0" w:after="0"/>
        <w:rPr>
          <w:b/>
        </w:rPr>
      </w:pPr>
      <w:r w:rsidRPr="00403A06">
        <w:rPr>
          <w:b/>
        </w:rPr>
        <w:t xml:space="preserve">        btnfind.setFont(new java.awt.Font("Tahoma", 1, 11)); // NOI18N</w:t>
      </w:r>
    </w:p>
    <w:p w:rsidR="00403A06" w:rsidRPr="00403A06" w:rsidRDefault="00403A06" w:rsidP="00403A06">
      <w:pPr>
        <w:spacing w:before="0" w:after="0"/>
        <w:rPr>
          <w:b/>
        </w:rPr>
      </w:pPr>
      <w:r w:rsidRPr="00403A06">
        <w:rPr>
          <w:b/>
        </w:rPr>
        <w:t xml:space="preserve">        btnfind.setForeground(new java.awt.Color(255, 255, 255));</w:t>
      </w:r>
    </w:p>
    <w:p w:rsidR="00403A06" w:rsidRPr="00403A06" w:rsidRDefault="00403A06" w:rsidP="00403A06">
      <w:pPr>
        <w:spacing w:before="0" w:after="0"/>
        <w:rPr>
          <w:b/>
        </w:rPr>
      </w:pPr>
      <w:r w:rsidRPr="00403A06">
        <w:rPr>
          <w:b/>
        </w:rPr>
        <w:t xml:space="preserve">        btnfind.setText("Find");</w:t>
      </w:r>
    </w:p>
    <w:p w:rsidR="00403A06" w:rsidRPr="00403A06" w:rsidRDefault="00403A06" w:rsidP="00403A06">
      <w:pPr>
        <w:spacing w:before="0" w:after="0"/>
        <w:rPr>
          <w:b/>
        </w:rPr>
      </w:pPr>
      <w:r w:rsidRPr="00403A06">
        <w:rPr>
          <w:b/>
        </w:rPr>
        <w:t xml:space="preserve">        btnfind.addActionListener(new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btnfindActionPerformed(evt);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jPanel3Layout = new javax.swing.GroupLayout(jPanel3);</w:t>
      </w:r>
    </w:p>
    <w:p w:rsidR="00403A06" w:rsidRPr="00403A06" w:rsidRDefault="00403A06" w:rsidP="00403A06">
      <w:pPr>
        <w:spacing w:before="0" w:after="0"/>
        <w:rPr>
          <w:b/>
        </w:rPr>
      </w:pPr>
      <w:r w:rsidRPr="00403A06">
        <w:rPr>
          <w:b/>
        </w:rPr>
        <w:t xml:space="preserve">        jPanel3.setLayout(jPanel3Layout);</w:t>
      </w:r>
    </w:p>
    <w:p w:rsidR="00403A06" w:rsidRPr="00403A06" w:rsidRDefault="00403A06" w:rsidP="00403A06">
      <w:pPr>
        <w:spacing w:before="0" w:after="0"/>
        <w:rPr>
          <w:b/>
        </w:rPr>
      </w:pPr>
      <w:r w:rsidRPr="00403A06">
        <w:rPr>
          <w:b/>
        </w:rPr>
        <w:t xml:space="preserve">        jPanel3Layout.setHorizontalGroup(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.addComponent(btnfind, javax.swing.GroupLayout.PREFERRED_SIZE, 74, javax.swing.GroupLayout.PREFERRED_SIZE)</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.addComponent(btnsave, javax.swing.GroupLayout.PREFERRED_SIZE, 73, javax.swing.GroupLayout.PREFERRED_SIZE)</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.addComponent(btnupdate)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.addComponent(jButton4, javax.swing.GroupLayout.PREFERRED_SIZE, 70, javax.swing.GroupLayout.PREFERRED_SIZE)</w:t>
      </w:r>
    </w:p>
    <w:p w:rsidR="00403A06" w:rsidRPr="00403A06" w:rsidRDefault="00403A06" w:rsidP="00403A06">
      <w:pPr>
        <w:spacing w:before="0" w:after="0"/>
        <w:rPr>
          <w:b/>
        </w:rPr>
      </w:pPr>
      <w:r w:rsidRPr="00403A06">
        <w:rPr>
          <w:b/>
        </w:rPr>
        <w:t xml:space="preserve">                .addGap(27, 27, 27)</w:t>
      </w:r>
    </w:p>
    <w:p w:rsidR="00403A06" w:rsidRPr="00403A06" w:rsidRDefault="00403A06" w:rsidP="00403A06">
      <w:pPr>
        <w:spacing w:before="0" w:after="0"/>
        <w:rPr>
          <w:b/>
        </w:rPr>
      </w:pPr>
      <w:r w:rsidRPr="00403A06">
        <w:rPr>
          <w:b/>
        </w:rPr>
        <w:t xml:space="preserve">                .addComponent(btnexit, javax.swing.GroupLayout.PREFERRED_SIZE, 74, javax.swing.GroupLayout.PREFERRED_SIZE)</w:t>
      </w:r>
    </w:p>
    <w:p w:rsidR="00403A06" w:rsidRPr="00403A06" w:rsidRDefault="00403A06" w:rsidP="00403A06">
      <w:pPr>
        <w:spacing w:before="0" w:after="0"/>
        <w:rPr>
          <w:b/>
        </w:rPr>
      </w:pPr>
      <w:r w:rsidRPr="00403A06">
        <w:rPr>
          <w:b/>
        </w:rPr>
        <w:t xml:space="preserve">                .addContainerGap(15,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jPanel3Layout.setVerticalGroup(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.addGroup(jPanel3Layout.createParallelGroup(javax.swing.GroupLayout.Alignment.BASELINE, false)</w:t>
      </w:r>
    </w:p>
    <w:p w:rsidR="00403A06" w:rsidRPr="00403A06" w:rsidRDefault="00403A06" w:rsidP="00403A06">
      <w:pPr>
        <w:spacing w:before="0" w:after="0"/>
        <w:rPr>
          <w:b/>
        </w:rPr>
      </w:pPr>
      <w:r w:rsidRPr="00403A06">
        <w:rPr>
          <w:b/>
        </w:rPr>
        <w:t xml:space="preserve">                    .addComponent(jButton4,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.addComponent(btnexit)</w:t>
      </w:r>
    </w:p>
    <w:p w:rsidR="00403A06" w:rsidRPr="00403A06" w:rsidRDefault="00403A06" w:rsidP="00403A06">
      <w:pPr>
        <w:spacing w:before="0" w:after="0"/>
        <w:rPr>
          <w:b/>
        </w:rPr>
      </w:pPr>
      <w:r w:rsidRPr="00403A06">
        <w:rPr>
          <w:b/>
        </w:rPr>
        <w:t xml:space="preserve">                    .addComponent(btnupdate,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.addComponent(btnsave,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.addComponent(btnfind))</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getContentPane().add(jPanel3, new org.netbeans.lib.awtextra.AbsoluteConstraints(50, 460, 450, 40));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jLabel23.setFont(new java.awt.Font("Snap ITC", 1, 24)); // NOI18N</w:t>
      </w:r>
    </w:p>
    <w:p w:rsidR="00403A06" w:rsidRPr="00403A06" w:rsidRDefault="00403A06" w:rsidP="00403A06">
      <w:pPr>
        <w:spacing w:before="0" w:after="0"/>
        <w:rPr>
          <w:b/>
        </w:rPr>
      </w:pPr>
      <w:r w:rsidRPr="00403A06">
        <w:rPr>
          <w:b/>
        </w:rPr>
        <w:t xml:space="preserve">        jLabel23.setForeground(new java.awt.Color(255, 0, 0));</w:t>
      </w:r>
    </w:p>
    <w:p w:rsidR="00403A06" w:rsidRPr="00403A06" w:rsidRDefault="00403A06" w:rsidP="00403A06">
      <w:pPr>
        <w:spacing w:before="0" w:after="0"/>
        <w:rPr>
          <w:b/>
        </w:rPr>
      </w:pPr>
      <w:r w:rsidRPr="00403A06">
        <w:rPr>
          <w:b/>
        </w:rPr>
        <w:lastRenderedPageBreak/>
        <w:t xml:space="preserve">        jLabel23.setText("          ::FIRST EXAM RESULT ::");</w:t>
      </w:r>
    </w:p>
    <w:p w:rsidR="00403A06" w:rsidRPr="00403A06" w:rsidRDefault="00403A06" w:rsidP="00403A06">
      <w:pPr>
        <w:spacing w:before="0" w:after="0"/>
        <w:rPr>
          <w:b/>
        </w:rPr>
      </w:pPr>
      <w:r w:rsidRPr="00403A06">
        <w:rPr>
          <w:b/>
        </w:rPr>
        <w:t xml:space="preserve">        getContentPane().add(jLabel23, new org.netbeans.lib.awtextra.AbsoluteConstraints(10, 0, 600, 50));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jLabel15.setIcon(new javax.swing.ImageIcon(getClass().getResource("/schoolmangment/img/site_bg.jpg"))); // NOI18N</w:t>
      </w:r>
    </w:p>
    <w:p w:rsidR="00403A06" w:rsidRPr="00403A06" w:rsidRDefault="00403A06" w:rsidP="00403A06">
      <w:pPr>
        <w:spacing w:before="0" w:after="0"/>
        <w:rPr>
          <w:b/>
        </w:rPr>
      </w:pPr>
      <w:r w:rsidRPr="00403A06">
        <w:rPr>
          <w:b/>
        </w:rPr>
        <w:t xml:space="preserve">        jLabel15.setText("jLabel15");</w:t>
      </w:r>
    </w:p>
    <w:p w:rsidR="00403A06" w:rsidRPr="00403A06" w:rsidRDefault="00403A06" w:rsidP="00403A06">
      <w:pPr>
        <w:spacing w:before="0" w:after="0"/>
        <w:rPr>
          <w:b/>
        </w:rPr>
      </w:pPr>
      <w:r w:rsidRPr="00403A06">
        <w:rPr>
          <w:b/>
        </w:rPr>
        <w:t xml:space="preserve">        getContentPane().add(jLabel15, new org.netbeans.lib.awtextra.AbsoluteConstraints(0, 0, 610, 520));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jLabel47.setFont(new java.awt.Font("Tahoma", 1, 11)); // NOI18N</w:t>
      </w:r>
    </w:p>
    <w:p w:rsidR="00403A06" w:rsidRPr="00403A06" w:rsidRDefault="00403A06" w:rsidP="00403A06">
      <w:pPr>
        <w:spacing w:before="0" w:after="0"/>
        <w:rPr>
          <w:b/>
        </w:rPr>
      </w:pPr>
      <w:r w:rsidRPr="00403A06">
        <w:rPr>
          <w:b/>
        </w:rPr>
        <w:t xml:space="preserve">        jLabel47.setForeground(new java.awt.Color(255, 255, 51));</w:t>
      </w:r>
    </w:p>
    <w:p w:rsidR="00403A06" w:rsidRPr="00403A06" w:rsidRDefault="00403A06" w:rsidP="00403A06">
      <w:pPr>
        <w:spacing w:before="0" w:after="0"/>
        <w:rPr>
          <w:b/>
        </w:rPr>
      </w:pPr>
      <w:r w:rsidRPr="00403A06">
        <w:rPr>
          <w:b/>
        </w:rPr>
        <w:t xml:space="preserve">        jLabel47.setText("* Please fill the roll no to search");</w:t>
      </w:r>
    </w:p>
    <w:p w:rsidR="00403A06" w:rsidRPr="00403A06" w:rsidRDefault="00403A06" w:rsidP="00403A06">
      <w:pPr>
        <w:spacing w:before="0" w:after="0"/>
        <w:rPr>
          <w:b/>
        </w:rPr>
      </w:pPr>
      <w:r w:rsidRPr="00403A06">
        <w:rPr>
          <w:b/>
        </w:rPr>
        <w:t xml:space="preserve">        getContentPane().add(jLabel47, new org.netbeans.lib.awtextra.AbsoluteConstraints(0, 0, -1,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pack();</w:t>
      </w:r>
    </w:p>
    <w:p w:rsidR="00403A06" w:rsidRPr="00403A06" w:rsidRDefault="00403A06" w:rsidP="00403A06">
      <w:pPr>
        <w:spacing w:before="0" w:after="0"/>
        <w:rPr>
          <w:b/>
        </w:rPr>
      </w:pPr>
      <w:r w:rsidRPr="00403A06">
        <w:rPr>
          <w:b/>
        </w:rPr>
        <w:t xml:space="preserve">    }// &lt;/editor-fold&gt;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txtcomputerpActionPerformed(java.awt.event.ActionEvent evt) {                                             </w:t>
      </w:r>
    </w:p>
    <w:p w:rsidR="00403A06" w:rsidRPr="00403A06" w:rsidRDefault="00403A06" w:rsidP="00403A06">
      <w:pPr>
        <w:spacing w:before="0" w:after="0"/>
        <w:rPr>
          <w:b/>
        </w:rPr>
      </w:pPr>
      <w:r w:rsidRPr="00403A06">
        <w:rPr>
          <w:b/>
        </w:rPr>
        <w:t xml:space="preserve">        // TODO add your handling code here: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btnsaveActionPerformed(java.awt.event.ActionEvent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total=Integer.parseInt(txttotal.getText());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 ="insert into first_exam values('"+roll+"','"+name+"','"+classs+"','"+hindi+"','"+english+"','"+math+"','"+science+"','"+computer+"</w:t>
      </w:r>
      <w:r w:rsidRPr="00403A06">
        <w:rPr>
          <w:b/>
        </w:rPr>
        <w:lastRenderedPageBreak/>
        <w:t>','"+hindi_p+"','"+english_p+"','"+math_p+"','"+science_p+"','"+computer_p+"','"+total+"','"+total_p+"')";</w:t>
      </w:r>
      <w:r w:rsidRPr="00403A06">
        <w:rPr>
          <w:b/>
        </w:rPr>
        <w:cr/>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if( txthindi.getText().trim().equals("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JOptionPane.showMessageDialog(null,"Hindi is Empty !!!!! "); </w:t>
      </w:r>
    </w:p>
    <w:p w:rsidR="00403A06" w:rsidRPr="00403A06" w:rsidRDefault="00403A06" w:rsidP="00403A06">
      <w:pPr>
        <w:spacing w:before="0" w:after="0"/>
        <w:rPr>
          <w:b/>
        </w:rPr>
      </w:pPr>
      <w:r w:rsidRPr="00403A06">
        <w:rPr>
          <w:b/>
        </w:rPr>
        <w:t xml:space="preserve">                  txthindi.requestFocus();</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if( txtenglish.getText().trim().equals("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JOptionPane.showMessageDialog(null,"English is Empty !!!!! "); </w:t>
      </w:r>
    </w:p>
    <w:p w:rsidR="00403A06" w:rsidRPr="00403A06" w:rsidRDefault="00403A06" w:rsidP="00403A06">
      <w:pPr>
        <w:spacing w:before="0" w:after="0"/>
        <w:rPr>
          <w:b/>
        </w:rPr>
      </w:pPr>
      <w:r w:rsidRPr="00403A06">
        <w:rPr>
          <w:b/>
        </w:rPr>
        <w:t xml:space="preserve">                  txtenglish.requestFocus();</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t xml:space="preserve">       JOptionPane.showMessageDialog(null,"record is save");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 (Exception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btnsearchActionPerformed(java.awt.event.ActionEvent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sql="select * from first_exam where roll="+roll+"";</w:t>
      </w:r>
    </w:p>
    <w:p w:rsidR="00403A06" w:rsidRPr="00403A06" w:rsidRDefault="00403A06" w:rsidP="00403A06">
      <w:pPr>
        <w:spacing w:before="0" w:after="0"/>
        <w:rPr>
          <w:b/>
        </w:rPr>
      </w:pPr>
      <w:r w:rsidRPr="00403A06">
        <w:rPr>
          <w:b/>
        </w:rPr>
        <w:t xml:space="preserve">         myconnection.rs=myconnection.stmt.executeQuery(sql);</w:t>
      </w:r>
    </w:p>
    <w:p w:rsidR="00403A06" w:rsidRPr="00403A06" w:rsidRDefault="00403A06" w:rsidP="00403A06">
      <w:pPr>
        <w:spacing w:before="0" w:after="0"/>
        <w:rPr>
          <w:b/>
        </w:rPr>
      </w:pPr>
      <w:r w:rsidRPr="00403A06">
        <w:rPr>
          <w:b/>
        </w:rPr>
        <w:t xml:space="preserve">         if(myconnection.rs.next())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JOptionPane.showMessageDialog(null,"searching is found");</w:t>
      </w:r>
    </w:p>
    <w:p w:rsidR="00403A06" w:rsidRPr="00403A06" w:rsidRDefault="00403A06" w:rsidP="00403A06">
      <w:pPr>
        <w:spacing w:before="0" w:after="0"/>
        <w:rPr>
          <w:b/>
        </w:rPr>
      </w:pPr>
      <w:r w:rsidRPr="00403A06">
        <w:rPr>
          <w:b/>
        </w:rPr>
        <w:t xml:space="preserve">         txtnm.setText(myconnection.rs.getString("name"));</w:t>
      </w:r>
    </w:p>
    <w:p w:rsidR="00403A06" w:rsidRPr="00403A06" w:rsidRDefault="00403A06" w:rsidP="00403A06">
      <w:pPr>
        <w:spacing w:before="0" w:after="0"/>
        <w:rPr>
          <w:b/>
        </w:rPr>
      </w:pPr>
      <w:r w:rsidRPr="00403A06">
        <w:rPr>
          <w:b/>
        </w:rPr>
        <w:t xml:space="preserve">         txtclass.setText(myconnection.rs.getString("classs"));</w:t>
      </w:r>
    </w:p>
    <w:p w:rsidR="00403A06" w:rsidRPr="00403A06" w:rsidRDefault="00403A06" w:rsidP="00403A06">
      <w:pPr>
        <w:spacing w:before="0" w:after="0"/>
        <w:rPr>
          <w:b/>
        </w:rPr>
      </w:pPr>
      <w:r w:rsidRPr="00403A06">
        <w:rPr>
          <w:b/>
        </w:rPr>
        <w:t xml:space="preserve">          txthindi.setText(Integer.toString(myconnection.rs.getInt("hindi")));</w:t>
      </w:r>
    </w:p>
    <w:p w:rsidR="00403A06" w:rsidRPr="00403A06" w:rsidRDefault="00403A06" w:rsidP="00403A06">
      <w:pPr>
        <w:spacing w:before="0" w:after="0"/>
        <w:rPr>
          <w:b/>
        </w:rPr>
      </w:pPr>
      <w:r w:rsidRPr="00403A06">
        <w:rPr>
          <w:b/>
        </w:rPr>
        <w:t xml:space="preserve">         txtenglish.setText(Integer.toString(myconnection.rs.getInt("english")));</w:t>
      </w:r>
    </w:p>
    <w:p w:rsidR="00403A06" w:rsidRPr="00403A06" w:rsidRDefault="00403A06" w:rsidP="00403A06">
      <w:pPr>
        <w:spacing w:before="0" w:after="0"/>
        <w:rPr>
          <w:b/>
        </w:rPr>
      </w:pPr>
      <w:r w:rsidRPr="00403A06">
        <w:rPr>
          <w:b/>
        </w:rPr>
        <w:t xml:space="preserve">         txtmath.setText(Integer.toString(myconnection.rs.getInt("math")));</w:t>
      </w:r>
    </w:p>
    <w:p w:rsidR="00403A06" w:rsidRPr="00403A06" w:rsidRDefault="00403A06" w:rsidP="00403A06">
      <w:pPr>
        <w:spacing w:before="0" w:after="0"/>
        <w:rPr>
          <w:b/>
        </w:rPr>
      </w:pPr>
      <w:r w:rsidRPr="00403A06">
        <w:rPr>
          <w:b/>
        </w:rPr>
        <w:t xml:space="preserve">         txtscience.setText(Integer.toString(myconnection.rs.getInt("science")));</w:t>
      </w:r>
    </w:p>
    <w:p w:rsidR="00403A06" w:rsidRPr="00403A06" w:rsidRDefault="00403A06" w:rsidP="00403A06">
      <w:pPr>
        <w:spacing w:before="0" w:after="0"/>
        <w:rPr>
          <w:b/>
        </w:rPr>
      </w:pPr>
      <w:r w:rsidRPr="00403A06">
        <w:rPr>
          <w:b/>
        </w:rPr>
        <w:t xml:space="preserve">         txtcomputer.setText(Integer.toString(myconnection.rs.getInt("computer")));</w:t>
      </w:r>
    </w:p>
    <w:p w:rsidR="00403A06" w:rsidRPr="00403A06" w:rsidRDefault="00403A06" w:rsidP="00403A06">
      <w:pPr>
        <w:spacing w:before="0" w:after="0"/>
        <w:rPr>
          <w:b/>
        </w:rPr>
      </w:pPr>
      <w:r w:rsidRPr="00403A06">
        <w:rPr>
          <w:b/>
        </w:rPr>
        <w:lastRenderedPageBreak/>
        <w:t xml:space="preserve">         txthindip.setText(Integer.toString(myconnection.rs.getInt("hindi_p")));</w:t>
      </w:r>
    </w:p>
    <w:p w:rsidR="00403A06" w:rsidRPr="00403A06" w:rsidRDefault="00403A06" w:rsidP="00403A06">
      <w:pPr>
        <w:spacing w:before="0" w:after="0"/>
        <w:rPr>
          <w:b/>
        </w:rPr>
      </w:pPr>
      <w:r w:rsidRPr="00403A06">
        <w:rPr>
          <w:b/>
        </w:rPr>
        <w:t xml:space="preserve">         txtenglishp.setText(Integer.toString(myconnection.rs.getInt("english_p")));</w:t>
      </w:r>
    </w:p>
    <w:p w:rsidR="00403A06" w:rsidRPr="00403A06" w:rsidRDefault="00403A06" w:rsidP="00403A06">
      <w:pPr>
        <w:spacing w:before="0" w:after="0"/>
        <w:rPr>
          <w:b/>
        </w:rPr>
      </w:pPr>
      <w:r w:rsidRPr="00403A06">
        <w:rPr>
          <w:b/>
        </w:rPr>
        <w:t xml:space="preserve">         txtmathp.setText(Integer.toString(myconnection.rs.getInt("math_p")));</w:t>
      </w:r>
    </w:p>
    <w:p w:rsidR="00403A06" w:rsidRPr="00403A06" w:rsidRDefault="00403A06" w:rsidP="00403A06">
      <w:pPr>
        <w:spacing w:before="0" w:after="0"/>
        <w:rPr>
          <w:b/>
        </w:rPr>
      </w:pPr>
      <w:r w:rsidRPr="00403A06">
        <w:rPr>
          <w:b/>
        </w:rPr>
        <w:t xml:space="preserve">         txtsciencep.setText(Integer.toString(myconnection.rs.getInt("science_p")));</w:t>
      </w:r>
    </w:p>
    <w:p w:rsidR="00403A06" w:rsidRPr="00403A06" w:rsidRDefault="00403A06" w:rsidP="00403A06">
      <w:pPr>
        <w:spacing w:before="0" w:after="0"/>
        <w:rPr>
          <w:b/>
        </w:rPr>
      </w:pPr>
      <w:r w:rsidRPr="00403A06">
        <w:rPr>
          <w:b/>
        </w:rPr>
        <w:t xml:space="preserve">           txtcomputerp.setText(Integer.toString(myconnection.rs.getInt("computer_p")));</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JOptionPane.showMessageDialog(null,"not found");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btnexitActionPerformed(java.awt.event.ActionEvent evt) {                                        </w:t>
      </w:r>
    </w:p>
    <w:p w:rsidR="00403A06" w:rsidRPr="00403A06" w:rsidRDefault="00403A06" w:rsidP="00403A06">
      <w:pPr>
        <w:spacing w:before="0" w:after="0"/>
        <w:rPr>
          <w:b/>
        </w:rPr>
      </w:pPr>
      <w:r w:rsidRPr="00403A06">
        <w:rPr>
          <w:b/>
        </w:rPr>
        <w:t xml:space="preserve">         int r;</w:t>
      </w:r>
    </w:p>
    <w:p w:rsidR="00403A06" w:rsidRPr="00403A06" w:rsidRDefault="00403A06" w:rsidP="00403A06">
      <w:pPr>
        <w:spacing w:before="0" w:after="0"/>
        <w:rPr>
          <w:b/>
        </w:rPr>
      </w:pPr>
      <w:r w:rsidRPr="00403A06">
        <w:rPr>
          <w:b/>
        </w:rPr>
        <w:t xml:space="preserve">        r=JOptionPane.showConfirmDialog(null, "Do you want to close this window");</w:t>
      </w:r>
    </w:p>
    <w:p w:rsidR="00403A06" w:rsidRPr="00403A06" w:rsidRDefault="00403A06" w:rsidP="00403A06">
      <w:pPr>
        <w:spacing w:before="0" w:after="0"/>
        <w:rPr>
          <w:b/>
        </w:rPr>
      </w:pPr>
      <w:r w:rsidRPr="00403A06">
        <w:rPr>
          <w:b/>
        </w:rPr>
        <w:t xml:space="preserve">       if(r==JOptionPane.OK_OPTION)</w:t>
      </w:r>
    </w:p>
    <w:p w:rsidR="00403A06" w:rsidRPr="00403A06" w:rsidRDefault="00403A06" w:rsidP="00403A06">
      <w:pPr>
        <w:spacing w:before="0" w:after="0"/>
        <w:rPr>
          <w:b/>
        </w:rPr>
      </w:pPr>
      <w:r w:rsidRPr="00403A06">
        <w:rPr>
          <w:b/>
        </w:rPr>
        <w:t xml:space="preserve">           this.dispose();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btnfindActionPerformed(java.awt.event.ActionEvent evt) {                                        </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hindi=hindi*100/100;</w:t>
      </w:r>
    </w:p>
    <w:p w:rsidR="00403A06" w:rsidRPr="00403A06" w:rsidRDefault="00403A06" w:rsidP="00403A06">
      <w:pPr>
        <w:spacing w:before="0" w:after="0"/>
        <w:rPr>
          <w:b/>
        </w:rPr>
      </w:pPr>
      <w:r w:rsidRPr="00403A06">
        <w:rPr>
          <w:b/>
        </w:rPr>
        <w:t xml:space="preserve">        txthindip.setText(Integer.toString(hindi));</w:t>
      </w:r>
    </w:p>
    <w:p w:rsidR="00403A06" w:rsidRPr="00403A06" w:rsidRDefault="00403A06" w:rsidP="00403A06">
      <w:pPr>
        <w:spacing w:before="0" w:after="0"/>
        <w:rPr>
          <w:b/>
        </w:rPr>
      </w:pPr>
      <w:r w:rsidRPr="00403A06">
        <w:rPr>
          <w:b/>
        </w:rPr>
        <w:t xml:space="preserve">        english=english*100/100;</w:t>
      </w:r>
    </w:p>
    <w:p w:rsidR="00403A06" w:rsidRPr="00403A06" w:rsidRDefault="00403A06" w:rsidP="00403A06">
      <w:pPr>
        <w:spacing w:before="0" w:after="0"/>
        <w:rPr>
          <w:b/>
        </w:rPr>
      </w:pPr>
      <w:r w:rsidRPr="00403A06">
        <w:rPr>
          <w:b/>
        </w:rPr>
        <w:t xml:space="preserve">        txtenglishp.setText(Integer.toString(english));</w:t>
      </w:r>
    </w:p>
    <w:p w:rsidR="00403A06" w:rsidRPr="00403A06" w:rsidRDefault="00403A06" w:rsidP="00403A06">
      <w:pPr>
        <w:spacing w:before="0" w:after="0"/>
        <w:rPr>
          <w:b/>
        </w:rPr>
      </w:pPr>
      <w:r w:rsidRPr="00403A06">
        <w:rPr>
          <w:b/>
        </w:rPr>
        <w:t xml:space="preserve">        math=math*100/100;</w:t>
      </w:r>
    </w:p>
    <w:p w:rsidR="00403A06" w:rsidRPr="00403A06" w:rsidRDefault="00403A06" w:rsidP="00403A06">
      <w:pPr>
        <w:spacing w:before="0" w:after="0"/>
        <w:rPr>
          <w:b/>
        </w:rPr>
      </w:pPr>
      <w:r w:rsidRPr="00403A06">
        <w:rPr>
          <w:b/>
        </w:rPr>
        <w:t xml:space="preserve">        txtmathp.setText(Integer.toString(math));</w:t>
      </w:r>
    </w:p>
    <w:p w:rsidR="00403A06" w:rsidRPr="00403A06" w:rsidRDefault="00403A06" w:rsidP="00403A06">
      <w:pPr>
        <w:spacing w:before="0" w:after="0"/>
        <w:rPr>
          <w:b/>
        </w:rPr>
      </w:pPr>
      <w:r w:rsidRPr="00403A06">
        <w:rPr>
          <w:b/>
        </w:rPr>
        <w:t xml:space="preserve">        science=science*100/100;</w:t>
      </w:r>
    </w:p>
    <w:p w:rsidR="00403A06" w:rsidRPr="00403A06" w:rsidRDefault="00403A06" w:rsidP="00403A06">
      <w:pPr>
        <w:spacing w:before="0" w:after="0"/>
        <w:rPr>
          <w:b/>
        </w:rPr>
      </w:pPr>
      <w:r w:rsidRPr="00403A06">
        <w:rPr>
          <w:b/>
        </w:rPr>
        <w:t xml:space="preserve">        txtsciencep.setText(Integer.toString(science));</w:t>
      </w:r>
    </w:p>
    <w:p w:rsidR="00403A06" w:rsidRPr="00403A06" w:rsidRDefault="00403A06" w:rsidP="00403A06">
      <w:pPr>
        <w:spacing w:before="0" w:after="0"/>
        <w:rPr>
          <w:b/>
        </w:rPr>
      </w:pPr>
      <w:r w:rsidRPr="00403A06">
        <w:rPr>
          <w:b/>
        </w:rPr>
        <w:t xml:space="preserve">        computer=computer*100/100;</w:t>
      </w:r>
    </w:p>
    <w:p w:rsidR="00403A06" w:rsidRPr="00403A06" w:rsidRDefault="00403A06" w:rsidP="00403A06">
      <w:pPr>
        <w:spacing w:before="0" w:after="0"/>
        <w:rPr>
          <w:b/>
        </w:rPr>
      </w:pPr>
      <w:r w:rsidRPr="00403A06">
        <w:rPr>
          <w:b/>
        </w:rPr>
        <w:t xml:space="preserve">        txtcomputerp.setText(Integer.toString(computer));</w:t>
      </w:r>
    </w:p>
    <w:p w:rsidR="00403A06" w:rsidRPr="00403A06" w:rsidRDefault="00403A06" w:rsidP="00403A06">
      <w:pPr>
        <w:spacing w:before="0" w:after="0"/>
        <w:rPr>
          <w:b/>
        </w:rPr>
      </w:pPr>
      <w:r w:rsidRPr="00403A06">
        <w:rPr>
          <w:b/>
        </w:rPr>
        <w:t xml:space="preserve">            total=hindi+english+math+science+computer ;</w:t>
      </w:r>
    </w:p>
    <w:p w:rsidR="00403A06" w:rsidRPr="00403A06" w:rsidRDefault="00403A06" w:rsidP="00403A06">
      <w:pPr>
        <w:spacing w:before="0" w:after="0"/>
        <w:rPr>
          <w:b/>
        </w:rPr>
      </w:pPr>
      <w:r w:rsidRPr="00403A06">
        <w:rPr>
          <w:b/>
        </w:rPr>
        <w:t xml:space="preserve">           txttotal.setText(Integer.toString(total));</w:t>
      </w:r>
    </w:p>
    <w:p w:rsidR="00403A06" w:rsidRPr="00403A06" w:rsidRDefault="00403A06" w:rsidP="00403A06">
      <w:pPr>
        <w:spacing w:before="0" w:after="0"/>
        <w:rPr>
          <w:b/>
        </w:rPr>
      </w:pPr>
      <w:r w:rsidRPr="00403A06">
        <w:rPr>
          <w:b/>
        </w:rPr>
        <w:t xml:space="preserve">           total_p=total*100/500;</w:t>
      </w:r>
    </w:p>
    <w:p w:rsidR="00403A06" w:rsidRPr="00403A06" w:rsidRDefault="00403A06" w:rsidP="00403A06">
      <w:pPr>
        <w:spacing w:before="0" w:after="0"/>
        <w:rPr>
          <w:b/>
        </w:rPr>
      </w:pPr>
      <w:r w:rsidRPr="00403A06">
        <w:rPr>
          <w:b/>
        </w:rPr>
        <w:t xml:space="preserve">           txttotalp.setText(Integer.toString(total_p));</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lastRenderedPageBreak/>
        <w:t xml:space="preserve">    private void btnupdateActionPerformed(java.awt.event.ActionEvent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total=Integer.parseInt(txttotal.getText());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 ="update first_exam set roll='"+roll+"',name='"+name+"',classs='"+classs+"',hindi='"+hindi+"',english='"+english+"',math='"+math+"',science='"+science+"',computer='"+computer+"',hindi_p='"+hindi_p+"',english_p='"+english_p+"',math_p='"+math_p+"',science_p='"+science_p+"',computer_p='"+computer_p+"',total='"+total+"',total_p='"+total_p+"'";</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t xml:space="preserve">            JOptionPane.showMessageDialog(null,"Record is updated!!!!!!!!!!");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JOptionPane.showMessageDialog(null,"updation  problem"+e);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jButton4ActionPerformed(java.awt.event.ActionEvent evt) {                                         </w:t>
      </w:r>
    </w:p>
    <w:p w:rsidR="00403A06" w:rsidRPr="00403A06" w:rsidRDefault="00403A06" w:rsidP="00403A06">
      <w:pPr>
        <w:spacing w:before="0" w:after="0"/>
        <w:rPr>
          <w:b/>
        </w:rPr>
      </w:pPr>
      <w:r w:rsidRPr="00403A06">
        <w:rPr>
          <w:b/>
        </w:rPr>
        <w:t xml:space="preserve">        txtrollno.setText("");</w:t>
      </w:r>
    </w:p>
    <w:p w:rsidR="00403A06" w:rsidRPr="00403A06" w:rsidRDefault="00403A06" w:rsidP="00403A06">
      <w:pPr>
        <w:spacing w:before="0" w:after="0"/>
        <w:rPr>
          <w:b/>
        </w:rPr>
      </w:pPr>
      <w:r w:rsidRPr="00403A06">
        <w:rPr>
          <w:b/>
        </w:rPr>
        <w:t xml:space="preserve">        txtnm.setText("");</w:t>
      </w:r>
    </w:p>
    <w:p w:rsidR="00403A06" w:rsidRPr="00403A06" w:rsidRDefault="00403A06" w:rsidP="00403A06">
      <w:pPr>
        <w:spacing w:before="0" w:after="0"/>
        <w:rPr>
          <w:b/>
        </w:rPr>
      </w:pPr>
      <w:r w:rsidRPr="00403A06">
        <w:rPr>
          <w:b/>
        </w:rPr>
        <w:t xml:space="preserve">        txtclass.setText("");</w:t>
      </w:r>
    </w:p>
    <w:p w:rsidR="00403A06" w:rsidRPr="00403A06" w:rsidRDefault="00403A06" w:rsidP="00403A06">
      <w:pPr>
        <w:spacing w:before="0" w:after="0"/>
        <w:rPr>
          <w:b/>
        </w:rPr>
      </w:pPr>
      <w:r w:rsidRPr="00403A06">
        <w:rPr>
          <w:b/>
        </w:rPr>
        <w:t xml:space="preserve">        txthindi.setText("");</w:t>
      </w:r>
    </w:p>
    <w:p w:rsidR="00403A06" w:rsidRPr="00403A06" w:rsidRDefault="00403A06" w:rsidP="00403A06">
      <w:pPr>
        <w:spacing w:before="0" w:after="0"/>
        <w:rPr>
          <w:b/>
        </w:rPr>
      </w:pPr>
      <w:r w:rsidRPr="00403A06">
        <w:rPr>
          <w:b/>
        </w:rPr>
        <w:t xml:space="preserve">        txtenglish.setText("");</w:t>
      </w:r>
    </w:p>
    <w:p w:rsidR="00403A06" w:rsidRPr="00403A06" w:rsidRDefault="00403A06" w:rsidP="00403A06">
      <w:pPr>
        <w:spacing w:before="0" w:after="0"/>
        <w:rPr>
          <w:b/>
        </w:rPr>
      </w:pPr>
      <w:r w:rsidRPr="00403A06">
        <w:rPr>
          <w:b/>
        </w:rPr>
        <w:t xml:space="preserve">        txtmath.setText("");</w:t>
      </w:r>
    </w:p>
    <w:p w:rsidR="00403A06" w:rsidRPr="00403A06" w:rsidRDefault="00403A06" w:rsidP="00403A06">
      <w:pPr>
        <w:spacing w:before="0" w:after="0"/>
        <w:rPr>
          <w:b/>
        </w:rPr>
      </w:pPr>
      <w:r w:rsidRPr="00403A06">
        <w:rPr>
          <w:b/>
        </w:rPr>
        <w:t xml:space="preserve">        txtscience.setText("");</w:t>
      </w:r>
    </w:p>
    <w:p w:rsidR="00403A06" w:rsidRPr="00403A06" w:rsidRDefault="00403A06" w:rsidP="00403A06">
      <w:pPr>
        <w:spacing w:before="0" w:after="0"/>
        <w:rPr>
          <w:b/>
        </w:rPr>
      </w:pPr>
      <w:r w:rsidRPr="00403A06">
        <w:rPr>
          <w:b/>
        </w:rPr>
        <w:t xml:space="preserve">        txtcomputer.setText("");</w:t>
      </w:r>
    </w:p>
    <w:p w:rsidR="00403A06" w:rsidRPr="00403A06" w:rsidRDefault="00403A06" w:rsidP="00403A06">
      <w:pPr>
        <w:spacing w:before="0" w:after="0"/>
        <w:rPr>
          <w:b/>
        </w:rPr>
      </w:pPr>
      <w:r w:rsidRPr="00403A06">
        <w:rPr>
          <w:b/>
        </w:rPr>
        <w:lastRenderedPageBreak/>
        <w:t xml:space="preserve">        txthindip.setText ("");</w:t>
      </w:r>
    </w:p>
    <w:p w:rsidR="00403A06" w:rsidRPr="00403A06" w:rsidRDefault="00403A06" w:rsidP="00403A06">
      <w:pPr>
        <w:spacing w:before="0" w:after="0"/>
        <w:rPr>
          <w:b/>
        </w:rPr>
      </w:pPr>
      <w:r w:rsidRPr="00403A06">
        <w:rPr>
          <w:b/>
        </w:rPr>
        <w:t xml:space="preserve">        txtenglishp.setText( "");</w:t>
      </w:r>
    </w:p>
    <w:p w:rsidR="00403A06" w:rsidRPr="00403A06" w:rsidRDefault="00403A06" w:rsidP="00403A06">
      <w:pPr>
        <w:spacing w:before="0" w:after="0"/>
        <w:rPr>
          <w:b/>
        </w:rPr>
      </w:pPr>
      <w:r w:rsidRPr="00403A06">
        <w:rPr>
          <w:b/>
        </w:rPr>
        <w:t xml:space="preserve">        txtmathp.setText("");</w:t>
      </w:r>
    </w:p>
    <w:p w:rsidR="00403A06" w:rsidRPr="00403A06" w:rsidRDefault="00403A06" w:rsidP="00403A06">
      <w:pPr>
        <w:spacing w:before="0" w:after="0"/>
        <w:rPr>
          <w:b/>
        </w:rPr>
      </w:pPr>
      <w:r w:rsidRPr="00403A06">
        <w:rPr>
          <w:b/>
        </w:rPr>
        <w:t xml:space="preserve">        txtsciencep.setText("");</w:t>
      </w:r>
    </w:p>
    <w:p w:rsidR="00403A06" w:rsidRPr="00403A06" w:rsidRDefault="00403A06" w:rsidP="00403A06">
      <w:pPr>
        <w:spacing w:before="0" w:after="0"/>
        <w:rPr>
          <w:b/>
        </w:rPr>
      </w:pPr>
      <w:r w:rsidRPr="00403A06">
        <w:rPr>
          <w:b/>
        </w:rPr>
        <w:t xml:space="preserve">        txtcomputerp.setText("");</w:t>
      </w:r>
    </w:p>
    <w:p w:rsidR="00403A06" w:rsidRPr="00403A06" w:rsidRDefault="00403A06" w:rsidP="00403A06">
      <w:pPr>
        <w:spacing w:before="0" w:after="0"/>
        <w:rPr>
          <w:b/>
        </w:rPr>
      </w:pPr>
      <w:r w:rsidRPr="00403A06">
        <w:rPr>
          <w:b/>
        </w:rPr>
        <w:t xml:space="preserve">        txttotal.setText("");</w:t>
      </w:r>
    </w:p>
    <w:p w:rsidR="00403A06" w:rsidRPr="00403A06" w:rsidRDefault="00403A06" w:rsidP="00403A06">
      <w:pPr>
        <w:spacing w:before="0" w:after="0"/>
        <w:rPr>
          <w:b/>
        </w:rPr>
      </w:pPr>
      <w:r w:rsidRPr="00403A06">
        <w:rPr>
          <w:b/>
        </w:rPr>
        <w:t xml:space="preserve">        txttotalp.setText("");</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@param args the command line arguments</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public static void main(String args[]) {</w:t>
      </w:r>
    </w:p>
    <w:p w:rsidR="00403A06" w:rsidRPr="00403A06" w:rsidRDefault="00403A06" w:rsidP="00403A06">
      <w:pPr>
        <w:spacing w:before="0" w:after="0"/>
        <w:rPr>
          <w:b/>
        </w:rPr>
      </w:pPr>
      <w:r w:rsidRPr="00403A06">
        <w:rPr>
          <w:b/>
        </w:rPr>
        <w:t xml:space="preserve">        /* Set the Nimbus look and feel */</w:t>
      </w:r>
    </w:p>
    <w:p w:rsidR="00403A06" w:rsidRPr="00403A06" w:rsidRDefault="00403A06" w:rsidP="00403A06">
      <w:pPr>
        <w:spacing w:before="0" w:after="0"/>
        <w:rPr>
          <w:b/>
        </w:rPr>
      </w:pPr>
      <w:r w:rsidRPr="00403A06">
        <w:rPr>
          <w:b/>
        </w:rPr>
        <w:t xml:space="preserve">        //&lt;editor-fold defaultstate="collapsed" desc=" Look and feel setting code (optional) "&gt;</w:t>
      </w:r>
    </w:p>
    <w:p w:rsidR="00403A06" w:rsidRPr="00403A06" w:rsidRDefault="00403A06" w:rsidP="00403A06">
      <w:pPr>
        <w:spacing w:before="0" w:after="0"/>
        <w:rPr>
          <w:b/>
        </w:rPr>
      </w:pPr>
      <w:r w:rsidRPr="00403A06">
        <w:rPr>
          <w:b/>
        </w:rPr>
        <w:t xml:space="preserve">        /* If Nimbus (introduced in Java SE 6) is not available, stay with the default look and feel.</w:t>
      </w:r>
    </w:p>
    <w:p w:rsidR="00403A06" w:rsidRPr="00403A06" w:rsidRDefault="00403A06" w:rsidP="00403A06">
      <w:pPr>
        <w:spacing w:before="0" w:after="0"/>
        <w:rPr>
          <w:b/>
        </w:rPr>
      </w:pPr>
      <w:r w:rsidRPr="00403A06">
        <w:rPr>
          <w:b/>
        </w:rPr>
        <w:t xml:space="preserve">         * For details see http://download.oracle.com/javase/tutorial/uiswing/lookandfeel/plaf.html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try {</w:t>
      </w:r>
    </w:p>
    <w:p w:rsidR="00403A06" w:rsidRPr="00403A06" w:rsidRDefault="00403A06" w:rsidP="00403A06">
      <w:pPr>
        <w:spacing w:before="0" w:after="0"/>
        <w:rPr>
          <w:b/>
        </w:rPr>
      </w:pPr>
      <w:r w:rsidRPr="00403A06">
        <w:rPr>
          <w:b/>
        </w:rPr>
        <w:t xml:space="preserve">            for (javax.swing.UIManager.LookAndFeelInfo info : javax.swing.UIManager.getInstalledLookAndFeels()) {</w:t>
      </w:r>
    </w:p>
    <w:p w:rsidR="00403A06" w:rsidRPr="00403A06" w:rsidRDefault="00403A06" w:rsidP="00403A06">
      <w:pPr>
        <w:spacing w:before="0" w:after="0"/>
        <w:rPr>
          <w:b/>
        </w:rPr>
      </w:pPr>
      <w:r w:rsidRPr="00403A06">
        <w:rPr>
          <w:b/>
        </w:rPr>
        <w:t xml:space="preserve">                if ("Nimbus".equals(info.getName())) {</w:t>
      </w:r>
    </w:p>
    <w:p w:rsidR="00403A06" w:rsidRPr="00403A06" w:rsidRDefault="00403A06" w:rsidP="00403A06">
      <w:pPr>
        <w:spacing w:before="0" w:after="0"/>
        <w:rPr>
          <w:b/>
        </w:rPr>
      </w:pPr>
      <w:r w:rsidRPr="00403A06">
        <w:rPr>
          <w:b/>
        </w:rPr>
        <w:t xml:space="preserve">                    javax.swing.UIManager.setLookAndFeel(info.getClassName());</w:t>
      </w:r>
    </w:p>
    <w:p w:rsidR="00403A06" w:rsidRPr="00403A06" w:rsidRDefault="00403A06" w:rsidP="00403A06">
      <w:pPr>
        <w:spacing w:before="0" w:after="0"/>
        <w:rPr>
          <w:b/>
        </w:rPr>
      </w:pPr>
      <w:r w:rsidRPr="00403A06">
        <w:rPr>
          <w:b/>
        </w:rPr>
        <w:t xml:space="preserve">                    break;</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catch (ClassNotFoundException ex) {</w:t>
      </w:r>
    </w:p>
    <w:p w:rsidR="00403A06" w:rsidRPr="00403A06" w:rsidRDefault="00403A06" w:rsidP="00403A06">
      <w:pPr>
        <w:spacing w:before="0" w:after="0"/>
        <w:rPr>
          <w:b/>
        </w:rPr>
      </w:pPr>
      <w:r w:rsidRPr="00403A06">
        <w:rPr>
          <w:b/>
        </w:rPr>
        <w:t xml:space="preserve">            java.util.logging.Logger.getLogger(FirstExam.class.getName()).log(java.util.logging.Level.SEVERE, null, ex);</w:t>
      </w:r>
    </w:p>
    <w:p w:rsidR="00403A06" w:rsidRPr="00403A06" w:rsidRDefault="00403A06" w:rsidP="00403A06">
      <w:pPr>
        <w:spacing w:before="0" w:after="0"/>
        <w:rPr>
          <w:b/>
        </w:rPr>
      </w:pPr>
      <w:r w:rsidRPr="00403A06">
        <w:rPr>
          <w:b/>
        </w:rPr>
        <w:t xml:space="preserve">        } catch (InstantiationException ex) {</w:t>
      </w:r>
    </w:p>
    <w:p w:rsidR="00403A06" w:rsidRPr="00403A06" w:rsidRDefault="00403A06" w:rsidP="00403A06">
      <w:pPr>
        <w:spacing w:before="0" w:after="0"/>
        <w:rPr>
          <w:b/>
        </w:rPr>
      </w:pPr>
      <w:r w:rsidRPr="00403A06">
        <w:rPr>
          <w:b/>
        </w:rPr>
        <w:t xml:space="preserve">            java.util.logging.Logger.getLogger(FirstExam.class.getName()).log(java.util.logging.Level.SEVERE, null, ex);</w:t>
      </w:r>
    </w:p>
    <w:p w:rsidR="00403A06" w:rsidRPr="00403A06" w:rsidRDefault="00403A06" w:rsidP="00403A06">
      <w:pPr>
        <w:spacing w:before="0" w:after="0"/>
        <w:rPr>
          <w:b/>
        </w:rPr>
      </w:pPr>
      <w:r w:rsidRPr="00403A06">
        <w:rPr>
          <w:b/>
        </w:rPr>
        <w:t xml:space="preserve">        } catch (IllegalAccessException ex) {</w:t>
      </w:r>
    </w:p>
    <w:p w:rsidR="00403A06" w:rsidRPr="00403A06" w:rsidRDefault="00403A06" w:rsidP="00403A06">
      <w:pPr>
        <w:spacing w:before="0" w:after="0"/>
        <w:rPr>
          <w:b/>
        </w:rPr>
      </w:pPr>
      <w:r w:rsidRPr="00403A06">
        <w:rPr>
          <w:b/>
        </w:rPr>
        <w:t xml:space="preserve">            java.util.logging.Logger.getLogger(FirstExam.class.getName()).log(java.util.logging.Level.SEVERE, null, ex);</w:t>
      </w:r>
    </w:p>
    <w:p w:rsidR="00403A06" w:rsidRPr="00403A06" w:rsidRDefault="00403A06" w:rsidP="00403A06">
      <w:pPr>
        <w:spacing w:before="0" w:after="0"/>
        <w:rPr>
          <w:b/>
        </w:rPr>
      </w:pPr>
      <w:r w:rsidRPr="00403A06">
        <w:rPr>
          <w:b/>
        </w:rPr>
        <w:t xml:space="preserve">        } catch (javax.swing.UnsupportedLookAndFeelException ex) {</w:t>
      </w:r>
    </w:p>
    <w:p w:rsidR="00403A06" w:rsidRPr="00403A06" w:rsidRDefault="00403A06" w:rsidP="00403A06">
      <w:pPr>
        <w:spacing w:before="0" w:after="0"/>
        <w:rPr>
          <w:b/>
        </w:rPr>
      </w:pPr>
      <w:r w:rsidRPr="00403A06">
        <w:rPr>
          <w:b/>
        </w:rPr>
        <w:t xml:space="preserve">            java.util.logging.Logger.getLogger(FirstExam.class.getName()).log(java.util.logging.Level.SEVERE, null, ex);</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//&lt;/editor-fold&gt;</w:t>
      </w:r>
    </w:p>
    <w:p w:rsidR="00403A06" w:rsidRPr="00403A06" w:rsidRDefault="00403A06" w:rsidP="00403A06">
      <w:pPr>
        <w:spacing w:before="0" w:after="0"/>
        <w:rPr>
          <w:b/>
        </w:rPr>
      </w:pPr>
      <w:r w:rsidRPr="00403A06">
        <w:rPr>
          <w:b/>
        </w:rPr>
        <w:lastRenderedPageBreak/>
        <w:t xml:space="preserve">        //&lt;/editor-fold&gt;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Create and display the form */</w:t>
      </w:r>
    </w:p>
    <w:p w:rsidR="00403A06" w:rsidRPr="00403A06" w:rsidRDefault="00403A06" w:rsidP="00403A06">
      <w:pPr>
        <w:spacing w:before="0" w:after="0"/>
        <w:rPr>
          <w:b/>
        </w:rPr>
      </w:pPr>
      <w:r w:rsidRPr="00403A06">
        <w:rPr>
          <w:b/>
        </w:rPr>
        <w:t xml:space="preserve">        java.awt.EventQueue.invokeLater(new Runnable() {</w:t>
      </w:r>
    </w:p>
    <w:p w:rsidR="00403A06" w:rsidRPr="00403A06" w:rsidRDefault="00403A06" w:rsidP="00403A06">
      <w:pPr>
        <w:spacing w:before="0" w:after="0"/>
        <w:rPr>
          <w:b/>
        </w:rPr>
      </w:pPr>
      <w:r w:rsidRPr="00403A06">
        <w:rPr>
          <w:b/>
        </w:rPr>
        <w:t xml:space="preserve">            public void run() {</w:t>
      </w:r>
    </w:p>
    <w:p w:rsidR="00403A06" w:rsidRPr="00403A06" w:rsidRDefault="00403A06" w:rsidP="00403A06">
      <w:pPr>
        <w:spacing w:before="0" w:after="0"/>
        <w:rPr>
          <w:b/>
        </w:rPr>
      </w:pPr>
      <w:r w:rsidRPr="00403A06">
        <w:rPr>
          <w:b/>
        </w:rPr>
        <w:t xml:space="preserve">                new FirstExam().setVisible(true);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Pr>
          <w:b/>
        </w:rPr>
        <w:t xml:space="preserve">    }</w:t>
      </w:r>
    </w:p>
    <w:p w:rsidR="00403A06" w:rsidRPr="00403A06" w:rsidRDefault="00403A06" w:rsidP="00403A06">
      <w:pPr>
        <w:spacing w:before="0" w:after="0"/>
        <w:rPr>
          <w:b/>
        </w:rPr>
      </w:pPr>
      <w:r w:rsidRPr="00403A06">
        <w:rPr>
          <w:b/>
        </w:rPr>
        <w:t xml:space="preserve">    // Variables declaration - do not modify                     </w:t>
      </w:r>
    </w:p>
    <w:p w:rsidR="00403A06" w:rsidRPr="00403A06" w:rsidRDefault="00403A06" w:rsidP="00403A06">
      <w:pPr>
        <w:spacing w:before="0" w:after="0"/>
        <w:rPr>
          <w:b/>
        </w:rPr>
      </w:pPr>
      <w:r w:rsidRPr="00403A06">
        <w:rPr>
          <w:b/>
        </w:rPr>
        <w:t xml:space="preserve">    private javax.swing.JButton btnexit;</w:t>
      </w:r>
    </w:p>
    <w:p w:rsidR="00403A06" w:rsidRPr="00403A06" w:rsidRDefault="00403A06" w:rsidP="00403A06">
      <w:pPr>
        <w:spacing w:before="0" w:after="0"/>
        <w:rPr>
          <w:b/>
        </w:rPr>
      </w:pPr>
      <w:r w:rsidRPr="00403A06">
        <w:rPr>
          <w:b/>
        </w:rPr>
        <w:t xml:space="preserve">    private javax.swing.JButton btnfind;</w:t>
      </w:r>
    </w:p>
    <w:p w:rsidR="00403A06" w:rsidRPr="00403A06" w:rsidRDefault="00403A06" w:rsidP="00403A06">
      <w:pPr>
        <w:spacing w:before="0" w:after="0"/>
        <w:rPr>
          <w:b/>
        </w:rPr>
      </w:pPr>
      <w:r w:rsidRPr="00403A06">
        <w:rPr>
          <w:b/>
        </w:rPr>
        <w:t xml:space="preserve">    private javax.swing.JButton btnsave;</w:t>
      </w:r>
    </w:p>
    <w:p w:rsidR="00403A06" w:rsidRPr="00403A06" w:rsidRDefault="00403A06" w:rsidP="00403A06">
      <w:pPr>
        <w:spacing w:before="0" w:after="0"/>
        <w:rPr>
          <w:b/>
        </w:rPr>
      </w:pPr>
      <w:r w:rsidRPr="00403A06">
        <w:rPr>
          <w:b/>
        </w:rPr>
        <w:t xml:space="preserve">    private javax.swing.JButton btnsearch;</w:t>
      </w:r>
    </w:p>
    <w:p w:rsidR="00403A06" w:rsidRPr="00403A06" w:rsidRDefault="00403A06" w:rsidP="00403A06">
      <w:pPr>
        <w:spacing w:before="0" w:after="0"/>
        <w:rPr>
          <w:b/>
        </w:rPr>
      </w:pPr>
      <w:r w:rsidRPr="00403A06">
        <w:rPr>
          <w:b/>
        </w:rPr>
        <w:t xml:space="preserve">    private javax.swing.JButton btnupdate;</w:t>
      </w:r>
    </w:p>
    <w:p w:rsidR="00403A06" w:rsidRPr="00403A06" w:rsidRDefault="00403A06" w:rsidP="00403A06">
      <w:pPr>
        <w:spacing w:before="0" w:after="0"/>
        <w:rPr>
          <w:b/>
        </w:rPr>
      </w:pPr>
      <w:r w:rsidRPr="00403A06">
        <w:rPr>
          <w:b/>
        </w:rPr>
        <w:t xml:space="preserve">    private javax.swing.JButton jButton4;</w:t>
      </w:r>
    </w:p>
    <w:p w:rsidR="00403A06" w:rsidRPr="00403A06" w:rsidRDefault="00403A06" w:rsidP="00403A06">
      <w:pPr>
        <w:spacing w:before="0" w:after="0"/>
        <w:rPr>
          <w:b/>
        </w:rPr>
      </w:pPr>
      <w:r w:rsidRPr="00403A06">
        <w:rPr>
          <w:b/>
        </w:rPr>
        <w:t xml:space="preserve">    private javax.swing.JLabel jLabel1;</w:t>
      </w:r>
    </w:p>
    <w:p w:rsidR="00403A06" w:rsidRPr="00403A06" w:rsidRDefault="00403A06" w:rsidP="00403A06">
      <w:pPr>
        <w:spacing w:before="0" w:after="0"/>
        <w:rPr>
          <w:b/>
        </w:rPr>
      </w:pPr>
      <w:r w:rsidRPr="00403A06">
        <w:rPr>
          <w:b/>
        </w:rPr>
        <w:t xml:space="preserve">    private javax.swing.JLabel jLabel10;</w:t>
      </w:r>
    </w:p>
    <w:p w:rsidR="00403A06" w:rsidRPr="00403A06" w:rsidRDefault="00403A06" w:rsidP="00403A06">
      <w:pPr>
        <w:spacing w:before="0" w:after="0"/>
        <w:rPr>
          <w:b/>
        </w:rPr>
      </w:pPr>
      <w:r w:rsidRPr="00403A06">
        <w:rPr>
          <w:b/>
        </w:rPr>
        <w:t xml:space="preserve">    private javax.swing.JLabel jLabel11;</w:t>
      </w:r>
    </w:p>
    <w:p w:rsidR="00403A06" w:rsidRPr="00403A06" w:rsidRDefault="00403A06" w:rsidP="00403A06">
      <w:pPr>
        <w:spacing w:before="0" w:after="0"/>
        <w:rPr>
          <w:b/>
        </w:rPr>
      </w:pPr>
      <w:r w:rsidRPr="00403A06">
        <w:rPr>
          <w:b/>
        </w:rPr>
        <w:t xml:space="preserve">    private javax.swing.JLabel jLabel12;</w:t>
      </w:r>
    </w:p>
    <w:p w:rsidR="00403A06" w:rsidRPr="00403A06" w:rsidRDefault="00403A06" w:rsidP="00403A06">
      <w:pPr>
        <w:spacing w:before="0" w:after="0"/>
        <w:rPr>
          <w:b/>
        </w:rPr>
      </w:pPr>
      <w:r w:rsidRPr="00403A06">
        <w:rPr>
          <w:b/>
        </w:rPr>
        <w:t xml:space="preserve">    private javax.swing.JLabel jLabel13;</w:t>
      </w:r>
    </w:p>
    <w:p w:rsidR="00403A06" w:rsidRPr="00403A06" w:rsidRDefault="00403A06" w:rsidP="00403A06">
      <w:pPr>
        <w:spacing w:before="0" w:after="0"/>
        <w:rPr>
          <w:b/>
        </w:rPr>
      </w:pPr>
      <w:r w:rsidRPr="00403A06">
        <w:rPr>
          <w:b/>
        </w:rPr>
        <w:t xml:space="preserve">    private javax.swing.JLabel jLabel14;</w:t>
      </w:r>
    </w:p>
    <w:p w:rsidR="00403A06" w:rsidRPr="00403A06" w:rsidRDefault="00403A06" w:rsidP="00403A06">
      <w:pPr>
        <w:spacing w:before="0" w:after="0"/>
        <w:rPr>
          <w:b/>
        </w:rPr>
      </w:pPr>
      <w:r w:rsidRPr="00403A06">
        <w:rPr>
          <w:b/>
        </w:rPr>
        <w:t xml:space="preserve">    private javax.swing.JLabel jLabel15;</w:t>
      </w:r>
    </w:p>
    <w:p w:rsidR="00403A06" w:rsidRPr="00403A06" w:rsidRDefault="00403A06" w:rsidP="00403A06">
      <w:pPr>
        <w:spacing w:before="0" w:after="0"/>
        <w:rPr>
          <w:b/>
        </w:rPr>
      </w:pPr>
      <w:r w:rsidRPr="00403A06">
        <w:rPr>
          <w:b/>
        </w:rPr>
        <w:t xml:space="preserve">    private javax.swing.JLabel jLabel17;</w:t>
      </w:r>
    </w:p>
    <w:p w:rsidR="00403A06" w:rsidRPr="00403A06" w:rsidRDefault="00403A06" w:rsidP="00403A06">
      <w:pPr>
        <w:spacing w:before="0" w:after="0"/>
        <w:rPr>
          <w:b/>
        </w:rPr>
      </w:pPr>
      <w:r w:rsidRPr="00403A06">
        <w:rPr>
          <w:b/>
        </w:rPr>
        <w:t xml:space="preserve">    private javax.swing.JLabel jLabel18;</w:t>
      </w:r>
    </w:p>
    <w:p w:rsidR="00403A06" w:rsidRPr="00403A06" w:rsidRDefault="00403A06" w:rsidP="00403A06">
      <w:pPr>
        <w:spacing w:before="0" w:after="0"/>
        <w:rPr>
          <w:b/>
        </w:rPr>
      </w:pPr>
      <w:r w:rsidRPr="00403A06">
        <w:rPr>
          <w:b/>
        </w:rPr>
        <w:t xml:space="preserve">    private javax.swing.JLabel jLabel19;</w:t>
      </w:r>
    </w:p>
    <w:p w:rsidR="00403A06" w:rsidRPr="00403A06" w:rsidRDefault="00403A06" w:rsidP="00403A06">
      <w:pPr>
        <w:spacing w:before="0" w:after="0"/>
        <w:rPr>
          <w:b/>
        </w:rPr>
      </w:pPr>
      <w:r w:rsidRPr="00403A06">
        <w:rPr>
          <w:b/>
        </w:rPr>
        <w:t xml:space="preserve">    private javax.swing.JLabel jLabel20;</w:t>
      </w:r>
    </w:p>
    <w:p w:rsidR="00403A06" w:rsidRPr="00403A06" w:rsidRDefault="00403A06" w:rsidP="00403A06">
      <w:pPr>
        <w:spacing w:before="0" w:after="0"/>
        <w:rPr>
          <w:b/>
        </w:rPr>
      </w:pPr>
      <w:r w:rsidRPr="00403A06">
        <w:rPr>
          <w:b/>
        </w:rPr>
        <w:t xml:space="preserve">    private javax.swing.JLabel jLabel21;</w:t>
      </w:r>
    </w:p>
    <w:p w:rsidR="00403A06" w:rsidRPr="00403A06" w:rsidRDefault="00403A06" w:rsidP="00403A06">
      <w:pPr>
        <w:spacing w:before="0" w:after="0"/>
        <w:rPr>
          <w:b/>
        </w:rPr>
      </w:pPr>
      <w:r w:rsidRPr="00403A06">
        <w:rPr>
          <w:b/>
        </w:rPr>
        <w:t xml:space="preserve">    private javax.swing.JLabel jLabel22;</w:t>
      </w:r>
    </w:p>
    <w:p w:rsidR="00403A06" w:rsidRPr="00403A06" w:rsidRDefault="00403A06" w:rsidP="00403A06">
      <w:pPr>
        <w:spacing w:before="0" w:after="0"/>
        <w:rPr>
          <w:b/>
        </w:rPr>
      </w:pPr>
      <w:r w:rsidRPr="00403A06">
        <w:rPr>
          <w:b/>
        </w:rPr>
        <w:t xml:space="preserve">    private javax.swing.JLabel jLabel23;</w:t>
      </w:r>
    </w:p>
    <w:p w:rsidR="00403A06" w:rsidRPr="00403A06" w:rsidRDefault="00403A06" w:rsidP="00403A06">
      <w:pPr>
        <w:spacing w:before="0" w:after="0"/>
        <w:rPr>
          <w:b/>
        </w:rPr>
      </w:pPr>
      <w:r w:rsidRPr="00403A06">
        <w:rPr>
          <w:b/>
        </w:rPr>
        <w:t xml:space="preserve">    private javax.swing.JLabel jLabel3;</w:t>
      </w:r>
    </w:p>
    <w:p w:rsidR="00403A06" w:rsidRPr="00403A06" w:rsidRDefault="00403A06" w:rsidP="00403A06">
      <w:pPr>
        <w:spacing w:before="0" w:after="0"/>
        <w:rPr>
          <w:b/>
        </w:rPr>
      </w:pPr>
      <w:r w:rsidRPr="00403A06">
        <w:rPr>
          <w:b/>
        </w:rPr>
        <w:t xml:space="preserve">    private javax.swing.JLabel jLabel4;</w:t>
      </w:r>
    </w:p>
    <w:p w:rsidR="00403A06" w:rsidRPr="00403A06" w:rsidRDefault="00403A06" w:rsidP="00403A06">
      <w:pPr>
        <w:spacing w:before="0" w:after="0"/>
        <w:rPr>
          <w:b/>
        </w:rPr>
      </w:pPr>
      <w:r w:rsidRPr="00403A06">
        <w:rPr>
          <w:b/>
        </w:rPr>
        <w:t xml:space="preserve">    private javax.swing.JLabel jLabel47;</w:t>
      </w:r>
    </w:p>
    <w:p w:rsidR="00403A06" w:rsidRPr="00403A06" w:rsidRDefault="00403A06" w:rsidP="00403A06">
      <w:pPr>
        <w:spacing w:before="0" w:after="0"/>
        <w:rPr>
          <w:b/>
        </w:rPr>
      </w:pPr>
      <w:r w:rsidRPr="00403A06">
        <w:rPr>
          <w:b/>
        </w:rPr>
        <w:t xml:space="preserve">    private javax.swing.JLabel jLabel5;</w:t>
      </w:r>
    </w:p>
    <w:p w:rsidR="00403A06" w:rsidRPr="00403A06" w:rsidRDefault="00403A06" w:rsidP="00403A06">
      <w:pPr>
        <w:spacing w:before="0" w:after="0"/>
        <w:rPr>
          <w:b/>
        </w:rPr>
      </w:pPr>
      <w:r w:rsidRPr="00403A06">
        <w:rPr>
          <w:b/>
        </w:rPr>
        <w:t xml:space="preserve">    private javax.swing.JLabel jLabel6;</w:t>
      </w:r>
    </w:p>
    <w:p w:rsidR="00403A06" w:rsidRPr="00403A06" w:rsidRDefault="00403A06" w:rsidP="00403A06">
      <w:pPr>
        <w:spacing w:before="0" w:after="0"/>
        <w:rPr>
          <w:b/>
        </w:rPr>
      </w:pPr>
      <w:r w:rsidRPr="00403A06">
        <w:rPr>
          <w:b/>
        </w:rPr>
        <w:t xml:space="preserve">    private javax.swing.JLabel jLabel7;</w:t>
      </w:r>
    </w:p>
    <w:p w:rsidR="00403A06" w:rsidRPr="00403A06" w:rsidRDefault="00403A06" w:rsidP="00403A06">
      <w:pPr>
        <w:spacing w:before="0" w:after="0"/>
        <w:rPr>
          <w:b/>
        </w:rPr>
      </w:pPr>
      <w:r w:rsidRPr="00403A06">
        <w:rPr>
          <w:b/>
        </w:rPr>
        <w:t xml:space="preserve">    private javax.swing.JLabel jLabel8;</w:t>
      </w:r>
    </w:p>
    <w:p w:rsidR="00403A06" w:rsidRPr="00403A06" w:rsidRDefault="00403A06" w:rsidP="00403A06">
      <w:pPr>
        <w:spacing w:before="0" w:after="0"/>
        <w:rPr>
          <w:b/>
        </w:rPr>
      </w:pPr>
      <w:r w:rsidRPr="00403A06">
        <w:rPr>
          <w:b/>
        </w:rPr>
        <w:t xml:space="preserve">    private javax.swing.JLabel jLabel9;</w:t>
      </w:r>
    </w:p>
    <w:p w:rsidR="00403A06" w:rsidRPr="00403A06" w:rsidRDefault="00403A06" w:rsidP="00403A06">
      <w:pPr>
        <w:spacing w:before="0" w:after="0"/>
        <w:rPr>
          <w:b/>
        </w:rPr>
      </w:pPr>
      <w:r w:rsidRPr="00403A06">
        <w:rPr>
          <w:b/>
        </w:rPr>
        <w:t xml:space="preserve">    private javax.swing.JPanel jPanel1;</w:t>
      </w:r>
    </w:p>
    <w:p w:rsidR="00403A06" w:rsidRPr="00403A06" w:rsidRDefault="00403A06" w:rsidP="00403A06">
      <w:pPr>
        <w:spacing w:before="0" w:after="0"/>
        <w:rPr>
          <w:b/>
        </w:rPr>
      </w:pPr>
      <w:r w:rsidRPr="00403A06">
        <w:rPr>
          <w:b/>
        </w:rPr>
        <w:t xml:space="preserve">    private javax.swing.JPanel jPanel3;</w:t>
      </w:r>
    </w:p>
    <w:p w:rsidR="00403A06" w:rsidRPr="00403A06" w:rsidRDefault="00403A06" w:rsidP="00403A06">
      <w:pPr>
        <w:spacing w:before="0" w:after="0"/>
        <w:rPr>
          <w:b/>
        </w:rPr>
      </w:pPr>
      <w:r w:rsidRPr="00403A06">
        <w:rPr>
          <w:b/>
        </w:rPr>
        <w:t xml:space="preserve">    private javax.swing.JTextField txtclass;</w:t>
      </w:r>
    </w:p>
    <w:p w:rsidR="00403A06" w:rsidRPr="00403A06" w:rsidRDefault="00403A06" w:rsidP="00403A06">
      <w:pPr>
        <w:spacing w:before="0" w:after="0"/>
        <w:rPr>
          <w:b/>
        </w:rPr>
      </w:pPr>
      <w:r w:rsidRPr="00403A06">
        <w:rPr>
          <w:b/>
        </w:rPr>
        <w:t xml:space="preserve">    private javax.swing.JTextField txtcomputer;</w:t>
      </w:r>
    </w:p>
    <w:p w:rsidR="00403A06" w:rsidRPr="00403A06" w:rsidRDefault="00403A06" w:rsidP="00403A06">
      <w:pPr>
        <w:spacing w:before="0" w:after="0"/>
        <w:rPr>
          <w:b/>
        </w:rPr>
      </w:pPr>
      <w:r w:rsidRPr="00403A06">
        <w:rPr>
          <w:b/>
        </w:rPr>
        <w:t xml:space="preserve">    private javax.swing.JTextField txtcomputerp;</w:t>
      </w:r>
    </w:p>
    <w:p w:rsidR="00403A06" w:rsidRPr="00403A06" w:rsidRDefault="00403A06" w:rsidP="00403A06">
      <w:pPr>
        <w:spacing w:before="0" w:after="0"/>
        <w:rPr>
          <w:b/>
        </w:rPr>
      </w:pPr>
      <w:r w:rsidRPr="00403A06">
        <w:rPr>
          <w:b/>
        </w:rPr>
        <w:t xml:space="preserve">    private javax.swing.JTextField txtenglish;</w:t>
      </w:r>
    </w:p>
    <w:p w:rsidR="00403A06" w:rsidRPr="00403A06" w:rsidRDefault="00403A06" w:rsidP="00403A06">
      <w:pPr>
        <w:spacing w:before="0" w:after="0"/>
        <w:rPr>
          <w:b/>
        </w:rPr>
      </w:pPr>
      <w:r w:rsidRPr="00403A06">
        <w:rPr>
          <w:b/>
        </w:rPr>
        <w:lastRenderedPageBreak/>
        <w:t xml:space="preserve">    private javax.swing.JTextField txtenglishp;</w:t>
      </w:r>
    </w:p>
    <w:p w:rsidR="00403A06" w:rsidRPr="00403A06" w:rsidRDefault="00403A06" w:rsidP="00403A06">
      <w:pPr>
        <w:spacing w:before="0" w:after="0"/>
        <w:rPr>
          <w:b/>
        </w:rPr>
      </w:pPr>
      <w:r w:rsidRPr="00403A06">
        <w:rPr>
          <w:b/>
        </w:rPr>
        <w:t xml:space="preserve">    private javax.swing.JTextField txthindi;</w:t>
      </w:r>
    </w:p>
    <w:p w:rsidR="00403A06" w:rsidRPr="00403A06" w:rsidRDefault="00403A06" w:rsidP="00403A06">
      <w:pPr>
        <w:spacing w:before="0" w:after="0"/>
        <w:rPr>
          <w:b/>
        </w:rPr>
      </w:pPr>
      <w:r w:rsidRPr="00403A06">
        <w:rPr>
          <w:b/>
        </w:rPr>
        <w:t xml:space="preserve">    private javax.swing.JTextField txthindip;</w:t>
      </w:r>
    </w:p>
    <w:p w:rsidR="00403A06" w:rsidRPr="00403A06" w:rsidRDefault="00403A06" w:rsidP="00403A06">
      <w:pPr>
        <w:spacing w:before="0" w:after="0"/>
        <w:rPr>
          <w:b/>
        </w:rPr>
      </w:pPr>
      <w:r w:rsidRPr="00403A06">
        <w:rPr>
          <w:b/>
        </w:rPr>
        <w:t xml:space="preserve">    private javax.swing.JTextField txtmath;</w:t>
      </w:r>
    </w:p>
    <w:p w:rsidR="00403A06" w:rsidRPr="00403A06" w:rsidRDefault="00403A06" w:rsidP="00403A06">
      <w:pPr>
        <w:spacing w:before="0" w:after="0"/>
        <w:rPr>
          <w:b/>
        </w:rPr>
      </w:pPr>
      <w:r w:rsidRPr="00403A06">
        <w:rPr>
          <w:b/>
        </w:rPr>
        <w:t xml:space="preserve">    private javax.swing.JTextField txtmathp;</w:t>
      </w:r>
    </w:p>
    <w:p w:rsidR="00403A06" w:rsidRPr="00403A06" w:rsidRDefault="00403A06" w:rsidP="00403A06">
      <w:pPr>
        <w:spacing w:before="0" w:after="0"/>
        <w:rPr>
          <w:b/>
        </w:rPr>
      </w:pPr>
      <w:r w:rsidRPr="00403A06">
        <w:rPr>
          <w:b/>
        </w:rPr>
        <w:t xml:space="preserve">    private javax.swing.JTextField txtnm;</w:t>
      </w:r>
    </w:p>
    <w:p w:rsidR="00403A06" w:rsidRPr="00403A06" w:rsidRDefault="00403A06" w:rsidP="00403A06">
      <w:pPr>
        <w:spacing w:before="0" w:after="0"/>
        <w:rPr>
          <w:b/>
        </w:rPr>
      </w:pPr>
      <w:r w:rsidRPr="00403A06">
        <w:rPr>
          <w:b/>
        </w:rPr>
        <w:t xml:space="preserve">    private javax.swing.JTextField txtrollno;</w:t>
      </w:r>
    </w:p>
    <w:p w:rsidR="00403A06" w:rsidRPr="00403A06" w:rsidRDefault="00403A06" w:rsidP="00403A06">
      <w:pPr>
        <w:spacing w:before="0" w:after="0"/>
        <w:rPr>
          <w:b/>
        </w:rPr>
      </w:pPr>
      <w:r w:rsidRPr="00403A06">
        <w:rPr>
          <w:b/>
        </w:rPr>
        <w:t xml:space="preserve">    private javax.swing.JTextField txtscience;</w:t>
      </w:r>
    </w:p>
    <w:p w:rsidR="00403A06" w:rsidRPr="00403A06" w:rsidRDefault="00403A06" w:rsidP="00403A06">
      <w:pPr>
        <w:spacing w:before="0" w:after="0"/>
        <w:rPr>
          <w:b/>
        </w:rPr>
      </w:pPr>
      <w:r w:rsidRPr="00403A06">
        <w:rPr>
          <w:b/>
        </w:rPr>
        <w:t xml:space="preserve">    private javax.swing.JTextField txtsciencep;</w:t>
      </w:r>
    </w:p>
    <w:p w:rsidR="00403A06" w:rsidRPr="00403A06" w:rsidRDefault="00403A06" w:rsidP="00403A06">
      <w:pPr>
        <w:spacing w:before="0" w:after="0"/>
        <w:rPr>
          <w:b/>
        </w:rPr>
      </w:pPr>
      <w:r w:rsidRPr="00403A06">
        <w:rPr>
          <w:b/>
        </w:rPr>
        <w:t xml:space="preserve">    private javax.swing.JTextField txttotal;</w:t>
      </w:r>
    </w:p>
    <w:p w:rsidR="00403A06" w:rsidRPr="00403A06" w:rsidRDefault="00403A06" w:rsidP="00403A06">
      <w:pPr>
        <w:spacing w:before="0" w:after="0"/>
        <w:rPr>
          <w:b/>
        </w:rPr>
      </w:pPr>
      <w:r w:rsidRPr="00403A06">
        <w:rPr>
          <w:b/>
        </w:rPr>
        <w:t xml:space="preserve">    private javax.swing.JTextField txttotalp;</w:t>
      </w:r>
    </w:p>
    <w:p w:rsidR="00403A06" w:rsidRPr="00403A06" w:rsidRDefault="00403A06" w:rsidP="00403A06">
      <w:pPr>
        <w:spacing w:before="0" w:after="0"/>
        <w:rPr>
          <w:b/>
        </w:rPr>
      </w:pPr>
      <w:r w:rsidRPr="00403A06">
        <w:rPr>
          <w:b/>
        </w:rPr>
        <w:t xml:space="preserve">    // End of variables declaration                   </w:t>
      </w:r>
    </w:p>
    <w:p w:rsidR="00E025F5" w:rsidRPr="00E025F5" w:rsidRDefault="00403A06" w:rsidP="00403A06">
      <w:pPr>
        <w:spacing w:before="0" w:after="0"/>
        <w:rPr>
          <w:b/>
        </w:rPr>
      </w:pPr>
      <w:r w:rsidRPr="00403A06">
        <w:rPr>
          <w:b/>
        </w:rPr>
        <w:t>}</w:t>
      </w: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331F73" w:rsidRDefault="00331F73" w:rsidP="00E025F5">
      <w:pPr>
        <w:spacing w:before="0" w:after="0"/>
        <w:rPr>
          <w:b/>
          <w:sz w:val="32"/>
          <w:szCs w:val="32"/>
        </w:rPr>
      </w:pPr>
    </w:p>
    <w:p w:rsidR="00804C8A" w:rsidRDefault="00804C8A" w:rsidP="00E025F5">
      <w:pPr>
        <w:spacing w:before="0" w:after="0"/>
        <w:rPr>
          <w:b/>
          <w:sz w:val="32"/>
          <w:szCs w:val="32"/>
        </w:rPr>
      </w:pPr>
    </w:p>
    <w:p w:rsidR="00804C8A" w:rsidRDefault="00804C8A" w:rsidP="00E025F5">
      <w:pPr>
        <w:spacing w:before="0" w:after="0"/>
        <w:rPr>
          <w:b/>
          <w:sz w:val="32"/>
          <w:szCs w:val="32"/>
        </w:rPr>
      </w:pPr>
    </w:p>
    <w:p w:rsidR="00804C8A" w:rsidRDefault="00804C8A" w:rsidP="00E025F5">
      <w:pPr>
        <w:spacing w:before="0" w:after="0"/>
        <w:rPr>
          <w:b/>
          <w:sz w:val="32"/>
          <w:szCs w:val="32"/>
        </w:rPr>
      </w:pPr>
    </w:p>
    <w:p w:rsidR="00331F73" w:rsidRDefault="00331F73" w:rsidP="00E025F5">
      <w:pPr>
        <w:spacing w:before="0" w:after="0"/>
        <w:rPr>
          <w:b/>
          <w:sz w:val="32"/>
          <w:szCs w:val="32"/>
        </w:rPr>
      </w:pPr>
    </w:p>
    <w:p w:rsidR="00403A06" w:rsidRDefault="000B0BE5" w:rsidP="00E025F5">
      <w:pPr>
        <w:spacing w:before="0" w:after="0"/>
        <w:rPr>
          <w:b/>
          <w:sz w:val="32"/>
          <w:szCs w:val="32"/>
        </w:rPr>
      </w:pPr>
      <w:r w:rsidRPr="00A23CBB">
        <w:rPr>
          <w:b/>
          <w:sz w:val="32"/>
          <w:szCs w:val="32"/>
        </w:rPr>
        <w:lastRenderedPageBreak/>
        <w:t>Second Examination of Student</w:t>
      </w:r>
      <w:r w:rsidR="005E1690" w:rsidRPr="00A23CBB">
        <w:rPr>
          <w:b/>
          <w:sz w:val="32"/>
          <w:szCs w:val="32"/>
        </w:rPr>
        <w:t>(</w:t>
      </w:r>
      <w:r w:rsidRPr="00A23CBB">
        <w:rPr>
          <w:b/>
          <w:sz w:val="32"/>
          <w:szCs w:val="32"/>
        </w:rPr>
        <w:t>seconexam</w:t>
      </w:r>
      <w:r w:rsidR="00CE1145" w:rsidRPr="00A23CBB">
        <w:rPr>
          <w:b/>
          <w:sz w:val="32"/>
          <w:szCs w:val="32"/>
        </w:rPr>
        <w:t>.java</w:t>
      </w:r>
      <w:r w:rsidR="005E1690" w:rsidRPr="00A23CBB">
        <w:rPr>
          <w:b/>
          <w:sz w:val="32"/>
          <w:szCs w:val="32"/>
        </w:rPr>
        <w:t xml:space="preserve">) </w:t>
      </w:r>
      <w:r w:rsidR="00A23CBB" w:rsidRPr="00A23CBB">
        <w:rPr>
          <w:b/>
          <w:sz w:val="32"/>
          <w:szCs w:val="32"/>
        </w:rPr>
        <w:t>:-</w:t>
      </w:r>
    </w:p>
    <w:p w:rsidR="00403A06" w:rsidRDefault="00403A06" w:rsidP="00E025F5">
      <w:pPr>
        <w:spacing w:before="0" w:after="0"/>
        <w:rPr>
          <w:b/>
          <w:sz w:val="32"/>
          <w:szCs w:val="32"/>
        </w:rPr>
      </w:pPr>
    </w:p>
    <w:p w:rsidR="00DC159C" w:rsidRDefault="000B0BE5" w:rsidP="00E025F5">
      <w:pPr>
        <w:spacing w:before="0" w:after="0"/>
        <w:rPr>
          <w:b/>
        </w:rPr>
      </w:pPr>
      <w:r>
        <w:rPr>
          <w:b/>
          <w:noProof/>
          <w:lang w:eastAsia="en-US"/>
        </w:rPr>
        <w:drawing>
          <wp:inline distT="0" distB="0" distL="0" distR="0">
            <wp:extent cx="5944428" cy="5828078"/>
            <wp:effectExtent l="19050" t="0" r="0" b="0"/>
            <wp:docPr id="31" name="Picture 5" descr="C:\Users\Pankajkumar\Desktop\screensot\Interface - Copy\14 second 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kajkumar\Desktop\screensot\Interface - Copy\14 second exam.png"/>
                    <pic:cNvPicPr>
                      <a:picLocks noChangeAspect="1" noChangeArrowheads="1"/>
                    </pic:cNvPicPr>
                  </pic:nvPicPr>
                  <pic:blipFill>
                    <a:blip r:embed="rId58"/>
                    <a:stretch>
                      <a:fillRect/>
                    </a:stretch>
                  </pic:blipFill>
                  <pic:spPr bwMode="auto">
                    <a:xfrm>
                      <a:off x="0" y="0"/>
                      <a:ext cx="5951558" cy="5835069"/>
                    </a:xfrm>
                    <a:prstGeom prst="rect">
                      <a:avLst/>
                    </a:prstGeom>
                    <a:noFill/>
                    <a:ln w="9525">
                      <a:noFill/>
                      <a:miter lim="800000"/>
                      <a:headEnd/>
                      <a:tailEnd/>
                    </a:ln>
                  </pic:spPr>
                </pic:pic>
              </a:graphicData>
            </a:graphic>
          </wp:inline>
        </w:drawing>
      </w:r>
    </w:p>
    <w:p w:rsidR="00DC159C" w:rsidRDefault="00DC159C" w:rsidP="00E025F5">
      <w:pPr>
        <w:spacing w:before="0" w:after="0"/>
        <w:rPr>
          <w:b/>
        </w:rPr>
      </w:pPr>
    </w:p>
    <w:p w:rsidR="00DC159C" w:rsidRPr="004B4F9A" w:rsidRDefault="00CE1145" w:rsidP="00E025F5">
      <w:pPr>
        <w:spacing w:before="0" w:after="0"/>
        <w:rPr>
          <w:b/>
          <w:sz w:val="28"/>
          <w:szCs w:val="28"/>
        </w:rPr>
      </w:pPr>
      <w:r w:rsidRPr="004B4F9A">
        <w:rPr>
          <w:b/>
          <w:sz w:val="28"/>
          <w:szCs w:val="28"/>
        </w:rPr>
        <w:t>Code:</w:t>
      </w:r>
      <w:r w:rsidR="00DC159C" w:rsidRPr="004B4F9A">
        <w:rPr>
          <w:b/>
          <w:sz w:val="28"/>
          <w:szCs w:val="28"/>
        </w:rPr>
        <w:t>-</w:t>
      </w:r>
    </w:p>
    <w:p w:rsidR="00DC159C" w:rsidRPr="00DC159C" w:rsidRDefault="00CE1145" w:rsidP="00DC159C">
      <w:pPr>
        <w:spacing w:before="0" w:after="0"/>
        <w:rPr>
          <w:b/>
        </w:rPr>
      </w:pPr>
      <w:r w:rsidRPr="000A2219">
        <w:t xml:space="preserve"> </w:t>
      </w:r>
    </w:p>
    <w:p w:rsidR="00403A06" w:rsidRPr="00403A06" w:rsidRDefault="00403A06" w:rsidP="00403A06">
      <w:pPr>
        <w:spacing w:before="0" w:after="0"/>
        <w:rPr>
          <w:b/>
        </w:rPr>
      </w:pPr>
      <w:r w:rsidRPr="00403A06">
        <w:rPr>
          <w:b/>
        </w:rPr>
        <w:t>package schoolmangment;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import javax.swing.JOptionPane;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w:t>
      </w:r>
    </w:p>
    <w:p w:rsidR="00403A06" w:rsidRPr="00403A06" w:rsidRDefault="00403A06" w:rsidP="00403A06">
      <w:pPr>
        <w:spacing w:before="0" w:after="0"/>
        <w:rPr>
          <w:b/>
        </w:rPr>
      </w:pPr>
      <w:r w:rsidRPr="00403A06">
        <w:rPr>
          <w:b/>
        </w:rPr>
        <w:lastRenderedPageBreak/>
        <w:t xml:space="preserve"> *</w:t>
      </w:r>
    </w:p>
    <w:p w:rsidR="00156B23" w:rsidRPr="00156B23" w:rsidRDefault="00156B23" w:rsidP="00403A06">
      <w:pPr>
        <w:spacing w:before="0" w:after="0"/>
        <w:rPr>
          <w:sz w:val="22"/>
          <w:szCs w:val="22"/>
        </w:rPr>
      </w:pPr>
      <w:r>
        <w:rPr>
          <w:b/>
        </w:rPr>
        <w:t xml:space="preserve"> * @author  </w:t>
      </w:r>
      <w:r w:rsidRPr="009F3240">
        <w:rPr>
          <w:sz w:val="22"/>
          <w:szCs w:val="22"/>
        </w:rPr>
        <w:t>Rishav Kashyap (Rishu)</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public class secondexam extends javax.swing.JFrame {</w:t>
      </w:r>
    </w:p>
    <w:p w:rsidR="00403A06" w:rsidRPr="00403A06" w:rsidRDefault="00403A06" w:rsidP="00403A06">
      <w:pPr>
        <w:spacing w:before="0" w:after="0"/>
        <w:rPr>
          <w:b/>
        </w:rPr>
      </w:pPr>
      <w:r w:rsidRPr="00403A06">
        <w:rPr>
          <w:b/>
        </w:rPr>
        <w:t xml:space="preserve"> int roll,hindi,english,math,computer,science,hindi_p,english_p,math_p,science_p,computer_p,total,total_p;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Creates new form secondexam</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public secondexam() {</w:t>
      </w:r>
    </w:p>
    <w:p w:rsidR="00403A06" w:rsidRPr="00403A06" w:rsidRDefault="00403A06" w:rsidP="00403A06">
      <w:pPr>
        <w:spacing w:before="0" w:after="0"/>
        <w:rPr>
          <w:b/>
        </w:rPr>
      </w:pPr>
      <w:r w:rsidRPr="00403A06">
        <w:rPr>
          <w:b/>
        </w:rPr>
        <w:t xml:space="preserve">        initComponents();</w:t>
      </w:r>
    </w:p>
    <w:p w:rsidR="00403A06" w:rsidRPr="00403A06" w:rsidRDefault="00403A06" w:rsidP="00403A06">
      <w:pPr>
        <w:spacing w:before="0" w:after="0"/>
        <w:rPr>
          <w:b/>
        </w:rPr>
      </w:pPr>
      <w:r w:rsidRPr="00403A06">
        <w:rPr>
          <w:b/>
        </w:rPr>
        <w:t xml:space="preserve">         this.setLocationRelativeTo(null);</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This method is called from within the constructor to initialize the form.</w:t>
      </w:r>
    </w:p>
    <w:p w:rsidR="00403A06" w:rsidRPr="00403A06" w:rsidRDefault="00403A06" w:rsidP="00403A06">
      <w:pPr>
        <w:spacing w:before="0" w:after="0"/>
        <w:rPr>
          <w:b/>
        </w:rPr>
      </w:pPr>
      <w:r w:rsidRPr="00403A06">
        <w:rPr>
          <w:b/>
        </w:rPr>
        <w:t xml:space="preserve">     * WARNING: Do NOT modify this code. The content of this method is always</w:t>
      </w:r>
    </w:p>
    <w:p w:rsidR="00403A06" w:rsidRPr="00403A06" w:rsidRDefault="00403A06" w:rsidP="00403A06">
      <w:pPr>
        <w:spacing w:before="0" w:after="0"/>
        <w:rPr>
          <w:b/>
        </w:rPr>
      </w:pPr>
      <w:r w:rsidRPr="00403A06">
        <w:rPr>
          <w:b/>
        </w:rPr>
        <w:t xml:space="preserve">     * regenerated by the Form Editor.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@SuppressWarnings("unchecked")</w:t>
      </w:r>
    </w:p>
    <w:p w:rsidR="00403A06" w:rsidRPr="00403A06" w:rsidRDefault="00403A06" w:rsidP="00403A06">
      <w:pPr>
        <w:spacing w:before="0" w:after="0"/>
        <w:rPr>
          <w:b/>
        </w:rPr>
      </w:pPr>
      <w:r w:rsidRPr="00403A06">
        <w:rPr>
          <w:b/>
        </w:rPr>
        <w:t xml:space="preserve">    // &lt;editor-fold defaultstate="collapsed" desc="Generated Code"&gt;                          </w:t>
      </w:r>
    </w:p>
    <w:p w:rsidR="00403A06" w:rsidRPr="00403A06" w:rsidRDefault="00403A06" w:rsidP="00403A06">
      <w:pPr>
        <w:spacing w:before="0" w:after="0"/>
        <w:rPr>
          <w:b/>
        </w:rPr>
      </w:pPr>
      <w:r w:rsidRPr="00403A06">
        <w:rPr>
          <w:b/>
        </w:rPr>
        <w:t xml:space="preserve">    private void initComponents()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jCheckBox1 = new javax.swing.JCheckBox();</w:t>
      </w:r>
    </w:p>
    <w:p w:rsidR="00403A06" w:rsidRPr="00403A06" w:rsidRDefault="00403A06" w:rsidP="00403A06">
      <w:pPr>
        <w:spacing w:before="0" w:after="0"/>
        <w:rPr>
          <w:b/>
        </w:rPr>
      </w:pPr>
      <w:r w:rsidRPr="00403A06">
        <w:rPr>
          <w:b/>
        </w:rPr>
        <w:t xml:space="preserve">        jLabel15 = new javax.swing.JLabel();</w:t>
      </w:r>
    </w:p>
    <w:p w:rsidR="00403A06" w:rsidRPr="00403A06" w:rsidRDefault="00403A06" w:rsidP="00403A06">
      <w:pPr>
        <w:spacing w:before="0" w:after="0"/>
        <w:rPr>
          <w:b/>
        </w:rPr>
      </w:pPr>
      <w:r w:rsidRPr="00403A06">
        <w:rPr>
          <w:b/>
        </w:rPr>
        <w:t xml:space="preserve">        jPanel1 = new javax.swing.JPanel();</w:t>
      </w:r>
    </w:p>
    <w:p w:rsidR="00403A06" w:rsidRPr="00403A06" w:rsidRDefault="00403A06" w:rsidP="00403A06">
      <w:pPr>
        <w:spacing w:before="0" w:after="0"/>
        <w:rPr>
          <w:b/>
        </w:rPr>
      </w:pPr>
      <w:r w:rsidRPr="00403A06">
        <w:rPr>
          <w:b/>
        </w:rPr>
        <w:t xml:space="preserve">        jLabel5 = new javax.swing.JLabel();</w:t>
      </w:r>
    </w:p>
    <w:p w:rsidR="00403A06" w:rsidRPr="00403A06" w:rsidRDefault="00403A06" w:rsidP="00403A06">
      <w:pPr>
        <w:spacing w:before="0" w:after="0"/>
        <w:rPr>
          <w:b/>
        </w:rPr>
      </w:pPr>
      <w:r w:rsidRPr="00403A06">
        <w:rPr>
          <w:b/>
        </w:rPr>
        <w:t xml:space="preserve">        jLabel6 = new javax.swing.JLabel();</w:t>
      </w:r>
    </w:p>
    <w:p w:rsidR="00403A06" w:rsidRPr="00403A06" w:rsidRDefault="00403A06" w:rsidP="00403A06">
      <w:pPr>
        <w:spacing w:before="0" w:after="0"/>
        <w:rPr>
          <w:b/>
        </w:rPr>
      </w:pPr>
      <w:r w:rsidRPr="00403A06">
        <w:rPr>
          <w:b/>
        </w:rPr>
        <w:t xml:space="preserve">        jLabel7 = new javax.swing.JLabel();</w:t>
      </w:r>
    </w:p>
    <w:p w:rsidR="00403A06" w:rsidRPr="00403A06" w:rsidRDefault="00403A06" w:rsidP="00403A06">
      <w:pPr>
        <w:spacing w:before="0" w:after="0"/>
        <w:rPr>
          <w:b/>
        </w:rPr>
      </w:pPr>
      <w:r w:rsidRPr="00403A06">
        <w:rPr>
          <w:b/>
        </w:rPr>
        <w:t xml:space="preserve">        jLabel8 = new javax.swing.JLabel();</w:t>
      </w:r>
    </w:p>
    <w:p w:rsidR="00403A06" w:rsidRPr="00403A06" w:rsidRDefault="00403A06" w:rsidP="00403A06">
      <w:pPr>
        <w:spacing w:before="0" w:after="0"/>
        <w:rPr>
          <w:b/>
        </w:rPr>
      </w:pPr>
      <w:r w:rsidRPr="00403A06">
        <w:rPr>
          <w:b/>
        </w:rPr>
        <w:t xml:space="preserve">        jLabel9 = new javax.swing.JLabel();</w:t>
      </w:r>
    </w:p>
    <w:p w:rsidR="00403A06" w:rsidRPr="00403A06" w:rsidRDefault="00403A06" w:rsidP="00403A06">
      <w:pPr>
        <w:spacing w:before="0" w:after="0"/>
        <w:rPr>
          <w:b/>
        </w:rPr>
      </w:pPr>
      <w:r w:rsidRPr="00403A06">
        <w:rPr>
          <w:b/>
        </w:rPr>
        <w:t xml:space="preserve">        jLabel10 = new javax.swing.JLabel();</w:t>
      </w:r>
    </w:p>
    <w:p w:rsidR="00403A06" w:rsidRPr="00403A06" w:rsidRDefault="00403A06" w:rsidP="00403A06">
      <w:pPr>
        <w:spacing w:before="0" w:after="0"/>
        <w:rPr>
          <w:b/>
        </w:rPr>
      </w:pPr>
      <w:r w:rsidRPr="00403A06">
        <w:rPr>
          <w:b/>
        </w:rPr>
        <w:t xml:space="preserve">        jLabel11 = new javax.swing.JLabel();</w:t>
      </w:r>
    </w:p>
    <w:p w:rsidR="00403A06" w:rsidRPr="00403A06" w:rsidRDefault="00403A06" w:rsidP="00403A06">
      <w:pPr>
        <w:spacing w:before="0" w:after="0"/>
        <w:rPr>
          <w:b/>
        </w:rPr>
      </w:pPr>
      <w:r w:rsidRPr="00403A06">
        <w:rPr>
          <w:b/>
        </w:rPr>
        <w:t xml:space="preserve">        jLabel12 = new javax.swing.JLabel();</w:t>
      </w:r>
    </w:p>
    <w:p w:rsidR="00403A06" w:rsidRPr="00403A06" w:rsidRDefault="00403A06" w:rsidP="00403A06">
      <w:pPr>
        <w:spacing w:before="0" w:after="0"/>
        <w:rPr>
          <w:b/>
        </w:rPr>
      </w:pPr>
      <w:r w:rsidRPr="00403A06">
        <w:rPr>
          <w:b/>
        </w:rPr>
        <w:t xml:space="preserve">        jLabel13 = new javax.swing.JLabel();</w:t>
      </w:r>
    </w:p>
    <w:p w:rsidR="00403A06" w:rsidRPr="00403A06" w:rsidRDefault="00403A06" w:rsidP="00403A06">
      <w:pPr>
        <w:spacing w:before="0" w:after="0"/>
        <w:rPr>
          <w:b/>
        </w:rPr>
      </w:pPr>
      <w:r w:rsidRPr="00403A06">
        <w:rPr>
          <w:b/>
        </w:rPr>
        <w:t xml:space="preserve">        jLabel14 = new javax.swing.JLabel();</w:t>
      </w:r>
    </w:p>
    <w:p w:rsidR="00403A06" w:rsidRPr="00403A06" w:rsidRDefault="00403A06" w:rsidP="00403A06">
      <w:pPr>
        <w:spacing w:before="0" w:after="0"/>
        <w:rPr>
          <w:b/>
        </w:rPr>
      </w:pPr>
      <w:r w:rsidRPr="00403A06">
        <w:rPr>
          <w:b/>
        </w:rPr>
        <w:t xml:space="preserve">        txtmath = new javax.swing.JTextField();</w:t>
      </w:r>
    </w:p>
    <w:p w:rsidR="00403A06" w:rsidRPr="00403A06" w:rsidRDefault="00403A06" w:rsidP="00403A06">
      <w:pPr>
        <w:spacing w:before="0" w:after="0"/>
        <w:rPr>
          <w:b/>
        </w:rPr>
      </w:pPr>
      <w:r w:rsidRPr="00403A06">
        <w:rPr>
          <w:b/>
        </w:rPr>
        <w:t xml:space="preserve">        txtmathp = new javax.swing.JTextField();</w:t>
      </w:r>
    </w:p>
    <w:p w:rsidR="00403A06" w:rsidRPr="00403A06" w:rsidRDefault="00403A06" w:rsidP="00403A06">
      <w:pPr>
        <w:spacing w:before="0" w:after="0"/>
        <w:rPr>
          <w:b/>
        </w:rPr>
      </w:pPr>
      <w:r w:rsidRPr="00403A06">
        <w:rPr>
          <w:b/>
        </w:rPr>
        <w:t xml:space="preserve">        txtenglish = new javax.swing.JTextField();</w:t>
      </w:r>
    </w:p>
    <w:p w:rsidR="00403A06" w:rsidRPr="00403A06" w:rsidRDefault="00403A06" w:rsidP="00403A06">
      <w:pPr>
        <w:spacing w:before="0" w:after="0"/>
        <w:rPr>
          <w:b/>
        </w:rPr>
      </w:pPr>
      <w:r w:rsidRPr="00403A06">
        <w:rPr>
          <w:b/>
        </w:rPr>
        <w:t xml:space="preserve">        txtenglishp = new javax.swing.JTextField();</w:t>
      </w:r>
    </w:p>
    <w:p w:rsidR="00403A06" w:rsidRPr="00403A06" w:rsidRDefault="00403A06" w:rsidP="00403A06">
      <w:pPr>
        <w:spacing w:before="0" w:after="0"/>
        <w:rPr>
          <w:b/>
        </w:rPr>
      </w:pPr>
      <w:r w:rsidRPr="00403A06">
        <w:rPr>
          <w:b/>
        </w:rPr>
        <w:t xml:space="preserve">        txthindi = new javax.swing.JTextField();</w:t>
      </w:r>
    </w:p>
    <w:p w:rsidR="00403A06" w:rsidRPr="00403A06" w:rsidRDefault="00403A06" w:rsidP="00403A06">
      <w:pPr>
        <w:spacing w:before="0" w:after="0"/>
        <w:rPr>
          <w:b/>
        </w:rPr>
      </w:pPr>
      <w:r w:rsidRPr="00403A06">
        <w:rPr>
          <w:b/>
        </w:rPr>
        <w:t xml:space="preserve">        txthindip = new javax.swing.JTextField();</w:t>
      </w:r>
    </w:p>
    <w:p w:rsidR="00403A06" w:rsidRPr="00403A06" w:rsidRDefault="00403A06" w:rsidP="00403A06">
      <w:pPr>
        <w:spacing w:before="0" w:after="0"/>
        <w:rPr>
          <w:b/>
        </w:rPr>
      </w:pPr>
      <w:r w:rsidRPr="00403A06">
        <w:rPr>
          <w:b/>
        </w:rPr>
        <w:t xml:space="preserve">        txtcomputer = new javax.swing.JTextField();</w:t>
      </w:r>
    </w:p>
    <w:p w:rsidR="00403A06" w:rsidRPr="00403A06" w:rsidRDefault="00403A06" w:rsidP="00403A06">
      <w:pPr>
        <w:spacing w:before="0" w:after="0"/>
        <w:rPr>
          <w:b/>
        </w:rPr>
      </w:pPr>
      <w:r w:rsidRPr="00403A06">
        <w:rPr>
          <w:b/>
        </w:rPr>
        <w:lastRenderedPageBreak/>
        <w:t xml:space="preserve">        txtcomputerp = new javax.swing.JTextField();</w:t>
      </w:r>
    </w:p>
    <w:p w:rsidR="00403A06" w:rsidRPr="00403A06" w:rsidRDefault="00403A06" w:rsidP="00403A06">
      <w:pPr>
        <w:spacing w:before="0" w:after="0"/>
        <w:rPr>
          <w:b/>
        </w:rPr>
      </w:pPr>
      <w:r w:rsidRPr="00403A06">
        <w:rPr>
          <w:b/>
        </w:rPr>
        <w:t xml:space="preserve">        txtscience = new javax.swing.JTextField();</w:t>
      </w:r>
    </w:p>
    <w:p w:rsidR="00403A06" w:rsidRPr="00403A06" w:rsidRDefault="00403A06" w:rsidP="00403A06">
      <w:pPr>
        <w:spacing w:before="0" w:after="0"/>
        <w:rPr>
          <w:b/>
        </w:rPr>
      </w:pPr>
      <w:r w:rsidRPr="00403A06">
        <w:rPr>
          <w:b/>
        </w:rPr>
        <w:t xml:space="preserve">        txtsciencep = new javax.swing.JTextField();</w:t>
      </w:r>
    </w:p>
    <w:p w:rsidR="00403A06" w:rsidRPr="00403A06" w:rsidRDefault="00403A06" w:rsidP="00403A06">
      <w:pPr>
        <w:spacing w:before="0" w:after="0"/>
        <w:rPr>
          <w:b/>
        </w:rPr>
      </w:pPr>
      <w:r w:rsidRPr="00403A06">
        <w:rPr>
          <w:b/>
        </w:rPr>
        <w:t xml:space="preserve">        txttotal = new javax.swing.JTextField();</w:t>
      </w:r>
    </w:p>
    <w:p w:rsidR="00403A06" w:rsidRPr="00403A06" w:rsidRDefault="00403A06" w:rsidP="00403A06">
      <w:pPr>
        <w:spacing w:before="0" w:after="0"/>
        <w:rPr>
          <w:b/>
        </w:rPr>
      </w:pPr>
      <w:r w:rsidRPr="00403A06">
        <w:rPr>
          <w:b/>
        </w:rPr>
        <w:t xml:space="preserve">        txttotalp = new javax.swing.JTextField();</w:t>
      </w:r>
    </w:p>
    <w:p w:rsidR="00403A06" w:rsidRPr="00403A06" w:rsidRDefault="00403A06" w:rsidP="00403A06">
      <w:pPr>
        <w:spacing w:before="0" w:after="0"/>
        <w:rPr>
          <w:b/>
        </w:rPr>
      </w:pPr>
      <w:r w:rsidRPr="00403A06">
        <w:rPr>
          <w:b/>
        </w:rPr>
        <w:t xml:space="preserve">        jLabel17 = new javax.swing.JLabel();</w:t>
      </w:r>
    </w:p>
    <w:p w:rsidR="00403A06" w:rsidRPr="00403A06" w:rsidRDefault="00403A06" w:rsidP="00403A06">
      <w:pPr>
        <w:spacing w:before="0" w:after="0"/>
        <w:rPr>
          <w:b/>
        </w:rPr>
      </w:pPr>
      <w:r w:rsidRPr="00403A06">
        <w:rPr>
          <w:b/>
        </w:rPr>
        <w:t xml:space="preserve">        jLabel18 = new javax.swing.JLabel();</w:t>
      </w:r>
    </w:p>
    <w:p w:rsidR="00403A06" w:rsidRPr="00403A06" w:rsidRDefault="00403A06" w:rsidP="00403A06">
      <w:pPr>
        <w:spacing w:before="0" w:after="0"/>
        <w:rPr>
          <w:b/>
        </w:rPr>
      </w:pPr>
      <w:r w:rsidRPr="00403A06">
        <w:rPr>
          <w:b/>
        </w:rPr>
        <w:t xml:space="preserve">        jLabel19 = new javax.swing.JLabel();</w:t>
      </w:r>
    </w:p>
    <w:p w:rsidR="00403A06" w:rsidRPr="00403A06" w:rsidRDefault="00403A06" w:rsidP="00403A06">
      <w:pPr>
        <w:spacing w:before="0" w:after="0"/>
        <w:rPr>
          <w:b/>
        </w:rPr>
      </w:pPr>
      <w:r w:rsidRPr="00403A06">
        <w:rPr>
          <w:b/>
        </w:rPr>
        <w:t xml:space="preserve">        jLabel20 = new javax.swing.JLabel();</w:t>
      </w:r>
    </w:p>
    <w:p w:rsidR="00403A06" w:rsidRPr="00403A06" w:rsidRDefault="00403A06" w:rsidP="00403A06">
      <w:pPr>
        <w:spacing w:before="0" w:after="0"/>
        <w:rPr>
          <w:b/>
        </w:rPr>
      </w:pPr>
      <w:r w:rsidRPr="00403A06">
        <w:rPr>
          <w:b/>
        </w:rPr>
        <w:t xml:space="preserve">        jLabel21 = new javax.swing.JLabel();</w:t>
      </w:r>
    </w:p>
    <w:p w:rsidR="00403A06" w:rsidRPr="00403A06" w:rsidRDefault="00403A06" w:rsidP="00403A06">
      <w:pPr>
        <w:spacing w:before="0" w:after="0"/>
        <w:rPr>
          <w:b/>
        </w:rPr>
      </w:pPr>
      <w:r w:rsidRPr="00403A06">
        <w:rPr>
          <w:b/>
        </w:rPr>
        <w:t xml:space="preserve">        jLabel22 = new javax.swing.JLabel();</w:t>
      </w:r>
    </w:p>
    <w:p w:rsidR="00403A06" w:rsidRPr="00403A06" w:rsidRDefault="00403A06" w:rsidP="00403A06">
      <w:pPr>
        <w:spacing w:before="0" w:after="0"/>
        <w:rPr>
          <w:b/>
        </w:rPr>
      </w:pPr>
      <w:r w:rsidRPr="00403A06">
        <w:rPr>
          <w:b/>
        </w:rPr>
        <w:t xml:space="preserve">        jPanel3 = new javax.swing.JPanel();</w:t>
      </w:r>
    </w:p>
    <w:p w:rsidR="00403A06" w:rsidRPr="00403A06" w:rsidRDefault="00403A06" w:rsidP="00403A06">
      <w:pPr>
        <w:spacing w:before="0" w:after="0"/>
        <w:rPr>
          <w:b/>
        </w:rPr>
      </w:pPr>
      <w:r w:rsidRPr="00403A06">
        <w:rPr>
          <w:b/>
        </w:rPr>
        <w:t xml:space="preserve">        btnsave = new javax.swing.JButton();</w:t>
      </w:r>
    </w:p>
    <w:p w:rsidR="00403A06" w:rsidRPr="00403A06" w:rsidRDefault="00403A06" w:rsidP="00403A06">
      <w:pPr>
        <w:spacing w:before="0" w:after="0"/>
        <w:rPr>
          <w:b/>
        </w:rPr>
      </w:pPr>
      <w:r w:rsidRPr="00403A06">
        <w:rPr>
          <w:b/>
        </w:rPr>
        <w:t xml:space="preserve">        btnupdate = new javax.swing.JButton();</w:t>
      </w:r>
    </w:p>
    <w:p w:rsidR="00403A06" w:rsidRPr="00403A06" w:rsidRDefault="00403A06" w:rsidP="00403A06">
      <w:pPr>
        <w:spacing w:before="0" w:after="0"/>
        <w:rPr>
          <w:b/>
        </w:rPr>
      </w:pPr>
      <w:r w:rsidRPr="00403A06">
        <w:rPr>
          <w:b/>
        </w:rPr>
        <w:t xml:space="preserve">        jButton4 = new javax.swing.JButton();</w:t>
      </w:r>
    </w:p>
    <w:p w:rsidR="00403A06" w:rsidRPr="00403A06" w:rsidRDefault="00403A06" w:rsidP="00403A06">
      <w:pPr>
        <w:spacing w:before="0" w:after="0"/>
        <w:rPr>
          <w:b/>
        </w:rPr>
      </w:pPr>
      <w:r w:rsidRPr="00403A06">
        <w:rPr>
          <w:b/>
        </w:rPr>
        <w:t xml:space="preserve">        btnexit = new javax.swing.JButton();</w:t>
      </w:r>
    </w:p>
    <w:p w:rsidR="00403A06" w:rsidRPr="00403A06" w:rsidRDefault="00403A06" w:rsidP="00403A06">
      <w:pPr>
        <w:spacing w:before="0" w:after="0"/>
        <w:rPr>
          <w:b/>
        </w:rPr>
      </w:pPr>
      <w:r w:rsidRPr="00403A06">
        <w:rPr>
          <w:b/>
        </w:rPr>
        <w:t xml:space="preserve">        btnfind = new javax.swing.JButton();</w:t>
      </w:r>
    </w:p>
    <w:p w:rsidR="00403A06" w:rsidRPr="00403A06" w:rsidRDefault="00403A06" w:rsidP="00403A06">
      <w:pPr>
        <w:spacing w:before="0" w:after="0"/>
        <w:rPr>
          <w:b/>
        </w:rPr>
      </w:pPr>
      <w:r w:rsidRPr="00403A06">
        <w:rPr>
          <w:b/>
        </w:rPr>
        <w:t xml:space="preserve">        jLabel1 = new javax.swing.JLabel();</w:t>
      </w:r>
    </w:p>
    <w:p w:rsidR="00403A06" w:rsidRPr="00403A06" w:rsidRDefault="00403A06" w:rsidP="00403A06">
      <w:pPr>
        <w:spacing w:before="0" w:after="0"/>
        <w:rPr>
          <w:b/>
        </w:rPr>
      </w:pPr>
      <w:r w:rsidRPr="00403A06">
        <w:rPr>
          <w:b/>
        </w:rPr>
        <w:t xml:space="preserve">        jLabel2 = new javax.swing.JLabel();</w:t>
      </w:r>
    </w:p>
    <w:p w:rsidR="00403A06" w:rsidRPr="00403A06" w:rsidRDefault="00403A06" w:rsidP="00403A06">
      <w:pPr>
        <w:spacing w:before="0" w:after="0"/>
        <w:rPr>
          <w:b/>
        </w:rPr>
      </w:pPr>
      <w:r w:rsidRPr="00403A06">
        <w:rPr>
          <w:b/>
        </w:rPr>
        <w:t xml:space="preserve">        txtrollno = new javax.swing.JTextField();</w:t>
      </w:r>
    </w:p>
    <w:p w:rsidR="00403A06" w:rsidRPr="00403A06" w:rsidRDefault="00403A06" w:rsidP="00403A06">
      <w:pPr>
        <w:spacing w:before="0" w:after="0"/>
        <w:rPr>
          <w:b/>
        </w:rPr>
      </w:pPr>
      <w:r w:rsidRPr="00403A06">
        <w:rPr>
          <w:b/>
        </w:rPr>
        <w:t xml:space="preserve">        jLabel3 = new javax.swing.JLabel();</w:t>
      </w:r>
    </w:p>
    <w:p w:rsidR="00403A06" w:rsidRPr="00403A06" w:rsidRDefault="00403A06" w:rsidP="00403A06">
      <w:pPr>
        <w:spacing w:before="0" w:after="0"/>
        <w:rPr>
          <w:b/>
        </w:rPr>
      </w:pPr>
      <w:r w:rsidRPr="00403A06">
        <w:rPr>
          <w:b/>
        </w:rPr>
        <w:t xml:space="preserve">        jLabel4 = new javax.swing.JLabel();</w:t>
      </w:r>
    </w:p>
    <w:p w:rsidR="00403A06" w:rsidRPr="00403A06" w:rsidRDefault="00403A06" w:rsidP="00403A06">
      <w:pPr>
        <w:spacing w:before="0" w:after="0"/>
        <w:rPr>
          <w:b/>
        </w:rPr>
      </w:pPr>
      <w:r w:rsidRPr="00403A06">
        <w:rPr>
          <w:b/>
        </w:rPr>
        <w:t xml:space="preserve">        txtnm = new javax.swing.JTextField();</w:t>
      </w:r>
    </w:p>
    <w:p w:rsidR="00403A06" w:rsidRPr="00403A06" w:rsidRDefault="00403A06" w:rsidP="00403A06">
      <w:pPr>
        <w:spacing w:before="0" w:after="0"/>
        <w:rPr>
          <w:b/>
        </w:rPr>
      </w:pPr>
      <w:r w:rsidRPr="00403A06">
        <w:rPr>
          <w:b/>
        </w:rPr>
        <w:t xml:space="preserve">        txtclass = new javax.swing.JTextField();</w:t>
      </w:r>
    </w:p>
    <w:p w:rsidR="00403A06" w:rsidRPr="00403A06" w:rsidRDefault="00403A06" w:rsidP="00403A06">
      <w:pPr>
        <w:spacing w:before="0" w:after="0"/>
        <w:rPr>
          <w:b/>
        </w:rPr>
      </w:pPr>
      <w:r w:rsidRPr="00403A06">
        <w:rPr>
          <w:b/>
        </w:rPr>
        <w:t xml:space="preserve">        btnsearch = new javax.swing.JButton();</w:t>
      </w:r>
    </w:p>
    <w:p w:rsidR="00403A06" w:rsidRPr="00403A06" w:rsidRDefault="00403A06" w:rsidP="00403A06">
      <w:pPr>
        <w:spacing w:before="0" w:after="0"/>
        <w:rPr>
          <w:b/>
        </w:rPr>
      </w:pPr>
      <w:r w:rsidRPr="00403A06">
        <w:rPr>
          <w:b/>
        </w:rPr>
        <w:t xml:space="preserve">        jLabel16 = new javax.swing.JLabel();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jCheckBox1.setText("jCheckBox1");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jLabel15.setText("jLabel15");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setDefaultCloseOperation(javax.swing.WindowConstants.EXIT_ON_CLOSE);</w:t>
      </w:r>
    </w:p>
    <w:p w:rsidR="00403A06" w:rsidRPr="00403A06" w:rsidRDefault="00403A06" w:rsidP="00403A06">
      <w:pPr>
        <w:spacing w:before="0" w:after="0"/>
        <w:rPr>
          <w:b/>
        </w:rPr>
      </w:pPr>
      <w:r w:rsidRPr="00403A06">
        <w:rPr>
          <w:b/>
        </w:rPr>
        <w:t xml:space="preserve">        getContentPane().setLayout(new org.netbeans.lib.awtextra.AbsoluteLayout());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jLabel5.setFont(new java.awt.Font("Segoe UI", 1, 11)); // NOI18N</w:t>
      </w:r>
    </w:p>
    <w:p w:rsidR="00403A06" w:rsidRPr="00403A06" w:rsidRDefault="00403A06" w:rsidP="00403A06">
      <w:pPr>
        <w:spacing w:before="0" w:after="0"/>
        <w:rPr>
          <w:b/>
        </w:rPr>
      </w:pPr>
      <w:r w:rsidRPr="00403A06">
        <w:rPr>
          <w:b/>
        </w:rPr>
        <w:t xml:space="preserve">        jLabel5.setText("Subject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jLabel6.setFont(new java.awt.Font("Segoe UI", 1, 11)); // NOI18N</w:t>
      </w:r>
    </w:p>
    <w:p w:rsidR="00403A06" w:rsidRPr="00403A06" w:rsidRDefault="00403A06" w:rsidP="00403A06">
      <w:pPr>
        <w:spacing w:before="0" w:after="0"/>
        <w:rPr>
          <w:b/>
        </w:rPr>
      </w:pPr>
      <w:r w:rsidRPr="00403A06">
        <w:rPr>
          <w:b/>
        </w:rPr>
        <w:t xml:space="preserve">        jLabel6.setText("Full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jLabel7.setFont(new java.awt.Font("Segoe UI", 1, 11)); // NOI18N</w:t>
      </w:r>
    </w:p>
    <w:p w:rsidR="00403A06" w:rsidRPr="00403A06" w:rsidRDefault="00403A06" w:rsidP="00403A06">
      <w:pPr>
        <w:spacing w:before="0" w:after="0"/>
        <w:rPr>
          <w:b/>
        </w:rPr>
      </w:pPr>
      <w:r w:rsidRPr="00403A06">
        <w:rPr>
          <w:b/>
        </w:rPr>
        <w:t xml:space="preserve">        jLabel7.setText("Obtained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jLabel8.setFont(new java.awt.Font("Segoe UI", 1, 11)); // NOI18N</w:t>
      </w:r>
    </w:p>
    <w:p w:rsidR="00403A06" w:rsidRPr="00403A06" w:rsidRDefault="00403A06" w:rsidP="00403A06">
      <w:pPr>
        <w:spacing w:before="0" w:after="0"/>
        <w:rPr>
          <w:b/>
        </w:rPr>
      </w:pPr>
      <w:r w:rsidRPr="00403A06">
        <w:rPr>
          <w:b/>
        </w:rPr>
        <w:lastRenderedPageBreak/>
        <w:t xml:space="preserve">        jLabel8.setText("Percentage");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jLabel9.setFont(new java.awt.Font("Tahoma", 1, 11)); // NOI18N</w:t>
      </w:r>
    </w:p>
    <w:p w:rsidR="00403A06" w:rsidRPr="00403A06" w:rsidRDefault="00403A06" w:rsidP="00403A06">
      <w:pPr>
        <w:spacing w:before="0" w:after="0"/>
        <w:rPr>
          <w:b/>
        </w:rPr>
      </w:pPr>
      <w:r w:rsidRPr="00403A06">
        <w:rPr>
          <w:b/>
        </w:rPr>
        <w:t xml:space="preserve">        jLabel9.setText("Math");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jLabel10.setFont(new java.awt.Font("Tahoma", 1, 11)); // NOI18N</w:t>
      </w:r>
    </w:p>
    <w:p w:rsidR="00403A06" w:rsidRPr="00403A06" w:rsidRDefault="00403A06" w:rsidP="00403A06">
      <w:pPr>
        <w:spacing w:before="0" w:after="0"/>
        <w:rPr>
          <w:b/>
        </w:rPr>
      </w:pPr>
      <w:r w:rsidRPr="00403A06">
        <w:rPr>
          <w:b/>
        </w:rPr>
        <w:t xml:space="preserve">        jLabel10.setText("English");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jLabel11.setFont(new java.awt.Font("Tahoma", 1, 11)); // NOI18N</w:t>
      </w:r>
    </w:p>
    <w:p w:rsidR="00403A06" w:rsidRPr="00403A06" w:rsidRDefault="00403A06" w:rsidP="00403A06">
      <w:pPr>
        <w:spacing w:before="0" w:after="0"/>
        <w:rPr>
          <w:b/>
        </w:rPr>
      </w:pPr>
      <w:r w:rsidRPr="00403A06">
        <w:rPr>
          <w:b/>
        </w:rPr>
        <w:t xml:space="preserve">        jLabel11.setText("Hindi");</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jLabel12.setFont(new java.awt.Font("Tahoma", 1, 11)); // NOI18N</w:t>
      </w:r>
    </w:p>
    <w:p w:rsidR="00403A06" w:rsidRPr="00403A06" w:rsidRDefault="00403A06" w:rsidP="00403A06">
      <w:pPr>
        <w:spacing w:before="0" w:after="0"/>
        <w:rPr>
          <w:b/>
        </w:rPr>
      </w:pPr>
      <w:r w:rsidRPr="00403A06">
        <w:rPr>
          <w:b/>
        </w:rPr>
        <w:t xml:space="preserve">        jLabel12.setText("Computer");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jLabel13.setFont(new java.awt.Font("Tahoma", 1, 11)); // NOI18N</w:t>
      </w:r>
    </w:p>
    <w:p w:rsidR="00403A06" w:rsidRPr="00403A06" w:rsidRDefault="00403A06" w:rsidP="00403A06">
      <w:pPr>
        <w:spacing w:before="0" w:after="0"/>
        <w:rPr>
          <w:b/>
        </w:rPr>
      </w:pPr>
      <w:r w:rsidRPr="00403A06">
        <w:rPr>
          <w:b/>
        </w:rPr>
        <w:t xml:space="preserve">        jLabel13.setText("Science");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jLabel14.setFont(new java.awt.Font("Tahoma", 1, 11)); // NOI18N</w:t>
      </w:r>
    </w:p>
    <w:p w:rsidR="00403A06" w:rsidRPr="00403A06" w:rsidRDefault="00403A06" w:rsidP="00403A06">
      <w:pPr>
        <w:spacing w:before="0" w:after="0"/>
        <w:rPr>
          <w:b/>
        </w:rPr>
      </w:pPr>
      <w:r w:rsidRPr="00403A06">
        <w:rPr>
          <w:b/>
        </w:rPr>
        <w:t xml:space="preserve">        jLabel14.setText("Total");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txtcomputerp.addActionListener(new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txtcomputerpActionPerformed(evt);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jLabel17.setText("100");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jLabel18.setText("100");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jLabel19.setText("100");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jLabel20.setText("100");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jLabel21.setText("100");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jLabel22.setText("500");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jPanel1Layout = new javax.swing.GroupLayout(jPanel1);</w:t>
      </w:r>
    </w:p>
    <w:p w:rsidR="00403A06" w:rsidRPr="00403A06" w:rsidRDefault="00403A06" w:rsidP="00403A06">
      <w:pPr>
        <w:spacing w:before="0" w:after="0"/>
        <w:rPr>
          <w:b/>
        </w:rPr>
      </w:pPr>
      <w:r w:rsidRPr="00403A06">
        <w:rPr>
          <w:b/>
        </w:rPr>
        <w:t xml:space="preserve">        jPanel1.setLayout(jPanel1Layout);</w:t>
      </w:r>
    </w:p>
    <w:p w:rsidR="00403A06" w:rsidRPr="00403A06" w:rsidRDefault="00403A06" w:rsidP="00403A06">
      <w:pPr>
        <w:spacing w:before="0" w:after="0"/>
        <w:rPr>
          <w:b/>
        </w:rPr>
      </w:pPr>
      <w:r w:rsidRPr="00403A06">
        <w:rPr>
          <w:b/>
        </w:rPr>
        <w:t xml:space="preserve">        jPanel1Layout.setHorizontalGroup(</w:t>
      </w:r>
    </w:p>
    <w:p w:rsidR="00403A06" w:rsidRPr="00403A06" w:rsidRDefault="00403A06" w:rsidP="00403A06">
      <w:pPr>
        <w:spacing w:before="0" w:after="0"/>
        <w:rPr>
          <w:b/>
        </w:rPr>
      </w:pPr>
      <w:r w:rsidRPr="00403A06">
        <w:rPr>
          <w:b/>
        </w:rPr>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lastRenderedPageBreak/>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.addComponent(jLabel5, javax.swing.GroupLayout.PREFERRED_SIZE, 92, javax.swing.GroupLayout.PREFERRED_SIZE)</w:t>
      </w:r>
    </w:p>
    <w:p w:rsidR="00403A06" w:rsidRPr="00403A06" w:rsidRDefault="00403A06" w:rsidP="00403A06">
      <w:pPr>
        <w:spacing w:before="0" w:after="0"/>
        <w:rPr>
          <w:b/>
        </w:rPr>
      </w:pPr>
      <w:r w:rsidRPr="00403A06">
        <w:rPr>
          <w:b/>
        </w:rPr>
        <w:t xml:space="preserve">                    .addComponent(jLabel9, javax.swing.GroupLayout.PREFERRED_SIZE, 82, javax.swing.GroupLayout.PREFERRED_SIZE)</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t xml:space="preserve">                    .addComponent(jLabel13)</w:t>
      </w:r>
    </w:p>
    <w:p w:rsidR="00403A06" w:rsidRPr="00403A06" w:rsidRDefault="00403A06" w:rsidP="00403A06">
      <w:pPr>
        <w:spacing w:before="0" w:after="0"/>
        <w:rPr>
          <w:b/>
        </w:rPr>
      </w:pPr>
      <w:r w:rsidRPr="00403A06">
        <w:rPr>
          <w:b/>
        </w:rPr>
        <w:t xml:space="preserve">                    .addComponent(jLabel14))</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.addComponent(jLabel19,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.addComponent(jLabel6, javax.swing.GroupLayout.DEFAULT_SIZE, 64, Short.MAX_VALUE)</w:t>
      </w:r>
    </w:p>
    <w:p w:rsidR="00403A06" w:rsidRPr="00403A06" w:rsidRDefault="00403A06" w:rsidP="00403A06">
      <w:pPr>
        <w:spacing w:before="0" w:after="0"/>
        <w:rPr>
          <w:b/>
        </w:rPr>
      </w:pPr>
      <w:r w:rsidRPr="00403A06">
        <w:rPr>
          <w:b/>
        </w:rPr>
        <w:t xml:space="preserve">                    .addComponent(jLabel17,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.addComponent(jLabel18,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.addComponent(jLabel20,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.addComponent(jLabel21,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.addComponent(jLabel22, javax.swing.GroupLayout.DEFAULT_SIZE, javax.swing.GroupLayout.DEFAULT_SIZE, Short.MAX_VALUE))</w:t>
      </w:r>
    </w:p>
    <w:p w:rsidR="00403A06" w:rsidRPr="00403A06" w:rsidRDefault="00403A06" w:rsidP="00403A06">
      <w:pPr>
        <w:spacing w:before="0" w:after="0"/>
        <w:rPr>
          <w:b/>
        </w:rPr>
      </w:pPr>
      <w:r w:rsidRPr="00403A06">
        <w:rPr>
          <w:b/>
        </w:rPr>
        <w:t xml:space="preserve">                .addGap(39, 39, 39)</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.addComponent(jLabel7, javax.swing.GroupLayout.DEFAULT_SIZE, 86, Short.MAX_VALUE)</w:t>
      </w:r>
    </w:p>
    <w:p w:rsidR="00403A06" w:rsidRPr="00403A06" w:rsidRDefault="00403A06" w:rsidP="00403A06">
      <w:pPr>
        <w:spacing w:before="0" w:after="0"/>
        <w:rPr>
          <w:b/>
        </w:rPr>
      </w:pPr>
      <w:r w:rsidRPr="00403A06">
        <w:rPr>
          <w:b/>
        </w:rPr>
        <w:t xml:space="preserve">                    .addComponent(txtmath)</w:t>
      </w:r>
    </w:p>
    <w:p w:rsidR="00403A06" w:rsidRPr="00403A06" w:rsidRDefault="00403A06" w:rsidP="00403A06">
      <w:pPr>
        <w:spacing w:before="0" w:after="0"/>
        <w:rPr>
          <w:b/>
        </w:rPr>
      </w:pPr>
      <w:r w:rsidRPr="00403A06">
        <w:rPr>
          <w:b/>
        </w:rPr>
        <w:t xml:space="preserve">                    .addComponent(txtenglish)</w:t>
      </w:r>
    </w:p>
    <w:p w:rsidR="00403A06" w:rsidRPr="00403A06" w:rsidRDefault="00403A06" w:rsidP="00403A06">
      <w:pPr>
        <w:spacing w:before="0" w:after="0"/>
        <w:rPr>
          <w:b/>
        </w:rPr>
      </w:pPr>
      <w:r w:rsidRPr="00403A06">
        <w:rPr>
          <w:b/>
        </w:rPr>
        <w:t xml:space="preserve">                    .addComponent(txthindi)</w:t>
      </w:r>
    </w:p>
    <w:p w:rsidR="00403A06" w:rsidRPr="00403A06" w:rsidRDefault="00403A06" w:rsidP="00403A06">
      <w:pPr>
        <w:spacing w:before="0" w:after="0"/>
        <w:rPr>
          <w:b/>
        </w:rPr>
      </w:pPr>
      <w:r w:rsidRPr="00403A06">
        <w:rPr>
          <w:b/>
        </w:rPr>
        <w:t xml:space="preserve">                    .addComponent(txtcomputer)</w:t>
      </w:r>
    </w:p>
    <w:p w:rsidR="00403A06" w:rsidRPr="00403A06" w:rsidRDefault="00403A06" w:rsidP="00403A06">
      <w:pPr>
        <w:spacing w:before="0" w:after="0"/>
        <w:rPr>
          <w:b/>
        </w:rPr>
      </w:pPr>
      <w:r w:rsidRPr="00403A06">
        <w:rPr>
          <w:b/>
        </w:rPr>
        <w:t xml:space="preserve">                    .addComponent(txtscience)</w:t>
      </w:r>
    </w:p>
    <w:p w:rsidR="00403A06" w:rsidRPr="00403A06" w:rsidRDefault="00403A06" w:rsidP="00403A06">
      <w:pPr>
        <w:spacing w:before="0" w:after="0"/>
        <w:rPr>
          <w:b/>
        </w:rPr>
      </w:pPr>
      <w:r w:rsidRPr="00403A06">
        <w:rPr>
          <w:b/>
        </w:rPr>
        <w:t xml:space="preserve">                    .addComponent(txttotal))</w:t>
      </w:r>
    </w:p>
    <w:p w:rsidR="00403A06" w:rsidRPr="00403A06" w:rsidRDefault="00403A06" w:rsidP="00403A06">
      <w:pPr>
        <w:spacing w:before="0" w:after="0"/>
        <w:rPr>
          <w:b/>
        </w:rPr>
      </w:pPr>
      <w:r w:rsidRPr="00403A06">
        <w:rPr>
          <w:b/>
        </w:rPr>
        <w:t xml:space="preserve">                .addGap(52, 52, 52)</w:t>
      </w:r>
    </w:p>
    <w:p w:rsidR="00403A06" w:rsidRPr="00403A06" w:rsidRDefault="00403A06" w:rsidP="00403A06">
      <w:pPr>
        <w:spacing w:before="0" w:after="0"/>
        <w:rPr>
          <w:b/>
        </w:rPr>
      </w:pPr>
      <w:r w:rsidRPr="00403A06">
        <w:rPr>
          <w:b/>
        </w:rPr>
        <w:t xml:space="preserve">                .addGroup(jPanel1Layout.createParallelGroup(javax.swing.GroupLayout.Alignment.LEADING, false)</w:t>
      </w:r>
    </w:p>
    <w:p w:rsidR="00403A06" w:rsidRPr="00403A06" w:rsidRDefault="00403A06" w:rsidP="00403A06">
      <w:pPr>
        <w:spacing w:before="0" w:after="0"/>
        <w:rPr>
          <w:b/>
        </w:rPr>
      </w:pPr>
      <w:r w:rsidRPr="00403A06">
        <w:rPr>
          <w:b/>
        </w:rPr>
        <w:t xml:space="preserve">                    .addComponent(jLabel8, javax.swing.GroupLayout.DEFAULT_SIZE, 87, Short.MAX_VALUE)</w:t>
      </w:r>
    </w:p>
    <w:p w:rsidR="00403A06" w:rsidRPr="00403A06" w:rsidRDefault="00403A06" w:rsidP="00403A06">
      <w:pPr>
        <w:spacing w:before="0" w:after="0"/>
        <w:rPr>
          <w:b/>
        </w:rPr>
      </w:pPr>
      <w:r w:rsidRPr="00403A06">
        <w:rPr>
          <w:b/>
        </w:rPr>
        <w:lastRenderedPageBreak/>
        <w:t xml:space="preserve">                    .addComponent(txtmathp)</w:t>
      </w:r>
    </w:p>
    <w:p w:rsidR="00403A06" w:rsidRPr="00403A06" w:rsidRDefault="00403A06" w:rsidP="00403A06">
      <w:pPr>
        <w:spacing w:before="0" w:after="0"/>
        <w:rPr>
          <w:b/>
        </w:rPr>
      </w:pPr>
      <w:r w:rsidRPr="00403A06">
        <w:rPr>
          <w:b/>
        </w:rPr>
        <w:t xml:space="preserve">                    .addComponent(txtcomputerp, javax.swing.GroupLayout.Alignment.TRAILING)</w:t>
      </w:r>
    </w:p>
    <w:p w:rsidR="00403A06" w:rsidRPr="00403A06" w:rsidRDefault="00403A06" w:rsidP="00403A06">
      <w:pPr>
        <w:spacing w:before="0" w:after="0"/>
        <w:rPr>
          <w:b/>
        </w:rPr>
      </w:pPr>
      <w:r w:rsidRPr="00403A06">
        <w:rPr>
          <w:b/>
        </w:rPr>
        <w:t xml:space="preserve">                    .addComponent(txtsciencep, javax.swing.GroupLayout.Alignment.TRAILING)</w:t>
      </w:r>
    </w:p>
    <w:p w:rsidR="00403A06" w:rsidRPr="00403A06" w:rsidRDefault="00403A06" w:rsidP="00403A06">
      <w:pPr>
        <w:spacing w:before="0" w:after="0"/>
        <w:rPr>
          <w:b/>
        </w:rPr>
      </w:pPr>
      <w:r w:rsidRPr="00403A06">
        <w:rPr>
          <w:b/>
        </w:rPr>
        <w:t xml:space="preserve">                    .addComponent(txttotalp, javax.swing.GroupLayout.Alignment.TRAILING)</w:t>
      </w:r>
    </w:p>
    <w:p w:rsidR="00403A06" w:rsidRPr="00403A06" w:rsidRDefault="00403A06" w:rsidP="00403A06">
      <w:pPr>
        <w:spacing w:before="0" w:after="0"/>
        <w:rPr>
          <w:b/>
        </w:rPr>
      </w:pPr>
      <w:r w:rsidRPr="00403A06">
        <w:rPr>
          <w:b/>
        </w:rPr>
        <w:t xml:space="preserve">                    .addComponent(txthindip)</w:t>
      </w:r>
    </w:p>
    <w:p w:rsidR="00403A06" w:rsidRPr="00403A06" w:rsidRDefault="00403A06" w:rsidP="00403A06">
      <w:pPr>
        <w:spacing w:before="0" w:after="0"/>
        <w:rPr>
          <w:b/>
        </w:rPr>
      </w:pPr>
      <w:r w:rsidRPr="00403A06">
        <w:rPr>
          <w:b/>
        </w:rPr>
        <w:t xml:space="preserve">                    .addComponent(txtenglishp))</w:t>
      </w:r>
    </w:p>
    <w:p w:rsidR="00403A06" w:rsidRPr="00403A06" w:rsidRDefault="00403A06" w:rsidP="00403A06">
      <w:pPr>
        <w:spacing w:before="0" w:after="0"/>
        <w:rPr>
          <w:b/>
        </w:rPr>
      </w:pPr>
      <w:r w:rsidRPr="00403A06">
        <w:rPr>
          <w:b/>
        </w:rPr>
        <w:t xml:space="preserve">                .addContainerGap(52,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jPanel1Layout.setVerticalGroup(</w:t>
      </w:r>
    </w:p>
    <w:p w:rsidR="00403A06" w:rsidRPr="00403A06" w:rsidRDefault="00403A06" w:rsidP="00403A06">
      <w:pPr>
        <w:spacing w:before="0" w:after="0"/>
        <w:rPr>
          <w:b/>
        </w:rPr>
      </w:pPr>
      <w:r w:rsidRPr="00403A06">
        <w:rPr>
          <w:b/>
        </w:rPr>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.addGroup(jPanel1Layout.createParallelGroup(javax.swing.GroupLayout.Alignment.TRAILING)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.addComponent(jLabel5)</w:t>
      </w:r>
    </w:p>
    <w:p w:rsidR="00403A06" w:rsidRPr="00403A06" w:rsidRDefault="00403A06" w:rsidP="00403A06">
      <w:pPr>
        <w:spacing w:before="0" w:after="0"/>
        <w:rPr>
          <w:b/>
        </w:rPr>
      </w:pPr>
      <w:r w:rsidRPr="00403A06">
        <w:rPr>
          <w:b/>
        </w:rPr>
        <w:t xml:space="preserve">                            .addComponent(jLabel6)</w:t>
      </w:r>
    </w:p>
    <w:p w:rsidR="00403A06" w:rsidRPr="00403A06" w:rsidRDefault="00403A06" w:rsidP="00403A06">
      <w:pPr>
        <w:spacing w:before="0" w:after="0"/>
        <w:rPr>
          <w:b/>
        </w:rPr>
      </w:pPr>
      <w:r w:rsidRPr="00403A06">
        <w:rPr>
          <w:b/>
        </w:rPr>
        <w:t xml:space="preserve">                            .addComponent(jLabel7)</w:t>
      </w:r>
    </w:p>
    <w:p w:rsidR="00403A06" w:rsidRPr="00403A06" w:rsidRDefault="00403A06" w:rsidP="00403A06">
      <w:pPr>
        <w:spacing w:before="0" w:after="0"/>
        <w:rPr>
          <w:b/>
        </w:rPr>
      </w:pPr>
      <w:r w:rsidRPr="00403A06">
        <w:rPr>
          <w:b/>
        </w:rPr>
        <w:t xml:space="preserve">                            .addComponent(jLabel8))</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.addComponent(jLabel9, javax.swing.GroupLayout.PREFERRED_SIZE, 25, javax.swing.GroupLayout.PREFERRED_SIZE)</w:t>
      </w:r>
    </w:p>
    <w:p w:rsidR="00403A06" w:rsidRPr="00403A06" w:rsidRDefault="00403A06" w:rsidP="00403A06">
      <w:pPr>
        <w:spacing w:before="0" w:after="0"/>
        <w:rPr>
          <w:b/>
        </w:rPr>
      </w:pPr>
      <w:r w:rsidRPr="00403A06">
        <w:rPr>
          <w:b/>
        </w:rPr>
        <w:t xml:space="preserve">                            .addComponent(txtmath,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.addComponent(txtmathp,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.addComponent(jLabel17))</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.addComponent(txtenglish,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.addComponent(txtenglishp,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.addComponent(jLabel18, javax.swing.GroupLayout.PREFERRED_SIZE, 21, javax.swing.GroupLayout.PREFERRED_SIZE))</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lastRenderedPageBreak/>
        <w:t xml:space="preserve">                                .addGap(26, 26, 26)</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.addComponent(txthindip,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.addComponent(txthindi,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.addComponent(jLabel19, javax.swing.GroupLayout.PREFERRED_SIZE, 21,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t xml:space="preserve">                    .addComponent(txtcomputer,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.addComponent(txtcomputerp,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.addComponent(jLabel20))</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.addComponent(jLabel13)</w:t>
      </w:r>
    </w:p>
    <w:p w:rsidR="00403A06" w:rsidRPr="00403A06" w:rsidRDefault="00403A06" w:rsidP="00403A06">
      <w:pPr>
        <w:spacing w:before="0" w:after="0"/>
        <w:rPr>
          <w:b/>
        </w:rPr>
      </w:pPr>
      <w:r w:rsidRPr="00403A06">
        <w:rPr>
          <w:b/>
        </w:rPr>
        <w:t xml:space="preserve">                    .addComponent(txtscience,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.addComponent(txtsciencep,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.addComponent(jLabel21))</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.addComponent(jLabel14)</w:t>
      </w:r>
    </w:p>
    <w:p w:rsidR="00403A06" w:rsidRPr="00403A06" w:rsidRDefault="00403A06" w:rsidP="00403A06">
      <w:pPr>
        <w:spacing w:before="0" w:after="0"/>
        <w:rPr>
          <w:b/>
        </w:rPr>
      </w:pPr>
      <w:r w:rsidRPr="00403A06">
        <w:rPr>
          <w:b/>
        </w:rPr>
        <w:t xml:space="preserve">                    .addComponent(txttotal,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.addComponent(txttotalp,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.addComponent(jLabel22))</w:t>
      </w:r>
    </w:p>
    <w:p w:rsidR="00403A06" w:rsidRPr="00403A06" w:rsidRDefault="00403A06" w:rsidP="00403A06">
      <w:pPr>
        <w:spacing w:before="0" w:after="0"/>
        <w:rPr>
          <w:b/>
        </w:rPr>
      </w:pPr>
      <w:r w:rsidRPr="00403A06">
        <w:rPr>
          <w:b/>
        </w:rPr>
        <w:t xml:space="preserve">                .addContainerGap(23,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getContentPane().add(jPanel1, new org.netbeans.lib.awtextra.AbsoluteConstraints(10, 144, -1,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btnsave.setBackground(new java.awt.Color(255, 0, 0));</w:t>
      </w:r>
    </w:p>
    <w:p w:rsidR="00403A06" w:rsidRPr="00403A06" w:rsidRDefault="00403A06" w:rsidP="00403A06">
      <w:pPr>
        <w:spacing w:before="0" w:after="0"/>
        <w:rPr>
          <w:b/>
        </w:rPr>
      </w:pPr>
      <w:r w:rsidRPr="00403A06">
        <w:rPr>
          <w:b/>
        </w:rPr>
        <w:t xml:space="preserve">        btnsave.setFont(new java.awt.Font("Tahoma", 1, 11)); // NOI18N</w:t>
      </w:r>
    </w:p>
    <w:p w:rsidR="00403A06" w:rsidRPr="00403A06" w:rsidRDefault="00403A06" w:rsidP="00403A06">
      <w:pPr>
        <w:spacing w:before="0" w:after="0"/>
        <w:rPr>
          <w:b/>
        </w:rPr>
      </w:pPr>
      <w:r w:rsidRPr="00403A06">
        <w:rPr>
          <w:b/>
        </w:rPr>
        <w:t xml:space="preserve">        btnsave.setForeground(new java.awt.Color(255, 255, 255));</w:t>
      </w:r>
    </w:p>
    <w:p w:rsidR="00403A06" w:rsidRPr="00403A06" w:rsidRDefault="00403A06" w:rsidP="00403A06">
      <w:pPr>
        <w:spacing w:before="0" w:after="0"/>
        <w:rPr>
          <w:b/>
        </w:rPr>
      </w:pPr>
      <w:r w:rsidRPr="00403A06">
        <w:rPr>
          <w:b/>
        </w:rPr>
        <w:t xml:space="preserve">        btnsave.setText("Save");</w:t>
      </w:r>
    </w:p>
    <w:p w:rsidR="00403A06" w:rsidRPr="00403A06" w:rsidRDefault="00403A06" w:rsidP="00403A06">
      <w:pPr>
        <w:spacing w:before="0" w:after="0"/>
        <w:rPr>
          <w:b/>
        </w:rPr>
      </w:pPr>
      <w:r w:rsidRPr="00403A06">
        <w:rPr>
          <w:b/>
        </w:rPr>
        <w:t xml:space="preserve">        btnsave.addActionListener(new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btnsaveActionPerformed(evt);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btnupdate.setBackground(new java.awt.Color(255, 0, 0));</w:t>
      </w:r>
    </w:p>
    <w:p w:rsidR="00403A06" w:rsidRPr="00403A06" w:rsidRDefault="00403A06" w:rsidP="00403A06">
      <w:pPr>
        <w:spacing w:before="0" w:after="0"/>
        <w:rPr>
          <w:b/>
        </w:rPr>
      </w:pPr>
      <w:r w:rsidRPr="00403A06">
        <w:rPr>
          <w:b/>
        </w:rPr>
        <w:t xml:space="preserve">        btnupdate.setFont(new java.awt.Font("Tahoma", 1, 11)); // NOI18N</w:t>
      </w:r>
    </w:p>
    <w:p w:rsidR="00403A06" w:rsidRPr="00403A06" w:rsidRDefault="00403A06" w:rsidP="00403A06">
      <w:pPr>
        <w:spacing w:before="0" w:after="0"/>
        <w:rPr>
          <w:b/>
        </w:rPr>
      </w:pPr>
      <w:r w:rsidRPr="00403A06">
        <w:rPr>
          <w:b/>
        </w:rPr>
        <w:t xml:space="preserve">        btnupdate.setForeground(new java.awt.Color(255, 255, 255));</w:t>
      </w:r>
    </w:p>
    <w:p w:rsidR="00403A06" w:rsidRPr="00403A06" w:rsidRDefault="00403A06" w:rsidP="00403A06">
      <w:pPr>
        <w:spacing w:before="0" w:after="0"/>
        <w:rPr>
          <w:b/>
        </w:rPr>
      </w:pPr>
      <w:r w:rsidRPr="00403A06">
        <w:rPr>
          <w:b/>
        </w:rPr>
        <w:t xml:space="preserve">        btnupdate.setText("Update");</w:t>
      </w:r>
    </w:p>
    <w:p w:rsidR="00403A06" w:rsidRPr="00403A06" w:rsidRDefault="00403A06" w:rsidP="00403A06">
      <w:pPr>
        <w:spacing w:before="0" w:after="0"/>
        <w:rPr>
          <w:b/>
        </w:rPr>
      </w:pPr>
      <w:r w:rsidRPr="00403A06">
        <w:rPr>
          <w:b/>
        </w:rPr>
        <w:t xml:space="preserve">        btnupdate.addActionListener(new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btnupdateActionPerformed(evt);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jButton4.setBackground(new java.awt.Color(255, 0, 0));</w:t>
      </w:r>
    </w:p>
    <w:p w:rsidR="00403A06" w:rsidRPr="00403A06" w:rsidRDefault="00403A06" w:rsidP="00403A06">
      <w:pPr>
        <w:spacing w:before="0" w:after="0"/>
        <w:rPr>
          <w:b/>
        </w:rPr>
      </w:pPr>
      <w:r w:rsidRPr="00403A06">
        <w:rPr>
          <w:b/>
        </w:rPr>
        <w:t xml:space="preserve">        jButton4.setFont(new java.awt.Font("Tahoma", 1, 11)); // NOI18N</w:t>
      </w:r>
    </w:p>
    <w:p w:rsidR="00403A06" w:rsidRPr="00403A06" w:rsidRDefault="00403A06" w:rsidP="00403A06">
      <w:pPr>
        <w:spacing w:before="0" w:after="0"/>
        <w:rPr>
          <w:b/>
        </w:rPr>
      </w:pPr>
      <w:r w:rsidRPr="00403A06">
        <w:rPr>
          <w:b/>
        </w:rPr>
        <w:t xml:space="preserve">        jButton4.setForeground(new java.awt.Color(255, 255, 255));</w:t>
      </w:r>
    </w:p>
    <w:p w:rsidR="00403A06" w:rsidRPr="00403A06" w:rsidRDefault="00403A06" w:rsidP="00403A06">
      <w:pPr>
        <w:spacing w:before="0" w:after="0"/>
        <w:rPr>
          <w:b/>
        </w:rPr>
      </w:pPr>
      <w:r w:rsidRPr="00403A06">
        <w:rPr>
          <w:b/>
        </w:rPr>
        <w:t xml:space="preserve">        jButton4.setText("Reset");</w:t>
      </w:r>
    </w:p>
    <w:p w:rsidR="00403A06" w:rsidRPr="00403A06" w:rsidRDefault="00403A06" w:rsidP="00403A06">
      <w:pPr>
        <w:spacing w:before="0" w:after="0"/>
        <w:rPr>
          <w:b/>
        </w:rPr>
      </w:pPr>
      <w:r w:rsidRPr="00403A06">
        <w:rPr>
          <w:b/>
        </w:rPr>
        <w:t xml:space="preserve">        jButton4.addActionListener(new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jButton4ActionPerformed(evt);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btnexit.setBackground(new java.awt.Color(255, 0, 0));</w:t>
      </w:r>
    </w:p>
    <w:p w:rsidR="00403A06" w:rsidRPr="00403A06" w:rsidRDefault="00403A06" w:rsidP="00403A06">
      <w:pPr>
        <w:spacing w:before="0" w:after="0"/>
        <w:rPr>
          <w:b/>
        </w:rPr>
      </w:pPr>
      <w:r w:rsidRPr="00403A06">
        <w:rPr>
          <w:b/>
        </w:rPr>
        <w:t xml:space="preserve">        btnexit.setFont(new java.awt.Font("Tahoma", 1, 11)); // NOI18N</w:t>
      </w:r>
    </w:p>
    <w:p w:rsidR="00403A06" w:rsidRPr="00403A06" w:rsidRDefault="00403A06" w:rsidP="00403A06">
      <w:pPr>
        <w:spacing w:before="0" w:after="0"/>
        <w:rPr>
          <w:b/>
        </w:rPr>
      </w:pPr>
      <w:r w:rsidRPr="00403A06">
        <w:rPr>
          <w:b/>
        </w:rPr>
        <w:t xml:space="preserve">        btnexit.setForeground(new java.awt.Color(255, 255, 255));</w:t>
      </w:r>
    </w:p>
    <w:p w:rsidR="00403A06" w:rsidRPr="00403A06" w:rsidRDefault="00403A06" w:rsidP="00403A06">
      <w:pPr>
        <w:spacing w:before="0" w:after="0"/>
        <w:rPr>
          <w:b/>
        </w:rPr>
      </w:pPr>
      <w:r w:rsidRPr="00403A06">
        <w:rPr>
          <w:b/>
        </w:rPr>
        <w:t xml:space="preserve">        btnexit.setText("Exit");</w:t>
      </w:r>
    </w:p>
    <w:p w:rsidR="00403A06" w:rsidRPr="00403A06" w:rsidRDefault="00403A06" w:rsidP="00403A06">
      <w:pPr>
        <w:spacing w:before="0" w:after="0"/>
        <w:rPr>
          <w:b/>
        </w:rPr>
      </w:pPr>
      <w:r w:rsidRPr="00403A06">
        <w:rPr>
          <w:b/>
        </w:rPr>
        <w:t xml:space="preserve">        btnexit.addActionListener(new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btnexitActionPerformed(evt);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btnfind.setBackground(new java.awt.Color(255, 0, 0));</w:t>
      </w:r>
    </w:p>
    <w:p w:rsidR="00403A06" w:rsidRPr="00403A06" w:rsidRDefault="00403A06" w:rsidP="00403A06">
      <w:pPr>
        <w:spacing w:before="0" w:after="0"/>
        <w:rPr>
          <w:b/>
        </w:rPr>
      </w:pPr>
      <w:r w:rsidRPr="00403A06">
        <w:rPr>
          <w:b/>
        </w:rPr>
        <w:t xml:space="preserve">        btnfind.setFont(new java.awt.Font("Tahoma", 1, 11)); // NOI18N</w:t>
      </w:r>
    </w:p>
    <w:p w:rsidR="00403A06" w:rsidRPr="00403A06" w:rsidRDefault="00403A06" w:rsidP="00403A06">
      <w:pPr>
        <w:spacing w:before="0" w:after="0"/>
        <w:rPr>
          <w:b/>
        </w:rPr>
      </w:pPr>
      <w:r w:rsidRPr="00403A06">
        <w:rPr>
          <w:b/>
        </w:rPr>
        <w:t xml:space="preserve">        btnfind.setForeground(new java.awt.Color(255, 255, 255));</w:t>
      </w:r>
    </w:p>
    <w:p w:rsidR="00403A06" w:rsidRPr="00403A06" w:rsidRDefault="00403A06" w:rsidP="00403A06">
      <w:pPr>
        <w:spacing w:before="0" w:after="0"/>
        <w:rPr>
          <w:b/>
        </w:rPr>
      </w:pPr>
      <w:r w:rsidRPr="00403A06">
        <w:rPr>
          <w:b/>
        </w:rPr>
        <w:lastRenderedPageBreak/>
        <w:t xml:space="preserve">        btnfind.setText("Find");</w:t>
      </w:r>
    </w:p>
    <w:p w:rsidR="00403A06" w:rsidRPr="00403A06" w:rsidRDefault="00403A06" w:rsidP="00403A06">
      <w:pPr>
        <w:spacing w:before="0" w:after="0"/>
        <w:rPr>
          <w:b/>
        </w:rPr>
      </w:pPr>
      <w:r w:rsidRPr="00403A06">
        <w:rPr>
          <w:b/>
        </w:rPr>
        <w:t xml:space="preserve">        btnfind.addActionListener(new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btnfindActionPerformed(evt);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jPanel3Layout = new javax.swing.GroupLayout(jPanel3);</w:t>
      </w:r>
    </w:p>
    <w:p w:rsidR="00403A06" w:rsidRPr="00403A06" w:rsidRDefault="00403A06" w:rsidP="00403A06">
      <w:pPr>
        <w:spacing w:before="0" w:after="0"/>
        <w:rPr>
          <w:b/>
        </w:rPr>
      </w:pPr>
      <w:r w:rsidRPr="00403A06">
        <w:rPr>
          <w:b/>
        </w:rPr>
        <w:t xml:space="preserve">        jPanel3.setLayout(jPanel3Layout);</w:t>
      </w:r>
    </w:p>
    <w:p w:rsidR="00403A06" w:rsidRPr="00403A06" w:rsidRDefault="00403A06" w:rsidP="00403A06">
      <w:pPr>
        <w:spacing w:before="0" w:after="0"/>
        <w:rPr>
          <w:b/>
        </w:rPr>
      </w:pPr>
      <w:r w:rsidRPr="00403A06">
        <w:rPr>
          <w:b/>
        </w:rPr>
        <w:t xml:space="preserve">        jPanel3Layout.setHorizontalGroup(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.addComponent(btnfind, javax.swing.GroupLayout.PREFERRED_SIZE, 94, javax.swing.GroupLayout.PREFERRED_SIZE)</w:t>
      </w:r>
    </w:p>
    <w:p w:rsidR="00403A06" w:rsidRPr="00403A06" w:rsidRDefault="00403A06" w:rsidP="00403A06">
      <w:pPr>
        <w:spacing w:before="0" w:after="0"/>
        <w:rPr>
          <w:b/>
        </w:rPr>
      </w:pPr>
      <w:r w:rsidRPr="00403A06">
        <w:rPr>
          <w:b/>
        </w:rPr>
        <w:t xml:space="preserve">                .addPreferredGap(javax.swing.LayoutStyle.ComponentPlacement.RELATED, javax.swing.GroupLayout.DEFAULT_SIZE, Short.MAX_VALUE)</w:t>
      </w:r>
    </w:p>
    <w:p w:rsidR="00403A06" w:rsidRPr="00403A06" w:rsidRDefault="00403A06" w:rsidP="00403A06">
      <w:pPr>
        <w:spacing w:before="0" w:after="0"/>
        <w:rPr>
          <w:b/>
        </w:rPr>
      </w:pPr>
      <w:r w:rsidRPr="00403A06">
        <w:rPr>
          <w:b/>
        </w:rPr>
        <w:t xml:space="preserve">                .addComponent(btnsave, javax.swing.GroupLayout.PREFERRED_SIZE, 84,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.addComponent(btnupdate, javax.swing.GroupLayout.PREFERRED_SIZE, 83, javax.swing.GroupLayout.PREFERRED_SIZE)</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.addComponent(jButton4, javax.swing.GroupLayout.PREFERRED_SIZE, 89,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.addComponent(btnexit, javax.swing.GroupLayout.PREFERRED_SIZE, 68, javax.swing.GroupLayout.PREFERRED_SIZE)</w:t>
      </w:r>
    </w:p>
    <w:p w:rsidR="00403A06" w:rsidRPr="00403A06" w:rsidRDefault="00403A06" w:rsidP="00403A06">
      <w:pPr>
        <w:spacing w:before="0" w:after="0"/>
        <w:rPr>
          <w:b/>
        </w:rPr>
      </w:pPr>
      <w:r w:rsidRPr="00403A06">
        <w:rPr>
          <w:b/>
        </w:rPr>
        <w:t xml:space="preserve">                .addGap(90, 90, 90))</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jPanel3Layout.setVerticalGroup(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.addGroup(javax.swing.GroupLayout.Alignment.TRAILING, jPanel3Layout.createSequentialGroup()</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.addGroup(jPanel3Layout.createParallelGroup(javax.swing.GroupLayout.Alignment.BASELINE)</w:t>
      </w:r>
    </w:p>
    <w:p w:rsidR="00403A06" w:rsidRPr="00403A06" w:rsidRDefault="00403A06" w:rsidP="00403A06">
      <w:pPr>
        <w:spacing w:before="0" w:after="0"/>
        <w:rPr>
          <w:b/>
        </w:rPr>
      </w:pPr>
      <w:r w:rsidRPr="00403A06">
        <w:rPr>
          <w:b/>
        </w:rPr>
        <w:t xml:space="preserve">                    .addComponent(btnupdate)</w:t>
      </w:r>
    </w:p>
    <w:p w:rsidR="00403A06" w:rsidRPr="00403A06" w:rsidRDefault="00403A06" w:rsidP="00403A06">
      <w:pPr>
        <w:spacing w:before="0" w:after="0"/>
        <w:rPr>
          <w:b/>
        </w:rPr>
      </w:pPr>
      <w:r w:rsidRPr="00403A06">
        <w:rPr>
          <w:b/>
        </w:rPr>
        <w:t xml:space="preserve">                    .addComponent(btnsave)</w:t>
      </w:r>
    </w:p>
    <w:p w:rsidR="00403A06" w:rsidRPr="00403A06" w:rsidRDefault="00403A06" w:rsidP="00403A06">
      <w:pPr>
        <w:spacing w:before="0" w:after="0"/>
        <w:rPr>
          <w:b/>
        </w:rPr>
      </w:pPr>
      <w:r w:rsidRPr="00403A06">
        <w:rPr>
          <w:b/>
        </w:rPr>
        <w:t xml:space="preserve">                    .addComponent(btnfind)</w:t>
      </w:r>
    </w:p>
    <w:p w:rsidR="00403A06" w:rsidRPr="00403A06" w:rsidRDefault="00403A06" w:rsidP="00403A06">
      <w:pPr>
        <w:spacing w:before="0" w:after="0"/>
        <w:rPr>
          <w:b/>
        </w:rPr>
      </w:pPr>
      <w:r w:rsidRPr="00403A06">
        <w:rPr>
          <w:b/>
        </w:rPr>
        <w:t xml:space="preserve">                    .addComponent(jButton4,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.addComponent(btnexit, javax.swing.GroupLayout.DEFAULT_SIZE, javax.swing.GroupLayout.DEFAULT_SIZE, Short.MAX_VALUE))</w:t>
      </w:r>
    </w:p>
    <w:p w:rsidR="00403A06" w:rsidRPr="00403A06" w:rsidRDefault="00403A06" w:rsidP="00403A06">
      <w:pPr>
        <w:spacing w:before="0" w:after="0"/>
        <w:rPr>
          <w:b/>
        </w:rPr>
      </w:pPr>
      <w:r w:rsidRPr="00403A06">
        <w:rPr>
          <w:b/>
        </w:rPr>
        <w:lastRenderedPageBreak/>
        <w:t xml:space="preserve">                .addGap(30, 30, 30))</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getContentPane().add(jPanel3, new org.netbeans.lib.awtextra.AbsoluteConstraints(10, 441, 500, 70));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jLabel1.setFont(new java.awt.Font("Snap ITC", 1, 18)); // NOI18N</w:t>
      </w:r>
    </w:p>
    <w:p w:rsidR="00403A06" w:rsidRPr="00403A06" w:rsidRDefault="00403A06" w:rsidP="00403A06">
      <w:pPr>
        <w:spacing w:before="0" w:after="0"/>
        <w:rPr>
          <w:b/>
        </w:rPr>
      </w:pPr>
      <w:r w:rsidRPr="00403A06">
        <w:rPr>
          <w:b/>
        </w:rPr>
        <w:t xml:space="preserve">        jLabel1.setForeground(new java.awt.Color(255, 0, 51));</w:t>
      </w:r>
    </w:p>
    <w:p w:rsidR="00403A06" w:rsidRPr="00403A06" w:rsidRDefault="00403A06" w:rsidP="00403A06">
      <w:pPr>
        <w:spacing w:before="0" w:after="0"/>
        <w:rPr>
          <w:b/>
        </w:rPr>
      </w:pPr>
      <w:r w:rsidRPr="00403A06">
        <w:rPr>
          <w:b/>
        </w:rPr>
        <w:t xml:space="preserve">        jLabel1.setText("                SECOND EXAM");</w:t>
      </w:r>
    </w:p>
    <w:p w:rsidR="00403A06" w:rsidRPr="00403A06" w:rsidRDefault="00403A06" w:rsidP="00403A06">
      <w:pPr>
        <w:spacing w:before="0" w:after="0"/>
        <w:rPr>
          <w:b/>
        </w:rPr>
      </w:pPr>
      <w:r w:rsidRPr="00403A06">
        <w:rPr>
          <w:b/>
        </w:rPr>
        <w:t xml:space="preserve">        getContentPane().add(jLabel1, new org.netbeans.lib.awtextra.AbsoluteConstraints(0, 0, 550, 35));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jLabel2.setFont(new java.awt.Font("Tahoma", 1, 11)); // NOI18N</w:t>
      </w:r>
    </w:p>
    <w:p w:rsidR="00403A06" w:rsidRPr="00403A06" w:rsidRDefault="00403A06" w:rsidP="00403A06">
      <w:pPr>
        <w:spacing w:before="0" w:after="0"/>
        <w:rPr>
          <w:b/>
        </w:rPr>
      </w:pPr>
      <w:r w:rsidRPr="00403A06">
        <w:rPr>
          <w:b/>
        </w:rPr>
        <w:t xml:space="preserve">        jLabel2.setText("Name : ");</w:t>
      </w:r>
    </w:p>
    <w:p w:rsidR="00403A06" w:rsidRPr="00403A06" w:rsidRDefault="00403A06" w:rsidP="00403A06">
      <w:pPr>
        <w:spacing w:before="0" w:after="0"/>
        <w:rPr>
          <w:b/>
        </w:rPr>
      </w:pPr>
      <w:r w:rsidRPr="00403A06">
        <w:rPr>
          <w:b/>
        </w:rPr>
        <w:t xml:space="preserve">        getContentPane().add(jLabel2, new org.netbeans.lib.awtextra.AbsoluteConstraints(10, 90, 86, 23));</w:t>
      </w:r>
    </w:p>
    <w:p w:rsidR="00403A06" w:rsidRPr="00403A06" w:rsidRDefault="00403A06" w:rsidP="00403A06">
      <w:pPr>
        <w:spacing w:before="0" w:after="0"/>
        <w:rPr>
          <w:b/>
        </w:rPr>
      </w:pPr>
      <w:r w:rsidRPr="00403A06">
        <w:rPr>
          <w:b/>
        </w:rPr>
        <w:t xml:space="preserve">        getContentPane().add(txtrollno, new org.netbeans.lib.awtextra.AbsoluteConstraints(106, 44, 121,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jLabel3.setFont(new java.awt.Font("Tahoma", 1, 11)); // NOI18N</w:t>
      </w:r>
    </w:p>
    <w:p w:rsidR="00403A06" w:rsidRPr="00403A06" w:rsidRDefault="00403A06" w:rsidP="00403A06">
      <w:pPr>
        <w:spacing w:before="0" w:after="0"/>
        <w:rPr>
          <w:b/>
        </w:rPr>
      </w:pPr>
      <w:r w:rsidRPr="00403A06">
        <w:rPr>
          <w:b/>
        </w:rPr>
        <w:t xml:space="preserve">        jLabel3.setText("Roll no :");</w:t>
      </w:r>
    </w:p>
    <w:p w:rsidR="00403A06" w:rsidRPr="00403A06" w:rsidRDefault="00403A06" w:rsidP="00403A06">
      <w:pPr>
        <w:spacing w:before="0" w:after="0"/>
        <w:rPr>
          <w:b/>
        </w:rPr>
      </w:pPr>
      <w:r w:rsidRPr="00403A06">
        <w:rPr>
          <w:b/>
        </w:rPr>
        <w:t xml:space="preserve">        getContentPane().add(jLabel3, new org.netbeans.lib.awtextra.AbsoluteConstraints(10, 47, 86,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jLabel4.setBackground(new java.awt.Color(255, 255, 255));</w:t>
      </w:r>
    </w:p>
    <w:p w:rsidR="00403A06" w:rsidRPr="00403A06" w:rsidRDefault="00403A06" w:rsidP="00403A06">
      <w:pPr>
        <w:spacing w:before="0" w:after="0"/>
        <w:rPr>
          <w:b/>
        </w:rPr>
      </w:pPr>
      <w:r w:rsidRPr="00403A06">
        <w:rPr>
          <w:b/>
        </w:rPr>
        <w:t xml:space="preserve">        jLabel4.setFont(new java.awt.Font("Tahoma", 1, 11)); // NOI18N</w:t>
      </w:r>
    </w:p>
    <w:p w:rsidR="00403A06" w:rsidRPr="00403A06" w:rsidRDefault="00403A06" w:rsidP="00403A06">
      <w:pPr>
        <w:spacing w:before="0" w:after="0"/>
        <w:rPr>
          <w:b/>
        </w:rPr>
      </w:pPr>
      <w:r w:rsidRPr="00403A06">
        <w:rPr>
          <w:b/>
        </w:rPr>
        <w:t xml:space="preserve">        jLabel4.setText("Class :");</w:t>
      </w:r>
    </w:p>
    <w:p w:rsidR="00403A06" w:rsidRPr="00403A06" w:rsidRDefault="00403A06" w:rsidP="00403A06">
      <w:pPr>
        <w:spacing w:before="0" w:after="0"/>
        <w:rPr>
          <w:b/>
        </w:rPr>
      </w:pPr>
      <w:r w:rsidRPr="00403A06">
        <w:rPr>
          <w:b/>
        </w:rPr>
        <w:t xml:space="preserve">        getContentPane().add(jLabel4, new org.netbeans.lib.awtextra.AbsoluteConstraints(260, 90, 50, 20));</w:t>
      </w:r>
    </w:p>
    <w:p w:rsidR="00403A06" w:rsidRPr="00403A06" w:rsidRDefault="00403A06" w:rsidP="00403A06">
      <w:pPr>
        <w:spacing w:before="0" w:after="0"/>
        <w:rPr>
          <w:b/>
        </w:rPr>
      </w:pPr>
      <w:r w:rsidRPr="00403A06">
        <w:rPr>
          <w:b/>
        </w:rPr>
        <w:t xml:space="preserve">        getContentPane().add(txtnm, new org.netbeans.lib.awtextra.AbsoluteConstraints(106, 91, 121, -1));</w:t>
      </w:r>
    </w:p>
    <w:p w:rsidR="00403A06" w:rsidRPr="00403A06" w:rsidRDefault="00403A06" w:rsidP="00403A06">
      <w:pPr>
        <w:spacing w:before="0" w:after="0"/>
        <w:rPr>
          <w:b/>
        </w:rPr>
      </w:pPr>
      <w:r w:rsidRPr="00403A06">
        <w:rPr>
          <w:b/>
        </w:rPr>
        <w:t xml:space="preserve">        getContentPane().add(txtclass, new org.netbeans.lib.awtextra.AbsoluteConstraints(320, 90, 90, 20));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btnsearch.setBackground(new java.awt.Color(255, 0, 0));</w:t>
      </w:r>
    </w:p>
    <w:p w:rsidR="00403A06" w:rsidRPr="00403A06" w:rsidRDefault="00403A06" w:rsidP="00403A06">
      <w:pPr>
        <w:spacing w:before="0" w:after="0"/>
        <w:rPr>
          <w:b/>
        </w:rPr>
      </w:pPr>
      <w:r w:rsidRPr="00403A06">
        <w:rPr>
          <w:b/>
        </w:rPr>
        <w:t xml:space="preserve">        btnsearch.setFont(new java.awt.Font("Tahoma", 1, 11)); // NOI18N</w:t>
      </w:r>
    </w:p>
    <w:p w:rsidR="00403A06" w:rsidRPr="00403A06" w:rsidRDefault="00403A06" w:rsidP="00403A06">
      <w:pPr>
        <w:spacing w:before="0" w:after="0"/>
        <w:rPr>
          <w:b/>
        </w:rPr>
      </w:pPr>
      <w:r w:rsidRPr="00403A06">
        <w:rPr>
          <w:b/>
        </w:rPr>
        <w:t xml:space="preserve">        btnsearch.setForeground(new java.awt.Color(255, 255, 255));</w:t>
      </w:r>
    </w:p>
    <w:p w:rsidR="00403A06" w:rsidRPr="00403A06" w:rsidRDefault="00403A06" w:rsidP="00403A06">
      <w:pPr>
        <w:spacing w:before="0" w:after="0"/>
        <w:rPr>
          <w:b/>
        </w:rPr>
      </w:pPr>
      <w:r w:rsidRPr="00403A06">
        <w:rPr>
          <w:b/>
        </w:rPr>
        <w:t xml:space="preserve">        btnsearch.setText("Search");</w:t>
      </w:r>
    </w:p>
    <w:p w:rsidR="00403A06" w:rsidRPr="00403A06" w:rsidRDefault="00403A06" w:rsidP="00403A06">
      <w:pPr>
        <w:spacing w:before="0" w:after="0"/>
        <w:rPr>
          <w:b/>
        </w:rPr>
      </w:pPr>
      <w:r w:rsidRPr="00403A06">
        <w:rPr>
          <w:b/>
        </w:rPr>
        <w:t xml:space="preserve">        btnsearch.addActionListener(new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btnsearchActionPerformed(evt);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lastRenderedPageBreak/>
        <w:t xml:space="preserve">        getContentPane().add(btnsearch, new org.netbeans.lib.awtextra.AbsoluteConstraints(260, 50, 90,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jLabel16.setIcon(new javax.swing.ImageIcon(getClass().getResource("/schoolmangment/img/1.jpg"))); // NOI18N</w:t>
      </w:r>
    </w:p>
    <w:p w:rsidR="00403A06" w:rsidRPr="00403A06" w:rsidRDefault="00403A06" w:rsidP="00403A06">
      <w:pPr>
        <w:spacing w:before="0" w:after="0"/>
        <w:rPr>
          <w:b/>
        </w:rPr>
      </w:pPr>
      <w:r w:rsidRPr="00403A06">
        <w:rPr>
          <w:b/>
        </w:rPr>
        <w:t xml:space="preserve">        getContentPane().add(jLabel16, new org.netbeans.lib.awtextra.AbsoluteConstraints(0, 0, 550, 520));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pack();</w:t>
      </w:r>
    </w:p>
    <w:p w:rsidR="00403A06" w:rsidRPr="00403A06" w:rsidRDefault="00403A06" w:rsidP="00403A06">
      <w:pPr>
        <w:spacing w:before="0" w:after="0"/>
        <w:rPr>
          <w:b/>
        </w:rPr>
      </w:pPr>
      <w:r w:rsidRPr="00403A06">
        <w:rPr>
          <w:b/>
        </w:rPr>
        <w:t xml:space="preserve">    }// &lt;/editor-fold&gt;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txtcomputerpActionPerformed(java.awt.event.ActionEvent evt) {                                             </w:t>
      </w:r>
    </w:p>
    <w:p w:rsidR="00403A06" w:rsidRPr="00403A06" w:rsidRDefault="00403A06" w:rsidP="00403A06">
      <w:pPr>
        <w:spacing w:before="0" w:after="0"/>
        <w:rPr>
          <w:b/>
        </w:rPr>
      </w:pPr>
      <w:r w:rsidRPr="00403A06">
        <w:rPr>
          <w:b/>
        </w:rPr>
        <w:t xml:space="preserve">        // TODO add your handling code here: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btnsaveActionPerformed(java.awt.event.ActionEvent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total=Integer.parseInt(txttotal.getText());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//String sql="insert into secondexam values("+roll+",'"+name+"','"+classs+"','"+dobdd+"','"+dobmm+"','"+dobyy+"',"+hindi+","+english+","+math+","+sanskrit+","+physics+","+chemistry+","+biology+","+hindip+","+englishp+","+mathp+","+sanskritp+","+physicsp+","+chemistryp+","+biologyp+","+total+","+totalp+",'"+grade+"')";</w:t>
      </w:r>
    </w:p>
    <w:p w:rsidR="00403A06" w:rsidRPr="00403A06" w:rsidRDefault="00403A06" w:rsidP="00403A06">
      <w:pPr>
        <w:spacing w:before="0" w:after="0"/>
        <w:rPr>
          <w:b/>
        </w:rPr>
      </w:pPr>
      <w:r w:rsidRPr="00403A06">
        <w:rPr>
          <w:b/>
        </w:rPr>
        <w:t xml:space="preserve">        String sql ="insert into second_exam values('"+roll+"','"+name+"','"+classs+"','"+hindi+"','"+english+"','"+math+"','"+science+"','"+computer+"','"+hindi_p+"','"+english_p+"','"+math_p+"','"+science_p+"','"+computer_p+"','"+total+"','"+total_p+"')";</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lastRenderedPageBreak/>
        <w:t xml:space="preserve">            JOptionPane.showMessageDialog(null,"record is save");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 (Exception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btnexitActionPerformed(java.awt.event.ActionEvent evt) {                                        </w:t>
      </w:r>
    </w:p>
    <w:p w:rsidR="00403A06" w:rsidRPr="00403A06" w:rsidRDefault="00403A06" w:rsidP="00403A06">
      <w:pPr>
        <w:spacing w:before="0" w:after="0"/>
        <w:rPr>
          <w:b/>
        </w:rPr>
      </w:pPr>
      <w:r w:rsidRPr="00403A06">
        <w:rPr>
          <w:b/>
        </w:rPr>
        <w:t xml:space="preserve">        int r;</w:t>
      </w:r>
    </w:p>
    <w:p w:rsidR="00403A06" w:rsidRPr="00403A06" w:rsidRDefault="00403A06" w:rsidP="00403A06">
      <w:pPr>
        <w:spacing w:before="0" w:after="0"/>
        <w:rPr>
          <w:b/>
        </w:rPr>
      </w:pPr>
      <w:r w:rsidRPr="00403A06">
        <w:rPr>
          <w:b/>
        </w:rPr>
        <w:t xml:space="preserve">        r=JOptionPane.showConfirmDialog(null, "Do you want to close this window");</w:t>
      </w:r>
    </w:p>
    <w:p w:rsidR="00403A06" w:rsidRPr="00403A06" w:rsidRDefault="00403A06" w:rsidP="00403A06">
      <w:pPr>
        <w:spacing w:before="0" w:after="0"/>
        <w:rPr>
          <w:b/>
        </w:rPr>
      </w:pPr>
      <w:r w:rsidRPr="00403A06">
        <w:rPr>
          <w:b/>
        </w:rPr>
        <w:t xml:space="preserve">        if(r==JOptionPane.OK_OPTION)</w:t>
      </w:r>
    </w:p>
    <w:p w:rsidR="00403A06" w:rsidRPr="00403A06" w:rsidRDefault="00403A06" w:rsidP="00403A06">
      <w:pPr>
        <w:spacing w:before="0" w:after="0"/>
        <w:rPr>
          <w:b/>
        </w:rPr>
      </w:pPr>
      <w:r w:rsidRPr="00403A06">
        <w:rPr>
          <w:b/>
        </w:rPr>
        <w:t xml:space="preserve">        this.dispose();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btnfindActionPerformed(java.awt.event.ActionEvent evt) {                                        </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hindi=hindi*100/100;</w:t>
      </w:r>
    </w:p>
    <w:p w:rsidR="00403A06" w:rsidRPr="00403A06" w:rsidRDefault="00403A06" w:rsidP="00403A06">
      <w:pPr>
        <w:spacing w:before="0" w:after="0"/>
        <w:rPr>
          <w:b/>
        </w:rPr>
      </w:pPr>
      <w:r w:rsidRPr="00403A06">
        <w:rPr>
          <w:b/>
        </w:rPr>
        <w:t xml:space="preserve">        txthindip.setText(Integer.toString(hindi));</w:t>
      </w:r>
    </w:p>
    <w:p w:rsidR="00403A06" w:rsidRPr="00403A06" w:rsidRDefault="00403A06" w:rsidP="00403A06">
      <w:pPr>
        <w:spacing w:before="0" w:after="0"/>
        <w:rPr>
          <w:b/>
        </w:rPr>
      </w:pPr>
      <w:r w:rsidRPr="00403A06">
        <w:rPr>
          <w:b/>
        </w:rPr>
        <w:t xml:space="preserve">        english=english*100/100;</w:t>
      </w:r>
    </w:p>
    <w:p w:rsidR="00403A06" w:rsidRPr="00403A06" w:rsidRDefault="00403A06" w:rsidP="00403A06">
      <w:pPr>
        <w:spacing w:before="0" w:after="0"/>
        <w:rPr>
          <w:b/>
        </w:rPr>
      </w:pPr>
      <w:r w:rsidRPr="00403A06">
        <w:rPr>
          <w:b/>
        </w:rPr>
        <w:t xml:space="preserve">        txtenglishp.setText(Integer.toString(english));</w:t>
      </w:r>
    </w:p>
    <w:p w:rsidR="00403A06" w:rsidRPr="00403A06" w:rsidRDefault="00403A06" w:rsidP="00403A06">
      <w:pPr>
        <w:spacing w:before="0" w:after="0"/>
        <w:rPr>
          <w:b/>
        </w:rPr>
      </w:pPr>
      <w:r w:rsidRPr="00403A06">
        <w:rPr>
          <w:b/>
        </w:rPr>
        <w:t xml:space="preserve">        math=math*100/100;</w:t>
      </w:r>
    </w:p>
    <w:p w:rsidR="00403A06" w:rsidRPr="00403A06" w:rsidRDefault="00403A06" w:rsidP="00403A06">
      <w:pPr>
        <w:spacing w:before="0" w:after="0"/>
        <w:rPr>
          <w:b/>
        </w:rPr>
      </w:pPr>
      <w:r w:rsidRPr="00403A06">
        <w:rPr>
          <w:b/>
        </w:rPr>
        <w:t xml:space="preserve">        txtmathp.setText(Integer.toString(math));</w:t>
      </w:r>
    </w:p>
    <w:p w:rsidR="00403A06" w:rsidRPr="00403A06" w:rsidRDefault="00403A06" w:rsidP="00403A06">
      <w:pPr>
        <w:spacing w:before="0" w:after="0"/>
        <w:rPr>
          <w:b/>
        </w:rPr>
      </w:pPr>
      <w:r w:rsidRPr="00403A06">
        <w:rPr>
          <w:b/>
        </w:rPr>
        <w:t xml:space="preserve">        science=science*100/100;</w:t>
      </w:r>
    </w:p>
    <w:p w:rsidR="00403A06" w:rsidRPr="00403A06" w:rsidRDefault="00403A06" w:rsidP="00403A06">
      <w:pPr>
        <w:spacing w:before="0" w:after="0"/>
        <w:rPr>
          <w:b/>
        </w:rPr>
      </w:pPr>
      <w:r w:rsidRPr="00403A06">
        <w:rPr>
          <w:b/>
        </w:rPr>
        <w:t xml:space="preserve">        txtsciencep.setText(Integer.toString(science));</w:t>
      </w:r>
    </w:p>
    <w:p w:rsidR="00403A06" w:rsidRPr="00403A06" w:rsidRDefault="00403A06" w:rsidP="00403A06">
      <w:pPr>
        <w:spacing w:before="0" w:after="0"/>
        <w:rPr>
          <w:b/>
        </w:rPr>
      </w:pPr>
      <w:r w:rsidRPr="00403A06">
        <w:rPr>
          <w:b/>
        </w:rPr>
        <w:t xml:space="preserve">        computer=computer*100/100;</w:t>
      </w:r>
    </w:p>
    <w:p w:rsidR="00403A06" w:rsidRPr="00403A06" w:rsidRDefault="00403A06" w:rsidP="00403A06">
      <w:pPr>
        <w:spacing w:before="0" w:after="0"/>
        <w:rPr>
          <w:b/>
        </w:rPr>
      </w:pPr>
      <w:r w:rsidRPr="00403A06">
        <w:rPr>
          <w:b/>
        </w:rPr>
        <w:t xml:space="preserve">        txtcomputerp.setText(Integer.toString(computer));</w:t>
      </w:r>
    </w:p>
    <w:p w:rsidR="00403A06" w:rsidRPr="00403A06" w:rsidRDefault="00403A06" w:rsidP="00403A06">
      <w:pPr>
        <w:spacing w:before="0" w:after="0"/>
        <w:rPr>
          <w:b/>
        </w:rPr>
      </w:pPr>
      <w:r w:rsidRPr="00403A06">
        <w:rPr>
          <w:b/>
        </w:rPr>
        <w:t xml:space="preserve">        total=hindi+english+math+science+computer ;</w:t>
      </w:r>
    </w:p>
    <w:p w:rsidR="00403A06" w:rsidRPr="00403A06" w:rsidRDefault="00403A06" w:rsidP="00403A06">
      <w:pPr>
        <w:spacing w:before="0" w:after="0"/>
        <w:rPr>
          <w:b/>
        </w:rPr>
      </w:pPr>
      <w:r w:rsidRPr="00403A06">
        <w:rPr>
          <w:b/>
        </w:rPr>
        <w:t xml:space="preserve">        txttotal.setText(Integer.toString(total));</w:t>
      </w:r>
    </w:p>
    <w:p w:rsidR="00403A06" w:rsidRPr="00403A06" w:rsidRDefault="00403A06" w:rsidP="00403A06">
      <w:pPr>
        <w:spacing w:before="0" w:after="0"/>
        <w:rPr>
          <w:b/>
        </w:rPr>
      </w:pPr>
      <w:r w:rsidRPr="00403A06">
        <w:rPr>
          <w:b/>
        </w:rPr>
        <w:t xml:space="preserve">        total_p=total*100/500;</w:t>
      </w:r>
    </w:p>
    <w:p w:rsidR="00403A06" w:rsidRPr="00403A06" w:rsidRDefault="00403A06" w:rsidP="00403A06">
      <w:pPr>
        <w:spacing w:before="0" w:after="0"/>
        <w:rPr>
          <w:b/>
        </w:rPr>
      </w:pPr>
      <w:r w:rsidRPr="00403A06">
        <w:rPr>
          <w:b/>
        </w:rPr>
        <w:t xml:space="preserve">        txttotalp.setText(Integer.toString(total_p));</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btnsearchActionPerformed(java.awt.event.ActionEvent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sql="select * from second_exam where roll="+roll+"";</w:t>
      </w:r>
    </w:p>
    <w:p w:rsidR="00403A06" w:rsidRPr="00403A06" w:rsidRDefault="00403A06" w:rsidP="00403A06">
      <w:pPr>
        <w:spacing w:before="0" w:after="0"/>
        <w:rPr>
          <w:b/>
        </w:rPr>
      </w:pPr>
      <w:r w:rsidRPr="00403A06">
        <w:rPr>
          <w:b/>
        </w:rPr>
        <w:lastRenderedPageBreak/>
        <w:t xml:space="preserve">            myconnection.rs=myconnection.stmt.executeQuery(sql);</w:t>
      </w:r>
    </w:p>
    <w:p w:rsidR="00403A06" w:rsidRPr="00403A06" w:rsidRDefault="00403A06" w:rsidP="00403A06">
      <w:pPr>
        <w:spacing w:before="0" w:after="0"/>
        <w:rPr>
          <w:b/>
        </w:rPr>
      </w:pPr>
      <w:r w:rsidRPr="00403A06">
        <w:rPr>
          <w:b/>
        </w:rPr>
        <w:t xml:space="preserve">            if(myconnection.rs.next())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JOptionPane.showMessageDialog(null,"searching is found");</w:t>
      </w:r>
    </w:p>
    <w:p w:rsidR="00403A06" w:rsidRPr="00403A06" w:rsidRDefault="00403A06" w:rsidP="00403A06">
      <w:pPr>
        <w:spacing w:before="0" w:after="0"/>
        <w:rPr>
          <w:b/>
        </w:rPr>
      </w:pPr>
      <w:r w:rsidRPr="00403A06">
        <w:rPr>
          <w:b/>
        </w:rPr>
        <w:t xml:space="preserve">                txtnm.setText(myconnection.rs.getString("name"));</w:t>
      </w:r>
    </w:p>
    <w:p w:rsidR="00403A06" w:rsidRPr="00403A06" w:rsidRDefault="00403A06" w:rsidP="00403A06">
      <w:pPr>
        <w:spacing w:before="0" w:after="0"/>
        <w:rPr>
          <w:b/>
        </w:rPr>
      </w:pPr>
      <w:r w:rsidRPr="00403A06">
        <w:rPr>
          <w:b/>
        </w:rPr>
        <w:t xml:space="preserve">                txtclass.setText(myconnection.rs.getString("classs"));</w:t>
      </w:r>
    </w:p>
    <w:p w:rsidR="00403A06" w:rsidRPr="00403A06" w:rsidRDefault="00403A06" w:rsidP="00403A06">
      <w:pPr>
        <w:spacing w:before="0" w:after="0"/>
        <w:rPr>
          <w:b/>
        </w:rPr>
      </w:pPr>
      <w:r w:rsidRPr="00403A06">
        <w:rPr>
          <w:b/>
        </w:rPr>
        <w:t xml:space="preserve">                txthindi.setText(Integer.toString(myconnection.rs.getInt("hindi")));</w:t>
      </w:r>
    </w:p>
    <w:p w:rsidR="00403A06" w:rsidRPr="00403A06" w:rsidRDefault="00403A06" w:rsidP="00403A06">
      <w:pPr>
        <w:spacing w:before="0" w:after="0"/>
        <w:rPr>
          <w:b/>
        </w:rPr>
      </w:pPr>
      <w:r w:rsidRPr="00403A06">
        <w:rPr>
          <w:b/>
        </w:rPr>
        <w:t xml:space="preserve">                txtenglish.setText(Integer.toString(myconnection.rs.getInt("english")));</w:t>
      </w:r>
    </w:p>
    <w:p w:rsidR="00403A06" w:rsidRPr="00403A06" w:rsidRDefault="00403A06" w:rsidP="00403A06">
      <w:pPr>
        <w:spacing w:before="0" w:after="0"/>
        <w:rPr>
          <w:b/>
        </w:rPr>
      </w:pPr>
      <w:r w:rsidRPr="00403A06">
        <w:rPr>
          <w:b/>
        </w:rPr>
        <w:t xml:space="preserve">                txtmath.setText(Integer.toString(myconnection.rs.getInt("math")));</w:t>
      </w:r>
    </w:p>
    <w:p w:rsidR="00403A06" w:rsidRPr="00403A06" w:rsidRDefault="00403A06" w:rsidP="00403A06">
      <w:pPr>
        <w:spacing w:before="0" w:after="0"/>
        <w:rPr>
          <w:b/>
        </w:rPr>
      </w:pPr>
      <w:r w:rsidRPr="00403A06">
        <w:rPr>
          <w:b/>
        </w:rPr>
        <w:t xml:space="preserve">                txtscience.setText(Integer.toString(myconnection.rs.getInt("science")));</w:t>
      </w:r>
    </w:p>
    <w:p w:rsidR="00403A06" w:rsidRPr="00403A06" w:rsidRDefault="00403A06" w:rsidP="00403A06">
      <w:pPr>
        <w:spacing w:before="0" w:after="0"/>
        <w:rPr>
          <w:b/>
        </w:rPr>
      </w:pPr>
      <w:r w:rsidRPr="00403A06">
        <w:rPr>
          <w:b/>
        </w:rPr>
        <w:t xml:space="preserve">                txtcomputer.setText(Integer.toString(myconnection.rs.getInt("computer")));</w:t>
      </w:r>
    </w:p>
    <w:p w:rsidR="00403A06" w:rsidRPr="00403A06" w:rsidRDefault="00403A06" w:rsidP="00403A06">
      <w:pPr>
        <w:spacing w:before="0" w:after="0"/>
        <w:rPr>
          <w:b/>
        </w:rPr>
      </w:pPr>
      <w:r w:rsidRPr="00403A06">
        <w:rPr>
          <w:b/>
        </w:rPr>
        <w:t xml:space="preserve">                txthindip.setText(Integer.toString(myconnection.rs.getInt("hindi_p")));</w:t>
      </w:r>
    </w:p>
    <w:p w:rsidR="00403A06" w:rsidRPr="00403A06" w:rsidRDefault="00403A06" w:rsidP="00403A06">
      <w:pPr>
        <w:spacing w:before="0" w:after="0"/>
        <w:rPr>
          <w:b/>
        </w:rPr>
      </w:pPr>
      <w:r w:rsidRPr="00403A06">
        <w:rPr>
          <w:b/>
        </w:rPr>
        <w:t xml:space="preserve">                txtenglishp.setText(Integer.toString(myconnection.rs.getInt("english_p")));</w:t>
      </w:r>
    </w:p>
    <w:p w:rsidR="00403A06" w:rsidRPr="00403A06" w:rsidRDefault="00403A06" w:rsidP="00403A06">
      <w:pPr>
        <w:spacing w:before="0" w:after="0"/>
        <w:rPr>
          <w:b/>
        </w:rPr>
      </w:pPr>
      <w:r w:rsidRPr="00403A06">
        <w:rPr>
          <w:b/>
        </w:rPr>
        <w:t xml:space="preserve">                txtmathp.setText(Integer.toString(myconnection.rs.getInt("math_p")));</w:t>
      </w:r>
    </w:p>
    <w:p w:rsidR="00403A06" w:rsidRPr="00403A06" w:rsidRDefault="00403A06" w:rsidP="00403A06">
      <w:pPr>
        <w:spacing w:before="0" w:after="0"/>
        <w:rPr>
          <w:b/>
        </w:rPr>
      </w:pPr>
      <w:r w:rsidRPr="00403A06">
        <w:rPr>
          <w:b/>
        </w:rPr>
        <w:t xml:space="preserve">                txtsciencep.setText(Integer.toString(myconnection.rs.getInt("science_p")));</w:t>
      </w:r>
    </w:p>
    <w:p w:rsidR="00403A06" w:rsidRPr="00403A06" w:rsidRDefault="00403A06" w:rsidP="00403A06">
      <w:pPr>
        <w:spacing w:before="0" w:after="0"/>
        <w:rPr>
          <w:b/>
        </w:rPr>
      </w:pPr>
      <w:r w:rsidRPr="00403A06">
        <w:rPr>
          <w:b/>
        </w:rPr>
        <w:t xml:space="preserve">                txtcomputerp.setText(Integer.toString(myconnection.rs.getInt("computer_p")));</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JOptionPane.showMessageDialog(null,"not found");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jButton4ActionPerformed(java.awt.event.ActionEvent evt) {                                         </w:t>
      </w:r>
    </w:p>
    <w:p w:rsidR="00403A06" w:rsidRPr="00403A06" w:rsidRDefault="00403A06" w:rsidP="00403A06">
      <w:pPr>
        <w:spacing w:before="0" w:after="0"/>
        <w:rPr>
          <w:b/>
        </w:rPr>
      </w:pPr>
      <w:r w:rsidRPr="00403A06">
        <w:rPr>
          <w:b/>
        </w:rPr>
        <w:t xml:space="preserve">         txtrollno.setText("");</w:t>
      </w:r>
    </w:p>
    <w:p w:rsidR="00403A06" w:rsidRPr="00403A06" w:rsidRDefault="00403A06" w:rsidP="00403A06">
      <w:pPr>
        <w:spacing w:before="0" w:after="0"/>
        <w:rPr>
          <w:b/>
        </w:rPr>
      </w:pPr>
      <w:r w:rsidRPr="00403A06">
        <w:rPr>
          <w:b/>
        </w:rPr>
        <w:t xml:space="preserve">        txtnm.setText("");</w:t>
      </w:r>
    </w:p>
    <w:p w:rsidR="00403A06" w:rsidRPr="00403A06" w:rsidRDefault="00403A06" w:rsidP="00403A06">
      <w:pPr>
        <w:spacing w:before="0" w:after="0"/>
        <w:rPr>
          <w:b/>
        </w:rPr>
      </w:pPr>
      <w:r w:rsidRPr="00403A06">
        <w:rPr>
          <w:b/>
        </w:rPr>
        <w:t xml:space="preserve">        txtclass.setText("");</w:t>
      </w:r>
    </w:p>
    <w:p w:rsidR="00403A06" w:rsidRPr="00403A06" w:rsidRDefault="00403A06" w:rsidP="00403A06">
      <w:pPr>
        <w:spacing w:before="0" w:after="0"/>
        <w:rPr>
          <w:b/>
        </w:rPr>
      </w:pPr>
      <w:r w:rsidRPr="00403A06">
        <w:rPr>
          <w:b/>
        </w:rPr>
        <w:t xml:space="preserve">        txthindi.setText("");</w:t>
      </w:r>
    </w:p>
    <w:p w:rsidR="00403A06" w:rsidRPr="00403A06" w:rsidRDefault="00403A06" w:rsidP="00403A06">
      <w:pPr>
        <w:spacing w:before="0" w:after="0"/>
        <w:rPr>
          <w:b/>
        </w:rPr>
      </w:pPr>
      <w:r w:rsidRPr="00403A06">
        <w:rPr>
          <w:b/>
        </w:rPr>
        <w:t xml:space="preserve">        txtenglish.setText("");</w:t>
      </w:r>
    </w:p>
    <w:p w:rsidR="00403A06" w:rsidRPr="00403A06" w:rsidRDefault="00403A06" w:rsidP="00403A06">
      <w:pPr>
        <w:spacing w:before="0" w:after="0"/>
        <w:rPr>
          <w:b/>
        </w:rPr>
      </w:pPr>
      <w:r w:rsidRPr="00403A06">
        <w:rPr>
          <w:b/>
        </w:rPr>
        <w:t xml:space="preserve">        txtmath.setText("");</w:t>
      </w:r>
    </w:p>
    <w:p w:rsidR="00403A06" w:rsidRPr="00403A06" w:rsidRDefault="00403A06" w:rsidP="00403A06">
      <w:pPr>
        <w:spacing w:before="0" w:after="0"/>
        <w:rPr>
          <w:b/>
        </w:rPr>
      </w:pPr>
      <w:r w:rsidRPr="00403A06">
        <w:rPr>
          <w:b/>
        </w:rPr>
        <w:t xml:space="preserve">        txtscience.setText("");</w:t>
      </w:r>
    </w:p>
    <w:p w:rsidR="00403A06" w:rsidRPr="00403A06" w:rsidRDefault="00403A06" w:rsidP="00403A06">
      <w:pPr>
        <w:spacing w:before="0" w:after="0"/>
        <w:rPr>
          <w:b/>
        </w:rPr>
      </w:pPr>
      <w:r w:rsidRPr="00403A06">
        <w:rPr>
          <w:b/>
        </w:rPr>
        <w:t xml:space="preserve">        txtcomputer.setText("");</w:t>
      </w:r>
    </w:p>
    <w:p w:rsidR="00403A06" w:rsidRPr="00403A06" w:rsidRDefault="00403A06" w:rsidP="00403A06">
      <w:pPr>
        <w:spacing w:before="0" w:after="0"/>
        <w:rPr>
          <w:b/>
        </w:rPr>
      </w:pPr>
      <w:r w:rsidRPr="00403A06">
        <w:rPr>
          <w:b/>
        </w:rPr>
        <w:t xml:space="preserve">        txthindip.setText("");</w:t>
      </w:r>
    </w:p>
    <w:p w:rsidR="00403A06" w:rsidRPr="00403A06" w:rsidRDefault="00403A06" w:rsidP="00403A06">
      <w:pPr>
        <w:spacing w:before="0" w:after="0"/>
        <w:rPr>
          <w:b/>
        </w:rPr>
      </w:pPr>
      <w:r w:rsidRPr="00403A06">
        <w:rPr>
          <w:b/>
        </w:rPr>
        <w:t xml:space="preserve">        txtenglishp.setText("");</w:t>
      </w:r>
    </w:p>
    <w:p w:rsidR="00403A06" w:rsidRPr="00403A06" w:rsidRDefault="00403A06" w:rsidP="00403A06">
      <w:pPr>
        <w:spacing w:before="0" w:after="0"/>
        <w:rPr>
          <w:b/>
        </w:rPr>
      </w:pPr>
      <w:r w:rsidRPr="00403A06">
        <w:rPr>
          <w:b/>
        </w:rPr>
        <w:t xml:space="preserve">        txtmathp.setText("");</w:t>
      </w:r>
    </w:p>
    <w:p w:rsidR="00403A06" w:rsidRPr="00403A06" w:rsidRDefault="00403A06" w:rsidP="00403A06">
      <w:pPr>
        <w:spacing w:before="0" w:after="0"/>
        <w:rPr>
          <w:b/>
        </w:rPr>
      </w:pPr>
      <w:r w:rsidRPr="00403A06">
        <w:rPr>
          <w:b/>
        </w:rPr>
        <w:t xml:space="preserve">         txtsciencep.setText("");</w:t>
      </w:r>
    </w:p>
    <w:p w:rsidR="00403A06" w:rsidRPr="00403A06" w:rsidRDefault="00403A06" w:rsidP="00403A06">
      <w:pPr>
        <w:spacing w:before="0" w:after="0"/>
        <w:rPr>
          <w:b/>
        </w:rPr>
      </w:pPr>
      <w:r w:rsidRPr="00403A06">
        <w:rPr>
          <w:b/>
        </w:rPr>
        <w:t xml:space="preserve"> txtcomputerp.setText("");</w:t>
      </w:r>
    </w:p>
    <w:p w:rsidR="00403A06" w:rsidRPr="00403A06" w:rsidRDefault="00403A06" w:rsidP="00403A06">
      <w:pPr>
        <w:spacing w:before="0" w:after="0"/>
        <w:rPr>
          <w:b/>
        </w:rPr>
      </w:pPr>
      <w:r w:rsidRPr="00403A06">
        <w:rPr>
          <w:b/>
        </w:rPr>
        <w:t xml:space="preserve">  txttotal.setText("");</w:t>
      </w:r>
    </w:p>
    <w:p w:rsidR="00403A06" w:rsidRPr="00403A06" w:rsidRDefault="00403A06" w:rsidP="00403A06">
      <w:pPr>
        <w:spacing w:before="0" w:after="0"/>
        <w:rPr>
          <w:b/>
        </w:rPr>
      </w:pPr>
      <w:r w:rsidRPr="00403A06">
        <w:rPr>
          <w:b/>
        </w:rPr>
        <w:t xml:space="preserve">   txttotalp.setText("");</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btnupdateActionPerformed(java.awt.event.ActionEvent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hindi=Integer.parseInt(txthindi.getText());</w:t>
      </w:r>
    </w:p>
    <w:p w:rsidR="00403A06" w:rsidRPr="00403A06" w:rsidRDefault="00403A06" w:rsidP="00403A06">
      <w:pPr>
        <w:spacing w:before="0" w:after="0"/>
        <w:rPr>
          <w:b/>
        </w:rPr>
      </w:pPr>
      <w:r w:rsidRPr="00403A06">
        <w:rPr>
          <w:b/>
        </w:rPr>
        <w:t xml:space="preserve">        english=Integer.parseInt(txtenglish.getText());</w:t>
      </w:r>
    </w:p>
    <w:p w:rsidR="00403A06" w:rsidRPr="00403A06" w:rsidRDefault="00403A06" w:rsidP="00403A06">
      <w:pPr>
        <w:spacing w:before="0" w:after="0"/>
        <w:rPr>
          <w:b/>
        </w:rPr>
      </w:pPr>
      <w:r w:rsidRPr="00403A06">
        <w:rPr>
          <w:b/>
        </w:rPr>
        <w:t xml:space="preserve">        math=Integer.parseInt(txtmath.getText());</w:t>
      </w:r>
    </w:p>
    <w:p w:rsidR="00403A06" w:rsidRPr="00403A06" w:rsidRDefault="00403A06" w:rsidP="00403A06">
      <w:pPr>
        <w:spacing w:before="0" w:after="0"/>
        <w:rPr>
          <w:b/>
        </w:rPr>
      </w:pPr>
      <w:r w:rsidRPr="00403A06">
        <w:rPr>
          <w:b/>
        </w:rPr>
        <w:t xml:space="preserve">        science=Integer.parseInt(txtscience.getText());</w:t>
      </w:r>
    </w:p>
    <w:p w:rsidR="00403A06" w:rsidRPr="00403A06" w:rsidRDefault="00403A06" w:rsidP="00403A06">
      <w:pPr>
        <w:spacing w:before="0" w:after="0"/>
        <w:rPr>
          <w:b/>
        </w:rPr>
      </w:pPr>
      <w:r w:rsidRPr="00403A06">
        <w:rPr>
          <w:b/>
        </w:rPr>
        <w:t xml:space="preserve">        computer=Integer.parseInt(txtcomputer.getText());</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total=Integer.parseInt(txttotal.getText());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 ="update second_exam set roll='"+roll+"',name='"+name+"',classs='"+classs+"',hindi='"+hindi+"',english='"+english+"',math='"+math+"',science='"+science+"',computer='"+computer+"',hindi_p='"+hindi_p+"',english_p='"+english_p+"',math_p='"+math_p+"',science_p='"+science_p+"',computer_p='"+computer_p+"',total='"+total+"',total_p='"+total_p+"'";</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t xml:space="preserve">            JOptionPane.showMessageDialog(null,"Record is updated!!!!!!!!!!");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JOptionPane.showMessageDialog(null,"updation  problem"+e);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@param args the command line arguments</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public static void main(String args[]) {</w:t>
      </w:r>
    </w:p>
    <w:p w:rsidR="00403A06" w:rsidRPr="00403A06" w:rsidRDefault="00403A06" w:rsidP="00403A06">
      <w:pPr>
        <w:spacing w:before="0" w:after="0"/>
        <w:rPr>
          <w:b/>
        </w:rPr>
      </w:pPr>
      <w:r w:rsidRPr="00403A06">
        <w:rPr>
          <w:b/>
        </w:rPr>
        <w:t xml:space="preserve">        /* Set the Nimbus look and feel */</w:t>
      </w:r>
    </w:p>
    <w:p w:rsidR="00403A06" w:rsidRPr="00403A06" w:rsidRDefault="00403A06" w:rsidP="00403A06">
      <w:pPr>
        <w:spacing w:before="0" w:after="0"/>
        <w:rPr>
          <w:b/>
        </w:rPr>
      </w:pPr>
      <w:r w:rsidRPr="00403A06">
        <w:rPr>
          <w:b/>
        </w:rPr>
        <w:t xml:space="preserve">        //&lt;editor-fold defaultstate="collapsed" desc=" Look and feel setting code (optional) "&gt;</w:t>
      </w:r>
    </w:p>
    <w:p w:rsidR="00403A06" w:rsidRPr="00403A06" w:rsidRDefault="00403A06" w:rsidP="00403A06">
      <w:pPr>
        <w:spacing w:before="0" w:after="0"/>
        <w:rPr>
          <w:b/>
        </w:rPr>
      </w:pPr>
      <w:r w:rsidRPr="00403A06">
        <w:rPr>
          <w:b/>
        </w:rPr>
        <w:t xml:space="preserve">        /* If Nimbus (introduced in Java SE 6) is not available, stay with the default look and feel.</w:t>
      </w:r>
    </w:p>
    <w:p w:rsidR="00403A06" w:rsidRPr="00403A06" w:rsidRDefault="00403A06" w:rsidP="00403A06">
      <w:pPr>
        <w:spacing w:before="0" w:after="0"/>
        <w:rPr>
          <w:b/>
        </w:rPr>
      </w:pPr>
      <w:r w:rsidRPr="00403A06">
        <w:rPr>
          <w:b/>
        </w:rPr>
        <w:t xml:space="preserve">         * For details see http://download.oracle.com/javase/tutorial/uiswing/lookandfeel/plaf.html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lastRenderedPageBreak/>
        <w:t xml:space="preserve">        try {</w:t>
      </w:r>
    </w:p>
    <w:p w:rsidR="00403A06" w:rsidRPr="00403A06" w:rsidRDefault="00403A06" w:rsidP="00403A06">
      <w:pPr>
        <w:spacing w:before="0" w:after="0"/>
        <w:rPr>
          <w:b/>
        </w:rPr>
      </w:pPr>
      <w:r w:rsidRPr="00403A06">
        <w:rPr>
          <w:b/>
        </w:rPr>
        <w:t xml:space="preserve">            for (javax.swing.UIManager.LookAndFeelInfo info : javax.swing.UIManager.getInstalledLookAndFeels()) {</w:t>
      </w:r>
    </w:p>
    <w:p w:rsidR="00403A06" w:rsidRPr="00403A06" w:rsidRDefault="00403A06" w:rsidP="00403A06">
      <w:pPr>
        <w:spacing w:before="0" w:after="0"/>
        <w:rPr>
          <w:b/>
        </w:rPr>
      </w:pPr>
      <w:r w:rsidRPr="00403A06">
        <w:rPr>
          <w:b/>
        </w:rPr>
        <w:t xml:space="preserve">                if ("Nimbus".equals(info.getName())) {</w:t>
      </w:r>
    </w:p>
    <w:p w:rsidR="00403A06" w:rsidRPr="00403A06" w:rsidRDefault="00403A06" w:rsidP="00403A06">
      <w:pPr>
        <w:spacing w:before="0" w:after="0"/>
        <w:rPr>
          <w:b/>
        </w:rPr>
      </w:pPr>
      <w:r w:rsidRPr="00403A06">
        <w:rPr>
          <w:b/>
        </w:rPr>
        <w:t xml:space="preserve">                    javax.swing.UIManager.setLookAndFeel(info.getClassName());</w:t>
      </w:r>
    </w:p>
    <w:p w:rsidR="00403A06" w:rsidRPr="00403A06" w:rsidRDefault="00403A06" w:rsidP="00403A06">
      <w:pPr>
        <w:spacing w:before="0" w:after="0"/>
        <w:rPr>
          <w:b/>
        </w:rPr>
      </w:pPr>
      <w:r w:rsidRPr="00403A06">
        <w:rPr>
          <w:b/>
        </w:rPr>
        <w:t xml:space="preserve">                    break;</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catch (ClassNotFoundException ex) {</w:t>
      </w:r>
    </w:p>
    <w:p w:rsidR="00403A06" w:rsidRPr="00403A06" w:rsidRDefault="00403A06" w:rsidP="00403A06">
      <w:pPr>
        <w:spacing w:before="0" w:after="0"/>
        <w:rPr>
          <w:b/>
        </w:rPr>
      </w:pPr>
      <w:r w:rsidRPr="00403A06">
        <w:rPr>
          <w:b/>
        </w:rPr>
        <w:t xml:space="preserve">            java.util.logging.Logger.getLogger(secondexam.class.getName()).log(java.util.logging.Level.SEVERE, null, ex);</w:t>
      </w:r>
    </w:p>
    <w:p w:rsidR="00403A06" w:rsidRPr="00403A06" w:rsidRDefault="00403A06" w:rsidP="00403A06">
      <w:pPr>
        <w:spacing w:before="0" w:after="0"/>
        <w:rPr>
          <w:b/>
        </w:rPr>
      </w:pPr>
      <w:r w:rsidRPr="00403A06">
        <w:rPr>
          <w:b/>
        </w:rPr>
        <w:t xml:space="preserve">        } catch (InstantiationException ex) {</w:t>
      </w:r>
    </w:p>
    <w:p w:rsidR="00403A06" w:rsidRPr="00403A06" w:rsidRDefault="00403A06" w:rsidP="00403A06">
      <w:pPr>
        <w:spacing w:before="0" w:after="0"/>
        <w:rPr>
          <w:b/>
        </w:rPr>
      </w:pPr>
      <w:r w:rsidRPr="00403A06">
        <w:rPr>
          <w:b/>
        </w:rPr>
        <w:t xml:space="preserve">            java.util.logging.Logger.getLogger(secondexam.class.getName()).log(java.util.logging.Level.SEVERE, null, ex);</w:t>
      </w:r>
    </w:p>
    <w:p w:rsidR="00403A06" w:rsidRPr="00403A06" w:rsidRDefault="00403A06" w:rsidP="00403A06">
      <w:pPr>
        <w:spacing w:before="0" w:after="0"/>
        <w:rPr>
          <w:b/>
        </w:rPr>
      </w:pPr>
      <w:r w:rsidRPr="00403A06">
        <w:rPr>
          <w:b/>
        </w:rPr>
        <w:t xml:space="preserve">        } catch (IllegalAccessException ex) {</w:t>
      </w:r>
    </w:p>
    <w:p w:rsidR="00403A06" w:rsidRPr="00403A06" w:rsidRDefault="00403A06" w:rsidP="00403A06">
      <w:pPr>
        <w:spacing w:before="0" w:after="0"/>
        <w:rPr>
          <w:b/>
        </w:rPr>
      </w:pPr>
      <w:r w:rsidRPr="00403A06">
        <w:rPr>
          <w:b/>
        </w:rPr>
        <w:t xml:space="preserve">            java.util.logging.Logger.getLogger(secondexam.class.getName()).log(java.util.logging.Level.SEVERE, null, ex);</w:t>
      </w:r>
    </w:p>
    <w:p w:rsidR="00403A06" w:rsidRPr="00403A06" w:rsidRDefault="00403A06" w:rsidP="00403A06">
      <w:pPr>
        <w:spacing w:before="0" w:after="0"/>
        <w:rPr>
          <w:b/>
        </w:rPr>
      </w:pPr>
      <w:r w:rsidRPr="00403A06">
        <w:rPr>
          <w:b/>
        </w:rPr>
        <w:t xml:space="preserve">        } catch (javax.swing.UnsupportedLookAndFeelException ex) {</w:t>
      </w:r>
    </w:p>
    <w:p w:rsidR="00403A06" w:rsidRPr="00403A06" w:rsidRDefault="00403A06" w:rsidP="00403A06">
      <w:pPr>
        <w:spacing w:before="0" w:after="0"/>
        <w:rPr>
          <w:b/>
        </w:rPr>
      </w:pPr>
      <w:r w:rsidRPr="00403A06">
        <w:rPr>
          <w:b/>
        </w:rPr>
        <w:t xml:space="preserve">            java.util.logging.Logger.getLogger(secondexam.class.getName()).log(java.util.logging.Level.SEVERE, null, ex);</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//&lt;/editor-fold&gt;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Create and display the form */</w:t>
      </w:r>
    </w:p>
    <w:p w:rsidR="00403A06" w:rsidRPr="00403A06" w:rsidRDefault="00403A06" w:rsidP="00403A06">
      <w:pPr>
        <w:spacing w:before="0" w:after="0"/>
        <w:rPr>
          <w:b/>
        </w:rPr>
      </w:pPr>
      <w:r w:rsidRPr="00403A06">
        <w:rPr>
          <w:b/>
        </w:rPr>
        <w:t xml:space="preserve">        java.awt.EventQueue.invokeLater(new Runnable() {</w:t>
      </w:r>
    </w:p>
    <w:p w:rsidR="00403A06" w:rsidRPr="00403A06" w:rsidRDefault="00403A06" w:rsidP="00403A06">
      <w:pPr>
        <w:spacing w:before="0" w:after="0"/>
        <w:rPr>
          <w:b/>
        </w:rPr>
      </w:pPr>
      <w:r w:rsidRPr="00403A06">
        <w:rPr>
          <w:b/>
        </w:rPr>
        <w:t xml:space="preserve">            public void run() {</w:t>
      </w:r>
    </w:p>
    <w:p w:rsidR="00403A06" w:rsidRPr="00403A06" w:rsidRDefault="00403A06" w:rsidP="00403A06">
      <w:pPr>
        <w:spacing w:before="0" w:after="0"/>
        <w:rPr>
          <w:b/>
        </w:rPr>
      </w:pPr>
      <w:r w:rsidRPr="00403A06">
        <w:rPr>
          <w:b/>
        </w:rPr>
        <w:t xml:space="preserve">                new secondexam().setVisible(true);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Variables declaration - do not modify                     </w:t>
      </w:r>
    </w:p>
    <w:p w:rsidR="00403A06" w:rsidRPr="00403A06" w:rsidRDefault="00403A06" w:rsidP="00403A06">
      <w:pPr>
        <w:spacing w:before="0" w:after="0"/>
        <w:rPr>
          <w:b/>
        </w:rPr>
      </w:pPr>
      <w:r w:rsidRPr="00403A06">
        <w:rPr>
          <w:b/>
        </w:rPr>
        <w:t xml:space="preserve">    private javax.swing.JButton btnexit;</w:t>
      </w:r>
    </w:p>
    <w:p w:rsidR="00403A06" w:rsidRPr="00403A06" w:rsidRDefault="00403A06" w:rsidP="00403A06">
      <w:pPr>
        <w:spacing w:before="0" w:after="0"/>
        <w:rPr>
          <w:b/>
        </w:rPr>
      </w:pPr>
      <w:r w:rsidRPr="00403A06">
        <w:rPr>
          <w:b/>
        </w:rPr>
        <w:t xml:space="preserve">    private javax.swing.JButton btnfind;</w:t>
      </w:r>
    </w:p>
    <w:p w:rsidR="00403A06" w:rsidRPr="00403A06" w:rsidRDefault="00403A06" w:rsidP="00403A06">
      <w:pPr>
        <w:spacing w:before="0" w:after="0"/>
        <w:rPr>
          <w:b/>
        </w:rPr>
      </w:pPr>
      <w:r w:rsidRPr="00403A06">
        <w:rPr>
          <w:b/>
        </w:rPr>
        <w:t xml:space="preserve">    private javax.swing.JButton btnsave;</w:t>
      </w:r>
    </w:p>
    <w:p w:rsidR="00403A06" w:rsidRPr="00403A06" w:rsidRDefault="00403A06" w:rsidP="00403A06">
      <w:pPr>
        <w:spacing w:before="0" w:after="0"/>
        <w:rPr>
          <w:b/>
        </w:rPr>
      </w:pPr>
      <w:r w:rsidRPr="00403A06">
        <w:rPr>
          <w:b/>
        </w:rPr>
        <w:t xml:space="preserve">    private javax.swing.JButton btnsearch;</w:t>
      </w:r>
    </w:p>
    <w:p w:rsidR="00403A06" w:rsidRPr="00403A06" w:rsidRDefault="00403A06" w:rsidP="00403A06">
      <w:pPr>
        <w:spacing w:before="0" w:after="0"/>
        <w:rPr>
          <w:b/>
        </w:rPr>
      </w:pPr>
      <w:r w:rsidRPr="00403A06">
        <w:rPr>
          <w:b/>
        </w:rPr>
        <w:t xml:space="preserve">    private javax.swing.JButton btnupdate;</w:t>
      </w:r>
    </w:p>
    <w:p w:rsidR="00403A06" w:rsidRPr="00403A06" w:rsidRDefault="00403A06" w:rsidP="00403A06">
      <w:pPr>
        <w:spacing w:before="0" w:after="0"/>
        <w:rPr>
          <w:b/>
        </w:rPr>
      </w:pPr>
      <w:r w:rsidRPr="00403A06">
        <w:rPr>
          <w:b/>
        </w:rPr>
        <w:t xml:space="preserve">    private javax.swing.JButton jButton4;</w:t>
      </w:r>
    </w:p>
    <w:p w:rsidR="00403A06" w:rsidRPr="00403A06" w:rsidRDefault="00403A06" w:rsidP="00403A06">
      <w:pPr>
        <w:spacing w:before="0" w:after="0"/>
        <w:rPr>
          <w:b/>
        </w:rPr>
      </w:pPr>
      <w:r w:rsidRPr="00403A06">
        <w:rPr>
          <w:b/>
        </w:rPr>
        <w:t xml:space="preserve">    private javax.swing.JCheckBox jCheckBox1;</w:t>
      </w:r>
    </w:p>
    <w:p w:rsidR="00403A06" w:rsidRPr="00403A06" w:rsidRDefault="00403A06" w:rsidP="00403A06">
      <w:pPr>
        <w:spacing w:before="0" w:after="0"/>
        <w:rPr>
          <w:b/>
        </w:rPr>
      </w:pPr>
      <w:r w:rsidRPr="00403A06">
        <w:rPr>
          <w:b/>
        </w:rPr>
        <w:t xml:space="preserve">    private javax.swing.JLabel jLabel1;</w:t>
      </w:r>
    </w:p>
    <w:p w:rsidR="00403A06" w:rsidRPr="00403A06" w:rsidRDefault="00403A06" w:rsidP="00403A06">
      <w:pPr>
        <w:spacing w:before="0" w:after="0"/>
        <w:rPr>
          <w:b/>
        </w:rPr>
      </w:pPr>
      <w:r w:rsidRPr="00403A06">
        <w:rPr>
          <w:b/>
        </w:rPr>
        <w:lastRenderedPageBreak/>
        <w:t xml:space="preserve">    private javax.swing.JLabel jLabel10;</w:t>
      </w:r>
    </w:p>
    <w:p w:rsidR="00403A06" w:rsidRPr="00403A06" w:rsidRDefault="00403A06" w:rsidP="00403A06">
      <w:pPr>
        <w:spacing w:before="0" w:after="0"/>
        <w:rPr>
          <w:b/>
        </w:rPr>
      </w:pPr>
      <w:r w:rsidRPr="00403A06">
        <w:rPr>
          <w:b/>
        </w:rPr>
        <w:t xml:space="preserve">    private javax.swing.JLabel jLabel11;</w:t>
      </w:r>
    </w:p>
    <w:p w:rsidR="00403A06" w:rsidRPr="00403A06" w:rsidRDefault="00403A06" w:rsidP="00403A06">
      <w:pPr>
        <w:spacing w:before="0" w:after="0"/>
        <w:rPr>
          <w:b/>
        </w:rPr>
      </w:pPr>
      <w:r w:rsidRPr="00403A06">
        <w:rPr>
          <w:b/>
        </w:rPr>
        <w:t xml:space="preserve">    private javax.swing.JLabel jLabel12;</w:t>
      </w:r>
    </w:p>
    <w:p w:rsidR="00403A06" w:rsidRPr="00403A06" w:rsidRDefault="00403A06" w:rsidP="00403A06">
      <w:pPr>
        <w:spacing w:before="0" w:after="0"/>
        <w:rPr>
          <w:b/>
        </w:rPr>
      </w:pPr>
      <w:r w:rsidRPr="00403A06">
        <w:rPr>
          <w:b/>
        </w:rPr>
        <w:t xml:space="preserve">    private javax.swing.JLabel jLabel13;</w:t>
      </w:r>
    </w:p>
    <w:p w:rsidR="00403A06" w:rsidRPr="00403A06" w:rsidRDefault="00403A06" w:rsidP="00403A06">
      <w:pPr>
        <w:spacing w:before="0" w:after="0"/>
        <w:rPr>
          <w:b/>
        </w:rPr>
      </w:pPr>
      <w:r w:rsidRPr="00403A06">
        <w:rPr>
          <w:b/>
        </w:rPr>
        <w:t xml:space="preserve">    private javax.swing.JLabel jLabel14;</w:t>
      </w:r>
    </w:p>
    <w:p w:rsidR="00403A06" w:rsidRPr="00403A06" w:rsidRDefault="00403A06" w:rsidP="00403A06">
      <w:pPr>
        <w:spacing w:before="0" w:after="0"/>
        <w:rPr>
          <w:b/>
        </w:rPr>
      </w:pPr>
      <w:r w:rsidRPr="00403A06">
        <w:rPr>
          <w:b/>
        </w:rPr>
        <w:t xml:space="preserve">    private javax.swing.JLabel jLabel15;</w:t>
      </w:r>
    </w:p>
    <w:p w:rsidR="00403A06" w:rsidRPr="00403A06" w:rsidRDefault="00403A06" w:rsidP="00403A06">
      <w:pPr>
        <w:spacing w:before="0" w:after="0"/>
        <w:rPr>
          <w:b/>
        </w:rPr>
      </w:pPr>
      <w:r w:rsidRPr="00403A06">
        <w:rPr>
          <w:b/>
        </w:rPr>
        <w:t xml:space="preserve">    private javax.swing.JLabel jLabel16;</w:t>
      </w:r>
    </w:p>
    <w:p w:rsidR="00403A06" w:rsidRPr="00403A06" w:rsidRDefault="00403A06" w:rsidP="00403A06">
      <w:pPr>
        <w:spacing w:before="0" w:after="0"/>
        <w:rPr>
          <w:b/>
        </w:rPr>
      </w:pPr>
      <w:r w:rsidRPr="00403A06">
        <w:rPr>
          <w:b/>
        </w:rPr>
        <w:t xml:space="preserve">    private javax.swing.JLabel jLabel17;</w:t>
      </w:r>
    </w:p>
    <w:p w:rsidR="00403A06" w:rsidRPr="00403A06" w:rsidRDefault="00403A06" w:rsidP="00403A06">
      <w:pPr>
        <w:spacing w:before="0" w:after="0"/>
        <w:rPr>
          <w:b/>
        </w:rPr>
      </w:pPr>
      <w:r w:rsidRPr="00403A06">
        <w:rPr>
          <w:b/>
        </w:rPr>
        <w:t xml:space="preserve">    private javax.swing.JLabel jLabel18;</w:t>
      </w:r>
    </w:p>
    <w:p w:rsidR="00403A06" w:rsidRPr="00403A06" w:rsidRDefault="00403A06" w:rsidP="00403A06">
      <w:pPr>
        <w:spacing w:before="0" w:after="0"/>
        <w:rPr>
          <w:b/>
        </w:rPr>
      </w:pPr>
      <w:r w:rsidRPr="00403A06">
        <w:rPr>
          <w:b/>
        </w:rPr>
        <w:t xml:space="preserve">    private javax.swing.JLabel jLabel19;</w:t>
      </w:r>
    </w:p>
    <w:p w:rsidR="00403A06" w:rsidRPr="00403A06" w:rsidRDefault="00403A06" w:rsidP="00403A06">
      <w:pPr>
        <w:spacing w:before="0" w:after="0"/>
        <w:rPr>
          <w:b/>
        </w:rPr>
      </w:pPr>
      <w:r w:rsidRPr="00403A06">
        <w:rPr>
          <w:b/>
        </w:rPr>
        <w:t xml:space="preserve">    private javax.swing.JLabel jLabel2;</w:t>
      </w:r>
    </w:p>
    <w:p w:rsidR="00403A06" w:rsidRPr="00403A06" w:rsidRDefault="00403A06" w:rsidP="00403A06">
      <w:pPr>
        <w:spacing w:before="0" w:after="0"/>
        <w:rPr>
          <w:b/>
        </w:rPr>
      </w:pPr>
      <w:r w:rsidRPr="00403A06">
        <w:rPr>
          <w:b/>
        </w:rPr>
        <w:t xml:space="preserve">    private javax.swing.JLabel jLabel20;</w:t>
      </w:r>
    </w:p>
    <w:p w:rsidR="00403A06" w:rsidRPr="00403A06" w:rsidRDefault="00403A06" w:rsidP="00403A06">
      <w:pPr>
        <w:spacing w:before="0" w:after="0"/>
        <w:rPr>
          <w:b/>
        </w:rPr>
      </w:pPr>
      <w:r w:rsidRPr="00403A06">
        <w:rPr>
          <w:b/>
        </w:rPr>
        <w:t xml:space="preserve">    private javax.swing.JLabel jLabel21;</w:t>
      </w:r>
    </w:p>
    <w:p w:rsidR="00403A06" w:rsidRPr="00403A06" w:rsidRDefault="00403A06" w:rsidP="00403A06">
      <w:pPr>
        <w:spacing w:before="0" w:after="0"/>
        <w:rPr>
          <w:b/>
        </w:rPr>
      </w:pPr>
      <w:r w:rsidRPr="00403A06">
        <w:rPr>
          <w:b/>
        </w:rPr>
        <w:t xml:space="preserve">    private javax.swing.JLabel jLabel22;</w:t>
      </w:r>
    </w:p>
    <w:p w:rsidR="00403A06" w:rsidRPr="00403A06" w:rsidRDefault="00403A06" w:rsidP="00403A06">
      <w:pPr>
        <w:spacing w:before="0" w:after="0"/>
        <w:rPr>
          <w:b/>
        </w:rPr>
      </w:pPr>
      <w:r w:rsidRPr="00403A06">
        <w:rPr>
          <w:b/>
        </w:rPr>
        <w:t xml:space="preserve">    private javax.swing.JLabel jLabel3;</w:t>
      </w:r>
    </w:p>
    <w:p w:rsidR="00403A06" w:rsidRPr="00403A06" w:rsidRDefault="00403A06" w:rsidP="00403A06">
      <w:pPr>
        <w:spacing w:before="0" w:after="0"/>
        <w:rPr>
          <w:b/>
        </w:rPr>
      </w:pPr>
      <w:r w:rsidRPr="00403A06">
        <w:rPr>
          <w:b/>
        </w:rPr>
        <w:t xml:space="preserve">    private javax.swing.JLabel jLabel4;</w:t>
      </w:r>
    </w:p>
    <w:p w:rsidR="00403A06" w:rsidRPr="00403A06" w:rsidRDefault="00403A06" w:rsidP="00403A06">
      <w:pPr>
        <w:spacing w:before="0" w:after="0"/>
        <w:rPr>
          <w:b/>
        </w:rPr>
      </w:pPr>
      <w:r w:rsidRPr="00403A06">
        <w:rPr>
          <w:b/>
        </w:rPr>
        <w:t xml:space="preserve">    private javax.swing.JLabel jLabel5;</w:t>
      </w:r>
    </w:p>
    <w:p w:rsidR="00403A06" w:rsidRPr="00403A06" w:rsidRDefault="00403A06" w:rsidP="00403A06">
      <w:pPr>
        <w:spacing w:before="0" w:after="0"/>
        <w:rPr>
          <w:b/>
        </w:rPr>
      </w:pPr>
      <w:r w:rsidRPr="00403A06">
        <w:rPr>
          <w:b/>
        </w:rPr>
        <w:t xml:space="preserve">    private javax.swing.JLabel jLabel6;</w:t>
      </w:r>
    </w:p>
    <w:p w:rsidR="00403A06" w:rsidRPr="00403A06" w:rsidRDefault="00403A06" w:rsidP="00403A06">
      <w:pPr>
        <w:spacing w:before="0" w:after="0"/>
        <w:rPr>
          <w:b/>
        </w:rPr>
      </w:pPr>
      <w:r w:rsidRPr="00403A06">
        <w:rPr>
          <w:b/>
        </w:rPr>
        <w:t xml:space="preserve">    private javax.swing.JLabel jLabel7;</w:t>
      </w:r>
    </w:p>
    <w:p w:rsidR="00403A06" w:rsidRPr="00403A06" w:rsidRDefault="00403A06" w:rsidP="00403A06">
      <w:pPr>
        <w:spacing w:before="0" w:after="0"/>
        <w:rPr>
          <w:b/>
        </w:rPr>
      </w:pPr>
      <w:r w:rsidRPr="00403A06">
        <w:rPr>
          <w:b/>
        </w:rPr>
        <w:t xml:space="preserve">    private javax.swing.JLabel jLabel8;</w:t>
      </w:r>
    </w:p>
    <w:p w:rsidR="00403A06" w:rsidRPr="00403A06" w:rsidRDefault="00403A06" w:rsidP="00403A06">
      <w:pPr>
        <w:spacing w:before="0" w:after="0"/>
        <w:rPr>
          <w:b/>
        </w:rPr>
      </w:pPr>
      <w:r w:rsidRPr="00403A06">
        <w:rPr>
          <w:b/>
        </w:rPr>
        <w:t xml:space="preserve">    private javax.swing.JLabel jLabel9;</w:t>
      </w:r>
    </w:p>
    <w:p w:rsidR="00403A06" w:rsidRPr="00403A06" w:rsidRDefault="00403A06" w:rsidP="00403A06">
      <w:pPr>
        <w:spacing w:before="0" w:after="0"/>
        <w:rPr>
          <w:b/>
        </w:rPr>
      </w:pPr>
      <w:r w:rsidRPr="00403A06">
        <w:rPr>
          <w:b/>
        </w:rPr>
        <w:t xml:space="preserve">    private javax.swing.JPanel jPanel1;</w:t>
      </w:r>
    </w:p>
    <w:p w:rsidR="00403A06" w:rsidRPr="00403A06" w:rsidRDefault="00403A06" w:rsidP="00403A06">
      <w:pPr>
        <w:spacing w:before="0" w:after="0"/>
        <w:rPr>
          <w:b/>
        </w:rPr>
      </w:pPr>
      <w:r w:rsidRPr="00403A06">
        <w:rPr>
          <w:b/>
        </w:rPr>
        <w:t xml:space="preserve">    private javax.swing.JPanel jPanel3;</w:t>
      </w:r>
    </w:p>
    <w:p w:rsidR="00403A06" w:rsidRPr="00403A06" w:rsidRDefault="00403A06" w:rsidP="00403A06">
      <w:pPr>
        <w:spacing w:before="0" w:after="0"/>
        <w:rPr>
          <w:b/>
        </w:rPr>
      </w:pPr>
      <w:r w:rsidRPr="00403A06">
        <w:rPr>
          <w:b/>
        </w:rPr>
        <w:t xml:space="preserve">    private javax.swing.JTextField txtclass;</w:t>
      </w:r>
    </w:p>
    <w:p w:rsidR="00403A06" w:rsidRPr="00403A06" w:rsidRDefault="00403A06" w:rsidP="00403A06">
      <w:pPr>
        <w:spacing w:before="0" w:after="0"/>
        <w:rPr>
          <w:b/>
        </w:rPr>
      </w:pPr>
      <w:r w:rsidRPr="00403A06">
        <w:rPr>
          <w:b/>
        </w:rPr>
        <w:t xml:space="preserve">    private javax.swing.JTextField txtcomputer;</w:t>
      </w:r>
    </w:p>
    <w:p w:rsidR="00403A06" w:rsidRPr="00403A06" w:rsidRDefault="00403A06" w:rsidP="00403A06">
      <w:pPr>
        <w:spacing w:before="0" w:after="0"/>
        <w:rPr>
          <w:b/>
        </w:rPr>
      </w:pPr>
      <w:r w:rsidRPr="00403A06">
        <w:rPr>
          <w:b/>
        </w:rPr>
        <w:t xml:space="preserve">    private javax.swing.JTextField txtcomputerp;</w:t>
      </w:r>
    </w:p>
    <w:p w:rsidR="00403A06" w:rsidRPr="00403A06" w:rsidRDefault="00403A06" w:rsidP="00403A06">
      <w:pPr>
        <w:spacing w:before="0" w:after="0"/>
        <w:rPr>
          <w:b/>
        </w:rPr>
      </w:pPr>
      <w:r w:rsidRPr="00403A06">
        <w:rPr>
          <w:b/>
        </w:rPr>
        <w:t xml:space="preserve">    private javax.swing.JTextField txtenglish;</w:t>
      </w:r>
    </w:p>
    <w:p w:rsidR="00403A06" w:rsidRPr="00403A06" w:rsidRDefault="00403A06" w:rsidP="00403A06">
      <w:pPr>
        <w:spacing w:before="0" w:after="0"/>
        <w:rPr>
          <w:b/>
        </w:rPr>
      </w:pPr>
      <w:r w:rsidRPr="00403A06">
        <w:rPr>
          <w:b/>
        </w:rPr>
        <w:t xml:space="preserve">    private javax.swing.JTextField txtenglishp;</w:t>
      </w:r>
    </w:p>
    <w:p w:rsidR="00403A06" w:rsidRPr="00403A06" w:rsidRDefault="00403A06" w:rsidP="00403A06">
      <w:pPr>
        <w:spacing w:before="0" w:after="0"/>
        <w:rPr>
          <w:b/>
        </w:rPr>
      </w:pPr>
      <w:r w:rsidRPr="00403A06">
        <w:rPr>
          <w:b/>
        </w:rPr>
        <w:t xml:space="preserve">    private javax.swing.JTextField txthindi;</w:t>
      </w:r>
    </w:p>
    <w:p w:rsidR="00403A06" w:rsidRPr="00403A06" w:rsidRDefault="00403A06" w:rsidP="00403A06">
      <w:pPr>
        <w:spacing w:before="0" w:after="0"/>
        <w:rPr>
          <w:b/>
        </w:rPr>
      </w:pPr>
      <w:r w:rsidRPr="00403A06">
        <w:rPr>
          <w:b/>
        </w:rPr>
        <w:t xml:space="preserve">    private javax.swing.JTextField txthindip;</w:t>
      </w:r>
    </w:p>
    <w:p w:rsidR="00403A06" w:rsidRPr="00403A06" w:rsidRDefault="00403A06" w:rsidP="00403A06">
      <w:pPr>
        <w:spacing w:before="0" w:after="0"/>
        <w:rPr>
          <w:b/>
        </w:rPr>
      </w:pPr>
      <w:r w:rsidRPr="00403A06">
        <w:rPr>
          <w:b/>
        </w:rPr>
        <w:t xml:space="preserve">    private javax.swing.JTextField txtmath;</w:t>
      </w:r>
    </w:p>
    <w:p w:rsidR="00403A06" w:rsidRPr="00403A06" w:rsidRDefault="00403A06" w:rsidP="00403A06">
      <w:pPr>
        <w:spacing w:before="0" w:after="0"/>
        <w:rPr>
          <w:b/>
        </w:rPr>
      </w:pPr>
      <w:r w:rsidRPr="00403A06">
        <w:rPr>
          <w:b/>
        </w:rPr>
        <w:t xml:space="preserve">    private javax.swing.JTextField txtmathp;</w:t>
      </w:r>
    </w:p>
    <w:p w:rsidR="00403A06" w:rsidRPr="00403A06" w:rsidRDefault="00403A06" w:rsidP="00403A06">
      <w:pPr>
        <w:spacing w:before="0" w:after="0"/>
        <w:rPr>
          <w:b/>
        </w:rPr>
      </w:pPr>
      <w:r w:rsidRPr="00403A06">
        <w:rPr>
          <w:b/>
        </w:rPr>
        <w:t xml:space="preserve">    private javax.swing.JTextField txtnm;</w:t>
      </w:r>
    </w:p>
    <w:p w:rsidR="00403A06" w:rsidRPr="00403A06" w:rsidRDefault="00403A06" w:rsidP="00403A06">
      <w:pPr>
        <w:spacing w:before="0" w:after="0"/>
        <w:rPr>
          <w:b/>
        </w:rPr>
      </w:pPr>
      <w:r w:rsidRPr="00403A06">
        <w:rPr>
          <w:b/>
        </w:rPr>
        <w:t xml:space="preserve">    private javax.swing.JTextField txtrollno;</w:t>
      </w:r>
    </w:p>
    <w:p w:rsidR="00403A06" w:rsidRPr="00403A06" w:rsidRDefault="00403A06" w:rsidP="00403A06">
      <w:pPr>
        <w:spacing w:before="0" w:after="0"/>
        <w:rPr>
          <w:b/>
        </w:rPr>
      </w:pPr>
      <w:r w:rsidRPr="00403A06">
        <w:rPr>
          <w:b/>
        </w:rPr>
        <w:t xml:space="preserve">    private javax.swing.JTextField txtscience;</w:t>
      </w:r>
    </w:p>
    <w:p w:rsidR="00403A06" w:rsidRPr="00403A06" w:rsidRDefault="00403A06" w:rsidP="00403A06">
      <w:pPr>
        <w:spacing w:before="0" w:after="0"/>
        <w:rPr>
          <w:b/>
        </w:rPr>
      </w:pPr>
      <w:r w:rsidRPr="00403A06">
        <w:rPr>
          <w:b/>
        </w:rPr>
        <w:t xml:space="preserve">    private javax.swing.JTextField txtsciencep;</w:t>
      </w:r>
    </w:p>
    <w:p w:rsidR="00403A06" w:rsidRPr="00403A06" w:rsidRDefault="00403A06" w:rsidP="00403A06">
      <w:pPr>
        <w:spacing w:before="0" w:after="0"/>
        <w:rPr>
          <w:b/>
        </w:rPr>
      </w:pPr>
      <w:r w:rsidRPr="00403A06">
        <w:rPr>
          <w:b/>
        </w:rPr>
        <w:t xml:space="preserve">    private javax.swing.JTextField txttotal;</w:t>
      </w:r>
    </w:p>
    <w:p w:rsidR="00403A06" w:rsidRPr="00403A06" w:rsidRDefault="00403A06" w:rsidP="00403A06">
      <w:pPr>
        <w:spacing w:before="0" w:after="0"/>
        <w:rPr>
          <w:b/>
        </w:rPr>
      </w:pPr>
      <w:r w:rsidRPr="00403A06">
        <w:rPr>
          <w:b/>
        </w:rPr>
        <w:t xml:space="preserve">    private javax.swing.JTextField txttotalp;</w:t>
      </w:r>
    </w:p>
    <w:p w:rsidR="00403A06" w:rsidRPr="00403A06" w:rsidRDefault="00403A06" w:rsidP="00403A06">
      <w:pPr>
        <w:spacing w:before="0" w:after="0"/>
        <w:rPr>
          <w:b/>
        </w:rPr>
      </w:pPr>
      <w:r w:rsidRPr="00403A06">
        <w:rPr>
          <w:b/>
        </w:rPr>
        <w:t xml:space="preserve">    // End of variables declaration                   </w:t>
      </w:r>
    </w:p>
    <w:p w:rsidR="00156B23" w:rsidRPr="00331F73" w:rsidRDefault="00403A06" w:rsidP="00DC159C">
      <w:pPr>
        <w:spacing w:before="0" w:after="0"/>
        <w:rPr>
          <w:b/>
        </w:rPr>
      </w:pPr>
      <w:r w:rsidRPr="00403A06">
        <w:rPr>
          <w:b/>
        </w:rPr>
        <w:t>}</w:t>
      </w:r>
    </w:p>
    <w:p w:rsidR="00156B23" w:rsidRDefault="00156B23" w:rsidP="00DC159C">
      <w:pPr>
        <w:spacing w:before="0" w:after="0"/>
        <w:rPr>
          <w:b/>
          <w:sz w:val="32"/>
          <w:szCs w:val="32"/>
        </w:rPr>
      </w:pPr>
    </w:p>
    <w:p w:rsidR="00156B23" w:rsidRDefault="00156B23" w:rsidP="00DC159C">
      <w:pPr>
        <w:spacing w:before="0" w:after="0"/>
        <w:rPr>
          <w:b/>
          <w:sz w:val="32"/>
          <w:szCs w:val="32"/>
        </w:rPr>
      </w:pPr>
    </w:p>
    <w:p w:rsidR="00804C8A" w:rsidRDefault="00804C8A" w:rsidP="00DC159C">
      <w:pPr>
        <w:spacing w:before="0" w:after="0"/>
        <w:rPr>
          <w:b/>
          <w:sz w:val="32"/>
          <w:szCs w:val="32"/>
        </w:rPr>
      </w:pPr>
    </w:p>
    <w:p w:rsidR="00DC159C" w:rsidRDefault="00DC159C" w:rsidP="00DC159C">
      <w:pPr>
        <w:spacing w:before="0" w:after="0"/>
        <w:rPr>
          <w:b/>
          <w:sz w:val="32"/>
          <w:szCs w:val="32"/>
        </w:rPr>
      </w:pPr>
      <w:r w:rsidRPr="004B4F9A">
        <w:rPr>
          <w:b/>
          <w:sz w:val="32"/>
          <w:szCs w:val="32"/>
        </w:rPr>
        <w:lastRenderedPageBreak/>
        <w:t>Examination of Student (Finalexam</w:t>
      </w:r>
      <w:r w:rsidR="00CE1145" w:rsidRPr="004B4F9A">
        <w:rPr>
          <w:b/>
          <w:sz w:val="32"/>
          <w:szCs w:val="32"/>
        </w:rPr>
        <w:t>.java)</w:t>
      </w:r>
      <w:r w:rsidRPr="004B4F9A">
        <w:rPr>
          <w:b/>
          <w:sz w:val="32"/>
          <w:szCs w:val="32"/>
        </w:rPr>
        <w:t>:-</w:t>
      </w:r>
    </w:p>
    <w:p w:rsidR="00156B23" w:rsidRPr="004B4F9A" w:rsidRDefault="00156B23" w:rsidP="00DC159C">
      <w:pPr>
        <w:spacing w:before="0" w:after="0"/>
        <w:rPr>
          <w:b/>
          <w:sz w:val="32"/>
          <w:szCs w:val="32"/>
        </w:rPr>
      </w:pPr>
    </w:p>
    <w:p w:rsidR="00DC159C" w:rsidRDefault="00DC159C" w:rsidP="00DC159C">
      <w:pPr>
        <w:spacing w:before="0" w:after="0"/>
        <w:rPr>
          <w:b/>
        </w:rPr>
      </w:pPr>
      <w:r>
        <w:rPr>
          <w:b/>
          <w:noProof/>
          <w:lang w:eastAsia="en-US"/>
        </w:rPr>
        <w:drawing>
          <wp:inline distT="0" distB="0" distL="0" distR="0">
            <wp:extent cx="6370775" cy="4242216"/>
            <wp:effectExtent l="19050" t="0" r="0" b="0"/>
            <wp:docPr id="32" name="Picture 6" descr="C:\Users\Pankajkumar\Desktop\screensot\Interface - Copy\15 final e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nkajkumar\Desktop\screensot\Interface - Copy\15 final exam.png"/>
                    <pic:cNvPicPr>
                      <a:picLocks noChangeAspect="1" noChangeArrowheads="1"/>
                    </pic:cNvPicPr>
                  </pic:nvPicPr>
                  <pic:blipFill>
                    <a:blip r:embed="rId59"/>
                    <a:stretch>
                      <a:fillRect/>
                    </a:stretch>
                  </pic:blipFill>
                  <pic:spPr bwMode="auto">
                    <a:xfrm>
                      <a:off x="0" y="0"/>
                      <a:ext cx="6394675" cy="4258131"/>
                    </a:xfrm>
                    <a:prstGeom prst="rect">
                      <a:avLst/>
                    </a:prstGeom>
                    <a:noFill/>
                    <a:ln w="9525">
                      <a:noFill/>
                      <a:miter lim="800000"/>
                      <a:headEnd/>
                      <a:tailEnd/>
                    </a:ln>
                  </pic:spPr>
                </pic:pic>
              </a:graphicData>
            </a:graphic>
          </wp:inline>
        </w:drawing>
      </w:r>
    </w:p>
    <w:p w:rsidR="00DC159C" w:rsidRDefault="00DC159C" w:rsidP="00DC159C">
      <w:pPr>
        <w:spacing w:before="0" w:after="0"/>
        <w:rPr>
          <w:b/>
        </w:rPr>
      </w:pPr>
    </w:p>
    <w:p w:rsidR="00CE1145" w:rsidRPr="004B4F9A" w:rsidRDefault="00CE1145" w:rsidP="00DC159C">
      <w:pPr>
        <w:spacing w:before="0" w:after="0"/>
        <w:rPr>
          <w:sz w:val="28"/>
          <w:szCs w:val="28"/>
        </w:rPr>
      </w:pPr>
      <w:r w:rsidRPr="004B4F9A">
        <w:rPr>
          <w:b/>
          <w:sz w:val="28"/>
          <w:szCs w:val="28"/>
        </w:rPr>
        <w:t>Code:</w:t>
      </w:r>
      <w:r w:rsidRPr="004B4F9A">
        <w:rPr>
          <w:sz w:val="28"/>
          <w:szCs w:val="28"/>
        </w:rPr>
        <w:t xml:space="preserve"> </w:t>
      </w:r>
      <w:r w:rsidR="004B4F9A" w:rsidRPr="004B4F9A">
        <w:rPr>
          <w:sz w:val="28"/>
          <w:szCs w:val="28"/>
        </w:rPr>
        <w:t>-</w:t>
      </w:r>
    </w:p>
    <w:p w:rsidR="00DC159C" w:rsidRPr="000A2219" w:rsidRDefault="00DC159C" w:rsidP="00DC159C">
      <w:pPr>
        <w:spacing w:before="0" w:after="0"/>
      </w:pPr>
    </w:p>
    <w:p w:rsidR="00DC159C" w:rsidRDefault="00DC159C" w:rsidP="00DC159C">
      <w:pPr>
        <w:spacing w:before="0" w:after="0"/>
      </w:pPr>
    </w:p>
    <w:p w:rsidR="00403A06" w:rsidRPr="00403A06" w:rsidRDefault="00403A06" w:rsidP="00403A06">
      <w:pPr>
        <w:spacing w:before="0" w:after="0"/>
        <w:rPr>
          <w:b/>
        </w:rPr>
      </w:pPr>
      <w:r w:rsidRPr="00403A06">
        <w:rPr>
          <w:b/>
        </w:rPr>
        <w:t>package schoolmangment;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import java.awt.Graphics;</w:t>
      </w:r>
    </w:p>
    <w:p w:rsidR="00403A06" w:rsidRPr="00403A06" w:rsidRDefault="00403A06" w:rsidP="00403A06">
      <w:pPr>
        <w:spacing w:before="0" w:after="0"/>
        <w:rPr>
          <w:b/>
        </w:rPr>
      </w:pPr>
      <w:r w:rsidRPr="00403A06">
        <w:rPr>
          <w:b/>
        </w:rPr>
        <w:t>import java.awt.Graphics2D;</w:t>
      </w:r>
    </w:p>
    <w:p w:rsidR="00403A06" w:rsidRPr="00403A06" w:rsidRDefault="00403A06" w:rsidP="00403A06">
      <w:pPr>
        <w:spacing w:before="0" w:after="0"/>
        <w:rPr>
          <w:b/>
        </w:rPr>
      </w:pPr>
      <w:r w:rsidRPr="00403A06">
        <w:rPr>
          <w:b/>
        </w:rPr>
        <w:t>import java.awt.image.BufferedImage;</w:t>
      </w:r>
    </w:p>
    <w:p w:rsidR="00403A06" w:rsidRPr="00403A06" w:rsidRDefault="00403A06" w:rsidP="00403A06">
      <w:pPr>
        <w:spacing w:before="0" w:after="0"/>
        <w:rPr>
          <w:b/>
        </w:rPr>
      </w:pPr>
      <w:r w:rsidRPr="00403A06">
        <w:rPr>
          <w:b/>
        </w:rPr>
        <w:t>import java.awt.print.PageFormat;</w:t>
      </w:r>
    </w:p>
    <w:p w:rsidR="00403A06" w:rsidRPr="00403A06" w:rsidRDefault="00403A06" w:rsidP="00403A06">
      <w:pPr>
        <w:spacing w:before="0" w:after="0"/>
        <w:rPr>
          <w:b/>
        </w:rPr>
      </w:pPr>
      <w:r w:rsidRPr="00403A06">
        <w:rPr>
          <w:b/>
        </w:rPr>
        <w:t>import java.io.File;</w:t>
      </w:r>
    </w:p>
    <w:p w:rsidR="00403A06" w:rsidRPr="00403A06" w:rsidRDefault="00403A06" w:rsidP="00403A06">
      <w:pPr>
        <w:spacing w:before="0" w:after="0"/>
        <w:rPr>
          <w:b/>
        </w:rPr>
      </w:pPr>
      <w:r w:rsidRPr="00403A06">
        <w:rPr>
          <w:b/>
        </w:rPr>
        <w:t>import java.io.IOException;</w:t>
      </w:r>
    </w:p>
    <w:p w:rsidR="00403A06" w:rsidRPr="00403A06" w:rsidRDefault="00403A06" w:rsidP="00403A06">
      <w:pPr>
        <w:spacing w:before="0" w:after="0"/>
        <w:rPr>
          <w:b/>
        </w:rPr>
      </w:pPr>
      <w:r w:rsidRPr="00403A06">
        <w:rPr>
          <w:b/>
        </w:rPr>
        <w:t>import java.text.MessageFormat;</w:t>
      </w:r>
    </w:p>
    <w:p w:rsidR="00403A06" w:rsidRPr="00403A06" w:rsidRDefault="00403A06" w:rsidP="00403A06">
      <w:pPr>
        <w:spacing w:before="0" w:after="0"/>
        <w:rPr>
          <w:b/>
        </w:rPr>
      </w:pPr>
      <w:r w:rsidRPr="00403A06">
        <w:rPr>
          <w:b/>
        </w:rPr>
        <w:t>import javax.imageio.ImageIO;</w:t>
      </w:r>
    </w:p>
    <w:p w:rsidR="00403A06" w:rsidRPr="00403A06" w:rsidRDefault="00403A06" w:rsidP="00403A06">
      <w:pPr>
        <w:spacing w:before="0" w:after="0"/>
        <w:rPr>
          <w:b/>
        </w:rPr>
      </w:pPr>
      <w:r w:rsidRPr="00403A06">
        <w:rPr>
          <w:b/>
        </w:rPr>
        <w:t>import javax.swing.ImageIcon;</w:t>
      </w:r>
    </w:p>
    <w:p w:rsidR="00403A06" w:rsidRPr="00403A06" w:rsidRDefault="00403A06" w:rsidP="00403A06">
      <w:pPr>
        <w:spacing w:before="0" w:after="0"/>
        <w:rPr>
          <w:b/>
        </w:rPr>
      </w:pPr>
      <w:r w:rsidRPr="00403A06">
        <w:rPr>
          <w:b/>
        </w:rPr>
        <w:t>import javax.swing.JFileChooser;</w:t>
      </w:r>
    </w:p>
    <w:p w:rsidR="00403A06" w:rsidRPr="00403A06" w:rsidRDefault="00403A06" w:rsidP="00403A06">
      <w:pPr>
        <w:spacing w:before="0" w:after="0"/>
        <w:rPr>
          <w:b/>
        </w:rPr>
      </w:pPr>
      <w:r w:rsidRPr="00403A06">
        <w:rPr>
          <w:b/>
        </w:rPr>
        <w:t>import javax.swing.JInternalFrame;</w:t>
      </w:r>
    </w:p>
    <w:p w:rsidR="00403A06" w:rsidRPr="00403A06" w:rsidRDefault="00403A06" w:rsidP="00403A06">
      <w:pPr>
        <w:spacing w:before="0" w:after="0"/>
        <w:rPr>
          <w:b/>
        </w:rPr>
      </w:pPr>
      <w:r w:rsidRPr="00403A06">
        <w:rPr>
          <w:b/>
        </w:rPr>
        <w:lastRenderedPageBreak/>
        <w:t>import javax.swing.JOptionPane;</w:t>
      </w:r>
    </w:p>
    <w:p w:rsidR="00403A06" w:rsidRPr="00403A06" w:rsidRDefault="00403A06" w:rsidP="00403A06">
      <w:pPr>
        <w:spacing w:before="0" w:after="0"/>
        <w:rPr>
          <w:b/>
        </w:rPr>
      </w:pPr>
      <w:r w:rsidRPr="00403A06">
        <w:rPr>
          <w:b/>
        </w:rPr>
        <w:t>import javax.swing.JTable;</w:t>
      </w:r>
    </w:p>
    <w:p w:rsidR="00156B23" w:rsidRDefault="00156B23" w:rsidP="00403A06">
      <w:pPr>
        <w:spacing w:before="0" w:after="0"/>
        <w:rPr>
          <w:b/>
        </w:rPr>
      </w:pPr>
    </w:p>
    <w:p w:rsidR="00403A06" w:rsidRPr="00403A06" w:rsidRDefault="00403A06" w:rsidP="00403A06">
      <w:pPr>
        <w:spacing w:before="0" w:after="0"/>
        <w:rPr>
          <w:b/>
        </w:rPr>
      </w:pPr>
      <w:r w:rsidRPr="00403A06">
        <w:rPr>
          <w:b/>
        </w:rPr>
        <w:t>/**</w:t>
      </w:r>
    </w:p>
    <w:p w:rsidR="00156B23" w:rsidRPr="00156B23" w:rsidRDefault="00156B23" w:rsidP="00403A06">
      <w:pPr>
        <w:spacing w:before="0" w:after="0"/>
        <w:rPr>
          <w:sz w:val="22"/>
          <w:szCs w:val="22"/>
        </w:rPr>
      </w:pPr>
      <w:r>
        <w:rPr>
          <w:b/>
        </w:rPr>
        <w:t xml:space="preserve"> * @author </w:t>
      </w:r>
      <w:r w:rsidRPr="009F3240">
        <w:rPr>
          <w:sz w:val="22"/>
          <w:szCs w:val="22"/>
        </w:rPr>
        <w:t>Rishav Kashyap (Rishu)</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public class finalexam extends javax.swing.JFrame {</w:t>
      </w:r>
    </w:p>
    <w:p w:rsidR="00403A06" w:rsidRPr="00403A06" w:rsidRDefault="00403A06" w:rsidP="00403A06">
      <w:pPr>
        <w:spacing w:before="0" w:after="0"/>
        <w:rPr>
          <w:b/>
        </w:rPr>
      </w:pPr>
      <w:r w:rsidRPr="00403A06">
        <w:rPr>
          <w:b/>
        </w:rPr>
        <w:t xml:space="preserve"> int roll,hindi_f,english_f,math_f,computer_f,science_f,total_first,hindi_s,english_s,math_s,computer_s,science_s,total_second,hindi_th,english_th,math_th,computer_th,science_th,total_third,</w:t>
      </w:r>
    </w:p>
    <w:p w:rsidR="00403A06" w:rsidRPr="00403A06" w:rsidRDefault="00403A06" w:rsidP="00403A06">
      <w:pPr>
        <w:spacing w:before="0" w:after="0"/>
        <w:rPr>
          <w:b/>
        </w:rPr>
      </w:pPr>
      <w:r w:rsidRPr="00403A06">
        <w:rPr>
          <w:b/>
        </w:rPr>
        <w:t xml:space="preserve">         hindi_final,english_final,math_final,computer_final,science_final,hindi_p,english_p,math_p,science_p,computer_p,total_final,total_p;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Creates new form finalexam</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public finalexam() {</w:t>
      </w:r>
    </w:p>
    <w:p w:rsidR="00403A06" w:rsidRPr="00403A06" w:rsidRDefault="00403A06" w:rsidP="00403A06">
      <w:pPr>
        <w:spacing w:before="0" w:after="0"/>
        <w:rPr>
          <w:b/>
        </w:rPr>
      </w:pPr>
      <w:r w:rsidRPr="00403A06">
        <w:rPr>
          <w:b/>
        </w:rPr>
        <w:t xml:space="preserve">        initComponents();</w:t>
      </w:r>
    </w:p>
    <w:p w:rsidR="00403A06" w:rsidRPr="00403A06" w:rsidRDefault="00403A06" w:rsidP="00403A06">
      <w:pPr>
        <w:spacing w:before="0" w:after="0"/>
        <w:rPr>
          <w:b/>
        </w:rPr>
      </w:pPr>
      <w:r w:rsidRPr="00403A06">
        <w:rPr>
          <w:b/>
        </w:rPr>
        <w:t xml:space="preserve">         this.setLocationRelativeTo(null);</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@SuppressWarnings("unchecked")</w:t>
      </w:r>
    </w:p>
    <w:p w:rsidR="00403A06" w:rsidRPr="00403A06" w:rsidRDefault="00403A06" w:rsidP="00403A06">
      <w:pPr>
        <w:spacing w:before="0" w:after="0"/>
        <w:rPr>
          <w:b/>
        </w:rPr>
      </w:pPr>
      <w:r w:rsidRPr="00403A06">
        <w:rPr>
          <w:b/>
        </w:rPr>
        <w:t xml:space="preserve">    // &lt;editor-fold defaultstate="collapsed" desc="Generated Code"&gt;                          </w:t>
      </w:r>
    </w:p>
    <w:p w:rsidR="00403A06" w:rsidRPr="00403A06" w:rsidRDefault="00403A06" w:rsidP="00403A06">
      <w:pPr>
        <w:spacing w:before="0" w:after="0"/>
        <w:rPr>
          <w:b/>
        </w:rPr>
      </w:pPr>
      <w:r w:rsidRPr="00403A06">
        <w:rPr>
          <w:b/>
        </w:rPr>
        <w:t xml:space="preserve">    private void initComponents()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jPanel1 = new javax.swing.JPanel();</w:t>
      </w:r>
    </w:p>
    <w:p w:rsidR="00403A06" w:rsidRPr="00403A06" w:rsidRDefault="00403A06" w:rsidP="00403A06">
      <w:pPr>
        <w:spacing w:before="0" w:after="0"/>
        <w:rPr>
          <w:b/>
        </w:rPr>
      </w:pPr>
      <w:r w:rsidRPr="00403A06">
        <w:rPr>
          <w:b/>
        </w:rPr>
        <w:t xml:space="preserve">        jLabel9 = new javax.swing.JLabel();</w:t>
      </w:r>
    </w:p>
    <w:p w:rsidR="00403A06" w:rsidRPr="00403A06" w:rsidRDefault="00403A06" w:rsidP="00403A06">
      <w:pPr>
        <w:spacing w:before="0" w:after="0"/>
        <w:rPr>
          <w:b/>
        </w:rPr>
      </w:pPr>
      <w:r w:rsidRPr="00403A06">
        <w:rPr>
          <w:b/>
        </w:rPr>
        <w:t xml:space="preserve">        jLabel10 = new javax.swing.JLabel();</w:t>
      </w:r>
    </w:p>
    <w:p w:rsidR="00403A06" w:rsidRPr="00403A06" w:rsidRDefault="00403A06" w:rsidP="00403A06">
      <w:pPr>
        <w:spacing w:before="0" w:after="0"/>
        <w:rPr>
          <w:b/>
        </w:rPr>
      </w:pPr>
      <w:r w:rsidRPr="00403A06">
        <w:rPr>
          <w:b/>
        </w:rPr>
        <w:t xml:space="preserve">        jLabel11 = new javax.swing.JLabel();</w:t>
      </w:r>
    </w:p>
    <w:p w:rsidR="00403A06" w:rsidRPr="00403A06" w:rsidRDefault="00403A06" w:rsidP="00403A06">
      <w:pPr>
        <w:spacing w:before="0" w:after="0"/>
        <w:rPr>
          <w:b/>
        </w:rPr>
      </w:pPr>
      <w:r w:rsidRPr="00403A06">
        <w:rPr>
          <w:b/>
        </w:rPr>
        <w:t xml:space="preserve">        jLabel12 = new javax.swing.JLabel();</w:t>
      </w:r>
    </w:p>
    <w:p w:rsidR="00403A06" w:rsidRPr="00403A06" w:rsidRDefault="00403A06" w:rsidP="00403A06">
      <w:pPr>
        <w:spacing w:before="0" w:after="0"/>
        <w:rPr>
          <w:b/>
        </w:rPr>
      </w:pPr>
      <w:r w:rsidRPr="00403A06">
        <w:rPr>
          <w:b/>
        </w:rPr>
        <w:t xml:space="preserve">        jLabel13 = new javax.swing.JLabel();</w:t>
      </w:r>
    </w:p>
    <w:p w:rsidR="00403A06" w:rsidRPr="00403A06" w:rsidRDefault="00403A06" w:rsidP="00403A06">
      <w:pPr>
        <w:spacing w:before="0" w:after="0"/>
        <w:rPr>
          <w:b/>
        </w:rPr>
      </w:pPr>
      <w:r w:rsidRPr="00403A06">
        <w:rPr>
          <w:b/>
        </w:rPr>
        <w:t xml:space="preserve">        jLabel14 = new javax.swing.JLabel();</w:t>
      </w:r>
    </w:p>
    <w:p w:rsidR="00403A06" w:rsidRPr="00403A06" w:rsidRDefault="00403A06" w:rsidP="00403A06">
      <w:pPr>
        <w:spacing w:before="0" w:after="0"/>
        <w:rPr>
          <w:b/>
        </w:rPr>
      </w:pPr>
      <w:r w:rsidRPr="00403A06">
        <w:rPr>
          <w:b/>
        </w:rPr>
        <w:t xml:space="preserve">        txtmath = new javax.swing.JTextField();</w:t>
      </w:r>
    </w:p>
    <w:p w:rsidR="00403A06" w:rsidRPr="00403A06" w:rsidRDefault="00403A06" w:rsidP="00403A06">
      <w:pPr>
        <w:spacing w:before="0" w:after="0"/>
        <w:rPr>
          <w:b/>
        </w:rPr>
      </w:pPr>
      <w:r w:rsidRPr="00403A06">
        <w:rPr>
          <w:b/>
        </w:rPr>
        <w:t xml:space="preserve">        txtenglish = new javax.swing.JTextField();</w:t>
      </w:r>
    </w:p>
    <w:p w:rsidR="00403A06" w:rsidRPr="00403A06" w:rsidRDefault="00403A06" w:rsidP="00403A06">
      <w:pPr>
        <w:spacing w:before="0" w:after="0"/>
        <w:rPr>
          <w:b/>
        </w:rPr>
      </w:pPr>
      <w:r w:rsidRPr="00403A06">
        <w:rPr>
          <w:b/>
        </w:rPr>
        <w:t xml:space="preserve">        txthindi = new javax.swing.JTextField();</w:t>
      </w:r>
    </w:p>
    <w:p w:rsidR="00403A06" w:rsidRPr="00403A06" w:rsidRDefault="00403A06" w:rsidP="00403A06">
      <w:pPr>
        <w:spacing w:before="0" w:after="0"/>
        <w:rPr>
          <w:b/>
        </w:rPr>
      </w:pPr>
      <w:r w:rsidRPr="00403A06">
        <w:rPr>
          <w:b/>
        </w:rPr>
        <w:t xml:space="preserve">        txtcomputer = new javax.swing.JTextField();</w:t>
      </w:r>
    </w:p>
    <w:p w:rsidR="00403A06" w:rsidRPr="00403A06" w:rsidRDefault="00403A06" w:rsidP="00403A06">
      <w:pPr>
        <w:spacing w:before="0" w:after="0"/>
        <w:rPr>
          <w:b/>
        </w:rPr>
      </w:pPr>
      <w:r w:rsidRPr="00403A06">
        <w:rPr>
          <w:b/>
        </w:rPr>
        <w:t xml:space="preserve">        txtscience = new javax.swing.JTextField();</w:t>
      </w:r>
    </w:p>
    <w:p w:rsidR="00403A06" w:rsidRPr="00403A06" w:rsidRDefault="00403A06" w:rsidP="00403A06">
      <w:pPr>
        <w:spacing w:before="0" w:after="0"/>
        <w:rPr>
          <w:b/>
        </w:rPr>
      </w:pPr>
      <w:r w:rsidRPr="00403A06">
        <w:rPr>
          <w:b/>
        </w:rPr>
        <w:t xml:space="preserve">        txttotal = new javax.swing.JTextField();</w:t>
      </w:r>
    </w:p>
    <w:p w:rsidR="00403A06" w:rsidRPr="00403A06" w:rsidRDefault="00403A06" w:rsidP="00403A06">
      <w:pPr>
        <w:spacing w:before="0" w:after="0"/>
        <w:rPr>
          <w:b/>
        </w:rPr>
      </w:pPr>
      <w:r w:rsidRPr="00403A06">
        <w:rPr>
          <w:b/>
        </w:rPr>
        <w:t xml:space="preserve">        jLabel1 = new javax.swing.JLabel();</w:t>
      </w:r>
    </w:p>
    <w:p w:rsidR="00403A06" w:rsidRPr="00403A06" w:rsidRDefault="00403A06" w:rsidP="00403A06">
      <w:pPr>
        <w:spacing w:before="0" w:after="0"/>
        <w:rPr>
          <w:b/>
        </w:rPr>
      </w:pPr>
      <w:r w:rsidRPr="00403A06">
        <w:rPr>
          <w:b/>
        </w:rPr>
        <w:t xml:space="preserve">        jLabel5 = new javax.swing.JLabel();</w:t>
      </w:r>
    </w:p>
    <w:p w:rsidR="00403A06" w:rsidRPr="00403A06" w:rsidRDefault="00403A06" w:rsidP="00403A06">
      <w:pPr>
        <w:spacing w:before="0" w:after="0"/>
        <w:rPr>
          <w:b/>
        </w:rPr>
      </w:pPr>
      <w:r w:rsidRPr="00403A06">
        <w:rPr>
          <w:b/>
        </w:rPr>
        <w:t xml:space="preserve">        jLabel23 = new javax.swing.JLabel();</w:t>
      </w:r>
    </w:p>
    <w:p w:rsidR="00403A06" w:rsidRPr="00403A06" w:rsidRDefault="00403A06" w:rsidP="00403A06">
      <w:pPr>
        <w:spacing w:before="0" w:after="0"/>
        <w:rPr>
          <w:b/>
        </w:rPr>
      </w:pPr>
      <w:r w:rsidRPr="00403A06">
        <w:rPr>
          <w:b/>
        </w:rPr>
        <w:t xml:space="preserve">        jPanel2 = new javax.swing.JPanel();</w:t>
      </w:r>
    </w:p>
    <w:p w:rsidR="00403A06" w:rsidRPr="00403A06" w:rsidRDefault="00403A06" w:rsidP="00403A06">
      <w:pPr>
        <w:spacing w:before="0" w:after="0"/>
        <w:rPr>
          <w:b/>
        </w:rPr>
      </w:pPr>
      <w:r w:rsidRPr="00403A06">
        <w:rPr>
          <w:b/>
        </w:rPr>
        <w:t xml:space="preserve">        jLabel8 = new javax.swing.JLabel();</w:t>
      </w:r>
    </w:p>
    <w:p w:rsidR="00403A06" w:rsidRPr="00403A06" w:rsidRDefault="00403A06" w:rsidP="00403A06">
      <w:pPr>
        <w:spacing w:before="0" w:after="0"/>
        <w:rPr>
          <w:b/>
        </w:rPr>
      </w:pPr>
      <w:r w:rsidRPr="00403A06">
        <w:rPr>
          <w:b/>
        </w:rPr>
        <w:t xml:space="preserve">        jLabel16 = new javax.swing.JLabel();</w:t>
      </w:r>
    </w:p>
    <w:p w:rsidR="00403A06" w:rsidRPr="00403A06" w:rsidRDefault="00403A06" w:rsidP="00403A06">
      <w:pPr>
        <w:spacing w:before="0" w:after="0"/>
        <w:rPr>
          <w:b/>
        </w:rPr>
      </w:pPr>
      <w:r w:rsidRPr="00403A06">
        <w:rPr>
          <w:b/>
        </w:rPr>
        <w:t xml:space="preserve">        jLabel24 = new javax.swing.JLabel();</w:t>
      </w:r>
    </w:p>
    <w:p w:rsidR="00403A06" w:rsidRPr="00403A06" w:rsidRDefault="00403A06" w:rsidP="00403A06">
      <w:pPr>
        <w:spacing w:before="0" w:after="0"/>
        <w:rPr>
          <w:b/>
        </w:rPr>
      </w:pPr>
      <w:r w:rsidRPr="00403A06">
        <w:rPr>
          <w:b/>
        </w:rPr>
        <w:lastRenderedPageBreak/>
        <w:t xml:space="preserve">        jLabel25 = new javax.swing.JLabel();</w:t>
      </w:r>
    </w:p>
    <w:p w:rsidR="00403A06" w:rsidRPr="00403A06" w:rsidRDefault="00403A06" w:rsidP="00403A06">
      <w:pPr>
        <w:spacing w:before="0" w:after="0"/>
        <w:rPr>
          <w:b/>
        </w:rPr>
      </w:pPr>
      <w:r w:rsidRPr="00403A06">
        <w:rPr>
          <w:b/>
        </w:rPr>
        <w:t xml:space="preserve">        jLabel26 = new javax.swing.JLabel();</w:t>
      </w:r>
    </w:p>
    <w:p w:rsidR="00403A06" w:rsidRPr="00403A06" w:rsidRDefault="00403A06" w:rsidP="00403A06">
      <w:pPr>
        <w:spacing w:before="0" w:after="0"/>
        <w:rPr>
          <w:b/>
        </w:rPr>
      </w:pPr>
      <w:r w:rsidRPr="00403A06">
        <w:rPr>
          <w:b/>
        </w:rPr>
        <w:t xml:space="preserve">        jLabel29 = new javax.swing.JLabel();</w:t>
      </w:r>
    </w:p>
    <w:p w:rsidR="00403A06" w:rsidRPr="00403A06" w:rsidRDefault="00403A06" w:rsidP="00403A06">
      <w:pPr>
        <w:spacing w:before="0" w:after="0"/>
        <w:rPr>
          <w:b/>
        </w:rPr>
      </w:pPr>
      <w:r w:rsidRPr="00403A06">
        <w:rPr>
          <w:b/>
        </w:rPr>
        <w:t xml:space="preserve">        txtmath1 = new javax.swing.JTextField();</w:t>
      </w:r>
    </w:p>
    <w:p w:rsidR="00403A06" w:rsidRPr="00403A06" w:rsidRDefault="00403A06" w:rsidP="00403A06">
      <w:pPr>
        <w:spacing w:before="0" w:after="0"/>
        <w:rPr>
          <w:b/>
        </w:rPr>
      </w:pPr>
      <w:r w:rsidRPr="00403A06">
        <w:rPr>
          <w:b/>
        </w:rPr>
        <w:t xml:space="preserve">        txtenglish1 = new javax.swing.JTextField();</w:t>
      </w:r>
    </w:p>
    <w:p w:rsidR="00403A06" w:rsidRPr="00403A06" w:rsidRDefault="00403A06" w:rsidP="00403A06">
      <w:pPr>
        <w:spacing w:before="0" w:after="0"/>
        <w:rPr>
          <w:b/>
        </w:rPr>
      </w:pPr>
      <w:r w:rsidRPr="00403A06">
        <w:rPr>
          <w:b/>
        </w:rPr>
        <w:t xml:space="preserve">        txtcomputer1 = new javax.swing.JTextField();</w:t>
      </w:r>
    </w:p>
    <w:p w:rsidR="00403A06" w:rsidRPr="00403A06" w:rsidRDefault="00403A06" w:rsidP="00403A06">
      <w:pPr>
        <w:spacing w:before="0" w:after="0"/>
        <w:rPr>
          <w:b/>
        </w:rPr>
      </w:pPr>
      <w:r w:rsidRPr="00403A06">
        <w:rPr>
          <w:b/>
        </w:rPr>
        <w:t xml:space="preserve">        txttotal1 = new javax.swing.JTextField();</w:t>
      </w:r>
    </w:p>
    <w:p w:rsidR="00403A06" w:rsidRPr="00403A06" w:rsidRDefault="00403A06" w:rsidP="00403A06">
      <w:pPr>
        <w:spacing w:before="0" w:after="0"/>
        <w:rPr>
          <w:b/>
        </w:rPr>
      </w:pPr>
      <w:r w:rsidRPr="00403A06">
        <w:rPr>
          <w:b/>
        </w:rPr>
        <w:t xml:space="preserve">        jLabel2 = new javax.swing.JLabel();</w:t>
      </w:r>
    </w:p>
    <w:p w:rsidR="00403A06" w:rsidRPr="00403A06" w:rsidRDefault="00403A06" w:rsidP="00403A06">
      <w:pPr>
        <w:spacing w:before="0" w:after="0"/>
        <w:rPr>
          <w:b/>
        </w:rPr>
      </w:pPr>
      <w:r w:rsidRPr="00403A06">
        <w:rPr>
          <w:b/>
        </w:rPr>
        <w:t xml:space="preserve">        jLabel27 = new javax.swing.JLabel();</w:t>
      </w:r>
    </w:p>
    <w:p w:rsidR="00403A06" w:rsidRPr="00403A06" w:rsidRDefault="00403A06" w:rsidP="00403A06">
      <w:pPr>
        <w:spacing w:before="0" w:after="0"/>
        <w:rPr>
          <w:b/>
        </w:rPr>
      </w:pPr>
      <w:r w:rsidRPr="00403A06">
        <w:rPr>
          <w:b/>
        </w:rPr>
        <w:t xml:space="preserve">        jLabel28 = new javax.swing.JLabel();</w:t>
      </w:r>
    </w:p>
    <w:p w:rsidR="00403A06" w:rsidRPr="00403A06" w:rsidRDefault="00403A06" w:rsidP="00403A06">
      <w:pPr>
        <w:spacing w:before="0" w:after="0"/>
        <w:rPr>
          <w:b/>
        </w:rPr>
      </w:pPr>
      <w:r w:rsidRPr="00403A06">
        <w:rPr>
          <w:b/>
        </w:rPr>
        <w:t xml:space="preserve">        txthindi1 = new javax.swing.JTextField();</w:t>
      </w:r>
    </w:p>
    <w:p w:rsidR="00403A06" w:rsidRPr="00403A06" w:rsidRDefault="00403A06" w:rsidP="00403A06">
      <w:pPr>
        <w:spacing w:before="0" w:after="0"/>
        <w:rPr>
          <w:b/>
        </w:rPr>
      </w:pPr>
      <w:r w:rsidRPr="00403A06">
        <w:rPr>
          <w:b/>
        </w:rPr>
        <w:t xml:space="preserve">        txtscience1 = new javax.swing.JTextField();</w:t>
      </w:r>
    </w:p>
    <w:p w:rsidR="00403A06" w:rsidRPr="00403A06" w:rsidRDefault="00403A06" w:rsidP="00403A06">
      <w:pPr>
        <w:spacing w:before="0" w:after="0"/>
        <w:rPr>
          <w:b/>
        </w:rPr>
      </w:pPr>
      <w:r w:rsidRPr="00403A06">
        <w:rPr>
          <w:b/>
        </w:rPr>
        <w:t xml:space="preserve">        jPanel3 = new javax.swing.JPanel();</w:t>
      </w:r>
    </w:p>
    <w:p w:rsidR="00403A06" w:rsidRPr="00403A06" w:rsidRDefault="00403A06" w:rsidP="00403A06">
      <w:pPr>
        <w:spacing w:before="0" w:after="0"/>
        <w:rPr>
          <w:b/>
        </w:rPr>
      </w:pPr>
      <w:r w:rsidRPr="00403A06">
        <w:rPr>
          <w:b/>
        </w:rPr>
        <w:t xml:space="preserve">        jLabel43 = new javax.swing.JLabel();</w:t>
      </w:r>
    </w:p>
    <w:p w:rsidR="00403A06" w:rsidRPr="00403A06" w:rsidRDefault="00403A06" w:rsidP="00403A06">
      <w:pPr>
        <w:spacing w:before="0" w:after="0"/>
        <w:rPr>
          <w:b/>
        </w:rPr>
      </w:pPr>
      <w:r w:rsidRPr="00403A06">
        <w:rPr>
          <w:b/>
        </w:rPr>
        <w:t xml:space="preserve">        jLabel44 = new javax.swing.JLabel();</w:t>
      </w:r>
    </w:p>
    <w:p w:rsidR="00403A06" w:rsidRPr="00403A06" w:rsidRDefault="00403A06" w:rsidP="00403A06">
      <w:pPr>
        <w:spacing w:before="0" w:after="0"/>
        <w:rPr>
          <w:b/>
        </w:rPr>
      </w:pPr>
      <w:r w:rsidRPr="00403A06">
        <w:rPr>
          <w:b/>
        </w:rPr>
        <w:t xml:space="preserve">        txtnm = new javax.swing.JTextField();</w:t>
      </w:r>
    </w:p>
    <w:p w:rsidR="00403A06" w:rsidRPr="00403A06" w:rsidRDefault="00403A06" w:rsidP="00403A06">
      <w:pPr>
        <w:spacing w:before="0" w:after="0"/>
        <w:rPr>
          <w:b/>
        </w:rPr>
      </w:pPr>
      <w:r w:rsidRPr="00403A06">
        <w:rPr>
          <w:b/>
        </w:rPr>
        <w:t xml:space="preserve">        jLabel45 = new javax.swing.JLabel();</w:t>
      </w:r>
    </w:p>
    <w:p w:rsidR="00403A06" w:rsidRPr="00403A06" w:rsidRDefault="00403A06" w:rsidP="00403A06">
      <w:pPr>
        <w:spacing w:before="0" w:after="0"/>
        <w:rPr>
          <w:b/>
        </w:rPr>
      </w:pPr>
      <w:r w:rsidRPr="00403A06">
        <w:rPr>
          <w:b/>
        </w:rPr>
        <w:t xml:space="preserve">        txtrollno = new javax.swing.JTextField();</w:t>
      </w:r>
    </w:p>
    <w:p w:rsidR="00403A06" w:rsidRPr="00403A06" w:rsidRDefault="00403A06" w:rsidP="00403A06">
      <w:pPr>
        <w:spacing w:before="0" w:after="0"/>
        <w:rPr>
          <w:b/>
        </w:rPr>
      </w:pPr>
      <w:r w:rsidRPr="00403A06">
        <w:rPr>
          <w:b/>
        </w:rPr>
        <w:t xml:space="preserve">        jLabel46 = new javax.swing.JLabel();</w:t>
      </w:r>
    </w:p>
    <w:p w:rsidR="00403A06" w:rsidRPr="00403A06" w:rsidRDefault="00403A06" w:rsidP="00403A06">
      <w:pPr>
        <w:spacing w:before="0" w:after="0"/>
        <w:rPr>
          <w:b/>
        </w:rPr>
      </w:pPr>
      <w:r w:rsidRPr="00403A06">
        <w:rPr>
          <w:b/>
        </w:rPr>
        <w:t xml:space="preserve">        txtclass = new javax.swing.JTextField();</w:t>
      </w:r>
    </w:p>
    <w:p w:rsidR="00403A06" w:rsidRPr="00403A06" w:rsidRDefault="00403A06" w:rsidP="00403A06">
      <w:pPr>
        <w:spacing w:before="0" w:after="0"/>
        <w:rPr>
          <w:b/>
        </w:rPr>
      </w:pPr>
      <w:r w:rsidRPr="00403A06">
        <w:rPr>
          <w:b/>
        </w:rPr>
        <w:t xml:space="preserve">        jPanel5 = new javax.swing.JPanel();</w:t>
      </w:r>
    </w:p>
    <w:p w:rsidR="00403A06" w:rsidRPr="00403A06" w:rsidRDefault="00403A06" w:rsidP="00403A06">
      <w:pPr>
        <w:spacing w:before="0" w:after="0"/>
        <w:rPr>
          <w:b/>
        </w:rPr>
      </w:pPr>
      <w:r w:rsidRPr="00403A06">
        <w:rPr>
          <w:b/>
        </w:rPr>
        <w:t xml:space="preserve">        lblimg = new javax.swing.JLabel();</w:t>
      </w:r>
    </w:p>
    <w:p w:rsidR="00403A06" w:rsidRPr="00403A06" w:rsidRDefault="00403A06" w:rsidP="00403A06">
      <w:pPr>
        <w:spacing w:before="0" w:after="0"/>
        <w:rPr>
          <w:b/>
        </w:rPr>
      </w:pPr>
      <w:r w:rsidRPr="00403A06">
        <w:rPr>
          <w:b/>
        </w:rPr>
        <w:t xml:space="preserve">        btnbrowse = new javax.swing.JButton();</w:t>
      </w:r>
    </w:p>
    <w:p w:rsidR="00403A06" w:rsidRPr="00403A06" w:rsidRDefault="00403A06" w:rsidP="00403A06">
      <w:pPr>
        <w:spacing w:before="0" w:after="0"/>
        <w:rPr>
          <w:b/>
        </w:rPr>
      </w:pPr>
      <w:r w:rsidRPr="00403A06">
        <w:rPr>
          <w:b/>
        </w:rPr>
        <w:t xml:space="preserve">        btnsearch = new javax.swing.JButton();</w:t>
      </w:r>
    </w:p>
    <w:p w:rsidR="00403A06" w:rsidRPr="00403A06" w:rsidRDefault="00403A06" w:rsidP="00403A06">
      <w:pPr>
        <w:spacing w:before="0" w:after="0"/>
        <w:rPr>
          <w:b/>
        </w:rPr>
      </w:pPr>
      <w:r w:rsidRPr="00403A06">
        <w:rPr>
          <w:b/>
        </w:rPr>
        <w:t xml:space="preserve">        jLabel47 = new javax.swing.JLabel();</w:t>
      </w:r>
    </w:p>
    <w:p w:rsidR="00403A06" w:rsidRPr="00403A06" w:rsidRDefault="00403A06" w:rsidP="00403A06">
      <w:pPr>
        <w:spacing w:before="0" w:after="0"/>
        <w:rPr>
          <w:b/>
        </w:rPr>
      </w:pPr>
      <w:r w:rsidRPr="00403A06">
        <w:rPr>
          <w:b/>
        </w:rPr>
        <w:t xml:space="preserve">        jPanel4 = new javax.swing.JPanel();</w:t>
      </w:r>
    </w:p>
    <w:p w:rsidR="00403A06" w:rsidRPr="00403A06" w:rsidRDefault="00403A06" w:rsidP="00403A06">
      <w:pPr>
        <w:spacing w:before="0" w:after="0"/>
        <w:rPr>
          <w:b/>
        </w:rPr>
      </w:pPr>
      <w:r w:rsidRPr="00403A06">
        <w:rPr>
          <w:b/>
        </w:rPr>
        <w:t xml:space="preserve">        jLabel6 = new javax.swing.JLabel();</w:t>
      </w:r>
    </w:p>
    <w:p w:rsidR="00403A06" w:rsidRPr="00403A06" w:rsidRDefault="00403A06" w:rsidP="00403A06">
      <w:pPr>
        <w:spacing w:before="0" w:after="0"/>
        <w:rPr>
          <w:b/>
        </w:rPr>
      </w:pPr>
      <w:r w:rsidRPr="00403A06">
        <w:rPr>
          <w:b/>
        </w:rPr>
        <w:t xml:space="preserve">        jLabel7 = new javax.swing.JLabel();</w:t>
      </w:r>
    </w:p>
    <w:p w:rsidR="00403A06" w:rsidRPr="00403A06" w:rsidRDefault="00403A06" w:rsidP="00403A06">
      <w:pPr>
        <w:spacing w:before="0" w:after="0"/>
        <w:rPr>
          <w:b/>
        </w:rPr>
      </w:pPr>
      <w:r w:rsidRPr="00403A06">
        <w:rPr>
          <w:b/>
        </w:rPr>
        <w:t xml:space="preserve">        jLabel15 = new javax.swing.JLabel();</w:t>
      </w:r>
    </w:p>
    <w:p w:rsidR="00403A06" w:rsidRPr="00403A06" w:rsidRDefault="00403A06" w:rsidP="00403A06">
      <w:pPr>
        <w:spacing w:before="0" w:after="0"/>
        <w:rPr>
          <w:b/>
        </w:rPr>
      </w:pPr>
      <w:r w:rsidRPr="00403A06">
        <w:rPr>
          <w:b/>
        </w:rPr>
        <w:t xml:space="preserve">        jLabel18 = new javax.swing.JLabel();</w:t>
      </w:r>
    </w:p>
    <w:p w:rsidR="00403A06" w:rsidRPr="00403A06" w:rsidRDefault="00403A06" w:rsidP="00403A06">
      <w:pPr>
        <w:spacing w:before="0" w:after="0"/>
        <w:rPr>
          <w:b/>
        </w:rPr>
      </w:pPr>
      <w:r w:rsidRPr="00403A06">
        <w:rPr>
          <w:b/>
        </w:rPr>
        <w:t xml:space="preserve">        jLabel19 = new javax.swing.JLabel();</w:t>
      </w:r>
    </w:p>
    <w:p w:rsidR="00403A06" w:rsidRPr="00403A06" w:rsidRDefault="00403A06" w:rsidP="00403A06">
      <w:pPr>
        <w:spacing w:before="0" w:after="0"/>
        <w:rPr>
          <w:b/>
        </w:rPr>
      </w:pPr>
      <w:r w:rsidRPr="00403A06">
        <w:rPr>
          <w:b/>
        </w:rPr>
        <w:t xml:space="preserve">        jLabel20 = new javax.swing.JLabel();</w:t>
      </w:r>
    </w:p>
    <w:p w:rsidR="00403A06" w:rsidRPr="00403A06" w:rsidRDefault="00403A06" w:rsidP="00403A06">
      <w:pPr>
        <w:spacing w:before="0" w:after="0"/>
        <w:rPr>
          <w:b/>
        </w:rPr>
      </w:pPr>
      <w:r w:rsidRPr="00403A06">
        <w:rPr>
          <w:b/>
        </w:rPr>
        <w:t xml:space="preserve">        jLabel21 = new javax.swing.JLabel();</w:t>
      </w:r>
    </w:p>
    <w:p w:rsidR="00403A06" w:rsidRPr="00403A06" w:rsidRDefault="00403A06" w:rsidP="00403A06">
      <w:pPr>
        <w:spacing w:before="0" w:after="0"/>
        <w:rPr>
          <w:b/>
        </w:rPr>
      </w:pPr>
      <w:r w:rsidRPr="00403A06">
        <w:rPr>
          <w:b/>
        </w:rPr>
        <w:t xml:space="preserve">        jLabel22 = new javax.swing.JLabel();</w:t>
      </w:r>
    </w:p>
    <w:p w:rsidR="00403A06" w:rsidRPr="00403A06" w:rsidRDefault="00403A06" w:rsidP="00403A06">
      <w:pPr>
        <w:spacing w:before="0" w:after="0"/>
        <w:rPr>
          <w:b/>
        </w:rPr>
      </w:pPr>
      <w:r w:rsidRPr="00403A06">
        <w:rPr>
          <w:b/>
        </w:rPr>
        <w:t xml:space="preserve">        jLabel30 = new javax.swing.JLabel();</w:t>
      </w:r>
    </w:p>
    <w:p w:rsidR="00403A06" w:rsidRPr="00403A06" w:rsidRDefault="00403A06" w:rsidP="00403A06">
      <w:pPr>
        <w:spacing w:before="0" w:after="0"/>
        <w:rPr>
          <w:b/>
        </w:rPr>
      </w:pPr>
      <w:r w:rsidRPr="00403A06">
        <w:rPr>
          <w:b/>
        </w:rPr>
        <w:t xml:space="preserve">        txtenglish3 = new javax.swing.JTextField();</w:t>
      </w:r>
    </w:p>
    <w:p w:rsidR="00403A06" w:rsidRPr="00403A06" w:rsidRDefault="00403A06" w:rsidP="00403A06">
      <w:pPr>
        <w:spacing w:before="0" w:after="0"/>
        <w:rPr>
          <w:b/>
        </w:rPr>
      </w:pPr>
      <w:r w:rsidRPr="00403A06">
        <w:rPr>
          <w:b/>
        </w:rPr>
        <w:t xml:space="preserve">        txtmath3 = new javax.swing.JTextField();</w:t>
      </w:r>
    </w:p>
    <w:p w:rsidR="00403A06" w:rsidRPr="00403A06" w:rsidRDefault="00403A06" w:rsidP="00403A06">
      <w:pPr>
        <w:spacing w:before="0" w:after="0"/>
        <w:rPr>
          <w:b/>
        </w:rPr>
      </w:pPr>
      <w:r w:rsidRPr="00403A06">
        <w:rPr>
          <w:b/>
        </w:rPr>
        <w:t xml:space="preserve">        txthindi3 = new javax.swing.JTextField();</w:t>
      </w:r>
    </w:p>
    <w:p w:rsidR="00403A06" w:rsidRPr="00403A06" w:rsidRDefault="00403A06" w:rsidP="00403A06">
      <w:pPr>
        <w:spacing w:before="0" w:after="0"/>
        <w:rPr>
          <w:b/>
        </w:rPr>
      </w:pPr>
      <w:r w:rsidRPr="00403A06">
        <w:rPr>
          <w:b/>
        </w:rPr>
        <w:t xml:space="preserve">        txtcomputer3 = new javax.swing.JTextField();</w:t>
      </w:r>
    </w:p>
    <w:p w:rsidR="00403A06" w:rsidRPr="00403A06" w:rsidRDefault="00403A06" w:rsidP="00403A06">
      <w:pPr>
        <w:spacing w:before="0" w:after="0"/>
        <w:rPr>
          <w:b/>
        </w:rPr>
      </w:pPr>
      <w:r w:rsidRPr="00403A06">
        <w:rPr>
          <w:b/>
        </w:rPr>
        <w:t xml:space="preserve">        txtscience3 = new javax.swing.JTextField();</w:t>
      </w:r>
    </w:p>
    <w:p w:rsidR="00403A06" w:rsidRPr="00403A06" w:rsidRDefault="00403A06" w:rsidP="00403A06">
      <w:pPr>
        <w:spacing w:before="0" w:after="0"/>
        <w:rPr>
          <w:b/>
        </w:rPr>
      </w:pPr>
      <w:r w:rsidRPr="00403A06">
        <w:rPr>
          <w:b/>
        </w:rPr>
        <w:t xml:space="preserve">        txttotal3 = new javax.swing.JTextField();</w:t>
      </w:r>
    </w:p>
    <w:p w:rsidR="00403A06" w:rsidRPr="00403A06" w:rsidRDefault="00403A06" w:rsidP="00403A06">
      <w:pPr>
        <w:spacing w:before="0" w:after="0"/>
        <w:rPr>
          <w:b/>
        </w:rPr>
      </w:pPr>
      <w:r w:rsidRPr="00403A06">
        <w:rPr>
          <w:b/>
        </w:rPr>
        <w:t xml:space="preserve">        jLabel31 = new javax.swing.JLabel();</w:t>
      </w:r>
    </w:p>
    <w:p w:rsidR="00403A06" w:rsidRPr="00403A06" w:rsidRDefault="00403A06" w:rsidP="00403A06">
      <w:pPr>
        <w:spacing w:before="0" w:after="0"/>
        <w:rPr>
          <w:b/>
        </w:rPr>
      </w:pPr>
      <w:r w:rsidRPr="00403A06">
        <w:rPr>
          <w:b/>
        </w:rPr>
        <w:t xml:space="preserve">        jLabel32 = new javax.swing.JLabel();</w:t>
      </w:r>
    </w:p>
    <w:p w:rsidR="00403A06" w:rsidRPr="00403A06" w:rsidRDefault="00403A06" w:rsidP="00403A06">
      <w:pPr>
        <w:spacing w:before="0" w:after="0"/>
        <w:rPr>
          <w:b/>
        </w:rPr>
      </w:pPr>
      <w:r w:rsidRPr="00403A06">
        <w:rPr>
          <w:b/>
        </w:rPr>
        <w:t xml:space="preserve">        jLabel33 = new javax.swing.JLabel();</w:t>
      </w:r>
    </w:p>
    <w:p w:rsidR="00403A06" w:rsidRPr="00403A06" w:rsidRDefault="00403A06" w:rsidP="00403A06">
      <w:pPr>
        <w:spacing w:before="0" w:after="0"/>
        <w:rPr>
          <w:b/>
        </w:rPr>
      </w:pPr>
      <w:r w:rsidRPr="00403A06">
        <w:rPr>
          <w:b/>
        </w:rPr>
        <w:lastRenderedPageBreak/>
        <w:t xml:space="preserve">        jLabel34 = new javax.swing.JLabel();</w:t>
      </w:r>
    </w:p>
    <w:p w:rsidR="00403A06" w:rsidRPr="00403A06" w:rsidRDefault="00403A06" w:rsidP="00403A06">
      <w:pPr>
        <w:spacing w:before="0" w:after="0"/>
        <w:rPr>
          <w:b/>
        </w:rPr>
      </w:pPr>
      <w:r w:rsidRPr="00403A06">
        <w:rPr>
          <w:b/>
        </w:rPr>
        <w:t xml:space="preserve">        jLabel35 = new javax.swing.JLabel();</w:t>
      </w:r>
    </w:p>
    <w:p w:rsidR="00403A06" w:rsidRPr="00403A06" w:rsidRDefault="00403A06" w:rsidP="00403A06">
      <w:pPr>
        <w:spacing w:before="0" w:after="0"/>
        <w:rPr>
          <w:b/>
        </w:rPr>
      </w:pPr>
      <w:r w:rsidRPr="00403A06">
        <w:rPr>
          <w:b/>
        </w:rPr>
        <w:t xml:space="preserve">        jLabel36 = new javax.swing.JLabel();</w:t>
      </w:r>
    </w:p>
    <w:p w:rsidR="00403A06" w:rsidRPr="00403A06" w:rsidRDefault="00403A06" w:rsidP="00403A06">
      <w:pPr>
        <w:spacing w:before="0" w:after="0"/>
        <w:rPr>
          <w:b/>
        </w:rPr>
      </w:pPr>
      <w:r w:rsidRPr="00403A06">
        <w:rPr>
          <w:b/>
        </w:rPr>
        <w:t xml:space="preserve">        jLabel17 = new javax.swing.JLabel();</w:t>
      </w:r>
    </w:p>
    <w:p w:rsidR="00403A06" w:rsidRPr="00403A06" w:rsidRDefault="00403A06" w:rsidP="00403A06">
      <w:pPr>
        <w:spacing w:before="0" w:after="0"/>
        <w:rPr>
          <w:b/>
        </w:rPr>
      </w:pPr>
      <w:r w:rsidRPr="00403A06">
        <w:rPr>
          <w:b/>
        </w:rPr>
        <w:t xml:space="preserve">        jLabel3 = new javax.swing.JLabel();</w:t>
      </w:r>
    </w:p>
    <w:p w:rsidR="00403A06" w:rsidRPr="00403A06" w:rsidRDefault="00403A06" w:rsidP="00403A06">
      <w:pPr>
        <w:spacing w:before="0" w:after="0"/>
        <w:rPr>
          <w:b/>
        </w:rPr>
      </w:pPr>
      <w:r w:rsidRPr="00403A06">
        <w:rPr>
          <w:b/>
        </w:rPr>
        <w:t xml:space="preserve">        jLabel4 = new javax.swing.JLabel();</w:t>
      </w:r>
    </w:p>
    <w:p w:rsidR="00403A06" w:rsidRPr="00403A06" w:rsidRDefault="00403A06" w:rsidP="00403A06">
      <w:pPr>
        <w:spacing w:before="0" w:after="0"/>
        <w:rPr>
          <w:b/>
        </w:rPr>
      </w:pPr>
      <w:r w:rsidRPr="00403A06">
        <w:rPr>
          <w:b/>
        </w:rPr>
        <w:t xml:space="preserve">        jLabel37 = new javax.swing.JLabel();</w:t>
      </w:r>
    </w:p>
    <w:p w:rsidR="00403A06" w:rsidRPr="00403A06" w:rsidRDefault="00403A06" w:rsidP="00403A06">
      <w:pPr>
        <w:spacing w:before="0" w:after="0"/>
        <w:rPr>
          <w:b/>
        </w:rPr>
      </w:pPr>
      <w:r w:rsidRPr="00403A06">
        <w:rPr>
          <w:b/>
        </w:rPr>
        <w:t xml:space="preserve">        jLabel38 = new javax.swing.JLabel();</w:t>
      </w:r>
    </w:p>
    <w:p w:rsidR="00403A06" w:rsidRPr="00403A06" w:rsidRDefault="00403A06" w:rsidP="00403A06">
      <w:pPr>
        <w:spacing w:before="0" w:after="0"/>
        <w:rPr>
          <w:b/>
        </w:rPr>
      </w:pPr>
      <w:r w:rsidRPr="00403A06">
        <w:rPr>
          <w:b/>
        </w:rPr>
        <w:t xml:space="preserve">        jLabel39 = new javax.swing.JLabel();</w:t>
      </w:r>
    </w:p>
    <w:p w:rsidR="00403A06" w:rsidRPr="00403A06" w:rsidRDefault="00403A06" w:rsidP="00403A06">
      <w:pPr>
        <w:spacing w:before="0" w:after="0"/>
        <w:rPr>
          <w:b/>
        </w:rPr>
      </w:pPr>
      <w:r w:rsidRPr="00403A06">
        <w:rPr>
          <w:b/>
        </w:rPr>
        <w:t xml:space="preserve">        jLabel40 = new javax.swing.JLabel();</w:t>
      </w:r>
    </w:p>
    <w:p w:rsidR="00403A06" w:rsidRPr="00403A06" w:rsidRDefault="00403A06" w:rsidP="00403A06">
      <w:pPr>
        <w:spacing w:before="0" w:after="0"/>
        <w:rPr>
          <w:b/>
        </w:rPr>
      </w:pPr>
      <w:r w:rsidRPr="00403A06">
        <w:rPr>
          <w:b/>
        </w:rPr>
        <w:t xml:space="preserve">        jLabel41 = new javax.swing.JLabel();</w:t>
      </w:r>
    </w:p>
    <w:p w:rsidR="00403A06" w:rsidRPr="00403A06" w:rsidRDefault="00403A06" w:rsidP="00403A06">
      <w:pPr>
        <w:spacing w:before="0" w:after="0"/>
        <w:rPr>
          <w:b/>
        </w:rPr>
      </w:pPr>
      <w:r w:rsidRPr="00403A06">
        <w:rPr>
          <w:b/>
        </w:rPr>
        <w:t xml:space="preserve">        txtmath4 = new javax.swing.JTextField();</w:t>
      </w:r>
    </w:p>
    <w:p w:rsidR="00403A06" w:rsidRPr="00403A06" w:rsidRDefault="00403A06" w:rsidP="00403A06">
      <w:pPr>
        <w:spacing w:before="0" w:after="0"/>
        <w:rPr>
          <w:b/>
        </w:rPr>
      </w:pPr>
      <w:r w:rsidRPr="00403A06">
        <w:rPr>
          <w:b/>
        </w:rPr>
        <w:t xml:space="preserve">        txtenglish4 = new javax.swing.JTextField();</w:t>
      </w:r>
    </w:p>
    <w:p w:rsidR="00403A06" w:rsidRPr="00403A06" w:rsidRDefault="00403A06" w:rsidP="00403A06">
      <w:pPr>
        <w:spacing w:before="0" w:after="0"/>
        <w:rPr>
          <w:b/>
        </w:rPr>
      </w:pPr>
      <w:r w:rsidRPr="00403A06">
        <w:rPr>
          <w:b/>
        </w:rPr>
        <w:t xml:space="preserve">        txthindi4 = new javax.swing.JTextField();</w:t>
      </w:r>
    </w:p>
    <w:p w:rsidR="00403A06" w:rsidRPr="00403A06" w:rsidRDefault="00403A06" w:rsidP="00403A06">
      <w:pPr>
        <w:spacing w:before="0" w:after="0"/>
        <w:rPr>
          <w:b/>
        </w:rPr>
      </w:pPr>
      <w:r w:rsidRPr="00403A06">
        <w:rPr>
          <w:b/>
        </w:rPr>
        <w:t xml:space="preserve">        txtcomputer4 = new javax.swing.JTextField();</w:t>
      </w:r>
    </w:p>
    <w:p w:rsidR="00403A06" w:rsidRPr="00403A06" w:rsidRDefault="00403A06" w:rsidP="00403A06">
      <w:pPr>
        <w:spacing w:before="0" w:after="0"/>
        <w:rPr>
          <w:b/>
        </w:rPr>
      </w:pPr>
      <w:r w:rsidRPr="00403A06">
        <w:rPr>
          <w:b/>
        </w:rPr>
        <w:t xml:space="preserve">        txtscience4 = new javax.swing.JTextField();</w:t>
      </w:r>
    </w:p>
    <w:p w:rsidR="00403A06" w:rsidRPr="00403A06" w:rsidRDefault="00403A06" w:rsidP="00403A06">
      <w:pPr>
        <w:spacing w:before="0" w:after="0"/>
        <w:rPr>
          <w:b/>
        </w:rPr>
      </w:pPr>
      <w:r w:rsidRPr="00403A06">
        <w:rPr>
          <w:b/>
        </w:rPr>
        <w:t xml:space="preserve">        txttotal4 = new javax.swing.JTextField();</w:t>
      </w:r>
    </w:p>
    <w:p w:rsidR="00403A06" w:rsidRPr="00403A06" w:rsidRDefault="00403A06" w:rsidP="00403A06">
      <w:pPr>
        <w:spacing w:before="0" w:after="0"/>
        <w:rPr>
          <w:b/>
        </w:rPr>
      </w:pPr>
      <w:r w:rsidRPr="00403A06">
        <w:rPr>
          <w:b/>
        </w:rPr>
        <w:t xml:space="preserve">        jLabel42 = new javax.swing.JLabel();</w:t>
      </w:r>
    </w:p>
    <w:p w:rsidR="00403A06" w:rsidRPr="00403A06" w:rsidRDefault="00403A06" w:rsidP="00403A06">
      <w:pPr>
        <w:spacing w:before="0" w:after="0"/>
        <w:rPr>
          <w:b/>
        </w:rPr>
      </w:pPr>
      <w:r w:rsidRPr="00403A06">
        <w:rPr>
          <w:b/>
        </w:rPr>
        <w:t xml:space="preserve">        txtmathp = new javax.swing.JTextField();</w:t>
      </w:r>
    </w:p>
    <w:p w:rsidR="00403A06" w:rsidRPr="00403A06" w:rsidRDefault="00403A06" w:rsidP="00403A06">
      <w:pPr>
        <w:spacing w:before="0" w:after="0"/>
        <w:rPr>
          <w:b/>
        </w:rPr>
      </w:pPr>
      <w:r w:rsidRPr="00403A06">
        <w:rPr>
          <w:b/>
        </w:rPr>
        <w:t xml:space="preserve">        txtenglishp = new javax.swing.JTextField();</w:t>
      </w:r>
    </w:p>
    <w:p w:rsidR="00403A06" w:rsidRPr="00403A06" w:rsidRDefault="00403A06" w:rsidP="00403A06">
      <w:pPr>
        <w:spacing w:before="0" w:after="0"/>
        <w:rPr>
          <w:b/>
        </w:rPr>
      </w:pPr>
      <w:r w:rsidRPr="00403A06">
        <w:rPr>
          <w:b/>
        </w:rPr>
        <w:t xml:space="preserve">        txthindip = new javax.swing.JTextField();</w:t>
      </w:r>
    </w:p>
    <w:p w:rsidR="00403A06" w:rsidRPr="00403A06" w:rsidRDefault="00403A06" w:rsidP="00403A06">
      <w:pPr>
        <w:spacing w:before="0" w:after="0"/>
        <w:rPr>
          <w:b/>
        </w:rPr>
      </w:pPr>
      <w:r w:rsidRPr="00403A06">
        <w:rPr>
          <w:b/>
        </w:rPr>
        <w:t xml:space="preserve">        txtcomputerp = new javax.swing.JTextField();</w:t>
      </w:r>
    </w:p>
    <w:p w:rsidR="00403A06" w:rsidRPr="00403A06" w:rsidRDefault="00403A06" w:rsidP="00403A06">
      <w:pPr>
        <w:spacing w:before="0" w:after="0"/>
        <w:rPr>
          <w:b/>
        </w:rPr>
      </w:pPr>
      <w:r w:rsidRPr="00403A06">
        <w:rPr>
          <w:b/>
        </w:rPr>
        <w:t xml:space="preserve">        txtsciencep = new javax.swing.JTextField();</w:t>
      </w:r>
    </w:p>
    <w:p w:rsidR="00403A06" w:rsidRPr="00403A06" w:rsidRDefault="00403A06" w:rsidP="00403A06">
      <w:pPr>
        <w:spacing w:before="0" w:after="0"/>
        <w:rPr>
          <w:b/>
        </w:rPr>
      </w:pPr>
      <w:r w:rsidRPr="00403A06">
        <w:rPr>
          <w:b/>
        </w:rPr>
        <w:t xml:space="preserve">        txttotalp = new javax.swing.JTextField();</w:t>
      </w:r>
    </w:p>
    <w:p w:rsidR="00403A06" w:rsidRPr="00403A06" w:rsidRDefault="00403A06" w:rsidP="00403A06">
      <w:pPr>
        <w:spacing w:before="0" w:after="0"/>
        <w:rPr>
          <w:b/>
        </w:rPr>
      </w:pPr>
      <w:r w:rsidRPr="00403A06">
        <w:rPr>
          <w:b/>
        </w:rPr>
        <w:t xml:space="preserve">        jLabel48 = new javax.swing.JLabel();</w:t>
      </w:r>
    </w:p>
    <w:p w:rsidR="00403A06" w:rsidRPr="00403A06" w:rsidRDefault="00403A06" w:rsidP="00403A06">
      <w:pPr>
        <w:spacing w:before="0" w:after="0"/>
        <w:rPr>
          <w:b/>
        </w:rPr>
      </w:pPr>
      <w:r w:rsidRPr="00403A06">
        <w:rPr>
          <w:b/>
        </w:rPr>
        <w:t xml:space="preserve">        jLabel50 = new javax.swing.JLabel();</w:t>
      </w:r>
    </w:p>
    <w:p w:rsidR="00403A06" w:rsidRPr="00403A06" w:rsidRDefault="00403A06" w:rsidP="00403A06">
      <w:pPr>
        <w:spacing w:before="0" w:after="0"/>
        <w:rPr>
          <w:b/>
        </w:rPr>
      </w:pPr>
      <w:r w:rsidRPr="00403A06">
        <w:rPr>
          <w:b/>
        </w:rPr>
        <w:t xml:space="preserve">        txtgrade = new javax.swing.JTextField();</w:t>
      </w:r>
    </w:p>
    <w:p w:rsidR="00403A06" w:rsidRPr="00403A06" w:rsidRDefault="00403A06" w:rsidP="00403A06">
      <w:pPr>
        <w:spacing w:before="0" w:after="0"/>
        <w:rPr>
          <w:b/>
        </w:rPr>
      </w:pPr>
      <w:r w:rsidRPr="00403A06">
        <w:rPr>
          <w:b/>
        </w:rPr>
        <w:t xml:space="preserve">        jPanel8 = new javax.swing.JPanel();</w:t>
      </w:r>
    </w:p>
    <w:p w:rsidR="00403A06" w:rsidRPr="00403A06" w:rsidRDefault="00403A06" w:rsidP="00403A06">
      <w:pPr>
        <w:spacing w:before="0" w:after="0"/>
        <w:rPr>
          <w:b/>
        </w:rPr>
      </w:pPr>
      <w:r w:rsidRPr="00403A06">
        <w:rPr>
          <w:b/>
        </w:rPr>
        <w:t xml:space="preserve">        btnsave3 = new javax.swing.JButton();</w:t>
      </w:r>
    </w:p>
    <w:p w:rsidR="00403A06" w:rsidRPr="00403A06" w:rsidRDefault="00403A06" w:rsidP="00403A06">
      <w:pPr>
        <w:spacing w:before="0" w:after="0"/>
        <w:rPr>
          <w:b/>
        </w:rPr>
      </w:pPr>
      <w:r w:rsidRPr="00403A06">
        <w:rPr>
          <w:b/>
        </w:rPr>
        <w:t xml:space="preserve">        btnupdate3 = new javax.swing.JButton();</w:t>
      </w:r>
    </w:p>
    <w:p w:rsidR="00403A06" w:rsidRPr="00403A06" w:rsidRDefault="00403A06" w:rsidP="00403A06">
      <w:pPr>
        <w:spacing w:before="0" w:after="0"/>
        <w:rPr>
          <w:b/>
        </w:rPr>
      </w:pPr>
      <w:r w:rsidRPr="00403A06">
        <w:rPr>
          <w:b/>
        </w:rPr>
        <w:t xml:space="preserve">        jButton7 = new javax.swing.JButton();</w:t>
      </w:r>
    </w:p>
    <w:p w:rsidR="00403A06" w:rsidRPr="00403A06" w:rsidRDefault="00403A06" w:rsidP="00403A06">
      <w:pPr>
        <w:spacing w:before="0" w:after="0"/>
        <w:rPr>
          <w:b/>
        </w:rPr>
      </w:pPr>
      <w:r w:rsidRPr="00403A06">
        <w:rPr>
          <w:b/>
        </w:rPr>
        <w:t xml:space="preserve">        btnexit3 = new javax.swing.JButton();</w:t>
      </w:r>
    </w:p>
    <w:p w:rsidR="00403A06" w:rsidRPr="00403A06" w:rsidRDefault="00403A06" w:rsidP="00403A06">
      <w:pPr>
        <w:spacing w:before="0" w:after="0"/>
        <w:rPr>
          <w:b/>
        </w:rPr>
      </w:pPr>
      <w:r w:rsidRPr="00403A06">
        <w:rPr>
          <w:b/>
        </w:rPr>
        <w:t xml:space="preserve">        btnfind3 = new javax.swing.JButton();</w:t>
      </w:r>
    </w:p>
    <w:p w:rsidR="00403A06" w:rsidRPr="00403A06" w:rsidRDefault="00403A06" w:rsidP="00403A06">
      <w:pPr>
        <w:spacing w:before="0" w:after="0"/>
        <w:rPr>
          <w:b/>
        </w:rPr>
      </w:pPr>
      <w:r w:rsidRPr="00403A06">
        <w:rPr>
          <w:b/>
        </w:rPr>
        <w:t xml:space="preserve">        lblresult = new javax.swing.JLabel();</w:t>
      </w:r>
    </w:p>
    <w:p w:rsidR="00403A06" w:rsidRPr="00403A06" w:rsidRDefault="00403A06" w:rsidP="00403A06">
      <w:pPr>
        <w:spacing w:before="0" w:after="0"/>
        <w:rPr>
          <w:b/>
        </w:rPr>
      </w:pPr>
      <w:r w:rsidRPr="00403A06">
        <w:rPr>
          <w:b/>
        </w:rPr>
        <w:t xml:space="preserve">        jLabel49 = new javax.swing.JLabel();</w:t>
      </w:r>
    </w:p>
    <w:p w:rsidR="00403A06" w:rsidRPr="00403A06" w:rsidRDefault="00403A06" w:rsidP="00403A06">
      <w:pPr>
        <w:spacing w:before="0" w:after="0"/>
        <w:rPr>
          <w:b/>
        </w:rPr>
      </w:pPr>
      <w:r w:rsidRPr="00403A06">
        <w:rPr>
          <w:b/>
        </w:rPr>
        <w:t xml:space="preserve">        jPanel6 = new javax.swing.JPanel();</w:t>
      </w:r>
    </w:p>
    <w:p w:rsidR="00403A06" w:rsidRPr="00403A06" w:rsidRDefault="00403A06" w:rsidP="00403A06">
      <w:pPr>
        <w:spacing w:before="0" w:after="0"/>
        <w:rPr>
          <w:b/>
        </w:rPr>
      </w:pPr>
      <w:r w:rsidRPr="00403A06">
        <w:rPr>
          <w:b/>
        </w:rPr>
        <w:t xml:space="preserve">        jInternalFrame1 = new javax.swing.JInternalFrame();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setDefaultCloseOperation(javax.swing.WindowConstants.EXIT_ON_CLOSE);</w:t>
      </w:r>
    </w:p>
    <w:p w:rsidR="00403A06" w:rsidRPr="00403A06" w:rsidRDefault="00403A06" w:rsidP="00403A06">
      <w:pPr>
        <w:spacing w:before="0" w:after="0"/>
        <w:rPr>
          <w:b/>
        </w:rPr>
      </w:pPr>
      <w:r w:rsidRPr="00403A06">
        <w:rPr>
          <w:b/>
        </w:rPr>
        <w:t xml:space="preserve">        getContentPane().setLayout(new org.netbeans.lib.awtextra.AbsoluteLayout());</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jPanel1.setBackground(new java.awt.Color(153, 153, 255));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jLabel9.setFont(new java.awt.Font("Tahoma", 1, 11)); // NOI18N</w:t>
      </w:r>
    </w:p>
    <w:p w:rsidR="00403A06" w:rsidRPr="00403A06" w:rsidRDefault="00403A06" w:rsidP="00403A06">
      <w:pPr>
        <w:spacing w:before="0" w:after="0"/>
        <w:rPr>
          <w:b/>
        </w:rPr>
      </w:pPr>
      <w:r w:rsidRPr="00403A06">
        <w:rPr>
          <w:b/>
        </w:rPr>
        <w:lastRenderedPageBreak/>
        <w:t xml:space="preserve">        jLabel9.setText("Math");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jLabel10.setFont(new java.awt.Font("Tahoma", 1, 11)); // NOI18N</w:t>
      </w:r>
    </w:p>
    <w:p w:rsidR="00403A06" w:rsidRPr="00403A06" w:rsidRDefault="00403A06" w:rsidP="00403A06">
      <w:pPr>
        <w:spacing w:before="0" w:after="0"/>
        <w:rPr>
          <w:b/>
        </w:rPr>
      </w:pPr>
      <w:r w:rsidRPr="00403A06">
        <w:rPr>
          <w:b/>
        </w:rPr>
        <w:t xml:space="preserve">        jLabel10.setText("English");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jLabel11.setFont(new java.awt.Font("Tahoma", 1, 11)); // NOI18N</w:t>
      </w:r>
    </w:p>
    <w:p w:rsidR="00403A06" w:rsidRPr="00403A06" w:rsidRDefault="00403A06" w:rsidP="00403A06">
      <w:pPr>
        <w:spacing w:before="0" w:after="0"/>
        <w:rPr>
          <w:b/>
        </w:rPr>
      </w:pPr>
      <w:r w:rsidRPr="00403A06">
        <w:rPr>
          <w:b/>
        </w:rPr>
        <w:t xml:space="preserve">        jLabel11.setText("Hindi");</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jLabel12.setFont(new java.awt.Font("Tahoma", 1, 11)); // NOI18N</w:t>
      </w:r>
    </w:p>
    <w:p w:rsidR="00403A06" w:rsidRPr="00403A06" w:rsidRDefault="00403A06" w:rsidP="00403A06">
      <w:pPr>
        <w:spacing w:before="0" w:after="0"/>
        <w:rPr>
          <w:b/>
        </w:rPr>
      </w:pPr>
      <w:r w:rsidRPr="00403A06">
        <w:rPr>
          <w:b/>
        </w:rPr>
        <w:t xml:space="preserve">        jLabel12.setText("Computer");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jLabel13.setFont(new java.awt.Font("Tahoma", 1, 11)); // NOI18N</w:t>
      </w:r>
    </w:p>
    <w:p w:rsidR="00403A06" w:rsidRPr="00403A06" w:rsidRDefault="00403A06" w:rsidP="00403A06">
      <w:pPr>
        <w:spacing w:before="0" w:after="0"/>
        <w:rPr>
          <w:b/>
        </w:rPr>
      </w:pPr>
      <w:r w:rsidRPr="00403A06">
        <w:rPr>
          <w:b/>
        </w:rPr>
        <w:t xml:space="preserve">        jLabel13.setText("Science");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jLabel14.setFont(new java.awt.Font("Tahoma", 1, 11)); // NOI18N</w:t>
      </w:r>
    </w:p>
    <w:p w:rsidR="00403A06" w:rsidRPr="00403A06" w:rsidRDefault="00403A06" w:rsidP="00403A06">
      <w:pPr>
        <w:spacing w:before="0" w:after="0"/>
        <w:rPr>
          <w:b/>
        </w:rPr>
      </w:pPr>
      <w:r w:rsidRPr="00403A06">
        <w:rPr>
          <w:b/>
        </w:rPr>
        <w:t xml:space="preserve">        jLabel14.setText("Total");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jLabel1.setFont(new java.awt.Font("Segoe UI", 1, 11)); // NOI18N</w:t>
      </w:r>
    </w:p>
    <w:p w:rsidR="00403A06" w:rsidRPr="00403A06" w:rsidRDefault="00403A06" w:rsidP="00403A06">
      <w:pPr>
        <w:spacing w:before="0" w:after="0"/>
        <w:rPr>
          <w:b/>
        </w:rPr>
      </w:pPr>
      <w:r w:rsidRPr="00403A06">
        <w:rPr>
          <w:b/>
        </w:rPr>
        <w:t xml:space="preserve">        jLabel1.setForeground(new java.awt.Color(255, 51, 204));</w:t>
      </w:r>
    </w:p>
    <w:p w:rsidR="00403A06" w:rsidRPr="00403A06" w:rsidRDefault="00403A06" w:rsidP="00403A06">
      <w:pPr>
        <w:spacing w:before="0" w:after="0"/>
        <w:rPr>
          <w:b/>
        </w:rPr>
      </w:pPr>
      <w:r w:rsidRPr="00403A06">
        <w:rPr>
          <w:b/>
        </w:rPr>
        <w:t xml:space="preserve">        jLabel1.setText("Second Exam:");</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jLabel5.setFont(new java.awt.Font("Segoe UI", 1, 11)); // NOI18N</w:t>
      </w:r>
    </w:p>
    <w:p w:rsidR="00403A06" w:rsidRPr="00403A06" w:rsidRDefault="00403A06" w:rsidP="00403A06">
      <w:pPr>
        <w:spacing w:before="0" w:after="0"/>
        <w:rPr>
          <w:b/>
        </w:rPr>
      </w:pPr>
      <w:r w:rsidRPr="00403A06">
        <w:rPr>
          <w:b/>
        </w:rPr>
        <w:t xml:space="preserve">        jLabel5.setText("Subject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jLabel23.setFont(new java.awt.Font("Segoe UI", 1, 11)); // NOI18N</w:t>
      </w:r>
    </w:p>
    <w:p w:rsidR="00403A06" w:rsidRPr="00403A06" w:rsidRDefault="00403A06" w:rsidP="00403A06">
      <w:pPr>
        <w:spacing w:before="0" w:after="0"/>
        <w:rPr>
          <w:b/>
        </w:rPr>
      </w:pPr>
      <w:r w:rsidRPr="00403A06">
        <w:rPr>
          <w:b/>
        </w:rPr>
        <w:t xml:space="preserve">        jLabel23.setText("Obtained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jPanel1Layout = new javax.swing.GroupLayout(jPanel1);</w:t>
      </w:r>
    </w:p>
    <w:p w:rsidR="00403A06" w:rsidRPr="00403A06" w:rsidRDefault="00403A06" w:rsidP="00403A06">
      <w:pPr>
        <w:spacing w:before="0" w:after="0"/>
        <w:rPr>
          <w:b/>
        </w:rPr>
      </w:pPr>
      <w:r w:rsidRPr="00403A06">
        <w:rPr>
          <w:b/>
        </w:rPr>
        <w:t xml:space="preserve">        jPanel1.setLayout(jPanel1Layout);</w:t>
      </w:r>
    </w:p>
    <w:p w:rsidR="00403A06" w:rsidRPr="00403A06" w:rsidRDefault="00403A06" w:rsidP="00403A06">
      <w:pPr>
        <w:spacing w:before="0" w:after="0"/>
        <w:rPr>
          <w:b/>
        </w:rPr>
      </w:pPr>
      <w:r w:rsidRPr="00403A06">
        <w:rPr>
          <w:b/>
        </w:rPr>
        <w:t xml:space="preserve">        jPanel1Layout.setHorizontalGroup(</w:t>
      </w:r>
    </w:p>
    <w:p w:rsidR="00403A06" w:rsidRPr="00403A06" w:rsidRDefault="00403A06" w:rsidP="00403A06">
      <w:pPr>
        <w:spacing w:before="0" w:after="0"/>
        <w:rPr>
          <w:b/>
        </w:rPr>
      </w:pPr>
      <w:r w:rsidRPr="00403A06">
        <w:rPr>
          <w:b/>
        </w:rPr>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.addComponent(jLabel9, javax.swing.GroupLayout.PREFERRED_SIZE, 67,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.addComponent(txtmath, javax.swing.GroupLayout.PREFERRED_SIZE, 86, javax.swing.GroupLayout.PREFERRED_SIZE))</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.addGap(72, 72, 72)</w:t>
      </w:r>
    </w:p>
    <w:p w:rsidR="00403A06" w:rsidRPr="00403A06" w:rsidRDefault="00403A06" w:rsidP="00403A06">
      <w:pPr>
        <w:spacing w:before="0" w:after="0"/>
        <w:rPr>
          <w:b/>
        </w:rPr>
      </w:pPr>
      <w:r w:rsidRPr="00403A06">
        <w:rPr>
          <w:b/>
        </w:rPr>
        <w:t xml:space="preserve">                        .addComponent(jLabel1, javax.swing.GroupLayout.PREFERRED_SIZE, 139, javax.swing.GroupLayout.PREFERRED_SIZE))</w:t>
      </w:r>
    </w:p>
    <w:p w:rsidR="00403A06" w:rsidRPr="00403A06" w:rsidRDefault="00403A06" w:rsidP="00403A06">
      <w:pPr>
        <w:spacing w:before="0" w:after="0"/>
        <w:rPr>
          <w:b/>
        </w:rPr>
      </w:pPr>
      <w:r w:rsidRPr="00403A06">
        <w:rPr>
          <w:b/>
        </w:rPr>
        <w:lastRenderedPageBreak/>
        <w:t xml:space="preserve">                    .addGroup(jPanel1Layout.createSequentialGroup()</w:t>
      </w:r>
    </w:p>
    <w:p w:rsidR="00403A06" w:rsidRPr="00403A06" w:rsidRDefault="00403A06" w:rsidP="00403A06">
      <w:pPr>
        <w:spacing w:before="0" w:after="0"/>
        <w:rPr>
          <w:b/>
        </w:rPr>
      </w:pPr>
      <w:r w:rsidRPr="00403A06">
        <w:rPr>
          <w:b/>
        </w:rPr>
        <w:t xml:space="preserve">                        .addComponent(jLabel5, javax.swing.GroupLayout.PREFERRED_SIZE, 67,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.addComponent(jLabel23, javax.swing.GroupLayout.PREFERRED_SIZE, 86, javax.swing.GroupLayout.PREFERRED_SIZE))</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t xml:space="preserve">                            .addComponent(jLabel13)</w:t>
      </w:r>
    </w:p>
    <w:p w:rsidR="00403A06" w:rsidRPr="00403A06" w:rsidRDefault="00403A06" w:rsidP="00403A06">
      <w:pPr>
        <w:spacing w:before="0" w:after="0"/>
        <w:rPr>
          <w:b/>
        </w:rPr>
      </w:pPr>
      <w:r w:rsidRPr="00403A06">
        <w:rPr>
          <w:b/>
        </w:rPr>
        <w:t xml:space="preserve">                            .addComponent(jLabel14, javax.swing.GroupLayout.PREFERRED_SIZE, 51, javax.swing.GroupLayout.PREFERRED_SIZE))</w:t>
      </w:r>
    </w:p>
    <w:p w:rsidR="00403A06" w:rsidRPr="00403A06" w:rsidRDefault="00403A06" w:rsidP="00403A06">
      <w:pPr>
        <w:spacing w:before="0" w:after="0"/>
        <w:rPr>
          <w:b/>
        </w:rPr>
      </w:pPr>
      <w:r w:rsidRPr="00403A06">
        <w:rPr>
          <w:b/>
        </w:rPr>
        <w:t xml:space="preserve">                        .addGap(34, 34, 34)</w:t>
      </w:r>
    </w:p>
    <w:p w:rsidR="00403A06" w:rsidRPr="00403A06" w:rsidRDefault="00403A06" w:rsidP="00403A06">
      <w:pPr>
        <w:spacing w:before="0" w:after="0"/>
        <w:rPr>
          <w:b/>
        </w:rPr>
      </w:pPr>
      <w:r w:rsidRPr="00403A06">
        <w:rPr>
          <w:b/>
        </w:rPr>
        <w:t xml:space="preserve">                        .addGroup(jPanel1Layout.createParallelGroup(javax.swing.GroupLayout.Alignment.TRAILING)</w:t>
      </w:r>
    </w:p>
    <w:p w:rsidR="00403A06" w:rsidRPr="00403A06" w:rsidRDefault="00403A06" w:rsidP="00403A06">
      <w:pPr>
        <w:spacing w:before="0" w:after="0"/>
        <w:rPr>
          <w:b/>
        </w:rPr>
      </w:pPr>
      <w:r w:rsidRPr="00403A06">
        <w:rPr>
          <w:b/>
        </w:rPr>
        <w:t xml:space="preserve">                            .addComponent(txthindi, javax.swing.GroupLayout.PREFERRED_SIZE, 86, javax.swing.GroupLayout.PREFERRED_SIZE)</w:t>
      </w:r>
    </w:p>
    <w:p w:rsidR="00403A06" w:rsidRPr="00403A06" w:rsidRDefault="00403A06" w:rsidP="00403A06">
      <w:pPr>
        <w:spacing w:before="0" w:after="0"/>
        <w:rPr>
          <w:b/>
        </w:rPr>
      </w:pPr>
      <w:r w:rsidRPr="00403A06">
        <w:rPr>
          <w:b/>
        </w:rPr>
        <w:t xml:space="preserve">                            .addComponent(txtenglish, javax.swing.GroupLayout.PREFERRED_SIZE, 86, javax.swing.GroupLayout.PREFERRED_SIZE)</w:t>
      </w:r>
    </w:p>
    <w:p w:rsidR="00403A06" w:rsidRPr="00403A06" w:rsidRDefault="00403A06" w:rsidP="00403A06">
      <w:pPr>
        <w:spacing w:before="0" w:after="0"/>
        <w:rPr>
          <w:b/>
        </w:rPr>
      </w:pPr>
      <w:r w:rsidRPr="00403A06">
        <w:rPr>
          <w:b/>
        </w:rPr>
        <w:t xml:space="preserve">                            .addComponent(txtcomputer, javax.swing.GroupLayout.PREFERRED_SIZE, 86, javax.swing.GroupLayout.PREFERRED_SIZE)</w:t>
      </w:r>
    </w:p>
    <w:p w:rsidR="00403A06" w:rsidRPr="00403A06" w:rsidRDefault="00403A06" w:rsidP="00403A06">
      <w:pPr>
        <w:spacing w:before="0" w:after="0"/>
        <w:rPr>
          <w:b/>
        </w:rPr>
      </w:pPr>
      <w:r w:rsidRPr="00403A06">
        <w:rPr>
          <w:b/>
        </w:rPr>
        <w:t xml:space="preserve">                            .addComponent(txtscience, javax.swing.GroupLayout.PREFERRED_SIZE, 86, javax.swing.GroupLayout.PREFERRED_SIZE)</w:t>
      </w:r>
    </w:p>
    <w:p w:rsidR="00403A06" w:rsidRPr="00403A06" w:rsidRDefault="00403A06" w:rsidP="00403A06">
      <w:pPr>
        <w:spacing w:before="0" w:after="0"/>
        <w:rPr>
          <w:b/>
        </w:rPr>
      </w:pPr>
      <w:r w:rsidRPr="00403A06">
        <w:rPr>
          <w:b/>
        </w:rPr>
        <w:t xml:space="preserve">                            .addComponent(txttotal, javax.swing.GroupLayout.PREFERRED_SIZE, 86, javax.swing.GroupLayout.PREFERRED_SIZE))))</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jPanel1Layout.setVerticalGroup(</w:t>
      </w:r>
    </w:p>
    <w:p w:rsidR="00403A06" w:rsidRPr="00403A06" w:rsidRDefault="00403A06" w:rsidP="00403A06">
      <w:pPr>
        <w:spacing w:before="0" w:after="0"/>
        <w:rPr>
          <w:b/>
        </w:rPr>
      </w:pPr>
      <w:r w:rsidRPr="00403A06">
        <w:rPr>
          <w:b/>
        </w:rPr>
        <w:t xml:space="preserve">            jPanel1Layout.createParallelGroup(javax.swing.GroupLayout.Alignment.LEADING)</w:t>
      </w:r>
    </w:p>
    <w:p w:rsidR="00403A06" w:rsidRPr="00403A06" w:rsidRDefault="00403A06" w:rsidP="00403A06">
      <w:pPr>
        <w:spacing w:before="0" w:after="0"/>
        <w:rPr>
          <w:b/>
        </w:rPr>
      </w:pPr>
      <w:r w:rsidRPr="00403A06">
        <w:rPr>
          <w:b/>
        </w:rPr>
        <w:t xml:space="preserve">            .addGroup(jPanel1Layout.createSequentialGroup()</w:t>
      </w:r>
    </w:p>
    <w:p w:rsidR="00403A06" w:rsidRPr="00403A06" w:rsidRDefault="00403A06" w:rsidP="00403A06">
      <w:pPr>
        <w:spacing w:before="0" w:after="0"/>
        <w:rPr>
          <w:b/>
        </w:rPr>
      </w:pPr>
      <w:r w:rsidRPr="00403A06">
        <w:rPr>
          <w:b/>
        </w:rPr>
        <w:t xml:space="preserve">                .addComponent(jLabel1, javax.swing.GroupLayout.PREFERRED_SIZE, 27, javax.swing.GroupLayout.PREFERRED_SIZE)</w:t>
      </w:r>
    </w:p>
    <w:p w:rsidR="00403A06" w:rsidRPr="00403A06" w:rsidRDefault="00403A06" w:rsidP="00403A06">
      <w:pPr>
        <w:spacing w:before="0" w:after="0"/>
        <w:rPr>
          <w:b/>
        </w:rPr>
      </w:pPr>
      <w:r w:rsidRPr="00403A06">
        <w:rPr>
          <w:b/>
        </w:rPr>
        <w:t xml:space="preserve">                .addGap(16, 16, 16)</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.addComponent(jLabel5)</w:t>
      </w:r>
    </w:p>
    <w:p w:rsidR="00403A06" w:rsidRPr="00403A06" w:rsidRDefault="00403A06" w:rsidP="00403A06">
      <w:pPr>
        <w:spacing w:before="0" w:after="0"/>
        <w:rPr>
          <w:b/>
        </w:rPr>
      </w:pPr>
      <w:r w:rsidRPr="00403A06">
        <w:rPr>
          <w:b/>
        </w:rPr>
        <w:t xml:space="preserve">                    .addComponent(jLabel23))</w:t>
      </w:r>
    </w:p>
    <w:p w:rsidR="00403A06" w:rsidRPr="00403A06" w:rsidRDefault="00403A06" w:rsidP="00403A06">
      <w:pPr>
        <w:spacing w:before="0" w:after="0"/>
        <w:rPr>
          <w:b/>
        </w:rPr>
      </w:pPr>
      <w:r w:rsidRPr="00403A06">
        <w:rPr>
          <w:b/>
        </w:rPr>
        <w:t xml:space="preserve">                .addPreferredGap(javax.swing.LayoutStyle.ComponentPlacement.RELATED, javax.swing.GroupLayout.DEFAULT_SIZE, Short.MAX_VALUE)</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lastRenderedPageBreak/>
        <w:t xml:space="preserve">                    .addComponent(jLabel9)</w:t>
      </w:r>
    </w:p>
    <w:p w:rsidR="00403A06" w:rsidRPr="00403A06" w:rsidRDefault="00403A06" w:rsidP="00403A06">
      <w:pPr>
        <w:spacing w:before="0" w:after="0"/>
        <w:rPr>
          <w:b/>
        </w:rPr>
      </w:pPr>
      <w:r w:rsidRPr="00403A06">
        <w:rPr>
          <w:b/>
        </w:rPr>
        <w:t xml:space="preserve">                    .addComponent(txtmath,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.addComponent(jLabel10)</w:t>
      </w:r>
    </w:p>
    <w:p w:rsidR="00403A06" w:rsidRPr="00403A06" w:rsidRDefault="00403A06" w:rsidP="00403A06">
      <w:pPr>
        <w:spacing w:before="0" w:after="0"/>
        <w:rPr>
          <w:b/>
        </w:rPr>
      </w:pPr>
      <w:r w:rsidRPr="00403A06">
        <w:rPr>
          <w:b/>
        </w:rPr>
        <w:t xml:space="preserve">                    .addComponent(txtenglish,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.addComponent(jLabel11)</w:t>
      </w:r>
    </w:p>
    <w:p w:rsidR="00403A06" w:rsidRPr="00403A06" w:rsidRDefault="00403A06" w:rsidP="00403A06">
      <w:pPr>
        <w:spacing w:before="0" w:after="0"/>
        <w:rPr>
          <w:b/>
        </w:rPr>
      </w:pPr>
      <w:r w:rsidRPr="00403A06">
        <w:rPr>
          <w:b/>
        </w:rPr>
        <w:t xml:space="preserve">                    .addComponent(txthindi,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.addComponent(jLabel12)</w:t>
      </w:r>
    </w:p>
    <w:p w:rsidR="00403A06" w:rsidRPr="00403A06" w:rsidRDefault="00403A06" w:rsidP="00403A06">
      <w:pPr>
        <w:spacing w:before="0" w:after="0"/>
        <w:rPr>
          <w:b/>
        </w:rPr>
      </w:pPr>
      <w:r w:rsidRPr="00403A06">
        <w:rPr>
          <w:b/>
        </w:rPr>
        <w:t xml:space="preserve">                    .addComponent(txtcomputer,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.addGroup(jPanel1Layout.createParallelGroup(javax.swing.GroupLayout.Alignment.LEADING)</w:t>
      </w:r>
    </w:p>
    <w:p w:rsidR="00403A06" w:rsidRPr="00403A06" w:rsidRDefault="00403A06" w:rsidP="00403A06">
      <w:pPr>
        <w:spacing w:before="0" w:after="0"/>
        <w:rPr>
          <w:b/>
        </w:rPr>
      </w:pPr>
      <w:r w:rsidRPr="00403A06">
        <w:rPr>
          <w:b/>
        </w:rPr>
        <w:t xml:space="preserve">                    .addComponent(jLabel13)</w:t>
      </w:r>
    </w:p>
    <w:p w:rsidR="00403A06" w:rsidRPr="00403A06" w:rsidRDefault="00403A06" w:rsidP="00403A06">
      <w:pPr>
        <w:spacing w:before="0" w:after="0"/>
        <w:rPr>
          <w:b/>
        </w:rPr>
      </w:pPr>
      <w:r w:rsidRPr="00403A06">
        <w:rPr>
          <w:b/>
        </w:rPr>
        <w:t xml:space="preserve">                    .addComponent(txtscience,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.addGroup(jPanel1Layout.createParallelGroup(javax.swing.GroupLayout.Alignment.BASELINE)</w:t>
      </w:r>
    </w:p>
    <w:p w:rsidR="00403A06" w:rsidRPr="00403A06" w:rsidRDefault="00403A06" w:rsidP="00403A06">
      <w:pPr>
        <w:spacing w:before="0" w:after="0"/>
        <w:rPr>
          <w:b/>
        </w:rPr>
      </w:pPr>
      <w:r w:rsidRPr="00403A06">
        <w:rPr>
          <w:b/>
        </w:rPr>
        <w:t xml:space="preserve">                    .addComponent(txttotal,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.addComponent(jLabel14))</w:t>
      </w:r>
    </w:p>
    <w:p w:rsidR="00403A06" w:rsidRPr="00403A06" w:rsidRDefault="00403A06" w:rsidP="00403A06">
      <w:pPr>
        <w:spacing w:before="0" w:after="0"/>
        <w:rPr>
          <w:b/>
        </w:rPr>
      </w:pPr>
      <w:r w:rsidRPr="00403A06">
        <w:rPr>
          <w:b/>
        </w:rPr>
        <w:t xml:space="preserve">                .addGap(49, 49, 49))</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getContentPane().add(jPanel1, new org.netbeans.lib.awtextra.AbsoluteConstraints(210, 268, 200, 315));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jPanel2.setBackground(new java.awt.Color(153, 153, 255));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jLabel8.setFont(new java.awt.Font("Segoe UI", 1, 11)); // NOI18N</w:t>
      </w:r>
    </w:p>
    <w:p w:rsidR="00403A06" w:rsidRPr="00403A06" w:rsidRDefault="00403A06" w:rsidP="00403A06">
      <w:pPr>
        <w:spacing w:before="0" w:after="0"/>
        <w:rPr>
          <w:b/>
        </w:rPr>
      </w:pPr>
      <w:r w:rsidRPr="00403A06">
        <w:rPr>
          <w:b/>
        </w:rPr>
        <w:t xml:space="preserve">        jLabel8.setText("Subject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lastRenderedPageBreak/>
        <w:t xml:space="preserve">        jLabel16.setFont(new java.awt.Font("Segoe UI", 1, 11)); // NOI18N</w:t>
      </w:r>
    </w:p>
    <w:p w:rsidR="00403A06" w:rsidRPr="00403A06" w:rsidRDefault="00403A06" w:rsidP="00403A06">
      <w:pPr>
        <w:spacing w:before="0" w:after="0"/>
        <w:rPr>
          <w:b/>
        </w:rPr>
      </w:pPr>
      <w:r w:rsidRPr="00403A06">
        <w:rPr>
          <w:b/>
        </w:rPr>
        <w:t xml:space="preserve">        jLabel16.setText("Obtained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jLabel24.setFont(new java.awt.Font("Tahoma", 1, 11)); // NOI18N</w:t>
      </w:r>
    </w:p>
    <w:p w:rsidR="00403A06" w:rsidRPr="00403A06" w:rsidRDefault="00403A06" w:rsidP="00403A06">
      <w:pPr>
        <w:spacing w:before="0" w:after="0"/>
        <w:rPr>
          <w:b/>
        </w:rPr>
      </w:pPr>
      <w:r w:rsidRPr="00403A06">
        <w:rPr>
          <w:b/>
        </w:rPr>
        <w:t xml:space="preserve">        jLabel24.setText("Math");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jLabel25.setFont(new java.awt.Font("Tahoma", 1, 11)); // NOI18N</w:t>
      </w:r>
    </w:p>
    <w:p w:rsidR="00403A06" w:rsidRPr="00403A06" w:rsidRDefault="00403A06" w:rsidP="00403A06">
      <w:pPr>
        <w:spacing w:before="0" w:after="0"/>
        <w:rPr>
          <w:b/>
        </w:rPr>
      </w:pPr>
      <w:r w:rsidRPr="00403A06">
        <w:rPr>
          <w:b/>
        </w:rPr>
        <w:t xml:space="preserve">        jLabel25.setText("English");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jLabel26.setFont(new java.awt.Font("Tahoma", 1, 11)); // NOI18N</w:t>
      </w:r>
    </w:p>
    <w:p w:rsidR="00403A06" w:rsidRPr="00403A06" w:rsidRDefault="00403A06" w:rsidP="00403A06">
      <w:pPr>
        <w:spacing w:before="0" w:after="0"/>
        <w:rPr>
          <w:b/>
        </w:rPr>
      </w:pPr>
      <w:r w:rsidRPr="00403A06">
        <w:rPr>
          <w:b/>
        </w:rPr>
        <w:t xml:space="preserve">        jLabel26.setText("Hindi");</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jLabel29.setFont(new java.awt.Font("Tahoma", 1, 11)); // NOI18N</w:t>
      </w:r>
    </w:p>
    <w:p w:rsidR="00403A06" w:rsidRPr="00403A06" w:rsidRDefault="00403A06" w:rsidP="00403A06">
      <w:pPr>
        <w:spacing w:before="0" w:after="0"/>
        <w:rPr>
          <w:b/>
        </w:rPr>
      </w:pPr>
      <w:r w:rsidRPr="00403A06">
        <w:rPr>
          <w:b/>
        </w:rPr>
        <w:t xml:space="preserve">        jLabel29.setText("Total");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jLabel2.setFont(new java.awt.Font("Segoe UI", 1, 11)); // NOI18N</w:t>
      </w:r>
    </w:p>
    <w:p w:rsidR="00403A06" w:rsidRPr="00403A06" w:rsidRDefault="00403A06" w:rsidP="00403A06">
      <w:pPr>
        <w:spacing w:before="0" w:after="0"/>
        <w:rPr>
          <w:b/>
        </w:rPr>
      </w:pPr>
      <w:r w:rsidRPr="00403A06">
        <w:rPr>
          <w:b/>
        </w:rPr>
        <w:t xml:space="preserve">        jLabel2.setForeground(new java.awt.Color(255, 51, 204));</w:t>
      </w:r>
    </w:p>
    <w:p w:rsidR="00403A06" w:rsidRPr="00403A06" w:rsidRDefault="00403A06" w:rsidP="00403A06">
      <w:pPr>
        <w:spacing w:before="0" w:after="0"/>
        <w:rPr>
          <w:b/>
        </w:rPr>
      </w:pPr>
      <w:r w:rsidRPr="00403A06">
        <w:rPr>
          <w:b/>
        </w:rPr>
        <w:t xml:space="preserve">        jLabel2.setText("First Exam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jLabel27.setFont(new java.awt.Font("Tahoma", 1, 11)); // NOI18N</w:t>
      </w:r>
    </w:p>
    <w:p w:rsidR="00403A06" w:rsidRPr="00403A06" w:rsidRDefault="00403A06" w:rsidP="00403A06">
      <w:pPr>
        <w:spacing w:before="0" w:after="0"/>
        <w:rPr>
          <w:b/>
        </w:rPr>
      </w:pPr>
      <w:r w:rsidRPr="00403A06">
        <w:rPr>
          <w:b/>
        </w:rPr>
        <w:t xml:space="preserve">        jLabel27.setText("Computer");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jLabel28.setFont(new java.awt.Font("Tahoma", 1, 11)); // NOI18N</w:t>
      </w:r>
    </w:p>
    <w:p w:rsidR="00403A06" w:rsidRPr="00403A06" w:rsidRDefault="00403A06" w:rsidP="00403A06">
      <w:pPr>
        <w:spacing w:before="0" w:after="0"/>
        <w:rPr>
          <w:b/>
        </w:rPr>
      </w:pPr>
      <w:r w:rsidRPr="00403A06">
        <w:rPr>
          <w:b/>
        </w:rPr>
        <w:t xml:space="preserve">        jLabel28.setText("Science");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jPanel2Layout = new javax.swing.GroupLayout(jPanel2);</w:t>
      </w:r>
    </w:p>
    <w:p w:rsidR="00403A06" w:rsidRPr="00403A06" w:rsidRDefault="00403A06" w:rsidP="00403A06">
      <w:pPr>
        <w:spacing w:before="0" w:after="0"/>
        <w:rPr>
          <w:b/>
        </w:rPr>
      </w:pPr>
      <w:r w:rsidRPr="00403A06">
        <w:rPr>
          <w:b/>
        </w:rPr>
        <w:t xml:space="preserve">        jPanel2.setLayout(jPanel2Layout);</w:t>
      </w:r>
    </w:p>
    <w:p w:rsidR="00403A06" w:rsidRPr="00403A06" w:rsidRDefault="00403A06" w:rsidP="00403A06">
      <w:pPr>
        <w:spacing w:before="0" w:after="0"/>
        <w:rPr>
          <w:b/>
        </w:rPr>
      </w:pPr>
      <w:r w:rsidRPr="00403A06">
        <w:rPr>
          <w:b/>
        </w:rPr>
        <w:t xml:space="preserve">        jPanel2Layout.setHorizontalGroup(</w:t>
      </w:r>
    </w:p>
    <w:p w:rsidR="00403A06" w:rsidRPr="00403A06" w:rsidRDefault="00403A06" w:rsidP="00403A06">
      <w:pPr>
        <w:spacing w:before="0" w:after="0"/>
        <w:rPr>
          <w:b/>
        </w:rPr>
      </w:pPr>
      <w:r w:rsidRPr="00403A06">
        <w:rPr>
          <w:b/>
        </w:rPr>
        <w:t xml:space="preserve">            jPanel2Layout.createParallelGroup(javax.swing.GroupLayout.Alignment.LEADING)</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t xml:space="preserve">                .addComponent(jLabel8, javax.swing.GroupLayout.PREFERRED_SIZE, 67,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.addComponent(jLabel16, javax.swing.GroupLayout.PREFERRED_SIZE, 86, javax.swing.GroupLayout.PREFERRED_SIZE)</w:t>
      </w:r>
    </w:p>
    <w:p w:rsidR="00403A06" w:rsidRPr="00403A06" w:rsidRDefault="00403A06" w:rsidP="00403A06">
      <w:pPr>
        <w:spacing w:before="0" w:after="0"/>
        <w:rPr>
          <w:b/>
        </w:rPr>
      </w:pPr>
      <w:r w:rsidRPr="00403A06">
        <w:rPr>
          <w:b/>
        </w:rPr>
        <w:t xml:space="preserve">                .addGap(0, 29, Short.MAX_VALUE))</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t xml:space="preserve">                .addGroup(jPanel2Layout.createParallelGroup(javax.swing.GroupLayout.Alignment.LEADING)</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t xml:space="preserve">                        .addGap(43, 43, 43)</w:t>
      </w:r>
    </w:p>
    <w:p w:rsidR="00403A06" w:rsidRPr="00403A06" w:rsidRDefault="00403A06" w:rsidP="00403A06">
      <w:pPr>
        <w:spacing w:before="0" w:after="0"/>
        <w:rPr>
          <w:b/>
        </w:rPr>
      </w:pPr>
      <w:r w:rsidRPr="00403A06">
        <w:rPr>
          <w:b/>
        </w:rPr>
        <w:t xml:space="preserve">                        .addComponent(jLabel2, javax.swing.GroupLayout.PREFERRED_SIZE, 116, javax.swing.GroupLayout.PREFERRED_SIZE))</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lastRenderedPageBreak/>
        <w:t xml:space="preserve">                        .addGroup(jPanel2Layout.createParallelGroup(javax.swing.GroupLayout.Alignment.LEADING)</w:t>
      </w:r>
    </w:p>
    <w:p w:rsidR="00403A06" w:rsidRPr="00403A06" w:rsidRDefault="00403A06" w:rsidP="00403A06">
      <w:pPr>
        <w:spacing w:before="0" w:after="0"/>
        <w:rPr>
          <w:b/>
        </w:rPr>
      </w:pPr>
      <w:r w:rsidRPr="00403A06">
        <w:rPr>
          <w:b/>
        </w:rPr>
        <w:t xml:space="preserve">                            .addGroup(jPanel2Layout.createParallelGroup(javax.swing.GroupLayout.Alignment.TRAILING, false)</w:t>
      </w:r>
    </w:p>
    <w:p w:rsidR="00403A06" w:rsidRPr="00403A06" w:rsidRDefault="00403A06" w:rsidP="00403A06">
      <w:pPr>
        <w:spacing w:before="0" w:after="0"/>
        <w:rPr>
          <w:b/>
        </w:rPr>
      </w:pPr>
      <w:r w:rsidRPr="00403A06">
        <w:rPr>
          <w:b/>
        </w:rPr>
        <w:t xml:space="preserve">                                .addComponent(jLabel28, javax.swing.GroupLayout.Alignment.LEADING,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.addComponent(jLabel27, javax.swing.GroupLayout.Alignment.LEADING, javax.swing.GroupLayout.DEFAULT_SIZE, 61, Short.MAX_VALUE)</w:t>
      </w:r>
    </w:p>
    <w:p w:rsidR="00403A06" w:rsidRPr="00403A06" w:rsidRDefault="00403A06" w:rsidP="00403A06">
      <w:pPr>
        <w:spacing w:before="0" w:after="0"/>
        <w:rPr>
          <w:b/>
        </w:rPr>
      </w:pPr>
      <w:r w:rsidRPr="00403A06">
        <w:rPr>
          <w:b/>
        </w:rPr>
        <w:t xml:space="preserve">                                .addComponent(jLabel24, javax.swing.GroupLayout.Alignment.LEADING,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.addComponent(jLabel25, javax.swing.GroupLayout.Alignment.LEADING)</w:t>
      </w:r>
    </w:p>
    <w:p w:rsidR="00403A06" w:rsidRPr="00403A06" w:rsidRDefault="00403A06" w:rsidP="00403A06">
      <w:pPr>
        <w:spacing w:before="0" w:after="0"/>
        <w:rPr>
          <w:b/>
        </w:rPr>
      </w:pPr>
      <w:r w:rsidRPr="00403A06">
        <w:rPr>
          <w:b/>
        </w:rPr>
        <w:t xml:space="preserve">                                .addComponent(jLabel26, javax.swing.GroupLayout.Alignment.LEADING))</w:t>
      </w:r>
    </w:p>
    <w:p w:rsidR="00403A06" w:rsidRPr="00403A06" w:rsidRDefault="00403A06" w:rsidP="00403A06">
      <w:pPr>
        <w:spacing w:before="0" w:after="0"/>
        <w:rPr>
          <w:b/>
        </w:rPr>
      </w:pPr>
      <w:r w:rsidRPr="00403A06">
        <w:rPr>
          <w:b/>
        </w:rPr>
        <w:t xml:space="preserve">                            .addComponent(jLabel29))</w:t>
      </w:r>
    </w:p>
    <w:p w:rsidR="00403A06" w:rsidRPr="00403A06" w:rsidRDefault="00403A06" w:rsidP="00403A06">
      <w:pPr>
        <w:spacing w:before="0" w:after="0"/>
        <w:rPr>
          <w:b/>
        </w:rPr>
      </w:pPr>
      <w:r w:rsidRPr="00403A06">
        <w:rPr>
          <w:b/>
        </w:rPr>
        <w:t xml:space="preserve">                        .addGroup(jPanel2Layout.createParallelGroup(javax.swing.GroupLayout.Alignment.LEADING)</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t xml:space="preserve">                                .addGap(24, 24, 24)</w:t>
      </w:r>
    </w:p>
    <w:p w:rsidR="00403A06" w:rsidRPr="00403A06" w:rsidRDefault="00403A06" w:rsidP="00403A06">
      <w:pPr>
        <w:spacing w:before="0" w:after="0"/>
        <w:rPr>
          <w:b/>
        </w:rPr>
      </w:pPr>
      <w:r w:rsidRPr="00403A06">
        <w:rPr>
          <w:b/>
        </w:rPr>
        <w:t xml:space="preserve">                                .addGroup(jPanel2Layout.createParallelGroup(javax.swing.GroupLayout.Alignment.TRAILING)</w:t>
      </w:r>
    </w:p>
    <w:p w:rsidR="00403A06" w:rsidRPr="00403A06" w:rsidRDefault="00403A06" w:rsidP="00403A06">
      <w:pPr>
        <w:spacing w:before="0" w:after="0"/>
        <w:rPr>
          <w:b/>
        </w:rPr>
      </w:pPr>
      <w:r w:rsidRPr="00403A06">
        <w:rPr>
          <w:b/>
        </w:rPr>
        <w:t xml:space="preserve">                                    .addComponent(txtmath1, javax.swing.GroupLayout.PREFERRED_SIZE, 86, javax.swing.GroupLayout.PREFERRED_SIZE)</w:t>
      </w:r>
    </w:p>
    <w:p w:rsidR="00403A06" w:rsidRPr="00403A06" w:rsidRDefault="00403A06" w:rsidP="00403A06">
      <w:pPr>
        <w:spacing w:before="0" w:after="0"/>
        <w:rPr>
          <w:b/>
        </w:rPr>
      </w:pPr>
      <w:r w:rsidRPr="00403A06">
        <w:rPr>
          <w:b/>
        </w:rPr>
        <w:t xml:space="preserve">                                    .addComponent(txtcomputer1, javax.swing.GroupLayout.PREFERRED_SIZE, 86, javax.swing.GroupLayout.PREFERRED_SIZE)</w:t>
      </w:r>
    </w:p>
    <w:p w:rsidR="00403A06" w:rsidRPr="00403A06" w:rsidRDefault="00403A06" w:rsidP="00403A06">
      <w:pPr>
        <w:spacing w:before="0" w:after="0"/>
        <w:rPr>
          <w:b/>
        </w:rPr>
      </w:pPr>
      <w:r w:rsidRPr="00403A06">
        <w:rPr>
          <w:b/>
        </w:rPr>
        <w:t xml:space="preserve">                                    .addComponent(txtenglish1, javax.swing.GroupLayout.PREFERRED_SIZE, 86, javax.swing.GroupLayout.PREFERRED_SIZE)</w:t>
      </w:r>
    </w:p>
    <w:p w:rsidR="00403A06" w:rsidRPr="00403A06" w:rsidRDefault="00403A06" w:rsidP="00403A06">
      <w:pPr>
        <w:spacing w:before="0" w:after="0"/>
        <w:rPr>
          <w:b/>
        </w:rPr>
      </w:pPr>
      <w:r w:rsidRPr="00403A06">
        <w:rPr>
          <w:b/>
        </w:rPr>
        <w:t xml:space="preserve">                                    .addComponent(txthindi1, javax.swing.GroupLayout.PREFERRED_SIZE, 86, javax.swing.GroupLayout.PREFERRED_SIZE)))</w:t>
      </w:r>
    </w:p>
    <w:p w:rsidR="00403A06" w:rsidRPr="00403A06" w:rsidRDefault="00403A06" w:rsidP="00403A06">
      <w:pPr>
        <w:spacing w:before="0" w:after="0"/>
        <w:rPr>
          <w:b/>
        </w:rPr>
      </w:pPr>
      <w:r w:rsidRPr="00403A06">
        <w:rPr>
          <w:b/>
        </w:rPr>
        <w:t xml:space="preserve">                            .addGroup(javax.swing.GroupLayout.Alignment.TRAILING, jPanel2Layout.createSequentialGroup()</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.addGroup(jPanel2Layout.createParallelGroup(javax.swing.GroupLayout.Alignment.LEADING, false)</w:t>
      </w:r>
    </w:p>
    <w:p w:rsidR="00403A06" w:rsidRPr="00403A06" w:rsidRDefault="00403A06" w:rsidP="00403A06">
      <w:pPr>
        <w:spacing w:before="0" w:after="0"/>
        <w:rPr>
          <w:b/>
        </w:rPr>
      </w:pPr>
      <w:r w:rsidRPr="00403A06">
        <w:rPr>
          <w:b/>
        </w:rPr>
        <w:t xml:space="preserve">                                    .addComponent(txttotal1, javax.swing.GroupLayout.DEFAULT_SIZE, 86, Short.MAX_VALUE)</w:t>
      </w:r>
    </w:p>
    <w:p w:rsidR="00403A06" w:rsidRPr="00403A06" w:rsidRDefault="00403A06" w:rsidP="00403A06">
      <w:pPr>
        <w:spacing w:before="0" w:after="0"/>
        <w:rPr>
          <w:b/>
        </w:rPr>
      </w:pPr>
      <w:r w:rsidRPr="00403A06">
        <w:rPr>
          <w:b/>
        </w:rPr>
        <w:t xml:space="preserve">                                    .addComponent(txtscience1))))))</w:t>
      </w:r>
    </w:p>
    <w:p w:rsidR="00403A06" w:rsidRPr="00403A06" w:rsidRDefault="00403A06" w:rsidP="00403A06">
      <w:pPr>
        <w:spacing w:before="0" w:after="0"/>
        <w:rPr>
          <w:b/>
        </w:rPr>
      </w:pPr>
      <w:r w:rsidRPr="00403A06">
        <w:rPr>
          <w:b/>
        </w:rPr>
        <w:t xml:space="preserve">                .addGap(22, 29,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jPanel2Layout.setVerticalGroup(</w:t>
      </w:r>
    </w:p>
    <w:p w:rsidR="00403A06" w:rsidRPr="00403A06" w:rsidRDefault="00403A06" w:rsidP="00403A06">
      <w:pPr>
        <w:spacing w:before="0" w:after="0"/>
        <w:rPr>
          <w:b/>
        </w:rPr>
      </w:pPr>
      <w:r w:rsidRPr="00403A06">
        <w:rPr>
          <w:b/>
        </w:rPr>
        <w:t xml:space="preserve">            jPanel2Layout.createParallelGroup(javax.swing.GroupLayout.Alignment.LEADING)</w:t>
      </w:r>
    </w:p>
    <w:p w:rsidR="00403A06" w:rsidRPr="00403A06" w:rsidRDefault="00403A06" w:rsidP="00403A06">
      <w:pPr>
        <w:spacing w:before="0" w:after="0"/>
        <w:rPr>
          <w:b/>
        </w:rPr>
      </w:pPr>
      <w:r w:rsidRPr="00403A06">
        <w:rPr>
          <w:b/>
        </w:rPr>
        <w:t xml:space="preserve">            .addGroup(jPanel2Layout.createSequentialGroup()</w:t>
      </w:r>
    </w:p>
    <w:p w:rsidR="00403A06" w:rsidRPr="00403A06" w:rsidRDefault="00403A06" w:rsidP="00403A06">
      <w:pPr>
        <w:spacing w:before="0" w:after="0"/>
        <w:rPr>
          <w:b/>
        </w:rPr>
      </w:pPr>
      <w:r w:rsidRPr="00403A06">
        <w:rPr>
          <w:b/>
        </w:rPr>
        <w:t xml:space="preserve">                .addComponent(jLabel2, javax.swing.GroupLayout.PREFERRED_SIZE, 25, javax.swing.GroupLayout.PREFERRED_SIZE)</w:t>
      </w:r>
    </w:p>
    <w:p w:rsidR="00403A06" w:rsidRPr="00403A06" w:rsidRDefault="00403A06" w:rsidP="00403A06">
      <w:pPr>
        <w:spacing w:before="0" w:after="0"/>
        <w:rPr>
          <w:b/>
        </w:rPr>
      </w:pPr>
      <w:r w:rsidRPr="00403A06">
        <w:rPr>
          <w:b/>
        </w:rPr>
        <w:lastRenderedPageBreak/>
        <w:t xml:space="preserve">                .addGap(18, 18, 18)</w:t>
      </w:r>
    </w:p>
    <w:p w:rsidR="00403A06" w:rsidRPr="00403A06" w:rsidRDefault="00403A06" w:rsidP="00403A06">
      <w:pPr>
        <w:spacing w:before="0" w:after="0"/>
        <w:rPr>
          <w:b/>
        </w:rPr>
      </w:pPr>
      <w:r w:rsidRPr="00403A06">
        <w:rPr>
          <w:b/>
        </w:rPr>
        <w:t xml:space="preserve">                .addGroup(jPanel2Layout.createParallelGroup(javax.swing.GroupLayout.Alignment.LEADING)</w:t>
      </w:r>
    </w:p>
    <w:p w:rsidR="00403A06" w:rsidRPr="00403A06" w:rsidRDefault="00403A06" w:rsidP="00403A06">
      <w:pPr>
        <w:spacing w:before="0" w:after="0"/>
        <w:rPr>
          <w:b/>
        </w:rPr>
      </w:pPr>
      <w:r w:rsidRPr="00403A06">
        <w:rPr>
          <w:b/>
        </w:rPr>
        <w:t xml:space="preserve">                    .addComponent(jLabel8)</w:t>
      </w:r>
    </w:p>
    <w:p w:rsidR="00403A06" w:rsidRPr="00403A06" w:rsidRDefault="00403A06" w:rsidP="00403A06">
      <w:pPr>
        <w:spacing w:before="0" w:after="0"/>
        <w:rPr>
          <w:b/>
        </w:rPr>
      </w:pPr>
      <w:r w:rsidRPr="00403A06">
        <w:rPr>
          <w:b/>
        </w:rPr>
        <w:t xml:space="preserve">                    .addComponent(jLabel16, javax.swing.GroupLayout.Alignment.TRAILING))</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.addComponent(jLabel24, javax.swing.GroupLayout.PREFERRED_SIZE, 25, javax.swing.GroupLayout.PREFERRED_SIZE)</w:t>
      </w:r>
    </w:p>
    <w:p w:rsidR="00403A06" w:rsidRPr="00403A06" w:rsidRDefault="00403A06" w:rsidP="00403A06">
      <w:pPr>
        <w:spacing w:before="0" w:after="0"/>
        <w:rPr>
          <w:b/>
        </w:rPr>
      </w:pPr>
      <w:r w:rsidRPr="00403A06">
        <w:rPr>
          <w:b/>
        </w:rPr>
        <w:t xml:space="preserve">                    .addComponent(txtmath1,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.addComponent(jLabel25)</w:t>
      </w:r>
    </w:p>
    <w:p w:rsidR="00403A06" w:rsidRPr="00403A06" w:rsidRDefault="00403A06" w:rsidP="00403A06">
      <w:pPr>
        <w:spacing w:before="0" w:after="0"/>
        <w:rPr>
          <w:b/>
        </w:rPr>
      </w:pPr>
      <w:r w:rsidRPr="00403A06">
        <w:rPr>
          <w:b/>
        </w:rPr>
        <w:t xml:space="preserve">                    .addComponent(txtenglish1,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.addComponent(jLabel26)</w:t>
      </w:r>
    </w:p>
    <w:p w:rsidR="00403A06" w:rsidRPr="00403A06" w:rsidRDefault="00403A06" w:rsidP="00403A06">
      <w:pPr>
        <w:spacing w:before="0" w:after="0"/>
        <w:rPr>
          <w:b/>
        </w:rPr>
      </w:pPr>
      <w:r w:rsidRPr="00403A06">
        <w:rPr>
          <w:b/>
        </w:rPr>
        <w:t xml:space="preserve">                    .addComponent(txthindi1,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.addComponent(jLabel27)</w:t>
      </w:r>
    </w:p>
    <w:p w:rsidR="00403A06" w:rsidRPr="00403A06" w:rsidRDefault="00403A06" w:rsidP="00403A06">
      <w:pPr>
        <w:spacing w:before="0" w:after="0"/>
        <w:rPr>
          <w:b/>
        </w:rPr>
      </w:pPr>
      <w:r w:rsidRPr="00403A06">
        <w:rPr>
          <w:b/>
        </w:rPr>
        <w:t xml:space="preserve">                    .addComponent(txtcomputer1,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.addComponent(jLabel28)</w:t>
      </w:r>
    </w:p>
    <w:p w:rsidR="00403A06" w:rsidRPr="00403A06" w:rsidRDefault="00403A06" w:rsidP="00403A06">
      <w:pPr>
        <w:spacing w:before="0" w:after="0"/>
        <w:rPr>
          <w:b/>
        </w:rPr>
      </w:pPr>
      <w:r w:rsidRPr="00403A06">
        <w:rPr>
          <w:b/>
        </w:rPr>
        <w:t xml:space="preserve">                    .addComponent(txtscience1,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.addGroup(jPanel2Layout.createParallelGroup(javax.swing.GroupLayout.Alignment.BASELINE)</w:t>
      </w:r>
    </w:p>
    <w:p w:rsidR="00403A06" w:rsidRPr="00403A06" w:rsidRDefault="00403A06" w:rsidP="00403A06">
      <w:pPr>
        <w:spacing w:before="0" w:after="0"/>
        <w:rPr>
          <w:b/>
        </w:rPr>
      </w:pPr>
      <w:r w:rsidRPr="00403A06">
        <w:rPr>
          <w:b/>
        </w:rPr>
        <w:t xml:space="preserve">                    .addComponent(jLabel29)</w:t>
      </w:r>
    </w:p>
    <w:p w:rsidR="00403A06" w:rsidRPr="00403A06" w:rsidRDefault="00403A06" w:rsidP="00403A06">
      <w:pPr>
        <w:spacing w:before="0" w:after="0"/>
        <w:rPr>
          <w:b/>
        </w:rPr>
      </w:pPr>
      <w:r w:rsidRPr="00403A06">
        <w:rPr>
          <w:b/>
        </w:rPr>
        <w:t xml:space="preserve">                    .addComponent(txttotal1,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.addContainerGap(39,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getContentPane().add(jPanel2, new org.netbeans.lib.awtextra.AbsoluteConstraints(-1, 268, 200,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jPanel3.setBackground(new java.awt.Color(255, 102, 255));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jLabel43.setFont(new java.awt.Font("Segoe UI", 1, 24)); // NOI18N</w:t>
      </w:r>
    </w:p>
    <w:p w:rsidR="00403A06" w:rsidRPr="00403A06" w:rsidRDefault="00403A06" w:rsidP="00403A06">
      <w:pPr>
        <w:spacing w:before="0" w:after="0"/>
        <w:rPr>
          <w:b/>
        </w:rPr>
      </w:pPr>
      <w:r w:rsidRPr="00403A06">
        <w:rPr>
          <w:b/>
        </w:rPr>
        <w:t xml:space="preserve">        jLabel43.setText("                Final Exam");</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jLabel44.setFont(new java.awt.Font("Tahoma", 1, 11)); // NOI18N</w:t>
      </w:r>
    </w:p>
    <w:p w:rsidR="00403A06" w:rsidRPr="00403A06" w:rsidRDefault="00403A06" w:rsidP="00403A06">
      <w:pPr>
        <w:spacing w:before="0" w:after="0"/>
        <w:rPr>
          <w:b/>
        </w:rPr>
      </w:pPr>
      <w:r w:rsidRPr="00403A06">
        <w:rPr>
          <w:b/>
        </w:rPr>
        <w:t xml:space="preserve">        jLabel44.setText("Name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jLabel45.setFont(new java.awt.Font("Tahoma", 1, 11)); // NOI18N</w:t>
      </w:r>
    </w:p>
    <w:p w:rsidR="00403A06" w:rsidRPr="00403A06" w:rsidRDefault="00403A06" w:rsidP="00403A06">
      <w:pPr>
        <w:spacing w:before="0" w:after="0"/>
        <w:rPr>
          <w:b/>
        </w:rPr>
      </w:pPr>
      <w:r w:rsidRPr="00403A06">
        <w:rPr>
          <w:b/>
        </w:rPr>
        <w:t xml:space="preserve">        jLabel45.setForeground(new java.awt.Color(0, 0, 255));</w:t>
      </w:r>
    </w:p>
    <w:p w:rsidR="00403A06" w:rsidRPr="00403A06" w:rsidRDefault="00403A06" w:rsidP="00403A06">
      <w:pPr>
        <w:spacing w:before="0" w:after="0"/>
        <w:rPr>
          <w:b/>
        </w:rPr>
      </w:pPr>
      <w:r w:rsidRPr="00403A06">
        <w:rPr>
          <w:b/>
        </w:rPr>
        <w:t xml:space="preserve">        jLabel45.setText("Roll no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jLabel46.setFont(new java.awt.Font("Tahoma", 1, 11)); // NOI18N</w:t>
      </w:r>
    </w:p>
    <w:p w:rsidR="00403A06" w:rsidRPr="00403A06" w:rsidRDefault="00403A06" w:rsidP="00403A06">
      <w:pPr>
        <w:spacing w:before="0" w:after="0"/>
        <w:rPr>
          <w:b/>
        </w:rPr>
      </w:pPr>
      <w:r w:rsidRPr="00403A06">
        <w:rPr>
          <w:b/>
        </w:rPr>
        <w:t xml:space="preserve">        jLabel46.setText("Class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jPanel5.setBackground(new java.awt.Color(255, 255, 255));</w:t>
      </w:r>
    </w:p>
    <w:p w:rsidR="00403A06" w:rsidRPr="00403A06" w:rsidRDefault="00403A06" w:rsidP="00403A06">
      <w:pPr>
        <w:spacing w:before="0" w:after="0"/>
        <w:rPr>
          <w:b/>
        </w:rPr>
      </w:pPr>
      <w:r w:rsidRPr="00403A06">
        <w:rPr>
          <w:b/>
        </w:rPr>
        <w:t xml:space="preserve">        jPanel5.setBorder(javax.swing.BorderFactory.createMatteBorder(1, 1, 1, 1, new java.awt.Color(255, 0, 51)));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lblimg.setBackground(new java.awt.Color(102, 255, 204));</w:t>
      </w:r>
    </w:p>
    <w:p w:rsidR="00403A06" w:rsidRPr="00403A06" w:rsidRDefault="00403A06" w:rsidP="00403A06">
      <w:pPr>
        <w:spacing w:before="0" w:after="0"/>
        <w:rPr>
          <w:b/>
        </w:rPr>
      </w:pPr>
      <w:r w:rsidRPr="00403A06">
        <w:rPr>
          <w:b/>
        </w:rPr>
        <w:t xml:space="preserve">        lblimg.setText("     Pasport Size Photo");</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jPanel5Layout = new javax.swing.GroupLayout(jPanel5);</w:t>
      </w:r>
    </w:p>
    <w:p w:rsidR="00403A06" w:rsidRPr="00403A06" w:rsidRDefault="00403A06" w:rsidP="00403A06">
      <w:pPr>
        <w:spacing w:before="0" w:after="0"/>
        <w:rPr>
          <w:b/>
        </w:rPr>
      </w:pPr>
      <w:r w:rsidRPr="00403A06">
        <w:rPr>
          <w:b/>
        </w:rPr>
        <w:t xml:space="preserve">        jPanel5.setLayout(jPanel5Layout);</w:t>
      </w:r>
    </w:p>
    <w:p w:rsidR="00403A06" w:rsidRPr="00403A06" w:rsidRDefault="00403A06" w:rsidP="00403A06">
      <w:pPr>
        <w:spacing w:before="0" w:after="0"/>
        <w:rPr>
          <w:b/>
        </w:rPr>
      </w:pPr>
      <w:r w:rsidRPr="00403A06">
        <w:rPr>
          <w:b/>
        </w:rPr>
        <w:t xml:space="preserve">        jPanel5Layout.setHorizontalGroup(</w:t>
      </w:r>
    </w:p>
    <w:p w:rsidR="00403A06" w:rsidRPr="00403A06" w:rsidRDefault="00403A06" w:rsidP="00403A06">
      <w:pPr>
        <w:spacing w:before="0" w:after="0"/>
        <w:rPr>
          <w:b/>
        </w:rPr>
      </w:pPr>
      <w:r w:rsidRPr="00403A06">
        <w:rPr>
          <w:b/>
        </w:rPr>
        <w:t xml:space="preserve">            jPanel5Layout.createParallelGroup(javax.swing.GroupLayout.Alignment.LEADING)</w:t>
      </w:r>
    </w:p>
    <w:p w:rsidR="00403A06" w:rsidRPr="00403A06" w:rsidRDefault="00403A06" w:rsidP="00403A06">
      <w:pPr>
        <w:spacing w:before="0" w:after="0"/>
        <w:rPr>
          <w:b/>
        </w:rPr>
      </w:pPr>
      <w:r w:rsidRPr="00403A06">
        <w:rPr>
          <w:b/>
        </w:rPr>
        <w:t xml:space="preserve">            .addGroup(javax.swing.GroupLayout.Alignment.TRAILING, jPanel5Layout.createSequentialGroup()</w:t>
      </w:r>
    </w:p>
    <w:p w:rsidR="00403A06" w:rsidRPr="00403A06" w:rsidRDefault="00403A06" w:rsidP="00403A06">
      <w:pPr>
        <w:spacing w:before="0" w:after="0"/>
        <w:rPr>
          <w:b/>
        </w:rPr>
      </w:pPr>
      <w:r w:rsidRPr="00403A06">
        <w:rPr>
          <w:b/>
        </w:rPr>
        <w:t xml:space="preserve">                .addContainerGap(26, Short.MAX_VALUE)</w:t>
      </w:r>
    </w:p>
    <w:p w:rsidR="00403A06" w:rsidRPr="00403A06" w:rsidRDefault="00403A06" w:rsidP="00403A06">
      <w:pPr>
        <w:spacing w:before="0" w:after="0"/>
        <w:rPr>
          <w:b/>
        </w:rPr>
      </w:pPr>
      <w:r w:rsidRPr="00403A06">
        <w:rPr>
          <w:b/>
        </w:rPr>
        <w:t xml:space="preserve">                .addComponent(lblimg, javax.swing.GroupLayout.PREFERRED_SIZE, 159, javax.swing.GroupLayout.PREFERRED_SIZE)</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jPanel5Layout.setVerticalGroup(</w:t>
      </w:r>
    </w:p>
    <w:p w:rsidR="00403A06" w:rsidRPr="00403A06" w:rsidRDefault="00403A06" w:rsidP="00403A06">
      <w:pPr>
        <w:spacing w:before="0" w:after="0"/>
        <w:rPr>
          <w:b/>
        </w:rPr>
      </w:pPr>
      <w:r w:rsidRPr="00403A06">
        <w:rPr>
          <w:b/>
        </w:rPr>
        <w:t xml:space="preserve">            jPanel5Layout.createParallelGroup(javax.swing.GroupLayout.Alignment.LEADING)</w:t>
      </w:r>
    </w:p>
    <w:p w:rsidR="00403A06" w:rsidRPr="00403A06" w:rsidRDefault="00403A06" w:rsidP="00403A06">
      <w:pPr>
        <w:spacing w:before="0" w:after="0"/>
        <w:rPr>
          <w:b/>
        </w:rPr>
      </w:pPr>
      <w:r w:rsidRPr="00403A06">
        <w:rPr>
          <w:b/>
        </w:rPr>
        <w:t xml:space="preserve">            .addGroup(javax.swing.GroupLayout.Alignment.TRAILING, jPanel5Layout.createSequentialGroup()</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.addComponent(lblimg, javax.swing.GroupLayout.PREFERRED_SIZE, 158, javax.swing.GroupLayout.PREFERRED_SIZE)</w:t>
      </w:r>
    </w:p>
    <w:p w:rsidR="00403A06" w:rsidRPr="00403A06" w:rsidRDefault="00403A06" w:rsidP="00403A06">
      <w:pPr>
        <w:spacing w:before="0" w:after="0"/>
        <w:rPr>
          <w:b/>
        </w:rPr>
      </w:pPr>
      <w:r w:rsidRPr="00403A06">
        <w:rPr>
          <w:b/>
        </w:rPr>
        <w:lastRenderedPageBreak/>
        <w:t xml:space="preserve">                .addGap(19, 19, 19))</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btnbrowse.setBackground(new java.awt.Color(255, 51, 51));</w:t>
      </w:r>
    </w:p>
    <w:p w:rsidR="00403A06" w:rsidRPr="00403A06" w:rsidRDefault="00403A06" w:rsidP="00403A06">
      <w:pPr>
        <w:spacing w:before="0" w:after="0"/>
        <w:rPr>
          <w:b/>
        </w:rPr>
      </w:pPr>
      <w:r w:rsidRPr="00403A06">
        <w:rPr>
          <w:b/>
        </w:rPr>
        <w:t xml:space="preserve">        btnbrowse.setForeground(new java.awt.Color(255, 255, 255));</w:t>
      </w:r>
    </w:p>
    <w:p w:rsidR="00403A06" w:rsidRPr="00403A06" w:rsidRDefault="00403A06" w:rsidP="00403A06">
      <w:pPr>
        <w:spacing w:before="0" w:after="0"/>
        <w:rPr>
          <w:b/>
        </w:rPr>
      </w:pPr>
      <w:r w:rsidRPr="00403A06">
        <w:rPr>
          <w:b/>
        </w:rPr>
        <w:t xml:space="preserve">        btnbrowse.setText("Browse");</w:t>
      </w:r>
    </w:p>
    <w:p w:rsidR="00403A06" w:rsidRPr="00403A06" w:rsidRDefault="00403A06" w:rsidP="00403A06">
      <w:pPr>
        <w:spacing w:before="0" w:after="0"/>
        <w:rPr>
          <w:b/>
        </w:rPr>
      </w:pPr>
      <w:r w:rsidRPr="00403A06">
        <w:rPr>
          <w:b/>
        </w:rPr>
        <w:t xml:space="preserve">        btnbrowse.addActionListener(new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btnbrowseActionPerformed(evt);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btnsearch.setBackground(new java.awt.Color(255, 51, 51));</w:t>
      </w:r>
    </w:p>
    <w:p w:rsidR="00403A06" w:rsidRPr="00403A06" w:rsidRDefault="00403A06" w:rsidP="00403A06">
      <w:pPr>
        <w:spacing w:before="0" w:after="0"/>
        <w:rPr>
          <w:b/>
        </w:rPr>
      </w:pPr>
      <w:r w:rsidRPr="00403A06">
        <w:rPr>
          <w:b/>
        </w:rPr>
        <w:t xml:space="preserve">        btnsearch.setForeground(new java.awt.Color(255, 255, 255));</w:t>
      </w:r>
    </w:p>
    <w:p w:rsidR="00403A06" w:rsidRPr="00403A06" w:rsidRDefault="00403A06" w:rsidP="00403A06">
      <w:pPr>
        <w:spacing w:before="0" w:after="0"/>
        <w:rPr>
          <w:b/>
        </w:rPr>
      </w:pPr>
      <w:r w:rsidRPr="00403A06">
        <w:rPr>
          <w:b/>
        </w:rPr>
        <w:t xml:space="preserve">        btnsearch.setText("Search");</w:t>
      </w:r>
    </w:p>
    <w:p w:rsidR="00403A06" w:rsidRPr="00403A06" w:rsidRDefault="00403A06" w:rsidP="00403A06">
      <w:pPr>
        <w:spacing w:before="0" w:after="0"/>
        <w:rPr>
          <w:b/>
        </w:rPr>
      </w:pPr>
      <w:r w:rsidRPr="00403A06">
        <w:rPr>
          <w:b/>
        </w:rPr>
        <w:t xml:space="preserve">        btnsearch.addActionListener(new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btnsearchActionPerformed(evt);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jLabel47.setFont(new java.awt.Font("Tahoma", 1, 11)); // NOI18N</w:t>
      </w:r>
    </w:p>
    <w:p w:rsidR="00403A06" w:rsidRPr="00403A06" w:rsidRDefault="00403A06" w:rsidP="00403A06">
      <w:pPr>
        <w:spacing w:before="0" w:after="0"/>
        <w:rPr>
          <w:b/>
        </w:rPr>
      </w:pPr>
      <w:r w:rsidRPr="00403A06">
        <w:rPr>
          <w:b/>
        </w:rPr>
        <w:t xml:space="preserve">        jLabel47.setForeground(new java.awt.Color(255, 255, 51));</w:t>
      </w:r>
    </w:p>
    <w:p w:rsidR="00403A06" w:rsidRPr="00403A06" w:rsidRDefault="00403A06" w:rsidP="00403A06">
      <w:pPr>
        <w:spacing w:before="0" w:after="0"/>
        <w:rPr>
          <w:b/>
        </w:rPr>
      </w:pPr>
      <w:r w:rsidRPr="00403A06">
        <w:rPr>
          <w:b/>
        </w:rPr>
        <w:t xml:space="preserve">        jLabel47.setText("* Please fill the roll no to search");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jPanel3Layout = new javax.swing.GroupLayout(jPanel3);</w:t>
      </w:r>
    </w:p>
    <w:p w:rsidR="00403A06" w:rsidRPr="00403A06" w:rsidRDefault="00403A06" w:rsidP="00403A06">
      <w:pPr>
        <w:spacing w:before="0" w:after="0"/>
        <w:rPr>
          <w:b/>
        </w:rPr>
      </w:pPr>
      <w:r w:rsidRPr="00403A06">
        <w:rPr>
          <w:b/>
        </w:rPr>
        <w:t xml:space="preserve">        jPanel3.setLayout(jPanel3Layout);</w:t>
      </w:r>
    </w:p>
    <w:p w:rsidR="00403A06" w:rsidRPr="00403A06" w:rsidRDefault="00403A06" w:rsidP="00403A06">
      <w:pPr>
        <w:spacing w:before="0" w:after="0"/>
        <w:rPr>
          <w:b/>
        </w:rPr>
      </w:pPr>
      <w:r w:rsidRPr="00403A06">
        <w:rPr>
          <w:b/>
        </w:rPr>
        <w:t xml:space="preserve">        jPanel3Layout.setHorizontalGroup(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.addGroup(jPanel3Layout.createParallelGroup(javax.swing.GroupLayout.Alignment.LEADING)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.addComponent(jLabel44, javax.swing.GroupLayout.PREFERRED_SIZE, 65,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.addComponent(txtnm, javax.swing.GroupLayout.PREFERRED_SIZE, 129, javax.swing.GroupLayout.PREFERRED_SIZE)</w:t>
      </w:r>
    </w:p>
    <w:p w:rsidR="00403A06" w:rsidRPr="00403A06" w:rsidRDefault="00403A06" w:rsidP="00403A06">
      <w:pPr>
        <w:spacing w:before="0" w:after="0"/>
        <w:rPr>
          <w:b/>
        </w:rPr>
      </w:pPr>
      <w:r w:rsidRPr="00403A06">
        <w:rPr>
          <w:b/>
        </w:rPr>
        <w:t xml:space="preserve">                                .addGap(162, 162, 162)</w:t>
      </w:r>
    </w:p>
    <w:p w:rsidR="00403A06" w:rsidRPr="00403A06" w:rsidRDefault="00403A06" w:rsidP="00403A06">
      <w:pPr>
        <w:spacing w:before="0" w:after="0"/>
        <w:rPr>
          <w:b/>
        </w:rPr>
      </w:pPr>
      <w:r w:rsidRPr="00403A06">
        <w:rPr>
          <w:b/>
        </w:rPr>
        <w:lastRenderedPageBreak/>
        <w:t xml:space="preserve">                                .addComponent(jLabel43, javax.swing.GroupLayout.PREFERRED_SIZE, 250, javax.swing.GroupLayout.PREFERRED_SIZE))</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.addGroup(jPanel3Layout.createParallelGroup(javax.swing.GroupLayout.Alignment.LEADING)</w:t>
      </w:r>
    </w:p>
    <w:p w:rsidR="00403A06" w:rsidRPr="00403A06" w:rsidRDefault="00403A06" w:rsidP="00403A06">
      <w:pPr>
        <w:spacing w:before="0" w:after="0"/>
        <w:rPr>
          <w:b/>
        </w:rPr>
      </w:pPr>
      <w:r w:rsidRPr="00403A06">
        <w:rPr>
          <w:b/>
        </w:rPr>
        <w:t xml:space="preserve">                                    .addComponent(jLabel46)</w:t>
      </w:r>
    </w:p>
    <w:p w:rsidR="00403A06" w:rsidRPr="00403A06" w:rsidRDefault="00403A06" w:rsidP="00403A06">
      <w:pPr>
        <w:spacing w:before="0" w:after="0"/>
        <w:rPr>
          <w:b/>
        </w:rPr>
      </w:pPr>
      <w:r w:rsidRPr="00403A06">
        <w:rPr>
          <w:b/>
        </w:rPr>
        <w:t xml:space="preserve">                                    .addComponent(jLabel45, javax.swing.GroupLayout.PREFERRED_SIZE, 65,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.addGroup(jPanel3Layout.createParallelGroup(javax.swing.GroupLayout.Alignment.LEADING, false)</w:t>
      </w:r>
    </w:p>
    <w:p w:rsidR="00403A06" w:rsidRPr="00403A06" w:rsidRDefault="00403A06" w:rsidP="00403A06">
      <w:pPr>
        <w:spacing w:before="0" w:after="0"/>
        <w:rPr>
          <w:b/>
        </w:rPr>
      </w:pPr>
      <w:r w:rsidRPr="00403A06">
        <w:rPr>
          <w:b/>
        </w:rPr>
        <w:t xml:space="preserve">                                    .addComponent(txtclass, javax.swing.GroupLayout.DEFAULT_SIZE, 129, Short.MAX_VALUE)</w:t>
      </w:r>
    </w:p>
    <w:p w:rsidR="00403A06" w:rsidRPr="00403A06" w:rsidRDefault="00403A06" w:rsidP="00403A06">
      <w:pPr>
        <w:spacing w:before="0" w:after="0"/>
        <w:rPr>
          <w:b/>
        </w:rPr>
      </w:pPr>
      <w:r w:rsidRPr="00403A06">
        <w:rPr>
          <w:b/>
        </w:rPr>
        <w:t xml:space="preserve">                                    .addComponent(txtrollno))</w:t>
      </w:r>
    </w:p>
    <w:p w:rsidR="00403A06" w:rsidRPr="00403A06" w:rsidRDefault="00403A06" w:rsidP="00403A06">
      <w:pPr>
        <w:spacing w:before="0" w:after="0"/>
        <w:rPr>
          <w:b/>
        </w:rPr>
      </w:pPr>
      <w:r w:rsidRPr="00403A06">
        <w:rPr>
          <w:b/>
        </w:rPr>
        <w:t xml:space="preserve">                                .addGap(29, 29, 29)</w:t>
      </w:r>
    </w:p>
    <w:p w:rsidR="00403A06" w:rsidRPr="00403A06" w:rsidRDefault="00403A06" w:rsidP="00403A06">
      <w:pPr>
        <w:spacing w:before="0" w:after="0"/>
        <w:rPr>
          <w:b/>
        </w:rPr>
      </w:pPr>
      <w:r w:rsidRPr="00403A06">
        <w:rPr>
          <w:b/>
        </w:rPr>
        <w:t xml:space="preserve">                                .addComponent(btnsearch)))</w:t>
      </w:r>
    </w:p>
    <w:p w:rsidR="00403A06" w:rsidRPr="00403A06" w:rsidRDefault="00403A06" w:rsidP="00403A06">
      <w:pPr>
        <w:spacing w:before="0" w:after="0"/>
        <w:rPr>
          <w:b/>
        </w:rPr>
      </w:pPr>
      <w:r w:rsidRPr="00403A06">
        <w:rPr>
          <w:b/>
        </w:rPr>
        <w:t xml:space="preserve">                        .addPreferredGap(javax.swing.LayoutStyle.ComponentPlacement.RELATED, javax.swing.GroupLayout.DEFAULT_SIZE, Short.MAX_VALUE))</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.addContainerGap(106, Short.MAX_VALUE)</w:t>
      </w:r>
    </w:p>
    <w:p w:rsidR="00403A06" w:rsidRPr="00403A06" w:rsidRDefault="00403A06" w:rsidP="00403A06">
      <w:pPr>
        <w:spacing w:before="0" w:after="0"/>
        <w:rPr>
          <w:b/>
        </w:rPr>
      </w:pPr>
      <w:r w:rsidRPr="00403A06">
        <w:rPr>
          <w:b/>
        </w:rPr>
        <w:t xml:space="preserve">                        .addComponent(jLabel47)</w:t>
      </w:r>
    </w:p>
    <w:p w:rsidR="00403A06" w:rsidRPr="00403A06" w:rsidRDefault="00403A06" w:rsidP="00403A06">
      <w:pPr>
        <w:spacing w:before="0" w:after="0"/>
        <w:rPr>
          <w:b/>
        </w:rPr>
      </w:pPr>
      <w:r w:rsidRPr="00403A06">
        <w:rPr>
          <w:b/>
        </w:rPr>
        <w:t xml:space="preserve">                        .addGap(638, 638, 638)))</w:t>
      </w:r>
    </w:p>
    <w:p w:rsidR="00403A06" w:rsidRPr="00403A06" w:rsidRDefault="00403A06" w:rsidP="00403A06">
      <w:pPr>
        <w:spacing w:before="0" w:after="0"/>
        <w:rPr>
          <w:b/>
        </w:rPr>
      </w:pPr>
      <w:r w:rsidRPr="00403A06">
        <w:rPr>
          <w:b/>
        </w:rPr>
        <w:t xml:space="preserve">                .addComponent(jPanel5,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.addGroup(javax.swing.GroupLayout.Alignment.TRAILING, jPanel3Layout.createSequentialGroup()</w:t>
      </w:r>
    </w:p>
    <w:p w:rsidR="00403A06" w:rsidRPr="00403A06" w:rsidRDefault="00403A06" w:rsidP="00403A06">
      <w:pPr>
        <w:spacing w:before="0" w:after="0"/>
        <w:rPr>
          <w:b/>
        </w:rPr>
      </w:pPr>
      <w:r w:rsidRPr="00403A06">
        <w:rPr>
          <w:b/>
        </w:rPr>
        <w:t xml:space="preserve">                .addGap(0, 0, Short.MAX_VALUE)</w:t>
      </w:r>
    </w:p>
    <w:p w:rsidR="00403A06" w:rsidRPr="00403A06" w:rsidRDefault="00403A06" w:rsidP="00403A06">
      <w:pPr>
        <w:spacing w:before="0" w:after="0"/>
        <w:rPr>
          <w:b/>
        </w:rPr>
      </w:pPr>
      <w:r w:rsidRPr="00403A06">
        <w:rPr>
          <w:b/>
        </w:rPr>
        <w:t xml:space="preserve">                .addComponent(btnbrowse, javax.swing.GroupLayout.PREFERRED_SIZE, 115, javax.swing.GroupLayout.PREFERRED_SIZE)</w:t>
      </w:r>
    </w:p>
    <w:p w:rsidR="00403A06" w:rsidRPr="00403A06" w:rsidRDefault="00403A06" w:rsidP="00403A06">
      <w:pPr>
        <w:spacing w:before="0" w:after="0"/>
        <w:rPr>
          <w:b/>
        </w:rPr>
      </w:pPr>
      <w:r w:rsidRPr="00403A06">
        <w:rPr>
          <w:b/>
        </w:rPr>
        <w:t xml:space="preserve">                .addGap(48, 48, 48))</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jPanel3Layout.setVerticalGroup(</w:t>
      </w:r>
    </w:p>
    <w:p w:rsidR="00403A06" w:rsidRPr="00403A06" w:rsidRDefault="00403A06" w:rsidP="00403A06">
      <w:pPr>
        <w:spacing w:before="0" w:after="0"/>
        <w:rPr>
          <w:b/>
        </w:rPr>
      </w:pPr>
      <w:r w:rsidRPr="00403A06">
        <w:rPr>
          <w:b/>
        </w:rPr>
        <w:t xml:space="preserve">            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.addGroup(jPanel3Layout.createParallelGroup(javax.swing.GroupLayout.Alignment.LEADING)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.addGroup(jPanel3Layout.createParallelGroup(javax.swing.GroupLayout.Alignment.LEADING)</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.addGap(34, 34, 34)</w:t>
      </w:r>
    </w:p>
    <w:p w:rsidR="00403A06" w:rsidRPr="00403A06" w:rsidRDefault="00403A06" w:rsidP="00403A06">
      <w:pPr>
        <w:spacing w:before="0" w:after="0"/>
        <w:rPr>
          <w:b/>
        </w:rPr>
      </w:pPr>
      <w:r w:rsidRPr="00403A06">
        <w:rPr>
          <w:b/>
        </w:rPr>
        <w:t xml:space="preserve">                                .addGroup(jPanel3Layout.createParallelGroup(javax.swing.GroupLayout.Alignment.BASELINE)</w:t>
      </w:r>
    </w:p>
    <w:p w:rsidR="00403A06" w:rsidRPr="00403A06" w:rsidRDefault="00403A06" w:rsidP="00403A06">
      <w:pPr>
        <w:spacing w:before="0" w:after="0"/>
        <w:rPr>
          <w:b/>
        </w:rPr>
      </w:pPr>
      <w:r w:rsidRPr="00403A06">
        <w:rPr>
          <w:b/>
        </w:rPr>
        <w:lastRenderedPageBreak/>
        <w:t xml:space="preserve">                                    .addComponent(jLabel44)</w:t>
      </w:r>
    </w:p>
    <w:p w:rsidR="00403A06" w:rsidRPr="00403A06" w:rsidRDefault="00403A06" w:rsidP="00403A06">
      <w:pPr>
        <w:spacing w:before="0" w:after="0"/>
        <w:rPr>
          <w:b/>
        </w:rPr>
      </w:pPr>
      <w:r w:rsidRPr="00403A06">
        <w:rPr>
          <w:b/>
        </w:rPr>
        <w:t xml:space="preserve">                                    .addComponent(txtnm,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.addComponent(jLabel43, javax.swing.GroupLayout.PREFERRED_SIZE, 31,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.addComponent(jLabel47)</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.addGroup(jPanel3Layout.createParallelGroup(javax.swing.GroupLayout.Alignment.TRAILING)</w:t>
      </w:r>
    </w:p>
    <w:p w:rsidR="00403A06" w:rsidRPr="00403A06" w:rsidRDefault="00403A06" w:rsidP="00403A06">
      <w:pPr>
        <w:spacing w:before="0" w:after="0"/>
        <w:rPr>
          <w:b/>
        </w:rPr>
      </w:pPr>
      <w:r w:rsidRPr="00403A06">
        <w:rPr>
          <w:b/>
        </w:rPr>
        <w:t xml:space="preserve">                            .addComponent(jLabel45)</w:t>
      </w:r>
    </w:p>
    <w:p w:rsidR="00403A06" w:rsidRPr="00403A06" w:rsidRDefault="00403A06" w:rsidP="00403A06">
      <w:pPr>
        <w:spacing w:before="0" w:after="0"/>
        <w:rPr>
          <w:b/>
        </w:rPr>
      </w:pPr>
      <w:r w:rsidRPr="00403A06">
        <w:rPr>
          <w:b/>
        </w:rPr>
        <w:t xml:space="preserve">                            .addGroup(jPanel3Layout.createParallelGroup(javax.swing.GroupLayout.Alignment.BASELINE)</w:t>
      </w:r>
    </w:p>
    <w:p w:rsidR="00403A06" w:rsidRPr="00403A06" w:rsidRDefault="00403A06" w:rsidP="00403A06">
      <w:pPr>
        <w:spacing w:before="0" w:after="0"/>
        <w:rPr>
          <w:b/>
        </w:rPr>
      </w:pPr>
      <w:r w:rsidRPr="00403A06">
        <w:rPr>
          <w:b/>
        </w:rPr>
        <w:t xml:space="preserve">                                .addComponent(txtrollno,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.addComponent(btnsearch)))</w:t>
      </w:r>
    </w:p>
    <w:p w:rsidR="00403A06" w:rsidRPr="00403A06" w:rsidRDefault="00403A06" w:rsidP="00403A06">
      <w:pPr>
        <w:spacing w:before="0" w:after="0"/>
        <w:rPr>
          <w:b/>
        </w:rPr>
      </w:pPr>
      <w:r w:rsidRPr="00403A06">
        <w:rPr>
          <w:b/>
        </w:rPr>
        <w:t xml:space="preserve">                        .addGap(31, 31, 31)</w:t>
      </w:r>
    </w:p>
    <w:p w:rsidR="00403A06" w:rsidRPr="00403A06" w:rsidRDefault="00403A06" w:rsidP="00403A06">
      <w:pPr>
        <w:spacing w:before="0" w:after="0"/>
        <w:rPr>
          <w:b/>
        </w:rPr>
      </w:pPr>
      <w:r w:rsidRPr="00403A06">
        <w:rPr>
          <w:b/>
        </w:rPr>
        <w:t xml:space="preserve">                        .addGroup(jPanel3Layout.createParallelGroup(javax.swing.GroupLayout.Alignment.BASELINE)</w:t>
      </w:r>
    </w:p>
    <w:p w:rsidR="00403A06" w:rsidRPr="00403A06" w:rsidRDefault="00403A06" w:rsidP="00403A06">
      <w:pPr>
        <w:spacing w:before="0" w:after="0"/>
        <w:rPr>
          <w:b/>
        </w:rPr>
      </w:pPr>
      <w:r w:rsidRPr="00403A06">
        <w:rPr>
          <w:b/>
        </w:rPr>
        <w:t xml:space="preserve">                            .addComponent(jLabel46)</w:t>
      </w:r>
    </w:p>
    <w:p w:rsidR="00403A06" w:rsidRPr="00403A06" w:rsidRDefault="00403A06" w:rsidP="00403A06">
      <w:pPr>
        <w:spacing w:before="0" w:after="0"/>
        <w:rPr>
          <w:b/>
        </w:rPr>
      </w:pPr>
      <w:r w:rsidRPr="00403A06">
        <w:rPr>
          <w:b/>
        </w:rPr>
        <w:t xml:space="preserve">                            .addComponent(txtclass,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.addGap(0, 39, Short.MAX_VALUE))</w:t>
      </w:r>
    </w:p>
    <w:p w:rsidR="00403A06" w:rsidRPr="00403A06" w:rsidRDefault="00403A06" w:rsidP="00403A06">
      <w:pPr>
        <w:spacing w:before="0" w:after="0"/>
        <w:rPr>
          <w:b/>
        </w:rPr>
      </w:pPr>
      <w:r w:rsidRPr="00403A06">
        <w:rPr>
          <w:b/>
        </w:rPr>
        <w:t xml:space="preserve">                    .addGroup(jPanel3Layout.createSequentialGroup()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.addComponent(jPanel5, javax.swing.GroupLayout.DEFAULT_SIZE, javax.swing.GroupLayout.DEFAULT_SIZE, Short.MAX_VALUE)))</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.addComponent(btnbrowse)</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getContentPane().add(jPanel3, new org.netbeans.lib.awtextra.AbsoluteConstraints(0, 10, 1130, 250));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jPanel4.setBackground(new java.awt.Color(153, 153, 255));</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jLabel6.setFont(new java.awt.Font("Segoe UI", 1, 11)); // NOI18N</w:t>
      </w:r>
    </w:p>
    <w:p w:rsidR="00403A06" w:rsidRPr="00403A06" w:rsidRDefault="00403A06" w:rsidP="00403A06">
      <w:pPr>
        <w:spacing w:before="0" w:after="0"/>
        <w:rPr>
          <w:b/>
        </w:rPr>
      </w:pPr>
      <w:r w:rsidRPr="00403A06">
        <w:rPr>
          <w:b/>
        </w:rPr>
        <w:t xml:space="preserve">        jLabel6.setText("Subject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jLabel7.setFont(new java.awt.Font("Segoe UI", 1, 11)); // NOI18N</w:t>
      </w:r>
    </w:p>
    <w:p w:rsidR="00403A06" w:rsidRPr="00403A06" w:rsidRDefault="00403A06" w:rsidP="00403A06">
      <w:pPr>
        <w:spacing w:before="0" w:after="0"/>
        <w:rPr>
          <w:b/>
        </w:rPr>
      </w:pPr>
      <w:r w:rsidRPr="00403A06">
        <w:rPr>
          <w:b/>
        </w:rPr>
        <w:t xml:space="preserve">        jLabel7.setText("Full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jLabel15.setFont(new java.awt.Font("Segoe UI", 1, 11)); // NOI18N</w:t>
      </w:r>
    </w:p>
    <w:p w:rsidR="00403A06" w:rsidRPr="00403A06" w:rsidRDefault="00403A06" w:rsidP="00403A06">
      <w:pPr>
        <w:spacing w:before="0" w:after="0"/>
        <w:rPr>
          <w:b/>
        </w:rPr>
      </w:pPr>
      <w:r w:rsidRPr="00403A06">
        <w:rPr>
          <w:b/>
        </w:rPr>
        <w:t xml:space="preserve">        jLabel15.setText("Obtained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jLabel18.setFont(new java.awt.Font("Tahoma", 1, 11)); // NOI18N</w:t>
      </w:r>
    </w:p>
    <w:p w:rsidR="00403A06" w:rsidRPr="00403A06" w:rsidRDefault="00403A06" w:rsidP="00403A06">
      <w:pPr>
        <w:spacing w:before="0" w:after="0"/>
        <w:rPr>
          <w:b/>
        </w:rPr>
      </w:pPr>
      <w:r w:rsidRPr="00403A06">
        <w:rPr>
          <w:b/>
        </w:rPr>
        <w:t xml:space="preserve">        jLabel18.setText("Math");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jLabel19.setFont(new java.awt.Font("Tahoma", 1, 11)); // NOI18N</w:t>
      </w:r>
    </w:p>
    <w:p w:rsidR="00403A06" w:rsidRPr="00403A06" w:rsidRDefault="00403A06" w:rsidP="00403A06">
      <w:pPr>
        <w:spacing w:before="0" w:after="0"/>
        <w:rPr>
          <w:b/>
        </w:rPr>
      </w:pPr>
      <w:r w:rsidRPr="00403A06">
        <w:rPr>
          <w:b/>
        </w:rPr>
        <w:t xml:space="preserve">        jLabel19.setText("English");</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jLabel20.setFont(new java.awt.Font("Tahoma", 1, 11)); // NOI18N</w:t>
      </w:r>
    </w:p>
    <w:p w:rsidR="00403A06" w:rsidRPr="00403A06" w:rsidRDefault="00403A06" w:rsidP="00403A06">
      <w:pPr>
        <w:spacing w:before="0" w:after="0"/>
        <w:rPr>
          <w:b/>
        </w:rPr>
      </w:pPr>
      <w:r w:rsidRPr="00403A06">
        <w:rPr>
          <w:b/>
        </w:rPr>
        <w:t xml:space="preserve">        jLabel20.setText("Hindi");</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jLabel21.setFont(new java.awt.Font("Tahoma", 1, 11)); // NOI18N</w:t>
      </w:r>
    </w:p>
    <w:p w:rsidR="00403A06" w:rsidRPr="00403A06" w:rsidRDefault="00403A06" w:rsidP="00403A06">
      <w:pPr>
        <w:spacing w:before="0" w:after="0"/>
        <w:rPr>
          <w:b/>
        </w:rPr>
      </w:pPr>
      <w:r w:rsidRPr="00403A06">
        <w:rPr>
          <w:b/>
        </w:rPr>
        <w:t xml:space="preserve">        jLabel21.setText("Computer");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jLabel22.setFont(new java.awt.Font("Tahoma", 1, 11)); // NOI18N</w:t>
      </w:r>
    </w:p>
    <w:p w:rsidR="00403A06" w:rsidRPr="00403A06" w:rsidRDefault="00403A06" w:rsidP="00403A06">
      <w:pPr>
        <w:spacing w:before="0" w:after="0"/>
        <w:rPr>
          <w:b/>
        </w:rPr>
      </w:pPr>
      <w:r w:rsidRPr="00403A06">
        <w:rPr>
          <w:b/>
        </w:rPr>
        <w:t xml:space="preserve">        jLabel22.setText("Science");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jLabel30.setFont(new java.awt.Font("Tahoma", 1, 11)); // NOI18N</w:t>
      </w:r>
    </w:p>
    <w:p w:rsidR="00403A06" w:rsidRPr="00403A06" w:rsidRDefault="00403A06" w:rsidP="00403A06">
      <w:pPr>
        <w:spacing w:before="0" w:after="0"/>
        <w:rPr>
          <w:b/>
        </w:rPr>
      </w:pPr>
      <w:r w:rsidRPr="00403A06">
        <w:rPr>
          <w:b/>
        </w:rPr>
        <w:t xml:space="preserve">        jLabel30.setText("Total");</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jLabel31.setText("100");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jLabel32.setText("100");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jLabel33.setText("100");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jLabel34.setText("100");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jLabel35.setText("100");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jLabel36.setText("500");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jLabel17.setFont(new java.awt.Font("Segoe UI", 1, 11)); // NOI18N</w:t>
      </w:r>
    </w:p>
    <w:p w:rsidR="00403A06" w:rsidRPr="00403A06" w:rsidRDefault="00403A06" w:rsidP="00403A06">
      <w:pPr>
        <w:spacing w:before="0" w:after="0"/>
        <w:rPr>
          <w:b/>
        </w:rPr>
      </w:pPr>
      <w:r w:rsidRPr="00403A06">
        <w:rPr>
          <w:b/>
        </w:rPr>
        <w:t xml:space="preserve">        jLabel17.setText("Full Marks of all all exam");</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jLabel3.setText("300");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jLabel4.setText("300");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jLabel37.setText("300");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jLabel38.setText("300");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jLabel39.setText("300");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jLabel40.setText("1500");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jLabel41.setText("Obtiant Marks");</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jLabel42.setText("Percentage");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jLabel48.setFont(new java.awt.Font("Segoe UI", 1, 11)); // NOI18N</w:t>
      </w:r>
    </w:p>
    <w:p w:rsidR="00403A06" w:rsidRPr="00403A06" w:rsidRDefault="00403A06" w:rsidP="00403A06">
      <w:pPr>
        <w:spacing w:before="0" w:after="0"/>
        <w:rPr>
          <w:b/>
        </w:rPr>
      </w:pPr>
      <w:r w:rsidRPr="00403A06">
        <w:rPr>
          <w:b/>
        </w:rPr>
        <w:t xml:space="preserve">        jLabel48.setForeground(new java.awt.Color(255, 0, 204));</w:t>
      </w:r>
    </w:p>
    <w:p w:rsidR="00403A06" w:rsidRPr="00403A06" w:rsidRDefault="00403A06" w:rsidP="00403A06">
      <w:pPr>
        <w:spacing w:before="0" w:after="0"/>
        <w:rPr>
          <w:b/>
        </w:rPr>
      </w:pPr>
      <w:r w:rsidRPr="00403A06">
        <w:rPr>
          <w:b/>
        </w:rPr>
        <w:t xml:space="preserve">        jLabel48.setText("Final Exam");</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jLabel50.setFont(new java.awt.Font("Segoe UI", 1, 10)); // NOI18N</w:t>
      </w:r>
    </w:p>
    <w:p w:rsidR="00403A06" w:rsidRPr="00403A06" w:rsidRDefault="00403A06" w:rsidP="00403A06">
      <w:pPr>
        <w:spacing w:before="0" w:after="0"/>
        <w:rPr>
          <w:b/>
        </w:rPr>
      </w:pPr>
      <w:r w:rsidRPr="00403A06">
        <w:rPr>
          <w:b/>
        </w:rPr>
        <w:t xml:space="preserve">        jLabel50.setText("Grade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jPanel4Layout = new javax.swing.GroupLayout(jPanel4);</w:t>
      </w:r>
    </w:p>
    <w:p w:rsidR="00403A06" w:rsidRPr="00403A06" w:rsidRDefault="00403A06" w:rsidP="00403A06">
      <w:pPr>
        <w:spacing w:before="0" w:after="0"/>
        <w:rPr>
          <w:b/>
        </w:rPr>
      </w:pPr>
      <w:r w:rsidRPr="00403A06">
        <w:rPr>
          <w:b/>
        </w:rPr>
        <w:t xml:space="preserve">        jPanel4.setLayout(jPanel4Layout);</w:t>
      </w:r>
    </w:p>
    <w:p w:rsidR="00403A06" w:rsidRPr="00403A06" w:rsidRDefault="00403A06" w:rsidP="00403A06">
      <w:pPr>
        <w:spacing w:before="0" w:after="0"/>
        <w:rPr>
          <w:b/>
        </w:rPr>
      </w:pPr>
      <w:r w:rsidRPr="00403A06">
        <w:rPr>
          <w:b/>
        </w:rPr>
        <w:t xml:space="preserve">        jPanel4Layout.setHorizontalGroup(</w:t>
      </w:r>
    </w:p>
    <w:p w:rsidR="00403A06" w:rsidRPr="00403A06" w:rsidRDefault="00403A06" w:rsidP="00403A06">
      <w:pPr>
        <w:spacing w:before="0" w:after="0"/>
        <w:rPr>
          <w:b/>
        </w:rPr>
      </w:pPr>
      <w:r w:rsidRPr="00403A06">
        <w:rPr>
          <w:b/>
        </w:rPr>
        <w:t xml:space="preserve">            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.addGap(275, 275, 275)</w:t>
      </w:r>
    </w:p>
    <w:p w:rsidR="00403A06" w:rsidRPr="00403A06" w:rsidRDefault="00403A06" w:rsidP="00403A06">
      <w:pPr>
        <w:spacing w:before="0" w:after="0"/>
        <w:rPr>
          <w:b/>
        </w:rPr>
      </w:pPr>
      <w:r w:rsidRPr="00403A06">
        <w:rPr>
          <w:b/>
        </w:rPr>
        <w:t xml:space="preserve">                        .addComponent(jLabel48, javax.swing.GroupLayout.PREFERRED_SIZE, 68, javax.swing.GroupLayout.PREFERRED_SIZE))</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.addGap(32, 32, 32)</w:t>
      </w:r>
    </w:p>
    <w:p w:rsidR="00403A06" w:rsidRPr="00403A06" w:rsidRDefault="00403A06" w:rsidP="00403A06">
      <w:pPr>
        <w:spacing w:before="0" w:after="0"/>
        <w:rPr>
          <w:b/>
        </w:rPr>
      </w:pPr>
      <w:r w:rsidRPr="00403A06">
        <w:rPr>
          <w:b/>
        </w:rPr>
        <w:t xml:space="preserve">                                .addComponent(jLabel50, javax.swing.GroupLayout.PREFERRED_SIZE, 49, javax.swing.GroupLayout.PREFERRED_SIZE))</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.addComponent(jLabel21)</w:t>
      </w:r>
    </w:p>
    <w:p w:rsidR="00403A06" w:rsidRPr="00403A06" w:rsidRDefault="00403A06" w:rsidP="00403A06">
      <w:pPr>
        <w:spacing w:before="0" w:after="0"/>
        <w:rPr>
          <w:b/>
        </w:rPr>
      </w:pPr>
      <w:r w:rsidRPr="00403A06">
        <w:rPr>
          <w:b/>
        </w:rPr>
        <w:t xml:space="preserve">                                    .addComponent(jLabel6, javax.swing.GroupLayout.PREFERRED_SIZE, 92, javax.swing.GroupLayout.PREFERRED_SIZE)</w:t>
      </w:r>
    </w:p>
    <w:p w:rsidR="00403A06" w:rsidRPr="00403A06" w:rsidRDefault="00403A06" w:rsidP="00403A06">
      <w:pPr>
        <w:spacing w:before="0" w:after="0"/>
        <w:rPr>
          <w:b/>
        </w:rPr>
      </w:pPr>
      <w:r w:rsidRPr="00403A06">
        <w:rPr>
          <w:b/>
        </w:rPr>
        <w:t xml:space="preserve">                                    .addComponent(jLabel18, javax.swing.GroupLayout.PREFERRED_SIZE, 59, javax.swing.GroupLayout.PREFERRED_SIZE)</w:t>
      </w:r>
    </w:p>
    <w:p w:rsidR="00403A06" w:rsidRPr="00403A06" w:rsidRDefault="00403A06" w:rsidP="00403A06">
      <w:pPr>
        <w:spacing w:before="0" w:after="0"/>
        <w:rPr>
          <w:b/>
        </w:rPr>
      </w:pPr>
      <w:r w:rsidRPr="00403A06">
        <w:rPr>
          <w:b/>
        </w:rPr>
        <w:lastRenderedPageBreak/>
        <w:t xml:space="preserve">                                    .addComponent(jLabel30, javax.swing.GroupLayout.PREFERRED_SIZE, 51, javax.swing.GroupLayout.PREFERRED_SIZE)</w:t>
      </w:r>
    </w:p>
    <w:p w:rsidR="00403A06" w:rsidRPr="00403A06" w:rsidRDefault="00403A06" w:rsidP="00403A06">
      <w:pPr>
        <w:spacing w:before="0" w:after="0"/>
        <w:rPr>
          <w:b/>
        </w:rPr>
      </w:pPr>
      <w:r w:rsidRPr="00403A06">
        <w:rPr>
          <w:b/>
        </w:rPr>
        <w:t xml:space="preserve">                                    .addComponent(jLabel22, javax.swing.GroupLayout.PREFERRED_SIZE, 51,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.addGroup(jPanel4Layout.createParallelGroup(javax.swing.GroupLayout.Alignment.TRAILING, false)</w:t>
      </w:r>
    </w:p>
    <w:p w:rsidR="00403A06" w:rsidRPr="00403A06" w:rsidRDefault="00403A06" w:rsidP="00403A06">
      <w:pPr>
        <w:spacing w:before="0" w:after="0"/>
        <w:rPr>
          <w:b/>
        </w:rPr>
      </w:pPr>
      <w:r w:rsidRPr="00403A06">
        <w:rPr>
          <w:b/>
        </w:rPr>
        <w:t xml:space="preserve">                                        .addComponent(jLabel20, javax.swing.GroupLayout.Alignment.LEADING,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.addComponent(jLabel19, javax.swing.GroupLayout.Alignment.LEADING, javax.swing.GroupLayout.DEFAULT_SIZE, javax.swing.GroupLayout.DEFAULT_SIZE, Short.MAX_VALUE)))))</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.addComponent(txtgrade, javax.swing.GroupLayout.PREFERRED_SIZE, 83, javax.swing.GroupLayout.PREFERRED_SIZE)</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.addComponent(jLabel7, javax.swing.GroupLayout.PREFERRED_SIZE, 64,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.addComponent(jLabel15, javax.swing.GroupLayout.PREFERRED_SIZE, 86, javax.swing.GroupLayout.PREFERRED_SIZE)</w:t>
      </w:r>
    </w:p>
    <w:p w:rsidR="00403A06" w:rsidRPr="00403A06" w:rsidRDefault="00403A06" w:rsidP="00403A06">
      <w:pPr>
        <w:spacing w:before="0" w:after="0"/>
        <w:rPr>
          <w:b/>
        </w:rPr>
      </w:pPr>
      <w:r w:rsidRPr="00403A06">
        <w:rPr>
          <w:b/>
        </w:rPr>
        <w:t xml:space="preserve">                                        .addGap(31, 31, 31)</w:t>
      </w:r>
    </w:p>
    <w:p w:rsidR="00403A06" w:rsidRPr="00403A06" w:rsidRDefault="00403A06" w:rsidP="00403A06">
      <w:pPr>
        <w:spacing w:before="0" w:after="0"/>
        <w:rPr>
          <w:b/>
        </w:rPr>
      </w:pPr>
      <w:r w:rsidRPr="00403A06">
        <w:rPr>
          <w:b/>
        </w:rPr>
        <w:t xml:space="preserve">                                        .addComponent(jLabel17, javax.swing.GroupLayout.PREFERRED_SIZE, 137, javax.swing.GroupLayout.PREFERRED_SIZE))</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.addGroup(jPanel4Layout.createParallelGroup(javax.swing.GroupLayout.Alignment.TRAILING)</w:t>
      </w:r>
    </w:p>
    <w:p w:rsidR="00403A06" w:rsidRPr="00403A06" w:rsidRDefault="00403A06" w:rsidP="00403A06">
      <w:pPr>
        <w:spacing w:before="0" w:after="0"/>
        <w:rPr>
          <w:b/>
        </w:rPr>
      </w:pPr>
      <w:r w:rsidRPr="00403A06">
        <w:rPr>
          <w:b/>
        </w:rPr>
        <w:t xml:space="preserve">                                            .addComponent(jLabel35, javax.swing.GroupLayout.PREFERRED_SIZE, 64,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.addGroup(jPanel4Layout.createParallelGroup(javax.swing.GroupLayout.Alignment.LEADING, false)</w:t>
      </w:r>
    </w:p>
    <w:p w:rsidR="00403A06" w:rsidRPr="00403A06" w:rsidRDefault="00403A06" w:rsidP="00403A06">
      <w:pPr>
        <w:spacing w:before="0" w:after="0"/>
        <w:rPr>
          <w:b/>
        </w:rPr>
      </w:pPr>
      <w:r w:rsidRPr="00403A06">
        <w:rPr>
          <w:b/>
        </w:rPr>
        <w:t xml:space="preserve">                                                .addComponent(jLabel31, javax.swing.GroupLayout.DEFAULT_SIZE, 64, Short.MAX_VALUE)</w:t>
      </w:r>
    </w:p>
    <w:p w:rsidR="00403A06" w:rsidRPr="00403A06" w:rsidRDefault="00403A06" w:rsidP="00403A06">
      <w:pPr>
        <w:spacing w:before="0" w:after="0"/>
        <w:rPr>
          <w:b/>
        </w:rPr>
      </w:pPr>
      <w:r w:rsidRPr="00403A06">
        <w:rPr>
          <w:b/>
        </w:rPr>
        <w:t xml:space="preserve">                                                .addComponent(jLabel33,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.addComponent(jLabel34,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.addComponent(jLabel36, javax.swing.GroupLayout.PREFERRED_SIZE, 64, javax.swing.GroupLayout.PREFERRED_SIZE))</w:t>
      </w:r>
    </w:p>
    <w:p w:rsidR="00403A06" w:rsidRPr="00403A06" w:rsidRDefault="00403A06" w:rsidP="00403A06">
      <w:pPr>
        <w:spacing w:before="0" w:after="0"/>
        <w:rPr>
          <w:b/>
        </w:rPr>
      </w:pPr>
      <w:r w:rsidRPr="00403A06">
        <w:rPr>
          <w:b/>
        </w:rPr>
        <w:lastRenderedPageBreak/>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.addComponent(txtmath3, javax.swing.GroupLayout.PREFERRED_SIZE, 86, javax.swing.GroupLayout.PREFERRED_SIZE)</w:t>
      </w:r>
    </w:p>
    <w:p w:rsidR="00403A06" w:rsidRPr="00403A06" w:rsidRDefault="00403A06" w:rsidP="00403A06">
      <w:pPr>
        <w:spacing w:before="0" w:after="0"/>
        <w:rPr>
          <w:b/>
        </w:rPr>
      </w:pPr>
      <w:r w:rsidRPr="00403A06">
        <w:rPr>
          <w:b/>
        </w:rPr>
        <w:t xml:space="preserve">                                            .addComponent(txthindi3, javax.swing.GroupLayout.PREFERRED_SIZE, 86, javax.swing.GroupLayout.PREFERRED_SIZE)</w:t>
      </w:r>
    </w:p>
    <w:p w:rsidR="00403A06" w:rsidRPr="00403A06" w:rsidRDefault="00403A06" w:rsidP="00403A06">
      <w:pPr>
        <w:spacing w:before="0" w:after="0"/>
        <w:rPr>
          <w:b/>
        </w:rPr>
      </w:pPr>
      <w:r w:rsidRPr="00403A06">
        <w:rPr>
          <w:b/>
        </w:rPr>
        <w:t xml:space="preserve">                                            .addComponent(txtcomputer3, javax.swing.GroupLayout.PREFERRED_SIZE, 86, javax.swing.GroupLayout.PREFERRED_SIZE)</w:t>
      </w:r>
    </w:p>
    <w:p w:rsidR="00403A06" w:rsidRPr="00403A06" w:rsidRDefault="00403A06" w:rsidP="00403A06">
      <w:pPr>
        <w:spacing w:before="0" w:after="0"/>
        <w:rPr>
          <w:b/>
        </w:rPr>
      </w:pPr>
      <w:r w:rsidRPr="00403A06">
        <w:rPr>
          <w:b/>
        </w:rPr>
        <w:t xml:space="preserve">                                            .addComponent(txtscience3, javax.swing.GroupLayout.PREFERRED_SIZE, 86, javax.swing.GroupLayout.PREFERRED_SIZE)</w:t>
      </w:r>
    </w:p>
    <w:p w:rsidR="00403A06" w:rsidRPr="00403A06" w:rsidRDefault="00403A06" w:rsidP="00403A06">
      <w:pPr>
        <w:spacing w:before="0" w:after="0"/>
        <w:rPr>
          <w:b/>
        </w:rPr>
      </w:pPr>
      <w:r w:rsidRPr="00403A06">
        <w:rPr>
          <w:b/>
        </w:rPr>
        <w:t xml:space="preserve">                                            .addComponent(txttotal3, javax.swing.GroupLayout.PREFERRED_SIZE, 86, javax.swing.GroupLayout.PREFERRED_SIZE))</w:t>
      </w:r>
    </w:p>
    <w:p w:rsidR="00403A06" w:rsidRPr="00403A06" w:rsidRDefault="00403A06" w:rsidP="00403A06">
      <w:pPr>
        <w:spacing w:before="0" w:after="0"/>
        <w:rPr>
          <w:b/>
        </w:rPr>
      </w:pPr>
      <w:r w:rsidRPr="00403A06">
        <w:rPr>
          <w:b/>
        </w:rPr>
        <w:t xml:space="preserve">                                        .addGap(31, 31, 31)</w:t>
      </w:r>
    </w:p>
    <w:p w:rsidR="00403A06" w:rsidRPr="00403A06" w:rsidRDefault="00403A06" w:rsidP="00403A06">
      <w:pPr>
        <w:spacing w:before="0" w:after="0"/>
        <w:rPr>
          <w:b/>
        </w:rPr>
      </w:pPr>
      <w:r w:rsidRPr="00403A06">
        <w:rPr>
          <w:b/>
        </w:rPr>
        <w:t xml:space="preserve">                                        .addGroup(jPanel4Layout.createParallelGroup(javax.swing.GroupLayout.Alignment.LEADING, false)</w:t>
      </w:r>
    </w:p>
    <w:p w:rsidR="00403A06" w:rsidRPr="00403A06" w:rsidRDefault="00403A06" w:rsidP="00403A06">
      <w:pPr>
        <w:spacing w:before="0" w:after="0"/>
        <w:rPr>
          <w:b/>
        </w:rPr>
      </w:pPr>
      <w:r w:rsidRPr="00403A06">
        <w:rPr>
          <w:b/>
        </w:rPr>
        <w:t xml:space="preserve">                                            .addComponent(jLabel4,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.addComponent(jLabel37,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.addComponent(jLabel38,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.addComponent(jLabel39, javax.swing.GroupLayout.DEFAULT_SIZE, javax.swing.GroupLayout.DEFAULT_SIZE, Short.MAX_VALUE)</w:t>
      </w:r>
    </w:p>
    <w:p w:rsidR="00403A06" w:rsidRPr="00403A06" w:rsidRDefault="00403A06" w:rsidP="00403A06">
      <w:pPr>
        <w:spacing w:before="0" w:after="0"/>
        <w:rPr>
          <w:b/>
        </w:rPr>
      </w:pPr>
      <w:r w:rsidRPr="00403A06">
        <w:rPr>
          <w:b/>
        </w:rPr>
        <w:t xml:space="preserve">                                            .addComponent(jLabel40, javax.swing.GroupLayout.DEFAULT_SIZE, 127, Short.MAX_VALUE)))</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.addComponent(jLabel32, javax.swing.GroupLayout.PREFERRED_SIZE, 64,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.addComponent(txtenglish3, javax.swing.GroupLayout.PREFERRED_SIZE, 86,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.addComponent(jLabel41, javax.swing.GroupLayout.PREFERRED_SIZE, 113,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.addGroup(jPanel4Layout.createParallelGroup(javax.swing.GroupLayout.Alignment.TRAILING, false)</w:t>
      </w:r>
    </w:p>
    <w:p w:rsidR="00403A06" w:rsidRPr="00403A06" w:rsidRDefault="00403A06" w:rsidP="00403A06">
      <w:pPr>
        <w:spacing w:before="0" w:after="0"/>
        <w:rPr>
          <w:b/>
        </w:rPr>
      </w:pPr>
      <w:r w:rsidRPr="00403A06">
        <w:rPr>
          <w:b/>
        </w:rPr>
        <w:t xml:space="preserve">                                        .addComponent(txttotal4, javax.swing.GroupLayout.Alignment.LEADING, javax.swing.GroupLayout.DEFAULT_SIZE, 80, Short.MAX_VALUE)</w:t>
      </w:r>
    </w:p>
    <w:p w:rsidR="00403A06" w:rsidRPr="00403A06" w:rsidRDefault="00403A06" w:rsidP="00403A06">
      <w:pPr>
        <w:spacing w:before="0" w:after="0"/>
        <w:rPr>
          <w:b/>
        </w:rPr>
      </w:pPr>
      <w:r w:rsidRPr="00403A06">
        <w:rPr>
          <w:b/>
        </w:rPr>
        <w:t xml:space="preserve">                                        .addComponent(txtscience4, javax.swing.GroupLayout.Alignment.LEADING)</w:t>
      </w:r>
    </w:p>
    <w:p w:rsidR="00403A06" w:rsidRPr="00403A06" w:rsidRDefault="00403A06" w:rsidP="00403A06">
      <w:pPr>
        <w:spacing w:before="0" w:after="0"/>
        <w:rPr>
          <w:b/>
        </w:rPr>
      </w:pPr>
      <w:r w:rsidRPr="00403A06">
        <w:rPr>
          <w:b/>
        </w:rPr>
        <w:lastRenderedPageBreak/>
        <w:t xml:space="preserve">                                        .addComponent(txtcomputer4, javax.swing.GroupLayout.Alignment.LEADING)</w:t>
      </w:r>
    </w:p>
    <w:p w:rsidR="00403A06" w:rsidRPr="00403A06" w:rsidRDefault="00403A06" w:rsidP="00403A06">
      <w:pPr>
        <w:spacing w:before="0" w:after="0"/>
        <w:rPr>
          <w:b/>
        </w:rPr>
      </w:pPr>
      <w:r w:rsidRPr="00403A06">
        <w:rPr>
          <w:b/>
        </w:rPr>
        <w:t xml:space="preserve">                                        .addComponent(txthindi4, javax.swing.GroupLayout.Alignment.LEADING)</w:t>
      </w:r>
    </w:p>
    <w:p w:rsidR="00403A06" w:rsidRPr="00403A06" w:rsidRDefault="00403A06" w:rsidP="00403A06">
      <w:pPr>
        <w:spacing w:before="0" w:after="0"/>
        <w:rPr>
          <w:b/>
        </w:rPr>
      </w:pPr>
      <w:r w:rsidRPr="00403A06">
        <w:rPr>
          <w:b/>
        </w:rPr>
        <w:t xml:space="preserve">                                        .addComponent(txtmath4, javax.swing.GroupLayout.Alignment.LEADING)</w:t>
      </w:r>
    </w:p>
    <w:p w:rsidR="00403A06" w:rsidRPr="00403A06" w:rsidRDefault="00403A06" w:rsidP="00403A06">
      <w:pPr>
        <w:spacing w:before="0" w:after="0"/>
        <w:rPr>
          <w:b/>
        </w:rPr>
      </w:pPr>
      <w:r w:rsidRPr="00403A06">
        <w:rPr>
          <w:b/>
        </w:rPr>
        <w:t xml:space="preserve">                                        .addComponent(txtenglish4, javax.swing.GroupLayout.Alignment.LEADING)))</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.addComponent(jLabel42, javax.swing.GroupLayout.PREFERRED_SIZE, 94,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.addGroup(jPanel4Layout.createParallelGroup(javax.swing.GroupLayout.Alignment.TRAILING, false)</w:t>
      </w:r>
    </w:p>
    <w:p w:rsidR="00403A06" w:rsidRPr="00403A06" w:rsidRDefault="00403A06" w:rsidP="00403A06">
      <w:pPr>
        <w:spacing w:before="0" w:after="0"/>
        <w:rPr>
          <w:b/>
        </w:rPr>
      </w:pPr>
      <w:r w:rsidRPr="00403A06">
        <w:rPr>
          <w:b/>
        </w:rPr>
        <w:t xml:space="preserve">                                        .addComponent(txttotalp, javax.swing.GroupLayout.Alignment.LEADING, javax.swing.GroupLayout.DEFAULT_SIZE, 72, Short.MAX_VALUE)</w:t>
      </w:r>
    </w:p>
    <w:p w:rsidR="00403A06" w:rsidRPr="00403A06" w:rsidRDefault="00403A06" w:rsidP="00403A06">
      <w:pPr>
        <w:spacing w:before="0" w:after="0"/>
        <w:rPr>
          <w:b/>
        </w:rPr>
      </w:pPr>
      <w:r w:rsidRPr="00403A06">
        <w:rPr>
          <w:b/>
        </w:rPr>
        <w:t xml:space="preserve">                                        .addComponent(txtsciencep, javax.swing.GroupLayout.Alignment.LEADING)</w:t>
      </w:r>
    </w:p>
    <w:p w:rsidR="00403A06" w:rsidRPr="00403A06" w:rsidRDefault="00403A06" w:rsidP="00403A06">
      <w:pPr>
        <w:spacing w:before="0" w:after="0"/>
        <w:rPr>
          <w:b/>
        </w:rPr>
      </w:pPr>
      <w:r w:rsidRPr="00403A06">
        <w:rPr>
          <w:b/>
        </w:rPr>
        <w:t xml:space="preserve">                                        .addComponent(txtcomputerp, javax.swing.GroupLayout.Alignment.LEADING)</w:t>
      </w:r>
    </w:p>
    <w:p w:rsidR="00403A06" w:rsidRPr="00403A06" w:rsidRDefault="00403A06" w:rsidP="00403A06">
      <w:pPr>
        <w:spacing w:before="0" w:after="0"/>
        <w:rPr>
          <w:b/>
        </w:rPr>
      </w:pPr>
      <w:r w:rsidRPr="00403A06">
        <w:rPr>
          <w:b/>
        </w:rPr>
        <w:t xml:space="preserve">                                        .addComponent(txthindip, javax.swing.GroupLayout.Alignment.LEADING)</w:t>
      </w:r>
    </w:p>
    <w:p w:rsidR="00403A06" w:rsidRPr="00403A06" w:rsidRDefault="00403A06" w:rsidP="00403A06">
      <w:pPr>
        <w:spacing w:before="0" w:after="0"/>
        <w:rPr>
          <w:b/>
        </w:rPr>
      </w:pPr>
      <w:r w:rsidRPr="00403A06">
        <w:rPr>
          <w:b/>
        </w:rPr>
        <w:t xml:space="preserve">                                        .addComponent(txtenglishp, javax.swing.GroupLayout.Alignment.LEADING)</w:t>
      </w:r>
    </w:p>
    <w:p w:rsidR="00403A06" w:rsidRPr="00403A06" w:rsidRDefault="00403A06" w:rsidP="00403A06">
      <w:pPr>
        <w:spacing w:before="0" w:after="0"/>
        <w:rPr>
          <w:b/>
        </w:rPr>
      </w:pPr>
      <w:r w:rsidRPr="00403A06">
        <w:rPr>
          <w:b/>
        </w:rPr>
        <w:t xml:space="preserve">                                        .addComponent(txtmathp, javax.swing.GroupLayout.Alignment.LEADING)))))))</w:t>
      </w:r>
    </w:p>
    <w:p w:rsidR="00403A06" w:rsidRPr="00403A06" w:rsidRDefault="00403A06" w:rsidP="00403A06">
      <w:pPr>
        <w:spacing w:before="0" w:after="0"/>
        <w:rPr>
          <w:b/>
        </w:rPr>
      </w:pPr>
      <w:r w:rsidRPr="00403A06">
        <w:rPr>
          <w:b/>
        </w:rPr>
        <w:t xml:space="preserve">                .addContainerGap(23,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jPanel4Layout.setVerticalGroup(</w:t>
      </w:r>
    </w:p>
    <w:p w:rsidR="00403A06" w:rsidRPr="00403A06" w:rsidRDefault="00403A06" w:rsidP="00403A06">
      <w:pPr>
        <w:spacing w:before="0" w:after="0"/>
        <w:rPr>
          <w:b/>
        </w:rPr>
      </w:pPr>
      <w:r w:rsidRPr="00403A06">
        <w:rPr>
          <w:b/>
        </w:rPr>
        <w:t xml:space="preserve">            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.addComponent(jLabel48)</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.addComponent(jLabel6)</w:t>
      </w:r>
    </w:p>
    <w:p w:rsidR="00403A06" w:rsidRPr="00403A06" w:rsidRDefault="00403A06" w:rsidP="00403A06">
      <w:pPr>
        <w:spacing w:before="0" w:after="0"/>
        <w:rPr>
          <w:b/>
        </w:rPr>
      </w:pPr>
      <w:r w:rsidRPr="00403A06">
        <w:rPr>
          <w:b/>
        </w:rPr>
        <w:t xml:space="preserve">                                    .addComponent(jLabel7)</w:t>
      </w:r>
    </w:p>
    <w:p w:rsidR="00403A06" w:rsidRPr="00403A06" w:rsidRDefault="00403A06" w:rsidP="00403A06">
      <w:pPr>
        <w:spacing w:before="0" w:after="0"/>
        <w:rPr>
          <w:b/>
        </w:rPr>
      </w:pPr>
      <w:r w:rsidRPr="00403A06">
        <w:rPr>
          <w:b/>
        </w:rPr>
        <w:t xml:space="preserve">                                    .addComponent(jLabel15)</w:t>
      </w:r>
    </w:p>
    <w:p w:rsidR="00403A06" w:rsidRPr="00403A06" w:rsidRDefault="00403A06" w:rsidP="00403A06">
      <w:pPr>
        <w:spacing w:before="0" w:after="0"/>
        <w:rPr>
          <w:b/>
        </w:rPr>
      </w:pPr>
      <w:r w:rsidRPr="00403A06">
        <w:rPr>
          <w:b/>
        </w:rPr>
        <w:t xml:space="preserve">                                    .addComponent(jLabel17)</w:t>
      </w:r>
    </w:p>
    <w:p w:rsidR="00403A06" w:rsidRPr="00403A06" w:rsidRDefault="00403A06" w:rsidP="00403A06">
      <w:pPr>
        <w:spacing w:before="0" w:after="0"/>
        <w:rPr>
          <w:b/>
        </w:rPr>
      </w:pPr>
      <w:r w:rsidRPr="00403A06">
        <w:rPr>
          <w:b/>
        </w:rPr>
        <w:t xml:space="preserve">                                    .addComponent(jLabel41)</w:t>
      </w:r>
    </w:p>
    <w:p w:rsidR="00403A06" w:rsidRPr="00403A06" w:rsidRDefault="00403A06" w:rsidP="00403A06">
      <w:pPr>
        <w:spacing w:before="0" w:after="0"/>
        <w:rPr>
          <w:b/>
        </w:rPr>
      </w:pPr>
      <w:r w:rsidRPr="00403A06">
        <w:rPr>
          <w:b/>
        </w:rPr>
        <w:t xml:space="preserve">                                    .addComponent(jLabel42))</w:t>
      </w:r>
    </w:p>
    <w:p w:rsidR="00403A06" w:rsidRPr="00403A06" w:rsidRDefault="00403A06" w:rsidP="00403A06">
      <w:pPr>
        <w:spacing w:before="0" w:after="0"/>
        <w:rPr>
          <w:b/>
        </w:rPr>
      </w:pPr>
      <w:r w:rsidRPr="00403A06">
        <w:rPr>
          <w:b/>
        </w:rPr>
        <w:lastRenderedPageBreak/>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.addGap(8, 8, 8)</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.addComponent(jLabel18, javax.swing.GroupLayout.PREFERRED_SIZE, 21, javax.swing.GroupLayout.PREFERRED_SIZE)</w:t>
      </w:r>
    </w:p>
    <w:p w:rsidR="00403A06" w:rsidRPr="00403A06" w:rsidRDefault="00403A06" w:rsidP="00403A06">
      <w:pPr>
        <w:spacing w:before="0" w:after="0"/>
        <w:rPr>
          <w:b/>
        </w:rPr>
      </w:pPr>
      <w:r w:rsidRPr="00403A06">
        <w:rPr>
          <w:b/>
        </w:rPr>
        <w:t xml:space="preserve">                                            .addComponent(jLabel31)))</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.addPreferredGap(javax.swing.LayoutStyle.ComponentPlacement.RELATED)</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.addComponent(jLabel4)</w:t>
      </w:r>
    </w:p>
    <w:p w:rsidR="00403A06" w:rsidRPr="00403A06" w:rsidRDefault="00403A06" w:rsidP="00403A06">
      <w:pPr>
        <w:spacing w:before="0" w:after="0"/>
        <w:rPr>
          <w:b/>
        </w:rPr>
      </w:pPr>
      <w:r w:rsidRPr="00403A06">
        <w:rPr>
          <w:b/>
        </w:rPr>
        <w:t xml:space="preserve">                                            .addComponent(txtmath4,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.addComponent(txtmathp,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.addGroup(javax.swing.GroupLayout.Alignment.TRAILING, jPanel4Layout.createSequentialGroup()</w:t>
      </w:r>
    </w:p>
    <w:p w:rsidR="00403A06" w:rsidRPr="00403A06" w:rsidRDefault="00403A06" w:rsidP="00403A06">
      <w:pPr>
        <w:spacing w:before="0" w:after="0"/>
        <w:rPr>
          <w:b/>
        </w:rPr>
      </w:pPr>
      <w:r w:rsidRPr="00403A06">
        <w:rPr>
          <w:b/>
        </w:rPr>
        <w:t xml:space="preserve">                                .addGap(41, 41, 41)</w:t>
      </w:r>
    </w:p>
    <w:p w:rsidR="00403A06" w:rsidRPr="00403A06" w:rsidRDefault="00403A06" w:rsidP="00403A06">
      <w:pPr>
        <w:spacing w:before="0" w:after="0"/>
        <w:rPr>
          <w:b/>
        </w:rPr>
      </w:pPr>
      <w:r w:rsidRPr="00403A06">
        <w:rPr>
          <w:b/>
        </w:rPr>
        <w:t xml:space="preserve">                                .addComponent(txtmath3,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.addComponent(jLabel19)</w:t>
      </w:r>
    </w:p>
    <w:p w:rsidR="00403A06" w:rsidRPr="00403A06" w:rsidRDefault="00403A06" w:rsidP="00403A06">
      <w:pPr>
        <w:spacing w:before="0" w:after="0"/>
        <w:rPr>
          <w:b/>
        </w:rPr>
      </w:pPr>
      <w:r w:rsidRPr="00403A06">
        <w:rPr>
          <w:b/>
        </w:rPr>
        <w:t xml:space="preserve">                            .addComponent(jLabel32, javax.swing.GroupLayout.PREFERRED_SIZE, 21, javax.swing.GroupLayout.PREFERRED_SIZE))</w:t>
      </w:r>
    </w:p>
    <w:p w:rsidR="00403A06" w:rsidRPr="00403A06" w:rsidRDefault="00403A06" w:rsidP="00403A06">
      <w:pPr>
        <w:spacing w:before="0" w:after="0"/>
        <w:rPr>
          <w:b/>
        </w:rPr>
      </w:pPr>
      <w:r w:rsidRPr="00403A06">
        <w:rPr>
          <w:b/>
        </w:rPr>
        <w:t xml:space="preserve">                        .addPreferredGap(javax.swing.LayoutStyle.ComponentPlacement.RELATED, 14, Short.MAX_VALUE))</w:t>
      </w:r>
    </w:p>
    <w:p w:rsidR="00403A06" w:rsidRPr="00403A06" w:rsidRDefault="00403A06" w:rsidP="00403A06">
      <w:pPr>
        <w:spacing w:before="0" w:after="0"/>
        <w:rPr>
          <w:b/>
        </w:rPr>
      </w:pPr>
      <w:r w:rsidRPr="00403A06">
        <w:rPr>
          <w:b/>
        </w:rPr>
        <w:t xml:space="preserve">                    .addGroup(javax.swing.GroupLayout.Alignment.TRAILING, jPanel4Layout.createSequentialGroup()</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.addComponent(txtenglish3,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.addComponent(jLabel3)</w:t>
      </w:r>
    </w:p>
    <w:p w:rsidR="00403A06" w:rsidRPr="00403A06" w:rsidRDefault="00403A06" w:rsidP="00403A06">
      <w:pPr>
        <w:spacing w:before="0" w:after="0"/>
        <w:rPr>
          <w:b/>
        </w:rPr>
      </w:pPr>
      <w:r w:rsidRPr="00403A06">
        <w:rPr>
          <w:b/>
        </w:rPr>
        <w:t xml:space="preserve">                            .addComponent(txtenglish4,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.addComponent(txtenglishp,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lastRenderedPageBreak/>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.addComponent(jLabel33, javax.swing.GroupLayout.PREFERRED_SIZE, 21, javax.swing.GroupLayout.PREFERRED_SIZE)</w:t>
      </w:r>
    </w:p>
    <w:p w:rsidR="00403A06" w:rsidRPr="00403A06" w:rsidRDefault="00403A06" w:rsidP="00403A06">
      <w:pPr>
        <w:spacing w:before="0" w:after="0"/>
        <w:rPr>
          <w:b/>
        </w:rPr>
      </w:pPr>
      <w:r w:rsidRPr="00403A06">
        <w:rPr>
          <w:b/>
        </w:rPr>
        <w:t xml:space="preserve">                                .addComponent(txthindi3,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.addComponent(jLabel20))</w:t>
      </w:r>
    </w:p>
    <w:p w:rsidR="00403A06" w:rsidRPr="00403A06" w:rsidRDefault="00403A06" w:rsidP="00403A06">
      <w:pPr>
        <w:spacing w:before="0" w:after="0"/>
        <w:rPr>
          <w:b/>
        </w:rPr>
      </w:pPr>
      <w:r w:rsidRPr="00403A06">
        <w:rPr>
          <w:b/>
        </w:rPr>
        <w:t xml:space="preserve">                            .addComponent(txthindip,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.addComponent(txtcomputer3,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.addComponent(jLabel34)</w:t>
      </w:r>
    </w:p>
    <w:p w:rsidR="00403A06" w:rsidRPr="00403A06" w:rsidRDefault="00403A06" w:rsidP="00403A06">
      <w:pPr>
        <w:spacing w:before="0" w:after="0"/>
        <w:rPr>
          <w:b/>
        </w:rPr>
      </w:pPr>
      <w:r w:rsidRPr="00403A06">
        <w:rPr>
          <w:b/>
        </w:rPr>
        <w:t xml:space="preserve">                            .addComponent(jLabel21)</w:t>
      </w:r>
    </w:p>
    <w:p w:rsidR="00403A06" w:rsidRPr="00403A06" w:rsidRDefault="00403A06" w:rsidP="00403A06">
      <w:pPr>
        <w:spacing w:before="0" w:after="0"/>
        <w:rPr>
          <w:b/>
        </w:rPr>
      </w:pPr>
      <w:r w:rsidRPr="00403A06">
        <w:rPr>
          <w:b/>
        </w:rPr>
        <w:t xml:space="preserve">                            .addComponent(jLabel38)</w:t>
      </w:r>
    </w:p>
    <w:p w:rsidR="00403A06" w:rsidRPr="00403A06" w:rsidRDefault="00403A06" w:rsidP="00403A06">
      <w:pPr>
        <w:spacing w:before="0" w:after="0"/>
        <w:rPr>
          <w:b/>
        </w:rPr>
      </w:pPr>
      <w:r w:rsidRPr="00403A06">
        <w:rPr>
          <w:b/>
        </w:rPr>
        <w:t xml:space="preserve">                            .addComponent(txtcomputer4,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.addComponent(txtcomputerp,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.addComponent(jLabel37)</w:t>
      </w:r>
    </w:p>
    <w:p w:rsidR="00403A06" w:rsidRPr="00403A06" w:rsidRDefault="00403A06" w:rsidP="00403A06">
      <w:pPr>
        <w:spacing w:before="0" w:after="0"/>
        <w:rPr>
          <w:b/>
        </w:rPr>
      </w:pPr>
      <w:r w:rsidRPr="00403A06">
        <w:rPr>
          <w:b/>
        </w:rPr>
        <w:t xml:space="preserve">                        .addComponent(txthindi4,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.addGroup(jPanel4Layout.createParallelGroup(javax.swing.GroupLayout.Alignment.LEADING)</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t xml:space="preserve">                        .addPreferredGap(javax.swing.LayoutStyle.ComponentPlacement.UNRELATED)</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.addComponent(txtscience3,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.addComponent(jLabel39, javax.swing.GroupLayout.PREFERRED_SIZE, 21, javax.swing.GroupLayout.PREFERRED_SIZE)</w:t>
      </w:r>
    </w:p>
    <w:p w:rsidR="00403A06" w:rsidRPr="00403A06" w:rsidRDefault="00403A06" w:rsidP="00403A06">
      <w:pPr>
        <w:spacing w:before="0" w:after="0"/>
        <w:rPr>
          <w:b/>
        </w:rPr>
      </w:pPr>
      <w:r w:rsidRPr="00403A06">
        <w:rPr>
          <w:b/>
        </w:rPr>
        <w:t xml:space="preserve">                            .addComponent(jLabel22)</w:t>
      </w:r>
    </w:p>
    <w:p w:rsidR="00403A06" w:rsidRPr="00403A06" w:rsidRDefault="00403A06" w:rsidP="00403A06">
      <w:pPr>
        <w:spacing w:before="0" w:after="0"/>
        <w:rPr>
          <w:b/>
        </w:rPr>
      </w:pPr>
      <w:r w:rsidRPr="00403A06">
        <w:rPr>
          <w:b/>
        </w:rPr>
        <w:t xml:space="preserve">                            .addComponent(jLabel35)))</w:t>
      </w:r>
    </w:p>
    <w:p w:rsidR="00403A06" w:rsidRPr="00403A06" w:rsidRDefault="00403A06" w:rsidP="00403A06">
      <w:pPr>
        <w:spacing w:before="0" w:after="0"/>
        <w:rPr>
          <w:b/>
        </w:rPr>
      </w:pPr>
      <w:r w:rsidRPr="00403A06">
        <w:rPr>
          <w:b/>
        </w:rPr>
        <w:t xml:space="preserve">                    .addGroup(jPanel4Layout.createSequentialGroup()</w:t>
      </w:r>
    </w:p>
    <w:p w:rsidR="00403A06" w:rsidRPr="00403A06" w:rsidRDefault="00403A06" w:rsidP="00403A06">
      <w:pPr>
        <w:spacing w:before="0" w:after="0"/>
        <w:rPr>
          <w:b/>
        </w:rPr>
      </w:pPr>
      <w:r w:rsidRPr="00403A06">
        <w:rPr>
          <w:b/>
        </w:rPr>
        <w:lastRenderedPageBreak/>
        <w:t xml:space="preserve">                        .addGap(21, 21, 21)</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.addComponent(txtscience4,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.addComponent(txtsciencep,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.addGap(9, 9, 9)</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.addComponent(txttotal3,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.addComponent(jLabel36)</w:t>
      </w:r>
    </w:p>
    <w:p w:rsidR="00403A06" w:rsidRPr="00403A06" w:rsidRDefault="00403A06" w:rsidP="00403A06">
      <w:pPr>
        <w:spacing w:before="0" w:after="0"/>
        <w:rPr>
          <w:b/>
        </w:rPr>
      </w:pPr>
      <w:r w:rsidRPr="00403A06">
        <w:rPr>
          <w:b/>
        </w:rPr>
        <w:t xml:space="preserve">                            .addComponent(jLabel40)</w:t>
      </w:r>
    </w:p>
    <w:p w:rsidR="00403A06" w:rsidRPr="00403A06" w:rsidRDefault="00403A06" w:rsidP="00403A06">
      <w:pPr>
        <w:spacing w:before="0" w:after="0"/>
        <w:rPr>
          <w:b/>
        </w:rPr>
      </w:pPr>
      <w:r w:rsidRPr="00403A06">
        <w:rPr>
          <w:b/>
        </w:rPr>
        <w:t xml:space="preserve">                            .addComponent(jLabel30)</w:t>
      </w:r>
    </w:p>
    <w:p w:rsidR="00403A06" w:rsidRPr="00403A06" w:rsidRDefault="00403A06" w:rsidP="00403A06">
      <w:pPr>
        <w:spacing w:before="0" w:after="0"/>
        <w:rPr>
          <w:b/>
        </w:rPr>
      </w:pPr>
      <w:r w:rsidRPr="00403A06">
        <w:rPr>
          <w:b/>
        </w:rPr>
        <w:t xml:space="preserve">                            .addComponent(txttotal4,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.addComponent(txttotalp,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.addGroup(jPanel4Layout.createParallelGroup(javax.swing.GroupLayout.Alignment.BASELINE)</w:t>
      </w:r>
    </w:p>
    <w:p w:rsidR="00403A06" w:rsidRPr="00403A06" w:rsidRDefault="00403A06" w:rsidP="00403A06">
      <w:pPr>
        <w:spacing w:before="0" w:after="0"/>
        <w:rPr>
          <w:b/>
        </w:rPr>
      </w:pPr>
      <w:r w:rsidRPr="00403A06">
        <w:rPr>
          <w:b/>
        </w:rPr>
        <w:t xml:space="preserve">                    .addComponent(jLabel50, javax.swing.GroupLayout.PREFERRED_SIZE, 25, javax.swing.GroupLayout.PREFERRED_SIZE)</w:t>
      </w:r>
    </w:p>
    <w:p w:rsidR="00403A06" w:rsidRPr="00403A06" w:rsidRDefault="00403A06" w:rsidP="00403A06">
      <w:pPr>
        <w:spacing w:before="0" w:after="0"/>
        <w:rPr>
          <w:b/>
        </w:rPr>
      </w:pPr>
      <w:r w:rsidRPr="00403A06">
        <w:rPr>
          <w:b/>
        </w:rPr>
        <w:t xml:space="preserve">                    .addComponent(txtgrade, javax.swing.GroupLayout.PREFERRED_SIZE, javax.swing.GroupLayout.DEFAULT_SIZE, javax.swing.GroupLayout.PREFERRED_SIZE))</w:t>
      </w:r>
    </w:p>
    <w:p w:rsidR="00403A06" w:rsidRPr="00403A06" w:rsidRDefault="00403A06" w:rsidP="00403A06">
      <w:pPr>
        <w:spacing w:before="0" w:after="0"/>
        <w:rPr>
          <w:b/>
        </w:rPr>
      </w:pPr>
      <w:r w:rsidRPr="00403A06">
        <w:rPr>
          <w:b/>
        </w:rPr>
        <w:t xml:space="preserve">                .addContainerGap(27,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getContentPane().add(jPanel4, new org.netbeans.lib.awtextra.AbsoluteConstraints(416, 268, 710, 340));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btnsave3.setBackground(new java.awt.Color(255, 0, 0));</w:t>
      </w:r>
    </w:p>
    <w:p w:rsidR="00403A06" w:rsidRPr="00403A06" w:rsidRDefault="00403A06" w:rsidP="00403A06">
      <w:pPr>
        <w:spacing w:before="0" w:after="0"/>
        <w:rPr>
          <w:b/>
        </w:rPr>
      </w:pPr>
      <w:r w:rsidRPr="00403A06">
        <w:rPr>
          <w:b/>
        </w:rPr>
        <w:t xml:space="preserve">        btnsave3.setForeground(new java.awt.Color(255, 255, 255));</w:t>
      </w:r>
    </w:p>
    <w:p w:rsidR="00403A06" w:rsidRPr="00403A06" w:rsidRDefault="00403A06" w:rsidP="00403A06">
      <w:pPr>
        <w:spacing w:before="0" w:after="0"/>
        <w:rPr>
          <w:b/>
        </w:rPr>
      </w:pPr>
      <w:r w:rsidRPr="00403A06">
        <w:rPr>
          <w:b/>
        </w:rPr>
        <w:t xml:space="preserve">        btnsave3.setText("Save");</w:t>
      </w:r>
    </w:p>
    <w:p w:rsidR="00403A06" w:rsidRPr="00403A06" w:rsidRDefault="00403A06" w:rsidP="00403A06">
      <w:pPr>
        <w:spacing w:before="0" w:after="0"/>
        <w:rPr>
          <w:b/>
        </w:rPr>
      </w:pPr>
      <w:r w:rsidRPr="00403A06">
        <w:rPr>
          <w:b/>
        </w:rPr>
        <w:t xml:space="preserve">        btnsave3.addActionListener(new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btnsave3ActionPerformed(evt);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btnupdate3.setBackground(new java.awt.Color(255, 0, 0));</w:t>
      </w:r>
    </w:p>
    <w:p w:rsidR="00403A06" w:rsidRPr="00403A06" w:rsidRDefault="00403A06" w:rsidP="00403A06">
      <w:pPr>
        <w:spacing w:before="0" w:after="0"/>
        <w:rPr>
          <w:b/>
        </w:rPr>
      </w:pPr>
      <w:r w:rsidRPr="00403A06">
        <w:rPr>
          <w:b/>
        </w:rPr>
        <w:t xml:space="preserve">        btnupdate3.setForeground(new java.awt.Color(255, 255, 255));</w:t>
      </w:r>
    </w:p>
    <w:p w:rsidR="00403A06" w:rsidRPr="00403A06" w:rsidRDefault="00403A06" w:rsidP="00403A06">
      <w:pPr>
        <w:spacing w:before="0" w:after="0"/>
        <w:rPr>
          <w:b/>
        </w:rPr>
      </w:pPr>
      <w:r w:rsidRPr="00403A06">
        <w:rPr>
          <w:b/>
        </w:rPr>
        <w:t xml:space="preserve">        btnupdate3.setText("Update");</w:t>
      </w:r>
    </w:p>
    <w:p w:rsidR="00403A06" w:rsidRPr="00403A06" w:rsidRDefault="00403A06" w:rsidP="00403A06">
      <w:pPr>
        <w:spacing w:before="0" w:after="0"/>
        <w:rPr>
          <w:b/>
        </w:rPr>
      </w:pPr>
      <w:r w:rsidRPr="00403A06">
        <w:rPr>
          <w:b/>
        </w:rPr>
        <w:lastRenderedPageBreak/>
        <w:t xml:space="preserve">        btnupdate3.addActionListener(new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btnupdate3ActionPerformed(evt);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jButton7.setBackground(new java.awt.Color(255, 0, 0));</w:t>
      </w:r>
    </w:p>
    <w:p w:rsidR="00403A06" w:rsidRPr="00403A06" w:rsidRDefault="00403A06" w:rsidP="00403A06">
      <w:pPr>
        <w:spacing w:before="0" w:after="0"/>
        <w:rPr>
          <w:b/>
        </w:rPr>
      </w:pPr>
      <w:r w:rsidRPr="00403A06">
        <w:rPr>
          <w:b/>
        </w:rPr>
        <w:t xml:space="preserve">        jButton7.setForeground(new java.awt.Color(255, 255, 255));</w:t>
      </w:r>
    </w:p>
    <w:p w:rsidR="00403A06" w:rsidRPr="00403A06" w:rsidRDefault="00403A06" w:rsidP="00403A06">
      <w:pPr>
        <w:spacing w:before="0" w:after="0"/>
        <w:rPr>
          <w:b/>
        </w:rPr>
      </w:pPr>
      <w:r w:rsidRPr="00403A06">
        <w:rPr>
          <w:b/>
        </w:rPr>
        <w:t xml:space="preserve">        jButton7.setText("Reset");</w:t>
      </w:r>
    </w:p>
    <w:p w:rsidR="00403A06" w:rsidRPr="00403A06" w:rsidRDefault="00403A06" w:rsidP="00403A06">
      <w:pPr>
        <w:spacing w:before="0" w:after="0"/>
        <w:rPr>
          <w:b/>
        </w:rPr>
      </w:pPr>
      <w:r w:rsidRPr="00403A06">
        <w:rPr>
          <w:b/>
        </w:rPr>
        <w:t xml:space="preserve">        jButton7.addActionListener(new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jButton7ActionPerformed(evt);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btnexit3.setBackground(new java.awt.Color(255, 0, 0));</w:t>
      </w:r>
    </w:p>
    <w:p w:rsidR="00403A06" w:rsidRPr="00403A06" w:rsidRDefault="00403A06" w:rsidP="00403A06">
      <w:pPr>
        <w:spacing w:before="0" w:after="0"/>
        <w:rPr>
          <w:b/>
        </w:rPr>
      </w:pPr>
      <w:r w:rsidRPr="00403A06">
        <w:rPr>
          <w:b/>
        </w:rPr>
        <w:t xml:space="preserve">        btnexit3.setForeground(new java.awt.Color(255, 255, 255));</w:t>
      </w:r>
    </w:p>
    <w:p w:rsidR="00403A06" w:rsidRPr="00403A06" w:rsidRDefault="00403A06" w:rsidP="00403A06">
      <w:pPr>
        <w:spacing w:before="0" w:after="0"/>
        <w:rPr>
          <w:b/>
        </w:rPr>
      </w:pPr>
      <w:r w:rsidRPr="00403A06">
        <w:rPr>
          <w:b/>
        </w:rPr>
        <w:t xml:space="preserve">        btnexit3.setText("Exit");</w:t>
      </w:r>
    </w:p>
    <w:p w:rsidR="00403A06" w:rsidRPr="00403A06" w:rsidRDefault="00403A06" w:rsidP="00403A06">
      <w:pPr>
        <w:spacing w:before="0" w:after="0"/>
        <w:rPr>
          <w:b/>
        </w:rPr>
      </w:pPr>
      <w:r w:rsidRPr="00403A06">
        <w:rPr>
          <w:b/>
        </w:rPr>
        <w:t xml:space="preserve">        btnexit3.addActionListener(new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btnexit3ActionPerformed(evt);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btnfind3.setBackground(new java.awt.Color(255, 0, 0));</w:t>
      </w:r>
    </w:p>
    <w:p w:rsidR="00403A06" w:rsidRPr="00403A06" w:rsidRDefault="00403A06" w:rsidP="00403A06">
      <w:pPr>
        <w:spacing w:before="0" w:after="0"/>
        <w:rPr>
          <w:b/>
        </w:rPr>
      </w:pPr>
      <w:r w:rsidRPr="00403A06">
        <w:rPr>
          <w:b/>
        </w:rPr>
        <w:t xml:space="preserve">        btnfind3.setForeground(new java.awt.Color(255, 255, 255));</w:t>
      </w:r>
    </w:p>
    <w:p w:rsidR="00403A06" w:rsidRPr="00403A06" w:rsidRDefault="00403A06" w:rsidP="00403A06">
      <w:pPr>
        <w:spacing w:before="0" w:after="0"/>
        <w:rPr>
          <w:b/>
        </w:rPr>
      </w:pPr>
      <w:r w:rsidRPr="00403A06">
        <w:rPr>
          <w:b/>
        </w:rPr>
        <w:t xml:space="preserve">        btnfind3.setText("Find");</w:t>
      </w:r>
    </w:p>
    <w:p w:rsidR="00403A06" w:rsidRPr="00403A06" w:rsidRDefault="00403A06" w:rsidP="00403A06">
      <w:pPr>
        <w:spacing w:before="0" w:after="0"/>
        <w:rPr>
          <w:b/>
        </w:rPr>
      </w:pPr>
      <w:r w:rsidRPr="00403A06">
        <w:rPr>
          <w:b/>
        </w:rPr>
        <w:t xml:space="preserve">        btnfind3.addActionListener(new java.awt.event.ActionListener() {</w:t>
      </w:r>
    </w:p>
    <w:p w:rsidR="00403A06" w:rsidRPr="00403A06" w:rsidRDefault="00403A06" w:rsidP="00403A06">
      <w:pPr>
        <w:spacing w:before="0" w:after="0"/>
        <w:rPr>
          <w:b/>
        </w:rPr>
      </w:pPr>
      <w:r w:rsidRPr="00403A06">
        <w:rPr>
          <w:b/>
        </w:rPr>
        <w:t xml:space="preserve">            public void actionPerformed(java.awt.event.ActionEvent evt) {</w:t>
      </w:r>
    </w:p>
    <w:p w:rsidR="00403A06" w:rsidRPr="00403A06" w:rsidRDefault="00403A06" w:rsidP="00403A06">
      <w:pPr>
        <w:spacing w:before="0" w:after="0"/>
        <w:rPr>
          <w:b/>
        </w:rPr>
      </w:pPr>
      <w:r w:rsidRPr="00403A06">
        <w:rPr>
          <w:b/>
        </w:rPr>
        <w:t xml:space="preserve">                btnfind3ActionPerformed(evt);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jPanel8Layout = new javax.swing.GroupLayout(jPanel8);</w:t>
      </w:r>
    </w:p>
    <w:p w:rsidR="00403A06" w:rsidRPr="00403A06" w:rsidRDefault="00403A06" w:rsidP="00403A06">
      <w:pPr>
        <w:spacing w:before="0" w:after="0"/>
        <w:rPr>
          <w:b/>
        </w:rPr>
      </w:pPr>
      <w:r w:rsidRPr="00403A06">
        <w:rPr>
          <w:b/>
        </w:rPr>
        <w:t xml:space="preserve">        jPanel8.setLayout(jPanel8Layout);</w:t>
      </w:r>
    </w:p>
    <w:p w:rsidR="00403A06" w:rsidRPr="00403A06" w:rsidRDefault="00403A06" w:rsidP="00403A06">
      <w:pPr>
        <w:spacing w:before="0" w:after="0"/>
        <w:rPr>
          <w:b/>
        </w:rPr>
      </w:pPr>
      <w:r w:rsidRPr="00403A06">
        <w:rPr>
          <w:b/>
        </w:rPr>
        <w:t xml:space="preserve">        jPanel8Layout.setHorizontalGroup(</w:t>
      </w:r>
    </w:p>
    <w:p w:rsidR="00403A06" w:rsidRPr="00403A06" w:rsidRDefault="00403A06" w:rsidP="00403A06">
      <w:pPr>
        <w:spacing w:before="0" w:after="0"/>
        <w:rPr>
          <w:b/>
        </w:rPr>
      </w:pPr>
      <w:r w:rsidRPr="00403A06">
        <w:rPr>
          <w:b/>
        </w:rPr>
        <w:t xml:space="preserve">            jPanel8Layout.createParallelGroup(javax.swing.GroupLayout.Alignment.LEADING)</w:t>
      </w:r>
    </w:p>
    <w:p w:rsidR="00403A06" w:rsidRPr="00403A06" w:rsidRDefault="00403A06" w:rsidP="00403A06">
      <w:pPr>
        <w:spacing w:before="0" w:after="0"/>
        <w:rPr>
          <w:b/>
        </w:rPr>
      </w:pPr>
      <w:r w:rsidRPr="00403A06">
        <w:rPr>
          <w:b/>
        </w:rPr>
        <w:t xml:space="preserve">            .addGroup(jPanel8Layout.createSequentialGroup()</w:t>
      </w:r>
    </w:p>
    <w:p w:rsidR="00403A06" w:rsidRPr="00403A06" w:rsidRDefault="00403A06" w:rsidP="00403A06">
      <w:pPr>
        <w:spacing w:before="0" w:after="0"/>
        <w:rPr>
          <w:b/>
        </w:rPr>
      </w:pPr>
      <w:r w:rsidRPr="00403A06">
        <w:rPr>
          <w:b/>
        </w:rPr>
        <w:t xml:space="preserve">                .addGap(24, 24, 24)</w:t>
      </w:r>
    </w:p>
    <w:p w:rsidR="00403A06" w:rsidRPr="00403A06" w:rsidRDefault="00403A06" w:rsidP="00403A06">
      <w:pPr>
        <w:spacing w:before="0" w:after="0"/>
        <w:rPr>
          <w:b/>
        </w:rPr>
      </w:pPr>
      <w:r w:rsidRPr="00403A06">
        <w:rPr>
          <w:b/>
        </w:rPr>
        <w:t xml:space="preserve">                .addComponent(btnfind3, javax.swing.GroupLayout.PREFERRED_SIZE, 80,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.addComponent(btnsave3, javax.swing.GroupLayout.PREFERRED_SIZE, 72, javax.swing.GroupLayout.PREFERRED_SIZE)</w:t>
      </w:r>
    </w:p>
    <w:p w:rsidR="00403A06" w:rsidRPr="00403A06" w:rsidRDefault="00403A06" w:rsidP="00403A06">
      <w:pPr>
        <w:spacing w:before="0" w:after="0"/>
        <w:rPr>
          <w:b/>
        </w:rPr>
      </w:pPr>
      <w:r w:rsidRPr="00403A06">
        <w:rPr>
          <w:b/>
        </w:rPr>
        <w:lastRenderedPageBreak/>
        <w:t xml:space="preserve">                .addGap(18, 18, 18)</w:t>
      </w:r>
    </w:p>
    <w:p w:rsidR="00403A06" w:rsidRPr="00403A06" w:rsidRDefault="00403A06" w:rsidP="00403A06">
      <w:pPr>
        <w:spacing w:before="0" w:after="0"/>
        <w:rPr>
          <w:b/>
        </w:rPr>
      </w:pPr>
      <w:r w:rsidRPr="00403A06">
        <w:rPr>
          <w:b/>
        </w:rPr>
        <w:t xml:space="preserve">                .addComponent(btnupdate3)</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.addComponent(jButton7, javax.swing.GroupLayout.PREFERRED_SIZE, 71, javax.swing.GroupLayout.PREFERRED_SIZE)</w:t>
      </w:r>
    </w:p>
    <w:p w:rsidR="00403A06" w:rsidRPr="00403A06" w:rsidRDefault="00403A06" w:rsidP="00403A06">
      <w:pPr>
        <w:spacing w:before="0" w:after="0"/>
        <w:rPr>
          <w:b/>
        </w:rPr>
      </w:pPr>
      <w:r w:rsidRPr="00403A06">
        <w:rPr>
          <w:b/>
        </w:rPr>
        <w:t xml:space="preserve">                .addGap(18, 18, 18)</w:t>
      </w:r>
    </w:p>
    <w:p w:rsidR="00403A06" w:rsidRPr="00403A06" w:rsidRDefault="00403A06" w:rsidP="00403A06">
      <w:pPr>
        <w:spacing w:before="0" w:after="0"/>
        <w:rPr>
          <w:b/>
        </w:rPr>
      </w:pPr>
      <w:r w:rsidRPr="00403A06">
        <w:rPr>
          <w:b/>
        </w:rPr>
        <w:t xml:space="preserve">                .addComponent(btnexit3, javax.swing.GroupLayout.PREFERRED_SIZE, 69, javax.swing.GroupLayout.PREFERRED_SIZE)</w:t>
      </w:r>
    </w:p>
    <w:p w:rsidR="00403A06" w:rsidRPr="00403A06" w:rsidRDefault="00403A06" w:rsidP="00403A06">
      <w:pPr>
        <w:spacing w:before="0" w:after="0"/>
        <w:rPr>
          <w:b/>
        </w:rPr>
      </w:pPr>
      <w:r w:rsidRPr="00403A06">
        <w:rPr>
          <w:b/>
        </w:rPr>
        <w:t xml:space="preserve">                .addContainerGap(35,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jPanel8Layout.setVerticalGroup(</w:t>
      </w:r>
    </w:p>
    <w:p w:rsidR="00403A06" w:rsidRPr="00403A06" w:rsidRDefault="00403A06" w:rsidP="00403A06">
      <w:pPr>
        <w:spacing w:before="0" w:after="0"/>
        <w:rPr>
          <w:b/>
        </w:rPr>
      </w:pPr>
      <w:r w:rsidRPr="00403A06">
        <w:rPr>
          <w:b/>
        </w:rPr>
        <w:t xml:space="preserve">            jPanel8Layout.createParallelGroup(javax.swing.GroupLayout.Alignment.LEADING)</w:t>
      </w:r>
    </w:p>
    <w:p w:rsidR="00403A06" w:rsidRPr="00403A06" w:rsidRDefault="00403A06" w:rsidP="00403A06">
      <w:pPr>
        <w:spacing w:before="0" w:after="0"/>
        <w:rPr>
          <w:b/>
        </w:rPr>
      </w:pPr>
      <w:r w:rsidRPr="00403A06">
        <w:rPr>
          <w:b/>
        </w:rPr>
        <w:t xml:space="preserve">            .addGroup(jPanel8Layout.createSequentialGroup()</w:t>
      </w:r>
    </w:p>
    <w:p w:rsidR="00403A06" w:rsidRPr="00403A06" w:rsidRDefault="00403A06" w:rsidP="00403A06">
      <w:pPr>
        <w:spacing w:before="0" w:after="0"/>
        <w:rPr>
          <w:b/>
        </w:rPr>
      </w:pPr>
      <w:r w:rsidRPr="00403A06">
        <w:rPr>
          <w:b/>
        </w:rPr>
        <w:t xml:space="preserve">                .addContainerGap()</w:t>
      </w:r>
    </w:p>
    <w:p w:rsidR="00403A06" w:rsidRPr="00403A06" w:rsidRDefault="00403A06" w:rsidP="00403A06">
      <w:pPr>
        <w:spacing w:before="0" w:after="0"/>
        <w:rPr>
          <w:b/>
        </w:rPr>
      </w:pPr>
      <w:r w:rsidRPr="00403A06">
        <w:rPr>
          <w:b/>
        </w:rPr>
        <w:t xml:space="preserve">                .addGroup(jPanel8Layout.createParallelGroup(javax.swing.GroupLayout.Alignment.BASELINE, false)</w:t>
      </w:r>
    </w:p>
    <w:p w:rsidR="00403A06" w:rsidRPr="00403A06" w:rsidRDefault="00403A06" w:rsidP="00403A06">
      <w:pPr>
        <w:spacing w:before="0" w:after="0"/>
        <w:rPr>
          <w:b/>
        </w:rPr>
      </w:pPr>
      <w:r w:rsidRPr="00403A06">
        <w:rPr>
          <w:b/>
        </w:rPr>
        <w:t xml:space="preserve">                    .addComponent(jButton7,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.addComponent(btnupdate3)</w:t>
      </w:r>
    </w:p>
    <w:p w:rsidR="00403A06" w:rsidRPr="00403A06" w:rsidRDefault="00403A06" w:rsidP="00403A06">
      <w:pPr>
        <w:spacing w:before="0" w:after="0"/>
        <w:rPr>
          <w:b/>
        </w:rPr>
      </w:pPr>
      <w:r w:rsidRPr="00403A06">
        <w:rPr>
          <w:b/>
        </w:rPr>
        <w:t xml:space="preserve">                    .addComponent(btnsave3, javax.swing.GroupLayout.DEFAULT_SIZE, javax.swing.GroupLayout.DEFAULT_SIZE, Short.MAX_VALUE)</w:t>
      </w:r>
    </w:p>
    <w:p w:rsidR="00403A06" w:rsidRPr="00403A06" w:rsidRDefault="00403A06" w:rsidP="00403A06">
      <w:pPr>
        <w:spacing w:before="0" w:after="0"/>
        <w:rPr>
          <w:b/>
        </w:rPr>
      </w:pPr>
      <w:r w:rsidRPr="00403A06">
        <w:rPr>
          <w:b/>
        </w:rPr>
        <w:t xml:space="preserve">                    .addComponent(btnfind3)</w:t>
      </w:r>
    </w:p>
    <w:p w:rsidR="00403A06" w:rsidRPr="00403A06" w:rsidRDefault="00403A06" w:rsidP="00403A06">
      <w:pPr>
        <w:spacing w:before="0" w:after="0"/>
        <w:rPr>
          <w:b/>
        </w:rPr>
      </w:pPr>
      <w:r w:rsidRPr="00403A06">
        <w:rPr>
          <w:b/>
        </w:rPr>
        <w:t xml:space="preserve">                    .addComponent(btnexit3))</w:t>
      </w:r>
    </w:p>
    <w:p w:rsidR="00403A06" w:rsidRPr="00403A06" w:rsidRDefault="00403A06" w:rsidP="00403A06">
      <w:pPr>
        <w:spacing w:before="0" w:after="0"/>
        <w:rPr>
          <w:b/>
        </w:rPr>
      </w:pPr>
      <w:r w:rsidRPr="00403A06">
        <w:rPr>
          <w:b/>
        </w:rPr>
        <w:t xml:space="preserve">                .addContainerGap(javax.swing.GroupLayout.DEFAULT_SIZE,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getContentPane().add(jPanel8, new org.netbeans.lib.awtextra.AbsoluteConstraints(340, 620, 490, 40));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lblresult.setIcon(new javax.swing.ImageIcon(getClass().getResource("/schoolmangment/img/site_bg.jpg"))); // NOI18N</w:t>
      </w:r>
    </w:p>
    <w:p w:rsidR="00403A06" w:rsidRPr="00403A06" w:rsidRDefault="00403A06" w:rsidP="00403A06">
      <w:pPr>
        <w:spacing w:before="0" w:after="0"/>
        <w:rPr>
          <w:b/>
        </w:rPr>
      </w:pPr>
      <w:r w:rsidRPr="00403A06">
        <w:rPr>
          <w:b/>
        </w:rPr>
        <w:t xml:space="preserve">        getContentPane().add(lblresult, new org.netbeans.lib.awtextra.AbsoluteConstraints(0, 0, 1140, 670));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jLabel49.setText("jLabel49");</w:t>
      </w:r>
    </w:p>
    <w:p w:rsidR="00403A06" w:rsidRPr="00403A06" w:rsidRDefault="00403A06" w:rsidP="00403A06">
      <w:pPr>
        <w:spacing w:before="0" w:after="0"/>
        <w:rPr>
          <w:b/>
        </w:rPr>
      </w:pPr>
      <w:r w:rsidRPr="00403A06">
        <w:rPr>
          <w:b/>
        </w:rPr>
        <w:t xml:space="preserve">        getContentPane().add(jLabel49, new org.netbeans.lib.awtextra.AbsoluteConstraints(50, 600, 80,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jPanel6Layout = new javax.swing.GroupLayout(jPanel6);</w:t>
      </w:r>
    </w:p>
    <w:p w:rsidR="00403A06" w:rsidRPr="00403A06" w:rsidRDefault="00403A06" w:rsidP="00403A06">
      <w:pPr>
        <w:spacing w:before="0" w:after="0"/>
        <w:rPr>
          <w:b/>
        </w:rPr>
      </w:pPr>
      <w:r w:rsidRPr="00403A06">
        <w:rPr>
          <w:b/>
        </w:rPr>
        <w:t xml:space="preserve">        jPanel6.setLayout(jPanel6Layout);</w:t>
      </w:r>
    </w:p>
    <w:p w:rsidR="00403A06" w:rsidRPr="00403A06" w:rsidRDefault="00403A06" w:rsidP="00403A06">
      <w:pPr>
        <w:spacing w:before="0" w:after="0"/>
        <w:rPr>
          <w:b/>
        </w:rPr>
      </w:pPr>
      <w:r w:rsidRPr="00403A06">
        <w:rPr>
          <w:b/>
        </w:rPr>
        <w:t xml:space="preserve">        jPanel6Layout.setHorizontalGroup(</w:t>
      </w:r>
    </w:p>
    <w:p w:rsidR="00403A06" w:rsidRPr="00403A06" w:rsidRDefault="00403A06" w:rsidP="00403A06">
      <w:pPr>
        <w:spacing w:before="0" w:after="0"/>
        <w:rPr>
          <w:b/>
        </w:rPr>
      </w:pPr>
      <w:r w:rsidRPr="00403A06">
        <w:rPr>
          <w:b/>
        </w:rPr>
        <w:t xml:space="preserve">            jPanel6Layout.createParallelGroup(javax.swing.GroupLayout.Alignment.LEADING)</w:t>
      </w:r>
    </w:p>
    <w:p w:rsidR="00403A06" w:rsidRPr="00403A06" w:rsidRDefault="00403A06" w:rsidP="00403A06">
      <w:pPr>
        <w:spacing w:before="0" w:after="0"/>
        <w:rPr>
          <w:b/>
        </w:rPr>
      </w:pPr>
      <w:r w:rsidRPr="00403A06">
        <w:rPr>
          <w:b/>
        </w:rPr>
        <w:t xml:space="preserve">            .addGap(0, 100,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lastRenderedPageBreak/>
        <w:t xml:space="preserve">        jPanel6Layout.setVerticalGroup(</w:t>
      </w:r>
    </w:p>
    <w:p w:rsidR="00403A06" w:rsidRPr="00403A06" w:rsidRDefault="00403A06" w:rsidP="00403A06">
      <w:pPr>
        <w:spacing w:before="0" w:after="0"/>
        <w:rPr>
          <w:b/>
        </w:rPr>
      </w:pPr>
      <w:r w:rsidRPr="00403A06">
        <w:rPr>
          <w:b/>
        </w:rPr>
        <w:t xml:space="preserve">            jPanel6Layout.createParallelGroup(javax.swing.GroupLayout.Alignment.LEADING)</w:t>
      </w:r>
    </w:p>
    <w:p w:rsidR="00403A06" w:rsidRPr="00403A06" w:rsidRDefault="00403A06" w:rsidP="00403A06">
      <w:pPr>
        <w:spacing w:before="0" w:after="0"/>
        <w:rPr>
          <w:b/>
        </w:rPr>
      </w:pPr>
      <w:r w:rsidRPr="00403A06">
        <w:rPr>
          <w:b/>
        </w:rPr>
        <w:t xml:space="preserve">            .addGap(0, 60,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getContentPane().add(jPanel6, new org.netbeans.lib.awtextra.AbsoluteConstraints(230, 580, 100, 60));</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jInternalFrame1.setVisible(true);</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javax.swing.GroupLayout jInternalFrame1Layout = new javax.swing.GroupLayout(jInternalFrame1.getContentPane());</w:t>
      </w:r>
    </w:p>
    <w:p w:rsidR="00403A06" w:rsidRPr="00403A06" w:rsidRDefault="00403A06" w:rsidP="00403A06">
      <w:pPr>
        <w:spacing w:before="0" w:after="0"/>
        <w:rPr>
          <w:b/>
        </w:rPr>
      </w:pPr>
      <w:r w:rsidRPr="00403A06">
        <w:rPr>
          <w:b/>
        </w:rPr>
        <w:t xml:space="preserve">        jInternalFrame1.getContentPane().setLayout(jInternalFrame1Layout);</w:t>
      </w:r>
    </w:p>
    <w:p w:rsidR="00403A06" w:rsidRPr="00403A06" w:rsidRDefault="00403A06" w:rsidP="00403A06">
      <w:pPr>
        <w:spacing w:before="0" w:after="0"/>
        <w:rPr>
          <w:b/>
        </w:rPr>
      </w:pPr>
      <w:r w:rsidRPr="00403A06">
        <w:rPr>
          <w:b/>
        </w:rPr>
        <w:t xml:space="preserve">        jInternalFrame1Layout.setHorizontalGroup(</w:t>
      </w:r>
    </w:p>
    <w:p w:rsidR="00403A06" w:rsidRPr="00403A06" w:rsidRDefault="00403A06" w:rsidP="00403A06">
      <w:pPr>
        <w:spacing w:before="0" w:after="0"/>
        <w:rPr>
          <w:b/>
        </w:rPr>
      </w:pPr>
      <w:r w:rsidRPr="00403A06">
        <w:rPr>
          <w:b/>
        </w:rPr>
        <w:t xml:space="preserve">            jInternalFrame1Layout.createParallelGroup(javax.swing.GroupLayout.Alignment.LEADING)</w:t>
      </w:r>
    </w:p>
    <w:p w:rsidR="00403A06" w:rsidRPr="00403A06" w:rsidRDefault="00403A06" w:rsidP="00403A06">
      <w:pPr>
        <w:spacing w:before="0" w:after="0"/>
        <w:rPr>
          <w:b/>
        </w:rPr>
      </w:pPr>
      <w:r w:rsidRPr="00403A06">
        <w:rPr>
          <w:b/>
        </w:rPr>
        <w:t xml:space="preserve">            .addGap(0, 6,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jInternalFrame1Layout.setVerticalGroup(</w:t>
      </w:r>
    </w:p>
    <w:p w:rsidR="00403A06" w:rsidRPr="00403A06" w:rsidRDefault="00403A06" w:rsidP="00403A06">
      <w:pPr>
        <w:spacing w:before="0" w:after="0"/>
        <w:rPr>
          <w:b/>
        </w:rPr>
      </w:pPr>
      <w:r w:rsidRPr="00403A06">
        <w:rPr>
          <w:b/>
        </w:rPr>
        <w:t xml:space="preserve">            jInternalFrame1Layout.createParallelGroup(javax.swing.GroupLayout.Alignment.LEADING)</w:t>
      </w:r>
    </w:p>
    <w:p w:rsidR="00403A06" w:rsidRPr="00403A06" w:rsidRDefault="00403A06" w:rsidP="00403A06">
      <w:pPr>
        <w:spacing w:before="0" w:after="0"/>
        <w:rPr>
          <w:b/>
        </w:rPr>
      </w:pPr>
      <w:r w:rsidRPr="00403A06">
        <w:rPr>
          <w:b/>
        </w:rPr>
        <w:t xml:space="preserve">            .addGap(0, 36, Short.MAX_VALUE)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getContentPane().add(jInternalFrame1, new org.netbeans.lib.awtextra.AbsoluteConstraints(20, 240, -1, -1));</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pack();</w:t>
      </w:r>
    </w:p>
    <w:p w:rsidR="00403A06" w:rsidRPr="00403A06" w:rsidRDefault="00403A06" w:rsidP="00403A06">
      <w:pPr>
        <w:spacing w:before="0" w:after="0"/>
        <w:rPr>
          <w:b/>
        </w:rPr>
      </w:pPr>
      <w:r w:rsidRPr="00403A06">
        <w:rPr>
          <w:b/>
        </w:rPr>
        <w:t xml:space="preserve">    }// &lt;/editor-fold&gt;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btnsave3ActionPerformed(java.awt.event.ActionEvent evt) {                                         </w:t>
      </w:r>
    </w:p>
    <w:p w:rsidR="00403A06" w:rsidRPr="00403A06" w:rsidRDefault="00403A06" w:rsidP="00403A06">
      <w:pPr>
        <w:spacing w:before="0" w:after="0"/>
        <w:rPr>
          <w:b/>
        </w:rPr>
      </w:pPr>
      <w:r w:rsidRPr="00403A06">
        <w:rPr>
          <w:b/>
        </w:rPr>
        <w:t xml:space="preserve">         String name,classs,grade; </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hindi_f=Integer.parseInt(txthindi1.getText());</w:t>
      </w:r>
    </w:p>
    <w:p w:rsidR="00403A06" w:rsidRPr="00403A06" w:rsidRDefault="00403A06" w:rsidP="00403A06">
      <w:pPr>
        <w:spacing w:before="0" w:after="0"/>
        <w:rPr>
          <w:b/>
        </w:rPr>
      </w:pPr>
      <w:r w:rsidRPr="00403A06">
        <w:rPr>
          <w:b/>
        </w:rPr>
        <w:t xml:space="preserve">        english_f=Integer.parseInt(txtenglish1.getText());</w:t>
      </w:r>
    </w:p>
    <w:p w:rsidR="00403A06" w:rsidRPr="00403A06" w:rsidRDefault="00403A06" w:rsidP="00403A06">
      <w:pPr>
        <w:spacing w:before="0" w:after="0"/>
        <w:rPr>
          <w:b/>
        </w:rPr>
      </w:pPr>
      <w:r w:rsidRPr="00403A06">
        <w:rPr>
          <w:b/>
        </w:rPr>
        <w:t xml:space="preserve">        math_f=Integer.parseInt(txtmath1.getText());</w:t>
      </w:r>
    </w:p>
    <w:p w:rsidR="00403A06" w:rsidRPr="00403A06" w:rsidRDefault="00403A06" w:rsidP="00403A06">
      <w:pPr>
        <w:spacing w:before="0" w:after="0"/>
        <w:rPr>
          <w:b/>
        </w:rPr>
      </w:pPr>
      <w:r w:rsidRPr="00403A06">
        <w:rPr>
          <w:b/>
        </w:rPr>
        <w:t xml:space="preserve">        science_f=Integer.parseInt(txtscience1.getText());</w:t>
      </w:r>
    </w:p>
    <w:p w:rsidR="00403A06" w:rsidRPr="00403A06" w:rsidRDefault="00403A06" w:rsidP="00403A06">
      <w:pPr>
        <w:spacing w:before="0" w:after="0"/>
        <w:rPr>
          <w:b/>
        </w:rPr>
      </w:pPr>
      <w:r w:rsidRPr="00403A06">
        <w:rPr>
          <w:b/>
        </w:rPr>
        <w:t xml:space="preserve">        computer_f=Integer.parseInt(txtcomputer1.getText());</w:t>
      </w:r>
    </w:p>
    <w:p w:rsidR="00403A06" w:rsidRPr="00403A06" w:rsidRDefault="00403A06" w:rsidP="00403A06">
      <w:pPr>
        <w:spacing w:before="0" w:after="0"/>
        <w:rPr>
          <w:b/>
        </w:rPr>
      </w:pPr>
      <w:r w:rsidRPr="00403A06">
        <w:rPr>
          <w:b/>
        </w:rPr>
        <w:t xml:space="preserve">         total_first=Integer.parseInt(txttotal1.getText());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hindi_s=Integer.parseInt(txthindi.getText());</w:t>
      </w:r>
    </w:p>
    <w:p w:rsidR="00403A06" w:rsidRPr="00403A06" w:rsidRDefault="00403A06" w:rsidP="00403A06">
      <w:pPr>
        <w:spacing w:before="0" w:after="0"/>
        <w:rPr>
          <w:b/>
        </w:rPr>
      </w:pPr>
      <w:r w:rsidRPr="00403A06">
        <w:rPr>
          <w:b/>
        </w:rPr>
        <w:t xml:space="preserve">        english_s=Integer.parseInt(txtenglish.getText());</w:t>
      </w:r>
    </w:p>
    <w:p w:rsidR="00403A06" w:rsidRPr="00403A06" w:rsidRDefault="00403A06" w:rsidP="00403A06">
      <w:pPr>
        <w:spacing w:before="0" w:after="0"/>
        <w:rPr>
          <w:b/>
        </w:rPr>
      </w:pPr>
      <w:r w:rsidRPr="00403A06">
        <w:rPr>
          <w:b/>
        </w:rPr>
        <w:t xml:space="preserve">        math_s=Integer.parseInt(txtmath.getText());</w:t>
      </w:r>
    </w:p>
    <w:p w:rsidR="00403A06" w:rsidRPr="00403A06" w:rsidRDefault="00403A06" w:rsidP="00403A06">
      <w:pPr>
        <w:spacing w:before="0" w:after="0"/>
        <w:rPr>
          <w:b/>
        </w:rPr>
      </w:pPr>
      <w:r w:rsidRPr="00403A06">
        <w:rPr>
          <w:b/>
        </w:rPr>
        <w:t xml:space="preserve">        science_s=Integer.parseInt(txtscience.getText());</w:t>
      </w:r>
    </w:p>
    <w:p w:rsidR="00403A06" w:rsidRPr="00403A06" w:rsidRDefault="00403A06" w:rsidP="00403A06">
      <w:pPr>
        <w:spacing w:before="0" w:after="0"/>
        <w:rPr>
          <w:b/>
        </w:rPr>
      </w:pPr>
      <w:r w:rsidRPr="00403A06">
        <w:rPr>
          <w:b/>
        </w:rPr>
        <w:lastRenderedPageBreak/>
        <w:t xml:space="preserve">        computer_s=Integer.parseInt(txtcomputer.getText());</w:t>
      </w:r>
    </w:p>
    <w:p w:rsidR="00403A06" w:rsidRPr="00403A06" w:rsidRDefault="00403A06" w:rsidP="00403A06">
      <w:pPr>
        <w:spacing w:before="0" w:after="0"/>
        <w:rPr>
          <w:b/>
        </w:rPr>
      </w:pPr>
      <w:r w:rsidRPr="00403A06">
        <w:rPr>
          <w:b/>
        </w:rPr>
        <w:t xml:space="preserve">         total_second=Integer.parseInt(txttotal.getText());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hindi_th=Integer.parseInt(txthindi3.getText());</w:t>
      </w:r>
    </w:p>
    <w:p w:rsidR="00403A06" w:rsidRPr="00403A06" w:rsidRDefault="00403A06" w:rsidP="00403A06">
      <w:pPr>
        <w:spacing w:before="0" w:after="0"/>
        <w:rPr>
          <w:b/>
        </w:rPr>
      </w:pPr>
      <w:r w:rsidRPr="00403A06">
        <w:rPr>
          <w:b/>
        </w:rPr>
        <w:t xml:space="preserve">        english_th=Integer.parseInt(txtenglish3.getText());</w:t>
      </w:r>
    </w:p>
    <w:p w:rsidR="00403A06" w:rsidRPr="00403A06" w:rsidRDefault="00403A06" w:rsidP="00403A06">
      <w:pPr>
        <w:spacing w:before="0" w:after="0"/>
        <w:rPr>
          <w:b/>
        </w:rPr>
      </w:pPr>
      <w:r w:rsidRPr="00403A06">
        <w:rPr>
          <w:b/>
        </w:rPr>
        <w:t xml:space="preserve">        math_th=Integer.parseInt(txtmath3.getText());</w:t>
      </w:r>
    </w:p>
    <w:p w:rsidR="00403A06" w:rsidRPr="00403A06" w:rsidRDefault="00403A06" w:rsidP="00403A06">
      <w:pPr>
        <w:spacing w:before="0" w:after="0"/>
        <w:rPr>
          <w:b/>
        </w:rPr>
      </w:pPr>
      <w:r w:rsidRPr="00403A06">
        <w:rPr>
          <w:b/>
        </w:rPr>
        <w:t xml:space="preserve">        science_th=Integer.parseInt(txtscience3.getText());</w:t>
      </w:r>
    </w:p>
    <w:p w:rsidR="00403A06" w:rsidRPr="00403A06" w:rsidRDefault="00403A06" w:rsidP="00403A06">
      <w:pPr>
        <w:spacing w:before="0" w:after="0"/>
        <w:rPr>
          <w:b/>
        </w:rPr>
      </w:pPr>
      <w:r w:rsidRPr="00403A06">
        <w:rPr>
          <w:b/>
        </w:rPr>
        <w:t xml:space="preserve">        computer_th=Integer.parseInt(txtcomputer3.getText());</w:t>
      </w:r>
    </w:p>
    <w:p w:rsidR="00403A06" w:rsidRPr="00403A06" w:rsidRDefault="00403A06" w:rsidP="00403A06">
      <w:pPr>
        <w:spacing w:before="0" w:after="0"/>
        <w:rPr>
          <w:b/>
        </w:rPr>
      </w:pPr>
      <w:r w:rsidRPr="00403A06">
        <w:rPr>
          <w:b/>
        </w:rPr>
        <w:t xml:space="preserve">         total_third=Integer.parseInt(txttotal3.getText());</w:t>
      </w:r>
    </w:p>
    <w:p w:rsidR="00403A06" w:rsidRPr="00403A06" w:rsidRDefault="00403A06" w:rsidP="00403A06">
      <w:pPr>
        <w:spacing w:before="0" w:after="0"/>
        <w:rPr>
          <w:b/>
        </w:rPr>
      </w:pPr>
      <w:r>
        <w:rPr>
          <w:b/>
        </w:rPr>
        <w:t xml:space="preserve">        </w:t>
      </w:r>
    </w:p>
    <w:p w:rsidR="00403A06" w:rsidRPr="00403A06" w:rsidRDefault="00403A06" w:rsidP="00403A06">
      <w:pPr>
        <w:spacing w:before="0" w:after="0"/>
        <w:rPr>
          <w:b/>
        </w:rPr>
      </w:pPr>
      <w:r w:rsidRPr="00403A06">
        <w:rPr>
          <w:b/>
        </w:rPr>
        <w:t xml:space="preserve">          hindi_final=Integer.parseInt(txthindi4.getText());</w:t>
      </w:r>
    </w:p>
    <w:p w:rsidR="00403A06" w:rsidRPr="00403A06" w:rsidRDefault="00403A06" w:rsidP="00403A06">
      <w:pPr>
        <w:spacing w:before="0" w:after="0"/>
        <w:rPr>
          <w:b/>
        </w:rPr>
      </w:pPr>
      <w:r w:rsidRPr="00403A06">
        <w:rPr>
          <w:b/>
        </w:rPr>
        <w:t xml:space="preserve">        english_final=Integer.parseInt(txtenglish4.getText());</w:t>
      </w:r>
    </w:p>
    <w:p w:rsidR="00403A06" w:rsidRPr="00403A06" w:rsidRDefault="00403A06" w:rsidP="00403A06">
      <w:pPr>
        <w:spacing w:before="0" w:after="0"/>
        <w:rPr>
          <w:b/>
        </w:rPr>
      </w:pPr>
      <w:r w:rsidRPr="00403A06">
        <w:rPr>
          <w:b/>
        </w:rPr>
        <w:t xml:space="preserve">        math_final=Integer.parseInt(txtmath4.getText());</w:t>
      </w:r>
    </w:p>
    <w:p w:rsidR="00403A06" w:rsidRPr="00403A06" w:rsidRDefault="00403A06" w:rsidP="00403A06">
      <w:pPr>
        <w:spacing w:before="0" w:after="0"/>
        <w:rPr>
          <w:b/>
        </w:rPr>
      </w:pPr>
      <w:r w:rsidRPr="00403A06">
        <w:rPr>
          <w:b/>
        </w:rPr>
        <w:t xml:space="preserve">        science_final=Integer.parseInt(txtscience4.getText());</w:t>
      </w:r>
    </w:p>
    <w:p w:rsidR="00403A06" w:rsidRPr="00403A06" w:rsidRDefault="00403A06" w:rsidP="00403A06">
      <w:pPr>
        <w:spacing w:before="0" w:after="0"/>
        <w:rPr>
          <w:b/>
        </w:rPr>
      </w:pPr>
      <w:r w:rsidRPr="00403A06">
        <w:rPr>
          <w:b/>
        </w:rPr>
        <w:t xml:space="preserve">        computer_final=Integer.parseInt(txtcomputer4.getText());</w:t>
      </w:r>
    </w:p>
    <w:p w:rsidR="00403A06" w:rsidRPr="00403A06" w:rsidRDefault="00403A06" w:rsidP="00403A06">
      <w:pPr>
        <w:spacing w:before="0" w:after="0"/>
        <w:rPr>
          <w:b/>
        </w:rPr>
      </w:pPr>
      <w:r w:rsidRPr="00403A06">
        <w:rPr>
          <w:b/>
        </w:rPr>
        <w:t xml:space="preserve">         total_final=Integer.parseInt(txttotal4.getText());</w:t>
      </w:r>
    </w:p>
    <w:p w:rsidR="00403A06" w:rsidRPr="00403A06" w:rsidRDefault="00403A06" w:rsidP="00403A06">
      <w:pPr>
        <w:spacing w:before="0" w:after="0"/>
        <w:rPr>
          <w:b/>
        </w:rPr>
      </w:pPr>
      <w:r w:rsidRPr="00403A06">
        <w:rPr>
          <w:b/>
        </w:rPr>
        <w:t xml:space="preserve">         grade=txtgrade.getText()</w:t>
      </w:r>
      <w:r>
        <w:rPr>
          <w:b/>
        </w:rPr>
        <w:t>;</w:t>
      </w:r>
      <w:r w:rsidRPr="00403A06">
        <w:rPr>
          <w:b/>
        </w:rPr>
        <w:t xml:space="preserve">     </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r w:rsidRPr="00403A06">
        <w:rPr>
          <w:b/>
        </w:rPr>
        <w:t xml:space="preserve">          </w:t>
      </w:r>
    </w:p>
    <w:p w:rsidR="00403A06" w:rsidRDefault="00403A06" w:rsidP="00403A06">
      <w:pPr>
        <w:spacing w:before="0" w:after="0"/>
        <w:rPr>
          <w:b/>
        </w:rPr>
      </w:pPr>
      <w:r w:rsidRPr="00403A06">
        <w:rPr>
          <w:b/>
        </w:rPr>
        <w:t xml:space="preserve">           String sql ="insert into final_exam values('"+roll+"','"+name+"','"+classs+"','"+hindi_f+"','"+english_f+"','"+math_f+"','"+science_f+"','"+computer_f+"','"+total_first+"','"+hindi_s+"','"+english_s+"','"+math_s+"','"+science_s+"','"+computer_s+"','"+total_second+"','"+hindi_th+"','"+english_th+"','"+math_th+"','"+science_th+"','"+computer_th+"','"+total_third+"','"+hindi_final+"','"+english_final+"','"+math_final+"','"+science_final+"','"+computer_final+"','"+total_final+"','"+grade+"','"+hindi_p+"','"+english_p+"','"+math_p+"','"+science_p+"','"+computer_p+"','"+total_p+"')";</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t xml:space="preserve">       JOptionPane.showMessageDialog(null," data is succefully  saved!!!!!!!!");</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catch (Exception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private void btnexit3ActionPerformed(java.awt.event.ActionEvent evt) {                                         </w:t>
      </w:r>
    </w:p>
    <w:p w:rsidR="00403A06" w:rsidRPr="00403A06" w:rsidRDefault="00403A06" w:rsidP="00403A06">
      <w:pPr>
        <w:spacing w:before="0" w:after="0"/>
        <w:rPr>
          <w:b/>
        </w:rPr>
      </w:pPr>
      <w:r w:rsidRPr="00403A06">
        <w:rPr>
          <w:b/>
        </w:rPr>
        <w:t xml:space="preserve">        int r;</w:t>
      </w:r>
    </w:p>
    <w:p w:rsidR="00403A06" w:rsidRPr="00403A06" w:rsidRDefault="00403A06" w:rsidP="00403A06">
      <w:pPr>
        <w:spacing w:before="0" w:after="0"/>
        <w:rPr>
          <w:b/>
        </w:rPr>
      </w:pPr>
      <w:r w:rsidRPr="00403A06">
        <w:rPr>
          <w:b/>
        </w:rPr>
        <w:lastRenderedPageBreak/>
        <w:t xml:space="preserve">        r=JOptionPane.showConfirmDialog(null, "Do you want to close this window");</w:t>
      </w:r>
    </w:p>
    <w:p w:rsidR="00403A06" w:rsidRPr="00403A06" w:rsidRDefault="00403A06" w:rsidP="00403A06">
      <w:pPr>
        <w:spacing w:before="0" w:after="0"/>
        <w:rPr>
          <w:b/>
        </w:rPr>
      </w:pPr>
      <w:r w:rsidRPr="00403A06">
        <w:rPr>
          <w:b/>
        </w:rPr>
        <w:t xml:space="preserve">        if(r==JOptionPane.OK_OPTION)</w:t>
      </w:r>
    </w:p>
    <w:p w:rsidR="00403A06" w:rsidRPr="00403A06" w:rsidRDefault="00403A06" w:rsidP="00403A06">
      <w:pPr>
        <w:spacing w:before="0" w:after="0"/>
        <w:rPr>
          <w:b/>
        </w:rPr>
      </w:pPr>
      <w:r w:rsidRPr="00403A06">
        <w:rPr>
          <w:b/>
        </w:rPr>
        <w:t xml:space="preserve">        this.dispose();</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private void btnfind3ActionPerformed(java.awt.event.ActionEvent evt) {                                         </w:t>
      </w:r>
    </w:p>
    <w:p w:rsidR="00403A06" w:rsidRPr="00403A06" w:rsidRDefault="00403A06" w:rsidP="00403A06">
      <w:pPr>
        <w:spacing w:before="0" w:after="0"/>
        <w:rPr>
          <w:b/>
        </w:rPr>
      </w:pPr>
      <w:r w:rsidRPr="00403A06">
        <w:rPr>
          <w:b/>
        </w:rPr>
        <w:t xml:space="preserve">       hindi_f=Integer.parseInt(txthindi1.getText());</w:t>
      </w:r>
    </w:p>
    <w:p w:rsidR="00403A06" w:rsidRPr="00403A06" w:rsidRDefault="00403A06" w:rsidP="00403A06">
      <w:pPr>
        <w:spacing w:before="0" w:after="0"/>
        <w:rPr>
          <w:b/>
        </w:rPr>
      </w:pPr>
      <w:r w:rsidRPr="00403A06">
        <w:rPr>
          <w:b/>
        </w:rPr>
        <w:t xml:space="preserve">        english_f=Integer.parseInt(txtenglish1.getText());</w:t>
      </w:r>
    </w:p>
    <w:p w:rsidR="00403A06" w:rsidRPr="00403A06" w:rsidRDefault="00403A06" w:rsidP="00403A06">
      <w:pPr>
        <w:spacing w:before="0" w:after="0"/>
        <w:rPr>
          <w:b/>
        </w:rPr>
      </w:pPr>
      <w:r w:rsidRPr="00403A06">
        <w:rPr>
          <w:b/>
        </w:rPr>
        <w:t xml:space="preserve">        math_f=Integer.parseInt(txtmath1.getText());</w:t>
      </w:r>
    </w:p>
    <w:p w:rsidR="00403A06" w:rsidRPr="00403A06" w:rsidRDefault="00403A06" w:rsidP="00403A06">
      <w:pPr>
        <w:spacing w:before="0" w:after="0"/>
        <w:rPr>
          <w:b/>
        </w:rPr>
      </w:pPr>
      <w:r w:rsidRPr="00403A06">
        <w:rPr>
          <w:b/>
        </w:rPr>
        <w:t xml:space="preserve">        science_f=Integer.parseInt(txtscience1.getText());</w:t>
      </w:r>
    </w:p>
    <w:p w:rsidR="00403A06" w:rsidRPr="00403A06" w:rsidRDefault="00403A06" w:rsidP="00403A06">
      <w:pPr>
        <w:spacing w:before="0" w:after="0"/>
        <w:rPr>
          <w:b/>
        </w:rPr>
      </w:pPr>
      <w:r w:rsidRPr="00403A06">
        <w:rPr>
          <w:b/>
        </w:rPr>
        <w:t xml:space="preserve">        computer_f=Integer.parseInt(txtcomputer1.getText());</w:t>
      </w:r>
    </w:p>
    <w:p w:rsidR="00403A06" w:rsidRPr="00403A06" w:rsidRDefault="00403A06" w:rsidP="00403A06">
      <w:pPr>
        <w:spacing w:before="0" w:after="0"/>
        <w:rPr>
          <w:b/>
        </w:rPr>
      </w:pPr>
      <w:r w:rsidRPr="00403A06">
        <w:rPr>
          <w:b/>
        </w:rPr>
        <w:t xml:space="preserve">         total_first=Integer.parseInt(txttotal1.getText());</w:t>
      </w:r>
    </w:p>
    <w:p w:rsidR="00403A06" w:rsidRPr="00403A06" w:rsidRDefault="00403A06" w:rsidP="00403A06">
      <w:pPr>
        <w:spacing w:before="0" w:after="0"/>
        <w:rPr>
          <w:b/>
        </w:rPr>
      </w:pPr>
      <w:r w:rsidRPr="00403A06">
        <w:rPr>
          <w:b/>
        </w:rPr>
        <w:t xml:space="preserve">         hindi_s=Integer.parseInt(txthindi.getText());</w:t>
      </w:r>
    </w:p>
    <w:p w:rsidR="00403A06" w:rsidRPr="00403A06" w:rsidRDefault="00403A06" w:rsidP="00403A06">
      <w:pPr>
        <w:spacing w:before="0" w:after="0"/>
        <w:rPr>
          <w:b/>
        </w:rPr>
      </w:pPr>
      <w:r w:rsidRPr="00403A06">
        <w:rPr>
          <w:b/>
        </w:rPr>
        <w:t xml:space="preserve">        english_s=Integer.parseInt(txtenglish.getText());</w:t>
      </w:r>
    </w:p>
    <w:p w:rsidR="00403A06" w:rsidRPr="00403A06" w:rsidRDefault="00403A06" w:rsidP="00403A06">
      <w:pPr>
        <w:spacing w:before="0" w:after="0"/>
        <w:rPr>
          <w:b/>
        </w:rPr>
      </w:pPr>
      <w:r w:rsidRPr="00403A06">
        <w:rPr>
          <w:b/>
        </w:rPr>
        <w:t xml:space="preserve">        math_s=Integer.parseInt(txtmath.getText());</w:t>
      </w:r>
    </w:p>
    <w:p w:rsidR="00403A06" w:rsidRPr="00403A06" w:rsidRDefault="00403A06" w:rsidP="00403A06">
      <w:pPr>
        <w:spacing w:before="0" w:after="0"/>
        <w:rPr>
          <w:b/>
        </w:rPr>
      </w:pPr>
      <w:r w:rsidRPr="00403A06">
        <w:rPr>
          <w:b/>
        </w:rPr>
        <w:t xml:space="preserve">        science_s=Integer.parseInt(txtscience.getText());</w:t>
      </w:r>
    </w:p>
    <w:p w:rsidR="00403A06" w:rsidRPr="00403A06" w:rsidRDefault="00403A06" w:rsidP="00403A06">
      <w:pPr>
        <w:spacing w:before="0" w:after="0"/>
        <w:rPr>
          <w:b/>
        </w:rPr>
      </w:pPr>
      <w:r w:rsidRPr="00403A06">
        <w:rPr>
          <w:b/>
        </w:rPr>
        <w:t xml:space="preserve">        computer_s=Integer.parseInt(txtcomputer.getText());</w:t>
      </w:r>
    </w:p>
    <w:p w:rsidR="00403A06" w:rsidRPr="00403A06" w:rsidRDefault="00403A06" w:rsidP="00403A06">
      <w:pPr>
        <w:spacing w:before="0" w:after="0"/>
        <w:rPr>
          <w:b/>
        </w:rPr>
      </w:pPr>
      <w:r w:rsidRPr="00403A06">
        <w:rPr>
          <w:b/>
        </w:rPr>
        <w:t xml:space="preserve">         total_second=Integer.parseInt(txttotal.getText()); </w:t>
      </w:r>
    </w:p>
    <w:p w:rsidR="00403A06" w:rsidRPr="00403A06" w:rsidRDefault="00403A06" w:rsidP="00403A06">
      <w:pPr>
        <w:spacing w:before="0" w:after="0"/>
        <w:rPr>
          <w:b/>
        </w:rPr>
      </w:pPr>
      <w:r w:rsidRPr="00403A06">
        <w:rPr>
          <w:b/>
        </w:rPr>
        <w:t xml:space="preserve">         hindi_th=Integer.parseInt(txthindi3.getText());</w:t>
      </w:r>
    </w:p>
    <w:p w:rsidR="00403A06" w:rsidRPr="00403A06" w:rsidRDefault="00403A06" w:rsidP="00403A06">
      <w:pPr>
        <w:spacing w:before="0" w:after="0"/>
        <w:rPr>
          <w:b/>
        </w:rPr>
      </w:pPr>
      <w:r w:rsidRPr="00403A06">
        <w:rPr>
          <w:b/>
        </w:rPr>
        <w:t xml:space="preserve">        english_th=Integer.parseInt(txtenglish3.getText());</w:t>
      </w:r>
    </w:p>
    <w:p w:rsidR="00403A06" w:rsidRPr="00403A06" w:rsidRDefault="00403A06" w:rsidP="00403A06">
      <w:pPr>
        <w:spacing w:before="0" w:after="0"/>
        <w:rPr>
          <w:b/>
        </w:rPr>
      </w:pPr>
      <w:r w:rsidRPr="00403A06">
        <w:rPr>
          <w:b/>
        </w:rPr>
        <w:t xml:space="preserve">        math_th=Integer.parseInt(txtmath3.getText());</w:t>
      </w:r>
    </w:p>
    <w:p w:rsidR="00403A06" w:rsidRPr="00403A06" w:rsidRDefault="00403A06" w:rsidP="00403A06">
      <w:pPr>
        <w:spacing w:before="0" w:after="0"/>
        <w:rPr>
          <w:b/>
        </w:rPr>
      </w:pPr>
      <w:r w:rsidRPr="00403A06">
        <w:rPr>
          <w:b/>
        </w:rPr>
        <w:t xml:space="preserve">        science_th=Integer.parseInt(txtscience3.getText());</w:t>
      </w:r>
    </w:p>
    <w:p w:rsidR="00403A06" w:rsidRPr="00403A06" w:rsidRDefault="00403A06" w:rsidP="00403A06">
      <w:pPr>
        <w:spacing w:before="0" w:after="0"/>
        <w:rPr>
          <w:b/>
        </w:rPr>
      </w:pPr>
      <w:r w:rsidRPr="00403A06">
        <w:rPr>
          <w:b/>
        </w:rPr>
        <w:t xml:space="preserve">        computer_th=Integer.parseInt(txtcomputer3.getText());</w:t>
      </w:r>
    </w:p>
    <w:p w:rsidR="00403A06" w:rsidRPr="00403A06" w:rsidRDefault="00403A06" w:rsidP="00403A06">
      <w:pPr>
        <w:spacing w:before="0" w:after="0"/>
        <w:rPr>
          <w:b/>
        </w:rPr>
      </w:pPr>
      <w:r w:rsidRPr="00403A06">
        <w:rPr>
          <w:b/>
        </w:rPr>
        <w:t xml:space="preserve">        total_third =hindi_th+english_th+math_th+science_th+computer_th;</w:t>
      </w:r>
    </w:p>
    <w:p w:rsidR="00403A06" w:rsidRPr="00403A06" w:rsidRDefault="00403A06" w:rsidP="00403A06">
      <w:pPr>
        <w:spacing w:before="0" w:after="0"/>
        <w:rPr>
          <w:b/>
        </w:rPr>
      </w:pPr>
      <w:r w:rsidRPr="00403A06">
        <w:rPr>
          <w:b/>
        </w:rPr>
        <w:t xml:space="preserve">       txttotal3.setText(Integer.toString(total_third)</w:t>
      </w:r>
      <w:r>
        <w:rPr>
          <w:b/>
        </w:rPr>
        <w:t>;</w:t>
      </w:r>
    </w:p>
    <w:p w:rsidR="00403A06" w:rsidRPr="00403A06" w:rsidRDefault="00403A06" w:rsidP="00403A06">
      <w:pPr>
        <w:spacing w:before="0" w:after="0"/>
        <w:rPr>
          <w:b/>
        </w:rPr>
      </w:pPr>
      <w:r w:rsidRPr="00403A06">
        <w:rPr>
          <w:b/>
        </w:rPr>
        <w:t xml:space="preserve">       hindi_final=hindi_f+hindi_s+hindi_th;</w:t>
      </w:r>
    </w:p>
    <w:p w:rsidR="00403A06" w:rsidRPr="00403A06" w:rsidRDefault="00403A06" w:rsidP="00403A06">
      <w:pPr>
        <w:spacing w:before="0" w:after="0"/>
        <w:rPr>
          <w:b/>
        </w:rPr>
      </w:pPr>
      <w:r w:rsidRPr="00403A06">
        <w:rPr>
          <w:b/>
        </w:rPr>
        <w:t xml:space="preserve">      txthindi4.setText(Integer.toString(hindi_final));</w:t>
      </w:r>
    </w:p>
    <w:p w:rsidR="00403A06" w:rsidRPr="00403A06" w:rsidRDefault="00403A06" w:rsidP="00403A06">
      <w:pPr>
        <w:spacing w:before="0" w:after="0"/>
        <w:rPr>
          <w:b/>
        </w:rPr>
      </w:pPr>
      <w:r w:rsidRPr="00403A06">
        <w:rPr>
          <w:b/>
        </w:rPr>
        <w:t xml:space="preserve">       english_final=english_f+english_s+english_th;</w:t>
      </w:r>
    </w:p>
    <w:p w:rsidR="00403A06" w:rsidRPr="00403A06" w:rsidRDefault="00403A06" w:rsidP="00403A06">
      <w:pPr>
        <w:spacing w:before="0" w:after="0"/>
        <w:rPr>
          <w:b/>
        </w:rPr>
      </w:pPr>
      <w:r w:rsidRPr="00403A06">
        <w:rPr>
          <w:b/>
        </w:rPr>
        <w:t xml:space="preserve">      txtenglish4.setText(Integer.toString(english_final));</w:t>
      </w:r>
    </w:p>
    <w:p w:rsidR="00403A06" w:rsidRPr="00403A06" w:rsidRDefault="00403A06" w:rsidP="00403A06">
      <w:pPr>
        <w:spacing w:before="0" w:after="0"/>
        <w:rPr>
          <w:b/>
        </w:rPr>
      </w:pPr>
      <w:r w:rsidRPr="00403A06">
        <w:rPr>
          <w:b/>
        </w:rPr>
        <w:t xml:space="preserve">       math_final=math_f+math_s+math_th;</w:t>
      </w:r>
    </w:p>
    <w:p w:rsidR="00403A06" w:rsidRPr="00403A06" w:rsidRDefault="00403A06" w:rsidP="00403A06">
      <w:pPr>
        <w:spacing w:before="0" w:after="0"/>
        <w:rPr>
          <w:b/>
        </w:rPr>
      </w:pPr>
      <w:r w:rsidRPr="00403A06">
        <w:rPr>
          <w:b/>
        </w:rPr>
        <w:t xml:space="preserve">      txtmath4.setText(Integer.toString(math_final));</w:t>
      </w:r>
    </w:p>
    <w:p w:rsidR="00403A06" w:rsidRPr="00403A06" w:rsidRDefault="00403A06" w:rsidP="00403A06">
      <w:pPr>
        <w:spacing w:before="0" w:after="0"/>
        <w:rPr>
          <w:b/>
        </w:rPr>
      </w:pPr>
      <w:r w:rsidRPr="00403A06">
        <w:rPr>
          <w:b/>
        </w:rPr>
        <w:t xml:space="preserve">       science_final=science_f+science_s+science_th;</w:t>
      </w:r>
    </w:p>
    <w:p w:rsidR="00403A06" w:rsidRPr="00403A06" w:rsidRDefault="00403A06" w:rsidP="00403A06">
      <w:pPr>
        <w:spacing w:before="0" w:after="0"/>
        <w:rPr>
          <w:b/>
        </w:rPr>
      </w:pPr>
      <w:r w:rsidRPr="00403A06">
        <w:rPr>
          <w:b/>
        </w:rPr>
        <w:t xml:space="preserve">      txtscience4.setText(Integer.toString(science_final));</w:t>
      </w:r>
    </w:p>
    <w:p w:rsidR="00403A06" w:rsidRPr="00403A06" w:rsidRDefault="00403A06" w:rsidP="00403A06">
      <w:pPr>
        <w:spacing w:before="0" w:after="0"/>
        <w:rPr>
          <w:b/>
        </w:rPr>
      </w:pPr>
      <w:r w:rsidRPr="00403A06">
        <w:rPr>
          <w:b/>
        </w:rPr>
        <w:t xml:space="preserve">       computer_final=computer_f+computer_s+computer_th;</w:t>
      </w:r>
    </w:p>
    <w:p w:rsidR="00403A06" w:rsidRPr="00403A06" w:rsidRDefault="00403A06" w:rsidP="00403A06">
      <w:pPr>
        <w:spacing w:before="0" w:after="0"/>
        <w:rPr>
          <w:b/>
        </w:rPr>
      </w:pPr>
      <w:r w:rsidRPr="00403A06">
        <w:rPr>
          <w:b/>
        </w:rPr>
        <w:t xml:space="preserve">      txtcomputer4.setText(Integer.toString(computer_final));</w:t>
      </w:r>
    </w:p>
    <w:p w:rsidR="00403A06" w:rsidRPr="00403A06" w:rsidRDefault="00403A06" w:rsidP="00403A06">
      <w:pPr>
        <w:spacing w:before="0" w:after="0"/>
        <w:rPr>
          <w:b/>
        </w:rPr>
      </w:pPr>
      <w:r w:rsidRPr="00403A06">
        <w:rPr>
          <w:b/>
        </w:rPr>
        <w:t xml:space="preserve">       total_final=hindi_final+english_final+math_final+science_final+computer_final;</w:t>
      </w:r>
    </w:p>
    <w:p w:rsidR="00403A06" w:rsidRPr="00403A06" w:rsidRDefault="00403A06" w:rsidP="00403A06">
      <w:pPr>
        <w:spacing w:before="0" w:after="0"/>
        <w:rPr>
          <w:b/>
        </w:rPr>
      </w:pPr>
      <w:r w:rsidRPr="00403A06">
        <w:rPr>
          <w:b/>
        </w:rPr>
        <w:t xml:space="preserve">       txttotal4.setText(Integer.toString(total_final))</w:t>
      </w:r>
      <w:r>
        <w:rPr>
          <w:b/>
        </w:rPr>
        <w:t>;</w:t>
      </w:r>
    </w:p>
    <w:p w:rsidR="00403A06" w:rsidRPr="00403A06" w:rsidRDefault="00403A06" w:rsidP="00403A06">
      <w:pPr>
        <w:spacing w:before="0" w:after="0"/>
        <w:rPr>
          <w:b/>
        </w:rPr>
      </w:pPr>
      <w:r w:rsidRPr="00403A06">
        <w:rPr>
          <w:b/>
        </w:rPr>
        <w:t xml:space="preserve">       hindi_p=hindi_final*100/300;</w:t>
      </w:r>
    </w:p>
    <w:p w:rsidR="00403A06" w:rsidRPr="00403A06" w:rsidRDefault="00403A06" w:rsidP="00403A06">
      <w:pPr>
        <w:spacing w:before="0" w:after="0"/>
        <w:rPr>
          <w:b/>
        </w:rPr>
      </w:pPr>
      <w:r w:rsidRPr="00403A06">
        <w:rPr>
          <w:b/>
        </w:rPr>
        <w:t xml:space="preserve">        txthindip.setText(Integer.toString(hindi_p));</w:t>
      </w:r>
    </w:p>
    <w:p w:rsidR="00403A06" w:rsidRPr="00403A06" w:rsidRDefault="00403A06" w:rsidP="00403A06">
      <w:pPr>
        <w:spacing w:before="0" w:after="0"/>
        <w:rPr>
          <w:b/>
        </w:rPr>
      </w:pPr>
      <w:r w:rsidRPr="00403A06">
        <w:rPr>
          <w:b/>
        </w:rPr>
        <w:t xml:space="preserve">        english_p=english_final*100/300;</w:t>
      </w:r>
    </w:p>
    <w:p w:rsidR="00403A06" w:rsidRPr="00403A06" w:rsidRDefault="00403A06" w:rsidP="00403A06">
      <w:pPr>
        <w:spacing w:before="0" w:after="0"/>
        <w:rPr>
          <w:b/>
        </w:rPr>
      </w:pPr>
      <w:r w:rsidRPr="00403A06">
        <w:rPr>
          <w:b/>
        </w:rPr>
        <w:t xml:space="preserve">        txtenglishp.setText(Integer.toString(english_p));</w:t>
      </w:r>
    </w:p>
    <w:p w:rsidR="00403A06" w:rsidRPr="00403A06" w:rsidRDefault="00403A06" w:rsidP="00403A06">
      <w:pPr>
        <w:spacing w:before="0" w:after="0"/>
        <w:rPr>
          <w:b/>
        </w:rPr>
      </w:pPr>
      <w:r w:rsidRPr="00403A06">
        <w:rPr>
          <w:b/>
        </w:rPr>
        <w:t xml:space="preserve">        math_p=math_final*100/300;</w:t>
      </w:r>
    </w:p>
    <w:p w:rsidR="00403A06" w:rsidRPr="00403A06" w:rsidRDefault="00403A06" w:rsidP="00403A06">
      <w:pPr>
        <w:spacing w:before="0" w:after="0"/>
        <w:rPr>
          <w:b/>
        </w:rPr>
      </w:pPr>
      <w:r w:rsidRPr="00403A06">
        <w:rPr>
          <w:b/>
        </w:rPr>
        <w:t xml:space="preserve">        txtmathp.setText(Integer.toString(math_p));</w:t>
      </w:r>
    </w:p>
    <w:p w:rsidR="00403A06" w:rsidRPr="00403A06" w:rsidRDefault="00403A06" w:rsidP="00403A06">
      <w:pPr>
        <w:spacing w:before="0" w:after="0"/>
        <w:rPr>
          <w:b/>
        </w:rPr>
      </w:pPr>
      <w:r w:rsidRPr="00403A06">
        <w:rPr>
          <w:b/>
        </w:rPr>
        <w:t xml:space="preserve">        science_p=science_final*100/300;</w:t>
      </w:r>
    </w:p>
    <w:p w:rsidR="00403A06" w:rsidRPr="00403A06" w:rsidRDefault="00403A06" w:rsidP="00403A06">
      <w:pPr>
        <w:spacing w:before="0" w:after="0"/>
        <w:rPr>
          <w:b/>
        </w:rPr>
      </w:pPr>
      <w:r w:rsidRPr="00403A06">
        <w:rPr>
          <w:b/>
        </w:rPr>
        <w:t xml:space="preserve">        txtsciencep.setText(Integer.toString(science_p));</w:t>
      </w:r>
    </w:p>
    <w:p w:rsidR="00403A06" w:rsidRPr="00403A06" w:rsidRDefault="00403A06" w:rsidP="00403A06">
      <w:pPr>
        <w:spacing w:before="0" w:after="0"/>
        <w:rPr>
          <w:b/>
        </w:rPr>
      </w:pPr>
      <w:r w:rsidRPr="00403A06">
        <w:rPr>
          <w:b/>
        </w:rPr>
        <w:lastRenderedPageBreak/>
        <w:t xml:space="preserve">        computer_p=computer_final*100/300;</w:t>
      </w:r>
    </w:p>
    <w:p w:rsidR="00403A06" w:rsidRPr="00403A06" w:rsidRDefault="00403A06" w:rsidP="00403A06">
      <w:pPr>
        <w:spacing w:before="0" w:after="0"/>
        <w:rPr>
          <w:b/>
        </w:rPr>
      </w:pPr>
      <w:r w:rsidRPr="00403A06">
        <w:rPr>
          <w:b/>
        </w:rPr>
        <w:t xml:space="preserve">        txtcomputerp.setText(Integer.toString(computer_p));</w:t>
      </w:r>
    </w:p>
    <w:p w:rsidR="00403A06" w:rsidRPr="00403A06" w:rsidRDefault="00403A06" w:rsidP="00403A06">
      <w:pPr>
        <w:spacing w:before="0" w:after="0"/>
        <w:rPr>
          <w:b/>
        </w:rPr>
      </w:pPr>
      <w:r w:rsidRPr="00403A06">
        <w:rPr>
          <w:b/>
        </w:rPr>
        <w:t xml:space="preserve">             total_p=total_final*100/1500;</w:t>
      </w:r>
    </w:p>
    <w:p w:rsidR="00403A06" w:rsidRPr="00403A06" w:rsidRDefault="00403A06" w:rsidP="00403A06">
      <w:pPr>
        <w:spacing w:before="0" w:after="0"/>
        <w:rPr>
          <w:b/>
        </w:rPr>
      </w:pPr>
      <w:r w:rsidRPr="00403A06">
        <w:rPr>
          <w:b/>
        </w:rPr>
        <w:t xml:space="preserve">           txttotalp.setText(Integer.toString(total_p))</w:t>
      </w:r>
      <w:r>
        <w:rPr>
          <w:b/>
        </w:rPr>
        <w:t>;</w:t>
      </w:r>
      <w:r w:rsidRPr="00403A06">
        <w:rPr>
          <w:b/>
        </w:rPr>
        <w:t xml:space="preserve">   </w:t>
      </w:r>
    </w:p>
    <w:p w:rsidR="00403A06" w:rsidRPr="00403A06" w:rsidRDefault="00403A06" w:rsidP="00403A06">
      <w:pPr>
        <w:spacing w:before="0" w:after="0"/>
        <w:rPr>
          <w:b/>
        </w:rPr>
      </w:pPr>
      <w:r w:rsidRPr="00403A06">
        <w:rPr>
          <w:b/>
        </w:rPr>
        <w:t xml:space="preserve">           if(total_final &gt;=90)</w:t>
      </w:r>
    </w:p>
    <w:p w:rsidR="00403A06" w:rsidRPr="00403A06" w:rsidRDefault="00403A06" w:rsidP="00403A06">
      <w:pPr>
        <w:spacing w:before="0" w:after="0"/>
        <w:rPr>
          <w:b/>
        </w:rPr>
      </w:pPr>
      <w:r w:rsidRPr="00403A06">
        <w:rPr>
          <w:b/>
        </w:rPr>
        <w:t xml:space="preserve">            txtgrade.setText("distintion");</w:t>
      </w:r>
    </w:p>
    <w:p w:rsidR="00403A06" w:rsidRPr="00403A06" w:rsidRDefault="00403A06" w:rsidP="00403A06">
      <w:pPr>
        <w:spacing w:before="0" w:after="0"/>
        <w:rPr>
          <w:b/>
        </w:rPr>
      </w:pPr>
      <w:r w:rsidRPr="00403A06">
        <w:rPr>
          <w:b/>
        </w:rPr>
        <w:t xml:space="preserve">           else if(total_final &gt;=75)</w:t>
      </w:r>
    </w:p>
    <w:p w:rsidR="00403A06" w:rsidRPr="00403A06" w:rsidRDefault="00403A06" w:rsidP="00403A06">
      <w:pPr>
        <w:spacing w:before="0" w:after="0"/>
        <w:rPr>
          <w:b/>
        </w:rPr>
      </w:pPr>
      <w:r w:rsidRPr="00403A06">
        <w:rPr>
          <w:b/>
        </w:rPr>
        <w:t xml:space="preserve">               txtgrade.setText("very good");</w:t>
      </w:r>
    </w:p>
    <w:p w:rsidR="00403A06" w:rsidRPr="00403A06" w:rsidRDefault="00403A06" w:rsidP="00403A06">
      <w:pPr>
        <w:spacing w:before="0" w:after="0"/>
        <w:rPr>
          <w:b/>
        </w:rPr>
      </w:pPr>
      <w:r w:rsidRPr="00403A06">
        <w:rPr>
          <w:b/>
        </w:rPr>
        <w:t xml:space="preserve">           else if(total_final &gt;=60)</w:t>
      </w:r>
    </w:p>
    <w:p w:rsidR="00403A06" w:rsidRPr="00403A06" w:rsidRDefault="00403A06" w:rsidP="00403A06">
      <w:pPr>
        <w:spacing w:before="0" w:after="0"/>
        <w:rPr>
          <w:b/>
        </w:rPr>
      </w:pPr>
      <w:r w:rsidRPr="00403A06">
        <w:rPr>
          <w:b/>
        </w:rPr>
        <w:t xml:space="preserve">            txtgrade.setText("good");</w:t>
      </w:r>
    </w:p>
    <w:p w:rsidR="00403A06" w:rsidRPr="00403A06" w:rsidRDefault="00403A06" w:rsidP="00403A06">
      <w:pPr>
        <w:spacing w:before="0" w:after="0"/>
        <w:rPr>
          <w:b/>
        </w:rPr>
      </w:pPr>
      <w:r w:rsidRPr="00403A06">
        <w:rPr>
          <w:b/>
        </w:rPr>
        <w:t xml:space="preserve">          else if(total_final &gt;=45);</w:t>
      </w:r>
    </w:p>
    <w:p w:rsidR="00403A06" w:rsidRPr="00403A06" w:rsidRDefault="00403A06" w:rsidP="00403A06">
      <w:pPr>
        <w:spacing w:before="0" w:after="0"/>
        <w:rPr>
          <w:b/>
        </w:rPr>
      </w:pPr>
      <w:r w:rsidRPr="00403A06">
        <w:rPr>
          <w:b/>
        </w:rPr>
        <w:t xml:space="preserve">             txtgrade.setText("poor");</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btnsearchActionPerformed(java.awt.event.ActionEvent evt) {                                          </w:t>
      </w:r>
    </w:p>
    <w:p w:rsidR="00403A06" w:rsidRPr="00403A06" w:rsidRDefault="00403A06" w:rsidP="00403A06">
      <w:pPr>
        <w:spacing w:before="0" w:after="0"/>
        <w:rPr>
          <w:b/>
        </w:rPr>
      </w:pPr>
      <w:r w:rsidRPr="00403A06">
        <w:rPr>
          <w:b/>
        </w:rPr>
        <w:t xml:space="preserve">                String name,classs;</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sql1="select * from first_exam where roll="+roll+"";</w:t>
      </w:r>
    </w:p>
    <w:p w:rsidR="00403A06" w:rsidRPr="00403A06" w:rsidRDefault="00403A06" w:rsidP="00403A06">
      <w:pPr>
        <w:spacing w:before="0" w:after="0"/>
        <w:rPr>
          <w:b/>
        </w:rPr>
      </w:pPr>
      <w:r w:rsidRPr="00403A06">
        <w:rPr>
          <w:b/>
        </w:rPr>
        <w:t xml:space="preserve">        myconnection.rs=myconnection.stmt.executeQuery(sql1);</w:t>
      </w:r>
    </w:p>
    <w:p w:rsidR="00403A06" w:rsidRPr="00403A06" w:rsidRDefault="00403A06" w:rsidP="00403A06">
      <w:pPr>
        <w:spacing w:before="0" w:after="0"/>
        <w:rPr>
          <w:b/>
        </w:rPr>
      </w:pPr>
      <w:r w:rsidRPr="00403A06">
        <w:rPr>
          <w:b/>
        </w:rPr>
        <w:t xml:space="preserve">        if(myconnection.rs.next()</w:t>
      </w:r>
      <w:r>
        <w:rPr>
          <w:b/>
        </w:rPr>
        <w: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txtnm.setText(myconnection.rs.getString("name"));</w:t>
      </w:r>
    </w:p>
    <w:p w:rsidR="00403A06" w:rsidRPr="00403A06" w:rsidRDefault="00403A06" w:rsidP="00403A06">
      <w:pPr>
        <w:spacing w:before="0" w:after="0"/>
        <w:rPr>
          <w:b/>
        </w:rPr>
      </w:pPr>
      <w:r w:rsidRPr="00403A06">
        <w:rPr>
          <w:b/>
        </w:rPr>
        <w:t xml:space="preserve">         txtclass.setText(myconnection.rs.getString("classs"));</w:t>
      </w:r>
    </w:p>
    <w:p w:rsidR="00403A06" w:rsidRPr="00403A06" w:rsidRDefault="00403A06" w:rsidP="00403A06">
      <w:pPr>
        <w:spacing w:before="0" w:after="0"/>
        <w:rPr>
          <w:b/>
        </w:rPr>
      </w:pPr>
      <w:r w:rsidRPr="00403A06">
        <w:rPr>
          <w:b/>
        </w:rPr>
        <w:t xml:space="preserve">         txthindi1.setText(Integer.toString(myconnection.rs.getInt("hindi")));</w:t>
      </w:r>
    </w:p>
    <w:p w:rsidR="00403A06" w:rsidRPr="00403A06" w:rsidRDefault="00403A06" w:rsidP="00403A06">
      <w:pPr>
        <w:spacing w:before="0" w:after="0"/>
        <w:rPr>
          <w:b/>
        </w:rPr>
      </w:pPr>
      <w:r w:rsidRPr="00403A06">
        <w:rPr>
          <w:b/>
        </w:rPr>
        <w:t xml:space="preserve">         txtenglish1.setText(Integer.toString(myconnection.rs.getInt("english")));</w:t>
      </w:r>
    </w:p>
    <w:p w:rsidR="00403A06" w:rsidRPr="00403A06" w:rsidRDefault="00403A06" w:rsidP="00403A06">
      <w:pPr>
        <w:spacing w:before="0" w:after="0"/>
        <w:rPr>
          <w:b/>
        </w:rPr>
      </w:pPr>
      <w:r w:rsidRPr="00403A06">
        <w:rPr>
          <w:b/>
        </w:rPr>
        <w:t xml:space="preserve">         txtmath1.setText(Integer.toString(myconnection.rs.getInt("math")));</w:t>
      </w:r>
    </w:p>
    <w:p w:rsidR="00403A06" w:rsidRPr="00403A06" w:rsidRDefault="00403A06" w:rsidP="00403A06">
      <w:pPr>
        <w:spacing w:before="0" w:after="0"/>
        <w:rPr>
          <w:b/>
        </w:rPr>
      </w:pPr>
      <w:r w:rsidRPr="00403A06">
        <w:rPr>
          <w:b/>
        </w:rPr>
        <w:t xml:space="preserve">         txtscience1.setText(Integer.toString(myconnection.rs.getInt("science")));</w:t>
      </w:r>
    </w:p>
    <w:p w:rsidR="00403A06" w:rsidRPr="00403A06" w:rsidRDefault="00403A06" w:rsidP="00403A06">
      <w:pPr>
        <w:spacing w:before="0" w:after="0"/>
        <w:rPr>
          <w:b/>
        </w:rPr>
      </w:pPr>
      <w:r w:rsidRPr="00403A06">
        <w:rPr>
          <w:b/>
        </w:rPr>
        <w:t xml:space="preserve">         txtcomputer1.setText(Integer.toString(myconnection.rs.getInt("computer")));</w:t>
      </w:r>
    </w:p>
    <w:p w:rsidR="00403A06" w:rsidRPr="00403A06" w:rsidRDefault="00403A06" w:rsidP="00403A06">
      <w:pPr>
        <w:spacing w:before="0" w:after="0"/>
        <w:rPr>
          <w:b/>
        </w:rPr>
      </w:pPr>
      <w:r w:rsidRPr="00403A06">
        <w:rPr>
          <w:b/>
        </w:rPr>
        <w:t xml:space="preserve">         txttotal1.setText(Integer.toString(myconnection.rs.getInt("total")));</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JOptionPane.showMessageDialog(null,"Student Roll no not found");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lastRenderedPageBreak/>
        <w:t xml:space="preserve">        String sql2="select * from second_exam where roll="+roll+"";</w:t>
      </w:r>
    </w:p>
    <w:p w:rsidR="00403A06" w:rsidRPr="00403A06" w:rsidRDefault="00403A06" w:rsidP="00403A06">
      <w:pPr>
        <w:spacing w:before="0" w:after="0"/>
        <w:rPr>
          <w:b/>
        </w:rPr>
      </w:pPr>
      <w:r w:rsidRPr="00403A06">
        <w:rPr>
          <w:b/>
        </w:rPr>
        <w:t xml:space="preserve">        myconnection.rs=myconnection.stmt.executeQuery(sql2);</w:t>
      </w:r>
    </w:p>
    <w:p w:rsidR="00403A06" w:rsidRPr="00403A06" w:rsidRDefault="00403A06" w:rsidP="00403A06">
      <w:pPr>
        <w:spacing w:before="0" w:after="0"/>
        <w:rPr>
          <w:b/>
        </w:rPr>
      </w:pPr>
      <w:r w:rsidRPr="00403A06">
        <w:rPr>
          <w:b/>
        </w:rPr>
        <w:t xml:space="preserve">        if(myconnection.rs.next())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txtnm.setText(myconnection.rs.getString("name"));</w:t>
      </w:r>
    </w:p>
    <w:p w:rsidR="00403A06" w:rsidRPr="00403A06" w:rsidRDefault="00403A06" w:rsidP="00403A06">
      <w:pPr>
        <w:spacing w:before="0" w:after="0"/>
        <w:rPr>
          <w:b/>
        </w:rPr>
      </w:pPr>
      <w:r w:rsidRPr="00403A06">
        <w:rPr>
          <w:b/>
        </w:rPr>
        <w:t xml:space="preserve">         txtclass.setText(myconnection.rs.getString("classs"));</w:t>
      </w:r>
    </w:p>
    <w:p w:rsidR="00403A06" w:rsidRPr="00403A06" w:rsidRDefault="00403A06" w:rsidP="00403A06">
      <w:pPr>
        <w:spacing w:before="0" w:after="0"/>
        <w:rPr>
          <w:b/>
        </w:rPr>
      </w:pPr>
      <w:r w:rsidRPr="00403A06">
        <w:rPr>
          <w:b/>
        </w:rPr>
        <w:t xml:space="preserve">         txthindi.setText(Integer.toString(myconnection.rs.getInt("hindi")));</w:t>
      </w:r>
    </w:p>
    <w:p w:rsidR="00403A06" w:rsidRPr="00403A06" w:rsidRDefault="00403A06" w:rsidP="00403A06">
      <w:pPr>
        <w:spacing w:before="0" w:after="0"/>
        <w:rPr>
          <w:b/>
        </w:rPr>
      </w:pPr>
      <w:r w:rsidRPr="00403A06">
        <w:rPr>
          <w:b/>
        </w:rPr>
        <w:t xml:space="preserve">         txtenglish.setText(Integer.toString(myconnection.rs.getInt("english")));</w:t>
      </w:r>
    </w:p>
    <w:p w:rsidR="00403A06" w:rsidRPr="00403A06" w:rsidRDefault="00403A06" w:rsidP="00403A06">
      <w:pPr>
        <w:spacing w:before="0" w:after="0"/>
        <w:rPr>
          <w:b/>
        </w:rPr>
      </w:pPr>
      <w:r w:rsidRPr="00403A06">
        <w:rPr>
          <w:b/>
        </w:rPr>
        <w:t xml:space="preserve">         txtmath.setText(Integer.toString(myconnection.rs.getInt("math")));</w:t>
      </w:r>
    </w:p>
    <w:p w:rsidR="00403A06" w:rsidRPr="00403A06" w:rsidRDefault="00403A06" w:rsidP="00403A06">
      <w:pPr>
        <w:spacing w:before="0" w:after="0"/>
        <w:rPr>
          <w:b/>
        </w:rPr>
      </w:pPr>
      <w:r w:rsidRPr="00403A06">
        <w:rPr>
          <w:b/>
        </w:rPr>
        <w:t xml:space="preserve">         txtscience.setText(Integer.toString(myconnection.rs.getInt("science")));</w:t>
      </w:r>
    </w:p>
    <w:p w:rsidR="00403A06" w:rsidRPr="00403A06" w:rsidRDefault="00403A06" w:rsidP="00403A06">
      <w:pPr>
        <w:spacing w:before="0" w:after="0"/>
        <w:rPr>
          <w:b/>
        </w:rPr>
      </w:pPr>
      <w:r w:rsidRPr="00403A06">
        <w:rPr>
          <w:b/>
        </w:rPr>
        <w:t xml:space="preserve">         txtcomputer.setText(Integer.toString(myconnection.rs.getInt("computer")));</w:t>
      </w:r>
    </w:p>
    <w:p w:rsidR="00403A06" w:rsidRPr="00403A06" w:rsidRDefault="00403A06" w:rsidP="00403A06">
      <w:pPr>
        <w:spacing w:before="0" w:after="0"/>
        <w:rPr>
          <w:b/>
        </w:rPr>
      </w:pPr>
      <w:r w:rsidRPr="00403A06">
        <w:rPr>
          <w:b/>
        </w:rPr>
        <w:t xml:space="preserve">         txttotal.setText(Integer.toString(myconnection.rs.getInt("total")));</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else</w:t>
      </w:r>
    </w:p>
    <w:p w:rsidR="00403A06" w:rsidRPr="00403A06" w:rsidRDefault="00403A06" w:rsidP="00403A06">
      <w:pPr>
        <w:spacing w:before="0" w:after="0"/>
        <w:rPr>
          <w:b/>
        </w:rPr>
      </w:pPr>
      <w:r w:rsidRPr="00403A06">
        <w:rPr>
          <w:b/>
        </w:rPr>
        <w:t xml:space="preserve">         JOptionPane.showMessageDialog(null,"Student roll no not found");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JOptionPane.showMessageDialog(null,"connection error");</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private void btnupdate3ActionPerformed(java.awt.event.ActionEvent evt) {                                           </w:t>
      </w:r>
    </w:p>
    <w:p w:rsidR="00403A06" w:rsidRPr="00403A06" w:rsidRDefault="00403A06" w:rsidP="00403A06">
      <w:pPr>
        <w:spacing w:before="0" w:after="0"/>
        <w:rPr>
          <w:b/>
        </w:rPr>
      </w:pPr>
      <w:r w:rsidRPr="00403A06">
        <w:rPr>
          <w:b/>
        </w:rPr>
        <w:t xml:space="preserve">             String name,classs,grade; </w:t>
      </w:r>
    </w:p>
    <w:p w:rsidR="00403A06" w:rsidRPr="00403A06" w:rsidRDefault="00403A06" w:rsidP="00403A06">
      <w:pPr>
        <w:spacing w:before="0" w:after="0"/>
        <w:rPr>
          <w:b/>
        </w:rPr>
      </w:pPr>
      <w:r w:rsidRPr="00403A06">
        <w:rPr>
          <w:b/>
        </w:rPr>
        <w:t xml:space="preserve">         roll=Integer.parseInt(txtrollno.getText());</w:t>
      </w:r>
    </w:p>
    <w:p w:rsidR="00403A06" w:rsidRPr="00403A06" w:rsidRDefault="00403A06" w:rsidP="00403A06">
      <w:pPr>
        <w:spacing w:before="0" w:after="0"/>
        <w:rPr>
          <w:b/>
        </w:rPr>
      </w:pPr>
      <w:r w:rsidRPr="00403A06">
        <w:rPr>
          <w:b/>
        </w:rPr>
        <w:t xml:space="preserve">        name=txtnm.getText();</w:t>
      </w:r>
    </w:p>
    <w:p w:rsidR="00403A06" w:rsidRPr="00403A06" w:rsidRDefault="00403A06" w:rsidP="00403A06">
      <w:pPr>
        <w:spacing w:before="0" w:after="0"/>
        <w:rPr>
          <w:b/>
        </w:rPr>
      </w:pPr>
      <w:r w:rsidRPr="00403A06">
        <w:rPr>
          <w:b/>
        </w:rPr>
        <w:t xml:space="preserve">        classs=txtclass.getText();</w:t>
      </w:r>
    </w:p>
    <w:p w:rsidR="00403A06" w:rsidRPr="00403A06" w:rsidRDefault="00403A06" w:rsidP="00403A06">
      <w:pPr>
        <w:spacing w:before="0" w:after="0"/>
        <w:rPr>
          <w:b/>
        </w:rPr>
      </w:pPr>
      <w:r w:rsidRPr="00403A06">
        <w:rPr>
          <w:b/>
        </w:rPr>
        <w:t xml:space="preserve">        hindi_f=Integer.parseInt(txthindi1.getText());</w:t>
      </w:r>
    </w:p>
    <w:p w:rsidR="00403A06" w:rsidRPr="00403A06" w:rsidRDefault="00403A06" w:rsidP="00403A06">
      <w:pPr>
        <w:spacing w:before="0" w:after="0"/>
        <w:rPr>
          <w:b/>
        </w:rPr>
      </w:pPr>
      <w:r w:rsidRPr="00403A06">
        <w:rPr>
          <w:b/>
        </w:rPr>
        <w:t xml:space="preserve">        english_f=Integer.parseInt(txtenglish1.getText());</w:t>
      </w:r>
    </w:p>
    <w:p w:rsidR="00403A06" w:rsidRPr="00403A06" w:rsidRDefault="00403A06" w:rsidP="00403A06">
      <w:pPr>
        <w:spacing w:before="0" w:after="0"/>
        <w:rPr>
          <w:b/>
        </w:rPr>
      </w:pPr>
      <w:r w:rsidRPr="00403A06">
        <w:rPr>
          <w:b/>
        </w:rPr>
        <w:t xml:space="preserve">        math_f=Integer.parseInt(txtmath1.getText());</w:t>
      </w:r>
    </w:p>
    <w:p w:rsidR="00403A06" w:rsidRPr="00403A06" w:rsidRDefault="00403A06" w:rsidP="00403A06">
      <w:pPr>
        <w:spacing w:before="0" w:after="0"/>
        <w:rPr>
          <w:b/>
        </w:rPr>
      </w:pPr>
      <w:r w:rsidRPr="00403A06">
        <w:rPr>
          <w:b/>
        </w:rPr>
        <w:t xml:space="preserve">        science_f=Integer.parseInt(txtscience1.getText());</w:t>
      </w:r>
    </w:p>
    <w:p w:rsidR="00403A06" w:rsidRPr="00403A06" w:rsidRDefault="00403A06" w:rsidP="00403A06">
      <w:pPr>
        <w:spacing w:before="0" w:after="0"/>
        <w:rPr>
          <w:b/>
        </w:rPr>
      </w:pPr>
      <w:r w:rsidRPr="00403A06">
        <w:rPr>
          <w:b/>
        </w:rPr>
        <w:t xml:space="preserve">        computer_f=Integer.parseInt(txtcomputer1.getText());</w:t>
      </w:r>
    </w:p>
    <w:p w:rsidR="00403A06" w:rsidRPr="00403A06" w:rsidRDefault="00403A06" w:rsidP="00403A06">
      <w:pPr>
        <w:spacing w:before="0" w:after="0"/>
        <w:rPr>
          <w:b/>
        </w:rPr>
      </w:pPr>
      <w:r w:rsidRPr="00403A06">
        <w:rPr>
          <w:b/>
        </w:rPr>
        <w:t xml:space="preserve">         total_first=Integer.parseInt(txttotal1.getText())</w:t>
      </w:r>
      <w:r>
        <w:rPr>
          <w:b/>
        </w:rPr>
        <w:t>;</w:t>
      </w:r>
    </w:p>
    <w:p w:rsidR="00403A06" w:rsidRPr="00403A06" w:rsidRDefault="00403A06" w:rsidP="00403A06">
      <w:pPr>
        <w:spacing w:before="0" w:after="0"/>
        <w:rPr>
          <w:b/>
        </w:rPr>
      </w:pPr>
      <w:r w:rsidRPr="00403A06">
        <w:rPr>
          <w:b/>
        </w:rPr>
        <w:t xml:space="preserve">         hindi_s=Integer.parseInt(txthindi.getText());</w:t>
      </w:r>
    </w:p>
    <w:p w:rsidR="00403A06" w:rsidRPr="00403A06" w:rsidRDefault="00403A06" w:rsidP="00403A06">
      <w:pPr>
        <w:spacing w:before="0" w:after="0"/>
        <w:rPr>
          <w:b/>
        </w:rPr>
      </w:pPr>
      <w:r w:rsidRPr="00403A06">
        <w:rPr>
          <w:b/>
        </w:rPr>
        <w:t xml:space="preserve">        english_s=Integer.parseInt(txtenglish.getText());</w:t>
      </w:r>
    </w:p>
    <w:p w:rsidR="00403A06" w:rsidRPr="00403A06" w:rsidRDefault="00403A06" w:rsidP="00403A06">
      <w:pPr>
        <w:spacing w:before="0" w:after="0"/>
        <w:rPr>
          <w:b/>
        </w:rPr>
      </w:pPr>
      <w:r w:rsidRPr="00403A06">
        <w:rPr>
          <w:b/>
        </w:rPr>
        <w:t xml:space="preserve">        math_s=Integer.parseInt(txtmath.getText());</w:t>
      </w:r>
    </w:p>
    <w:p w:rsidR="00403A06" w:rsidRPr="00403A06" w:rsidRDefault="00403A06" w:rsidP="00403A06">
      <w:pPr>
        <w:spacing w:before="0" w:after="0"/>
        <w:rPr>
          <w:b/>
        </w:rPr>
      </w:pPr>
      <w:r w:rsidRPr="00403A06">
        <w:rPr>
          <w:b/>
        </w:rPr>
        <w:t xml:space="preserve">        science_s=Integer.parseInt(txtscience.getText());</w:t>
      </w:r>
    </w:p>
    <w:p w:rsidR="00403A06" w:rsidRPr="00403A06" w:rsidRDefault="00403A06" w:rsidP="00403A06">
      <w:pPr>
        <w:spacing w:before="0" w:after="0"/>
        <w:rPr>
          <w:b/>
        </w:rPr>
      </w:pPr>
      <w:r w:rsidRPr="00403A06">
        <w:rPr>
          <w:b/>
        </w:rPr>
        <w:t xml:space="preserve">        computer_s=Integer.parseInt(txtcomputer.getText());</w:t>
      </w:r>
    </w:p>
    <w:p w:rsidR="00403A06" w:rsidRPr="00403A06" w:rsidRDefault="00403A06" w:rsidP="00403A06">
      <w:pPr>
        <w:spacing w:before="0" w:after="0"/>
        <w:rPr>
          <w:b/>
        </w:rPr>
      </w:pPr>
      <w:r w:rsidRPr="00403A06">
        <w:rPr>
          <w:b/>
        </w:rPr>
        <w:t xml:space="preserve">         total_second=Intege</w:t>
      </w:r>
      <w:r>
        <w:rPr>
          <w:b/>
        </w:rPr>
        <w:t xml:space="preserve">r.parseInt(txttotal.getText());     </w:t>
      </w:r>
    </w:p>
    <w:p w:rsidR="00403A06" w:rsidRPr="00403A06" w:rsidRDefault="00403A06" w:rsidP="00403A06">
      <w:pPr>
        <w:spacing w:before="0" w:after="0"/>
        <w:rPr>
          <w:b/>
        </w:rPr>
      </w:pPr>
      <w:r w:rsidRPr="00403A06">
        <w:rPr>
          <w:b/>
        </w:rPr>
        <w:t xml:space="preserve">         hindi_th=Integer.parseInt(txthindi3.getText());</w:t>
      </w:r>
    </w:p>
    <w:p w:rsidR="00403A06" w:rsidRPr="00403A06" w:rsidRDefault="00403A06" w:rsidP="00403A06">
      <w:pPr>
        <w:spacing w:before="0" w:after="0"/>
        <w:rPr>
          <w:b/>
        </w:rPr>
      </w:pPr>
      <w:r w:rsidRPr="00403A06">
        <w:rPr>
          <w:b/>
        </w:rPr>
        <w:t xml:space="preserve">        english_th=Integer.parseInt(txtenglish3.getText());</w:t>
      </w:r>
    </w:p>
    <w:p w:rsidR="00403A06" w:rsidRPr="00403A06" w:rsidRDefault="00403A06" w:rsidP="00403A06">
      <w:pPr>
        <w:spacing w:before="0" w:after="0"/>
        <w:rPr>
          <w:b/>
        </w:rPr>
      </w:pPr>
      <w:r w:rsidRPr="00403A06">
        <w:rPr>
          <w:b/>
        </w:rPr>
        <w:t xml:space="preserve">        math_th=Integer.parseInt(txtmath3.getText());</w:t>
      </w:r>
    </w:p>
    <w:p w:rsidR="00403A06" w:rsidRPr="00403A06" w:rsidRDefault="00403A06" w:rsidP="00403A06">
      <w:pPr>
        <w:spacing w:before="0" w:after="0"/>
        <w:rPr>
          <w:b/>
        </w:rPr>
      </w:pPr>
      <w:r w:rsidRPr="00403A06">
        <w:rPr>
          <w:b/>
        </w:rPr>
        <w:t xml:space="preserve">        science_th=Integer.parseInt(txtscience3.getText());</w:t>
      </w:r>
    </w:p>
    <w:p w:rsidR="00403A06" w:rsidRPr="00403A06" w:rsidRDefault="00403A06" w:rsidP="00403A06">
      <w:pPr>
        <w:spacing w:before="0" w:after="0"/>
        <w:rPr>
          <w:b/>
        </w:rPr>
      </w:pPr>
      <w:r w:rsidRPr="00403A06">
        <w:rPr>
          <w:b/>
        </w:rPr>
        <w:lastRenderedPageBreak/>
        <w:t xml:space="preserve">        computer_th=Integer.parseInt(txtcomputer3.getText());</w:t>
      </w:r>
    </w:p>
    <w:p w:rsidR="00403A06" w:rsidRPr="00403A06" w:rsidRDefault="00403A06" w:rsidP="00403A06">
      <w:pPr>
        <w:spacing w:before="0" w:after="0"/>
        <w:rPr>
          <w:b/>
        </w:rPr>
      </w:pPr>
      <w:r w:rsidRPr="00403A06">
        <w:rPr>
          <w:b/>
        </w:rPr>
        <w:t xml:space="preserve">         total_third=Integer.parseInt(txttotal3.getText());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hindi_final=Integer.parseInt(txthindi4.getText());</w:t>
      </w:r>
    </w:p>
    <w:p w:rsidR="00403A06" w:rsidRPr="00403A06" w:rsidRDefault="00403A06" w:rsidP="00403A06">
      <w:pPr>
        <w:spacing w:before="0" w:after="0"/>
        <w:rPr>
          <w:b/>
        </w:rPr>
      </w:pPr>
      <w:r w:rsidRPr="00403A06">
        <w:rPr>
          <w:b/>
        </w:rPr>
        <w:t xml:space="preserve">        english_final=Integer.parseInt(txtenglish4.getText());</w:t>
      </w:r>
    </w:p>
    <w:p w:rsidR="00403A06" w:rsidRPr="00403A06" w:rsidRDefault="00403A06" w:rsidP="00403A06">
      <w:pPr>
        <w:spacing w:before="0" w:after="0"/>
        <w:rPr>
          <w:b/>
        </w:rPr>
      </w:pPr>
      <w:r w:rsidRPr="00403A06">
        <w:rPr>
          <w:b/>
        </w:rPr>
        <w:t xml:space="preserve">        math_final=Integer.parseInt(txtmath4.getText());</w:t>
      </w:r>
    </w:p>
    <w:p w:rsidR="00403A06" w:rsidRPr="00403A06" w:rsidRDefault="00403A06" w:rsidP="00403A06">
      <w:pPr>
        <w:spacing w:before="0" w:after="0"/>
        <w:rPr>
          <w:b/>
        </w:rPr>
      </w:pPr>
      <w:r w:rsidRPr="00403A06">
        <w:rPr>
          <w:b/>
        </w:rPr>
        <w:t xml:space="preserve">        science_final=Integer.parseInt(txtscience4.getText());</w:t>
      </w:r>
    </w:p>
    <w:p w:rsidR="00403A06" w:rsidRPr="00403A06" w:rsidRDefault="00403A06" w:rsidP="00403A06">
      <w:pPr>
        <w:spacing w:before="0" w:after="0"/>
        <w:rPr>
          <w:b/>
        </w:rPr>
      </w:pPr>
      <w:r w:rsidRPr="00403A06">
        <w:rPr>
          <w:b/>
        </w:rPr>
        <w:t xml:space="preserve">        computer_final=Integer.parseInt(txtcomputer4.getText());</w:t>
      </w:r>
    </w:p>
    <w:p w:rsidR="00403A06" w:rsidRPr="00403A06" w:rsidRDefault="00403A06" w:rsidP="00403A06">
      <w:pPr>
        <w:spacing w:before="0" w:after="0"/>
        <w:rPr>
          <w:b/>
        </w:rPr>
      </w:pPr>
      <w:r w:rsidRPr="00403A06">
        <w:rPr>
          <w:b/>
        </w:rPr>
        <w:t xml:space="preserve">         total_final=Integer.parseInt(txttotal4.getText());</w:t>
      </w:r>
    </w:p>
    <w:p w:rsidR="00403A06" w:rsidRPr="00403A06" w:rsidRDefault="00403A06" w:rsidP="00403A06">
      <w:pPr>
        <w:spacing w:before="0" w:after="0"/>
        <w:rPr>
          <w:b/>
        </w:rPr>
      </w:pPr>
      <w:r w:rsidRPr="00403A06">
        <w:rPr>
          <w:b/>
        </w:rPr>
        <w:t xml:space="preserve">         grade=txtgrade.getText();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hindi_p=Integer.parseInt(txthindip.getText());</w:t>
      </w:r>
    </w:p>
    <w:p w:rsidR="00403A06" w:rsidRPr="00403A06" w:rsidRDefault="00403A06" w:rsidP="00403A06">
      <w:pPr>
        <w:spacing w:before="0" w:after="0"/>
        <w:rPr>
          <w:b/>
        </w:rPr>
      </w:pPr>
      <w:r w:rsidRPr="00403A06">
        <w:rPr>
          <w:b/>
        </w:rPr>
        <w:t xml:space="preserve">        english_p=Integer.parseInt(txtenglishp.getText());</w:t>
      </w:r>
    </w:p>
    <w:p w:rsidR="00403A06" w:rsidRPr="00403A06" w:rsidRDefault="00403A06" w:rsidP="00403A06">
      <w:pPr>
        <w:spacing w:before="0" w:after="0"/>
        <w:rPr>
          <w:b/>
        </w:rPr>
      </w:pPr>
      <w:r w:rsidRPr="00403A06">
        <w:rPr>
          <w:b/>
        </w:rPr>
        <w:t xml:space="preserve">        math_p=Integer.parseInt(txtmathp.getText());</w:t>
      </w:r>
    </w:p>
    <w:p w:rsidR="00403A06" w:rsidRPr="00403A06" w:rsidRDefault="00403A06" w:rsidP="00403A06">
      <w:pPr>
        <w:spacing w:before="0" w:after="0"/>
        <w:rPr>
          <w:b/>
        </w:rPr>
      </w:pPr>
      <w:r w:rsidRPr="00403A06">
        <w:rPr>
          <w:b/>
        </w:rPr>
        <w:t xml:space="preserve">         science_p=Integer.parseInt(txtsciencep.getText());</w:t>
      </w:r>
    </w:p>
    <w:p w:rsidR="00403A06" w:rsidRPr="00403A06" w:rsidRDefault="00403A06" w:rsidP="00403A06">
      <w:pPr>
        <w:spacing w:before="0" w:after="0"/>
        <w:rPr>
          <w:b/>
        </w:rPr>
      </w:pPr>
      <w:r w:rsidRPr="00403A06">
        <w:rPr>
          <w:b/>
        </w:rPr>
        <w:t xml:space="preserve">          computer_p=Integer.parseInt(txtcomputerp.getText());</w:t>
      </w:r>
    </w:p>
    <w:p w:rsidR="00403A06" w:rsidRPr="00403A06" w:rsidRDefault="00403A06" w:rsidP="00403A06">
      <w:pPr>
        <w:spacing w:before="0" w:after="0"/>
        <w:rPr>
          <w:b/>
        </w:rPr>
      </w:pPr>
      <w:r w:rsidRPr="00403A06">
        <w:rPr>
          <w:b/>
        </w:rPr>
        <w:t xml:space="preserve">          total_p=Integer.parseInt(txttotalp.getText());</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String sql ="update final_exam set roll='"+roll+"',name='"+name+"',classs='"+classs+"',hindi_f='"+hindi_f+"',english_f='"+english_f+"',math_f='"+math_f+"',science_f='"+science_f+"',computer_f='"+computer_f+"',total_f='"+total_first+"',hindi_s='"+hindi_s+"',english_s='"+english_s+"',math_s='"+math_s+"',science_s='"+science_s+"',computer_s='"+computer_s+"',total_s='"+total_second+"',hindi_th='"+hindi_th+"',english_th='"+english_th+"',math_th='"+math_th+"',science_th='"+science_th+"',computer_th='"+computer_th+"',total_th='"+total_third+"',hindi_final='"+hindi_final+"',english_final='"+english_final+"',math_final='"+math_final+"',science_final='"+science_final+"',computer_final='"+computer_final+"',total_f='"+total_final+"',hindi_p='"+hindi_p+"',english_p='"+english_p+"',math_p='"+math_p+"',science_p='"+science_p+"',computer_p='"+computer_p+"',total_p='"+total_p+"'";</w:t>
      </w:r>
    </w:p>
    <w:p w:rsidR="00403A06" w:rsidRPr="00403A06" w:rsidRDefault="00403A06" w:rsidP="00403A06">
      <w:pPr>
        <w:spacing w:before="0" w:after="0"/>
        <w:rPr>
          <w:b/>
        </w:rPr>
      </w:pP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myconnection.stmt.executeUpdate(sql);</w:t>
      </w:r>
    </w:p>
    <w:p w:rsidR="00403A06" w:rsidRPr="00403A06" w:rsidRDefault="00403A06" w:rsidP="00403A06">
      <w:pPr>
        <w:spacing w:before="0" w:after="0"/>
        <w:rPr>
          <w:b/>
        </w:rPr>
      </w:pPr>
      <w:r w:rsidRPr="00403A06">
        <w:rPr>
          <w:b/>
        </w:rPr>
        <w:t xml:space="preserve">            JOptionPane.showMessageDialog(null,"Record is updated!!!!!!!!!!");</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catch(Exception 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JOptionPane.showMessageDialog(null,"updation  problem"+e);</w:t>
      </w:r>
    </w:p>
    <w:p w:rsidR="00403A06" w:rsidRPr="00403A06" w:rsidRDefault="00403A06" w:rsidP="00403A06">
      <w:pPr>
        <w:spacing w:before="0" w:after="0"/>
        <w:rPr>
          <w:b/>
        </w:rPr>
      </w:pPr>
      <w:r>
        <w:rPr>
          <w:b/>
        </w:rPr>
        <w:t xml:space="preserve">        } </w:t>
      </w:r>
    </w:p>
    <w:p w:rsidR="00403A06" w:rsidRPr="00403A06" w:rsidRDefault="00403A06" w:rsidP="00403A06">
      <w:pPr>
        <w:spacing w:before="0" w:after="0"/>
        <w:rPr>
          <w:b/>
        </w:rPr>
      </w:pPr>
      <w:r w:rsidRPr="00403A06">
        <w:rPr>
          <w:b/>
        </w:rPr>
        <w:t xml:space="preserve">    }           </w:t>
      </w:r>
      <w:r>
        <w:rPr>
          <w:b/>
        </w:rPr>
        <w:t xml:space="preserve">                               </w:t>
      </w:r>
    </w:p>
    <w:p w:rsidR="00403A06" w:rsidRPr="00403A06" w:rsidRDefault="00403A06" w:rsidP="00403A06">
      <w:pPr>
        <w:spacing w:before="0" w:after="0"/>
        <w:rPr>
          <w:b/>
        </w:rPr>
      </w:pPr>
      <w:r w:rsidRPr="00403A06">
        <w:rPr>
          <w:b/>
        </w:rPr>
        <w:t xml:space="preserve">    private void btnbrowseActionPerformed(java.awt.event.ActionEvent evt) {                                          </w:t>
      </w:r>
    </w:p>
    <w:p w:rsidR="00403A06" w:rsidRPr="00403A06" w:rsidRDefault="00403A06" w:rsidP="00403A06">
      <w:pPr>
        <w:spacing w:before="0" w:after="0"/>
        <w:rPr>
          <w:b/>
        </w:rPr>
      </w:pPr>
      <w:r w:rsidRPr="00403A06">
        <w:rPr>
          <w:b/>
        </w:rPr>
        <w:t xml:space="preserve">         JFileChooser jf=new JFileChooser();</w:t>
      </w:r>
    </w:p>
    <w:p w:rsidR="00403A06" w:rsidRPr="00403A06" w:rsidRDefault="00403A06" w:rsidP="00403A06">
      <w:pPr>
        <w:spacing w:before="0" w:after="0"/>
        <w:rPr>
          <w:b/>
        </w:rPr>
      </w:pPr>
      <w:r w:rsidRPr="00403A06">
        <w:rPr>
          <w:b/>
        </w:rPr>
        <w:t xml:space="preserve">       jf.showOpenDialog(null);</w:t>
      </w:r>
    </w:p>
    <w:p w:rsidR="00403A06" w:rsidRPr="00403A06" w:rsidRDefault="00403A06" w:rsidP="00403A06">
      <w:pPr>
        <w:spacing w:before="0" w:after="0"/>
        <w:rPr>
          <w:b/>
        </w:rPr>
      </w:pPr>
      <w:r w:rsidRPr="00403A06">
        <w:rPr>
          <w:b/>
        </w:rPr>
        <w:t xml:space="preserve">       File f=jf.getSelectedFile();</w:t>
      </w:r>
    </w:p>
    <w:p w:rsidR="00403A06" w:rsidRPr="00403A06" w:rsidRDefault="00403A06" w:rsidP="00403A06">
      <w:pPr>
        <w:spacing w:before="0" w:after="0"/>
        <w:rPr>
          <w:b/>
        </w:rPr>
      </w:pPr>
      <w:r w:rsidRPr="00403A06">
        <w:rPr>
          <w:b/>
        </w:rPr>
        <w:t xml:space="preserve">      String s = f.getAbsolutePath();</w:t>
      </w:r>
    </w:p>
    <w:p w:rsidR="00403A06" w:rsidRPr="00403A06" w:rsidRDefault="00403A06" w:rsidP="00403A06">
      <w:pPr>
        <w:spacing w:before="0" w:after="0"/>
        <w:rPr>
          <w:b/>
        </w:rPr>
      </w:pPr>
      <w:r w:rsidRPr="00403A06">
        <w:rPr>
          <w:b/>
        </w:rPr>
        <w:lastRenderedPageBreak/>
        <w:t xml:space="preserve">       lblimg.setText(s);</w:t>
      </w:r>
    </w:p>
    <w:p w:rsidR="00403A06" w:rsidRPr="00403A06" w:rsidRDefault="00403A06" w:rsidP="00403A06">
      <w:pPr>
        <w:spacing w:before="0" w:after="0"/>
        <w:rPr>
          <w:b/>
        </w:rPr>
      </w:pPr>
      <w:r w:rsidRPr="00403A06">
        <w:rPr>
          <w:b/>
        </w:rPr>
        <w:t xml:space="preserve">       BufferedImage img;</w:t>
      </w:r>
    </w:p>
    <w:p w:rsidR="00403A06" w:rsidRPr="00403A06" w:rsidRDefault="00403A06" w:rsidP="00403A06">
      <w:pPr>
        <w:spacing w:before="0" w:after="0"/>
        <w:rPr>
          <w:b/>
        </w:rPr>
      </w:pPr>
      <w:r w:rsidRPr="00403A06">
        <w:rPr>
          <w:b/>
        </w:rPr>
        <w:t xml:space="preserve">       try</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img=ImageIO.read(f);</w:t>
      </w:r>
    </w:p>
    <w:p w:rsidR="00403A06" w:rsidRPr="00403A06" w:rsidRDefault="00403A06" w:rsidP="00403A06">
      <w:pPr>
        <w:spacing w:before="0" w:after="0"/>
        <w:rPr>
          <w:b/>
        </w:rPr>
      </w:pPr>
      <w:r w:rsidRPr="00403A06">
        <w:rPr>
          <w:b/>
        </w:rPr>
        <w:t xml:space="preserve">       lblimg.setIcon(new ImageIcon(img));</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catch(IOException e){</w:t>
      </w:r>
    </w:p>
    <w:p w:rsidR="00403A06" w:rsidRPr="00403A06" w:rsidRDefault="00403A06" w:rsidP="00403A06">
      <w:pPr>
        <w:spacing w:before="0" w:after="0"/>
        <w:rPr>
          <w:b/>
        </w:rPr>
      </w:pPr>
      <w:r w:rsidRPr="00403A06">
        <w:rPr>
          <w:b/>
        </w:rPr>
        <w:t xml:space="preserve">       JOptionPane.showMessageDialog(null,e);</w:t>
      </w:r>
    </w:p>
    <w:p w:rsidR="00403A06" w:rsidRPr="00403A06" w:rsidRDefault="00403A06" w:rsidP="00403A06">
      <w:pPr>
        <w:spacing w:before="0" w:after="0"/>
        <w:rPr>
          <w:b/>
        </w:rPr>
      </w:pPr>
      <w:r>
        <w:rPr>
          <w:b/>
        </w:rPr>
        <w:t xml:space="preserve">       }</w:t>
      </w:r>
    </w:p>
    <w:p w:rsidR="00403A06" w:rsidRPr="00403A06" w:rsidRDefault="00403A06" w:rsidP="00403A06">
      <w:pPr>
        <w:spacing w:before="0" w:after="0"/>
        <w:rPr>
          <w:b/>
        </w:rPr>
      </w:pPr>
      <w:r w:rsidRPr="00403A06">
        <w:rPr>
          <w:b/>
        </w:rPr>
        <w:t xml:space="preserve">    }                                         </w:t>
      </w:r>
    </w:p>
    <w:p w:rsidR="00403A06" w:rsidRPr="00403A06" w:rsidRDefault="00403A06" w:rsidP="00403A06">
      <w:pPr>
        <w:spacing w:before="0" w:after="0"/>
        <w:rPr>
          <w:b/>
        </w:rPr>
      </w:pPr>
      <w:r w:rsidRPr="00403A06">
        <w:rPr>
          <w:b/>
        </w:rPr>
        <w:t xml:space="preserve">    private void jButton7ActionPerformed(java.awt.event.ActionEvent evt) {                                         </w:t>
      </w:r>
    </w:p>
    <w:p w:rsidR="00403A06" w:rsidRPr="00403A06" w:rsidRDefault="00403A06" w:rsidP="00403A06">
      <w:pPr>
        <w:spacing w:before="0" w:after="0"/>
        <w:rPr>
          <w:b/>
        </w:rPr>
      </w:pPr>
      <w:r w:rsidRPr="00403A06">
        <w:rPr>
          <w:b/>
        </w:rPr>
        <w:t xml:space="preserve">        txtrollno.setText("");</w:t>
      </w:r>
    </w:p>
    <w:p w:rsidR="00403A06" w:rsidRPr="00403A06" w:rsidRDefault="00403A06" w:rsidP="00403A06">
      <w:pPr>
        <w:spacing w:before="0" w:after="0"/>
        <w:rPr>
          <w:b/>
        </w:rPr>
      </w:pPr>
      <w:r w:rsidRPr="00403A06">
        <w:rPr>
          <w:b/>
        </w:rPr>
        <w:t xml:space="preserve">        txtnm.setText("");</w:t>
      </w:r>
    </w:p>
    <w:p w:rsidR="00403A06" w:rsidRPr="00403A06" w:rsidRDefault="00403A06" w:rsidP="00403A06">
      <w:pPr>
        <w:spacing w:before="0" w:after="0"/>
        <w:rPr>
          <w:b/>
        </w:rPr>
      </w:pPr>
      <w:r w:rsidRPr="00403A06">
        <w:rPr>
          <w:b/>
        </w:rPr>
        <w:t xml:space="preserve">        txtclass.setText("");</w:t>
      </w:r>
    </w:p>
    <w:p w:rsidR="00403A06" w:rsidRPr="00403A06" w:rsidRDefault="00403A06" w:rsidP="00403A06">
      <w:pPr>
        <w:spacing w:before="0" w:after="0"/>
        <w:rPr>
          <w:b/>
        </w:rPr>
      </w:pPr>
      <w:r w:rsidRPr="00403A06">
        <w:rPr>
          <w:b/>
        </w:rPr>
        <w:t xml:space="preserve">        txthindi1.setText("");</w:t>
      </w:r>
    </w:p>
    <w:p w:rsidR="00403A06" w:rsidRPr="00403A06" w:rsidRDefault="00403A06" w:rsidP="00403A06">
      <w:pPr>
        <w:spacing w:before="0" w:after="0"/>
        <w:rPr>
          <w:b/>
        </w:rPr>
      </w:pPr>
      <w:r w:rsidRPr="00403A06">
        <w:rPr>
          <w:b/>
        </w:rPr>
        <w:t xml:space="preserve">        txtenglish1.setText("");</w:t>
      </w:r>
    </w:p>
    <w:p w:rsidR="00403A06" w:rsidRPr="00403A06" w:rsidRDefault="00403A06" w:rsidP="00403A06">
      <w:pPr>
        <w:spacing w:before="0" w:after="0"/>
        <w:rPr>
          <w:b/>
        </w:rPr>
      </w:pPr>
      <w:r w:rsidRPr="00403A06">
        <w:rPr>
          <w:b/>
        </w:rPr>
        <w:t xml:space="preserve">        txtmath1.setText("");</w:t>
      </w:r>
    </w:p>
    <w:p w:rsidR="00403A06" w:rsidRPr="00403A06" w:rsidRDefault="00403A06" w:rsidP="00403A06">
      <w:pPr>
        <w:spacing w:before="0" w:after="0"/>
        <w:rPr>
          <w:b/>
        </w:rPr>
      </w:pPr>
      <w:r w:rsidRPr="00403A06">
        <w:rPr>
          <w:b/>
        </w:rPr>
        <w:t xml:space="preserve">        txtscience1.setText("");</w:t>
      </w:r>
    </w:p>
    <w:p w:rsidR="00403A06" w:rsidRPr="00403A06" w:rsidRDefault="00403A06" w:rsidP="00403A06">
      <w:pPr>
        <w:spacing w:before="0" w:after="0"/>
        <w:rPr>
          <w:b/>
        </w:rPr>
      </w:pPr>
      <w:r w:rsidRPr="00403A06">
        <w:rPr>
          <w:b/>
        </w:rPr>
        <w:t xml:space="preserve">        txtcomputer1.setText("");</w:t>
      </w:r>
    </w:p>
    <w:p w:rsidR="00403A06" w:rsidRPr="00403A06" w:rsidRDefault="00403A06" w:rsidP="00403A06">
      <w:pPr>
        <w:spacing w:before="0" w:after="0"/>
        <w:rPr>
          <w:b/>
        </w:rPr>
      </w:pPr>
      <w:r w:rsidRPr="00403A06">
        <w:rPr>
          <w:b/>
        </w:rPr>
        <w:t xml:space="preserve">         txttotal1.setText("");</w:t>
      </w:r>
    </w:p>
    <w:p w:rsidR="00403A06" w:rsidRPr="00403A06" w:rsidRDefault="00403A06" w:rsidP="00403A06">
      <w:pPr>
        <w:spacing w:before="0" w:after="0"/>
        <w:rPr>
          <w:b/>
        </w:rPr>
      </w:pPr>
      <w:r w:rsidRPr="00403A06">
        <w:rPr>
          <w:b/>
        </w:rPr>
        <w:t xml:space="preserve">         txthindi.setText("");</w:t>
      </w:r>
    </w:p>
    <w:p w:rsidR="00403A06" w:rsidRPr="00403A06" w:rsidRDefault="00403A06" w:rsidP="00403A06">
      <w:pPr>
        <w:spacing w:before="0" w:after="0"/>
        <w:rPr>
          <w:b/>
        </w:rPr>
      </w:pPr>
      <w:r w:rsidRPr="00403A06">
        <w:rPr>
          <w:b/>
        </w:rPr>
        <w:t xml:space="preserve">        txtenglish.setText("");</w:t>
      </w:r>
    </w:p>
    <w:p w:rsidR="00403A06" w:rsidRPr="00403A06" w:rsidRDefault="00403A06" w:rsidP="00403A06">
      <w:pPr>
        <w:spacing w:before="0" w:after="0"/>
        <w:rPr>
          <w:b/>
        </w:rPr>
      </w:pPr>
      <w:r w:rsidRPr="00403A06">
        <w:rPr>
          <w:b/>
        </w:rPr>
        <w:t xml:space="preserve">        txtmath.setText("");</w:t>
      </w:r>
    </w:p>
    <w:p w:rsidR="00403A06" w:rsidRPr="00403A06" w:rsidRDefault="00403A06" w:rsidP="00403A06">
      <w:pPr>
        <w:spacing w:before="0" w:after="0"/>
        <w:rPr>
          <w:b/>
        </w:rPr>
      </w:pPr>
      <w:r w:rsidRPr="00403A06">
        <w:rPr>
          <w:b/>
        </w:rPr>
        <w:t xml:space="preserve">        txtscience.setText("");</w:t>
      </w:r>
    </w:p>
    <w:p w:rsidR="00403A06" w:rsidRPr="00403A06" w:rsidRDefault="00403A06" w:rsidP="00403A06">
      <w:pPr>
        <w:spacing w:before="0" w:after="0"/>
        <w:rPr>
          <w:b/>
        </w:rPr>
      </w:pPr>
      <w:r w:rsidRPr="00403A06">
        <w:rPr>
          <w:b/>
        </w:rPr>
        <w:t xml:space="preserve">        txtcomputer.setText("");</w:t>
      </w:r>
    </w:p>
    <w:p w:rsidR="00403A06" w:rsidRPr="00403A06" w:rsidRDefault="00403A06" w:rsidP="00403A06">
      <w:pPr>
        <w:spacing w:before="0" w:after="0"/>
        <w:rPr>
          <w:b/>
        </w:rPr>
      </w:pPr>
      <w:r w:rsidRPr="00403A06">
        <w:rPr>
          <w:b/>
        </w:rPr>
        <w:t xml:space="preserve">         txttotal.setText("");</w:t>
      </w:r>
    </w:p>
    <w:p w:rsidR="00403A06" w:rsidRPr="00403A06" w:rsidRDefault="00403A06" w:rsidP="00403A06">
      <w:pPr>
        <w:spacing w:before="0" w:after="0"/>
        <w:rPr>
          <w:b/>
        </w:rPr>
      </w:pPr>
      <w:r w:rsidRPr="00403A06">
        <w:rPr>
          <w:b/>
        </w:rPr>
        <w:t xml:space="preserve">        txthindi3.setText("");</w:t>
      </w:r>
    </w:p>
    <w:p w:rsidR="00403A06" w:rsidRPr="00403A06" w:rsidRDefault="00403A06" w:rsidP="00403A06">
      <w:pPr>
        <w:spacing w:before="0" w:after="0"/>
        <w:rPr>
          <w:b/>
        </w:rPr>
      </w:pPr>
      <w:r w:rsidRPr="00403A06">
        <w:rPr>
          <w:b/>
        </w:rPr>
        <w:t xml:space="preserve">        txtenglish3.setText("");</w:t>
      </w:r>
    </w:p>
    <w:p w:rsidR="00403A06" w:rsidRPr="00403A06" w:rsidRDefault="00403A06" w:rsidP="00403A06">
      <w:pPr>
        <w:spacing w:before="0" w:after="0"/>
        <w:rPr>
          <w:b/>
        </w:rPr>
      </w:pPr>
      <w:r w:rsidRPr="00403A06">
        <w:rPr>
          <w:b/>
        </w:rPr>
        <w:t xml:space="preserve">        txtmath3.setText("");</w:t>
      </w:r>
    </w:p>
    <w:p w:rsidR="00403A06" w:rsidRPr="00403A06" w:rsidRDefault="00403A06" w:rsidP="00403A06">
      <w:pPr>
        <w:spacing w:before="0" w:after="0"/>
        <w:rPr>
          <w:b/>
        </w:rPr>
      </w:pPr>
      <w:r w:rsidRPr="00403A06">
        <w:rPr>
          <w:b/>
        </w:rPr>
        <w:t xml:space="preserve">        txtscience3.setText("");</w:t>
      </w:r>
    </w:p>
    <w:p w:rsidR="00403A06" w:rsidRPr="00403A06" w:rsidRDefault="00403A06" w:rsidP="00403A06">
      <w:pPr>
        <w:spacing w:before="0" w:after="0"/>
        <w:rPr>
          <w:b/>
        </w:rPr>
      </w:pPr>
      <w:r w:rsidRPr="00403A06">
        <w:rPr>
          <w:b/>
        </w:rPr>
        <w:t xml:space="preserve">        txtcomputer3.setText("");</w:t>
      </w:r>
    </w:p>
    <w:p w:rsidR="00403A06" w:rsidRPr="00403A06" w:rsidRDefault="00403A06" w:rsidP="00403A06">
      <w:pPr>
        <w:spacing w:before="0" w:after="0"/>
        <w:rPr>
          <w:b/>
        </w:rPr>
      </w:pPr>
      <w:r w:rsidRPr="00403A06">
        <w:rPr>
          <w:b/>
        </w:rPr>
        <w:t xml:space="preserve">         txttotal3.setText("");</w:t>
      </w:r>
    </w:p>
    <w:p w:rsidR="00403A06" w:rsidRPr="00403A06" w:rsidRDefault="00403A06" w:rsidP="00403A06">
      <w:pPr>
        <w:spacing w:before="0" w:after="0"/>
        <w:rPr>
          <w:b/>
        </w:rPr>
      </w:pPr>
      <w:r w:rsidRPr="00403A06">
        <w:rPr>
          <w:b/>
        </w:rPr>
        <w:t xml:space="preserve">         txthindi4.setText("");</w:t>
      </w:r>
    </w:p>
    <w:p w:rsidR="00403A06" w:rsidRPr="00403A06" w:rsidRDefault="00403A06" w:rsidP="00403A06">
      <w:pPr>
        <w:spacing w:before="0" w:after="0"/>
        <w:rPr>
          <w:b/>
        </w:rPr>
      </w:pPr>
      <w:r w:rsidRPr="00403A06">
        <w:rPr>
          <w:b/>
        </w:rPr>
        <w:t xml:space="preserve">         txtenglish4.setText("");</w:t>
      </w:r>
    </w:p>
    <w:p w:rsidR="00403A06" w:rsidRPr="00403A06" w:rsidRDefault="00403A06" w:rsidP="00403A06">
      <w:pPr>
        <w:spacing w:before="0" w:after="0"/>
        <w:rPr>
          <w:b/>
        </w:rPr>
      </w:pPr>
      <w:r w:rsidRPr="00403A06">
        <w:rPr>
          <w:b/>
        </w:rPr>
        <w:t xml:space="preserve">         txtmath4.setText("");</w:t>
      </w:r>
    </w:p>
    <w:p w:rsidR="00403A06" w:rsidRPr="00403A06" w:rsidRDefault="00403A06" w:rsidP="00403A06">
      <w:pPr>
        <w:spacing w:before="0" w:after="0"/>
        <w:rPr>
          <w:b/>
        </w:rPr>
      </w:pPr>
      <w:r w:rsidRPr="00403A06">
        <w:rPr>
          <w:b/>
        </w:rPr>
        <w:t xml:space="preserve">        txtscience4.setText("");</w:t>
      </w:r>
    </w:p>
    <w:p w:rsidR="00403A06" w:rsidRPr="00403A06" w:rsidRDefault="00403A06" w:rsidP="00403A06">
      <w:pPr>
        <w:spacing w:before="0" w:after="0"/>
        <w:rPr>
          <w:b/>
        </w:rPr>
      </w:pPr>
      <w:r w:rsidRPr="00403A06">
        <w:rPr>
          <w:b/>
        </w:rPr>
        <w:t xml:space="preserve">        txtcomputer4.setText("");</w:t>
      </w:r>
    </w:p>
    <w:p w:rsidR="00403A06" w:rsidRPr="00403A06" w:rsidRDefault="00403A06" w:rsidP="00403A06">
      <w:pPr>
        <w:spacing w:before="0" w:after="0"/>
        <w:rPr>
          <w:b/>
        </w:rPr>
      </w:pPr>
      <w:r w:rsidRPr="00403A06">
        <w:rPr>
          <w:b/>
        </w:rPr>
        <w:t xml:space="preserve">        txttotal4.setText("");</w:t>
      </w:r>
    </w:p>
    <w:p w:rsidR="00403A06" w:rsidRPr="00403A06" w:rsidRDefault="00403A06" w:rsidP="00403A06">
      <w:pPr>
        <w:spacing w:before="0" w:after="0"/>
        <w:rPr>
          <w:b/>
        </w:rPr>
      </w:pPr>
      <w:r w:rsidRPr="00403A06">
        <w:rPr>
          <w:b/>
        </w:rPr>
        <w:t xml:space="preserve">        txtgrade.setText("");</w:t>
      </w:r>
    </w:p>
    <w:p w:rsidR="00403A06" w:rsidRPr="00403A06" w:rsidRDefault="00403A06" w:rsidP="00403A06">
      <w:pPr>
        <w:spacing w:before="0" w:after="0"/>
        <w:rPr>
          <w:b/>
        </w:rPr>
      </w:pPr>
      <w:r w:rsidRPr="00403A06">
        <w:rPr>
          <w:b/>
        </w:rPr>
        <w:t xml:space="preserve">          txthindip.setText("");</w:t>
      </w:r>
    </w:p>
    <w:p w:rsidR="00403A06" w:rsidRPr="00403A06" w:rsidRDefault="00403A06" w:rsidP="00403A06">
      <w:pPr>
        <w:spacing w:before="0" w:after="0"/>
        <w:rPr>
          <w:b/>
        </w:rPr>
      </w:pPr>
      <w:r w:rsidRPr="00403A06">
        <w:rPr>
          <w:b/>
        </w:rPr>
        <w:t xml:space="preserve">          txtenglishp.setText("");</w:t>
      </w:r>
    </w:p>
    <w:p w:rsidR="00403A06" w:rsidRPr="00403A06" w:rsidRDefault="00403A06" w:rsidP="00403A06">
      <w:pPr>
        <w:spacing w:before="0" w:after="0"/>
        <w:rPr>
          <w:b/>
        </w:rPr>
      </w:pPr>
      <w:r w:rsidRPr="00403A06">
        <w:rPr>
          <w:b/>
        </w:rPr>
        <w:t xml:space="preserve">          txtmathp.setText("");</w:t>
      </w:r>
    </w:p>
    <w:p w:rsidR="00403A06" w:rsidRPr="00403A06" w:rsidRDefault="00403A06" w:rsidP="00403A06">
      <w:pPr>
        <w:spacing w:before="0" w:after="0"/>
        <w:rPr>
          <w:b/>
        </w:rPr>
      </w:pPr>
      <w:r w:rsidRPr="00403A06">
        <w:rPr>
          <w:b/>
        </w:rPr>
        <w:t xml:space="preserve">          txtsciencep.setText("");</w:t>
      </w:r>
    </w:p>
    <w:p w:rsidR="00403A06" w:rsidRPr="00403A06" w:rsidRDefault="00403A06" w:rsidP="00403A06">
      <w:pPr>
        <w:spacing w:before="0" w:after="0"/>
        <w:rPr>
          <w:b/>
        </w:rPr>
      </w:pPr>
      <w:r w:rsidRPr="00403A06">
        <w:rPr>
          <w:b/>
        </w:rPr>
        <w:lastRenderedPageBreak/>
        <w:t xml:space="preserve">           txtcomputerp.setText("");</w:t>
      </w:r>
    </w:p>
    <w:p w:rsidR="00403A06" w:rsidRPr="00403A06" w:rsidRDefault="00403A06" w:rsidP="00403A06">
      <w:pPr>
        <w:spacing w:before="0" w:after="0"/>
        <w:rPr>
          <w:b/>
        </w:rPr>
      </w:pPr>
      <w:r w:rsidRPr="00403A06">
        <w:rPr>
          <w:b/>
        </w:rPr>
        <w:t xml:space="preserve">          txttotalp.setText("");</w:t>
      </w:r>
    </w:p>
    <w:p w:rsidR="00403A06" w:rsidRPr="00403A06" w:rsidRDefault="00403A06" w:rsidP="00403A06">
      <w:pPr>
        <w:spacing w:before="0" w:after="0"/>
        <w:rPr>
          <w:b/>
        </w:rPr>
      </w:pPr>
      <w:r w:rsidRPr="00403A06">
        <w:rPr>
          <w:b/>
        </w:rPr>
        <w:t xml:space="preserve">    }         </w:t>
      </w:r>
      <w:r>
        <w:rPr>
          <w:b/>
        </w:rPr>
        <w:t xml:space="preserve">                               </w:t>
      </w:r>
    </w:p>
    <w:p w:rsidR="00403A06" w:rsidRPr="00403A06" w:rsidRDefault="00403A06" w:rsidP="00403A06">
      <w:pPr>
        <w:spacing w:before="0" w:after="0"/>
        <w:rPr>
          <w:b/>
        </w:rPr>
      </w:pPr>
      <w:r w:rsidRPr="00403A06">
        <w:rPr>
          <w:b/>
        </w:rPr>
        <w:t xml:space="preserve">        try {</w:t>
      </w:r>
    </w:p>
    <w:p w:rsidR="00403A06" w:rsidRPr="00403A06" w:rsidRDefault="00403A06" w:rsidP="00403A06">
      <w:pPr>
        <w:spacing w:before="0" w:after="0"/>
        <w:rPr>
          <w:b/>
        </w:rPr>
      </w:pPr>
      <w:r w:rsidRPr="00403A06">
        <w:rPr>
          <w:b/>
        </w:rPr>
        <w:t xml:space="preserve">            for (javax.swing.UIManager.LookAndFeelInfo info : javax.swing.UIManager.getInstalledLookAndFeels()) {</w:t>
      </w:r>
    </w:p>
    <w:p w:rsidR="00403A06" w:rsidRPr="00403A06" w:rsidRDefault="00403A06" w:rsidP="00403A06">
      <w:pPr>
        <w:spacing w:before="0" w:after="0"/>
        <w:rPr>
          <w:b/>
        </w:rPr>
      </w:pPr>
      <w:r w:rsidRPr="00403A06">
        <w:rPr>
          <w:b/>
        </w:rPr>
        <w:t xml:space="preserve">                if ("Nimbus".equals(info.getName())) {</w:t>
      </w:r>
    </w:p>
    <w:p w:rsidR="00403A06" w:rsidRPr="00403A06" w:rsidRDefault="00403A06" w:rsidP="00403A06">
      <w:pPr>
        <w:spacing w:before="0" w:after="0"/>
        <w:rPr>
          <w:b/>
        </w:rPr>
      </w:pPr>
      <w:r w:rsidRPr="00403A06">
        <w:rPr>
          <w:b/>
        </w:rPr>
        <w:t xml:space="preserve">                    javax.swing.UIManager.setLookAndFeel(info.getClassName());</w:t>
      </w:r>
    </w:p>
    <w:p w:rsidR="00403A06" w:rsidRPr="00403A06" w:rsidRDefault="00403A06" w:rsidP="00403A06">
      <w:pPr>
        <w:spacing w:before="0" w:after="0"/>
        <w:rPr>
          <w:b/>
        </w:rPr>
      </w:pPr>
      <w:r w:rsidRPr="00403A06">
        <w:rPr>
          <w:b/>
        </w:rPr>
        <w:t xml:space="preserve">                    break;</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 catch (ClassNotFoundException ex) {</w:t>
      </w:r>
    </w:p>
    <w:p w:rsidR="00403A06" w:rsidRPr="00403A06" w:rsidRDefault="00403A06" w:rsidP="00403A06">
      <w:pPr>
        <w:spacing w:before="0" w:after="0"/>
        <w:rPr>
          <w:b/>
        </w:rPr>
      </w:pPr>
      <w:r w:rsidRPr="00403A06">
        <w:rPr>
          <w:b/>
        </w:rPr>
        <w:t xml:space="preserve">            java.util.logging.Logger.getLogger(finalexam.class.getName()).log(java.util.logging.Level.SEVERE, null, ex);</w:t>
      </w:r>
    </w:p>
    <w:p w:rsidR="00403A06" w:rsidRPr="00403A06" w:rsidRDefault="00403A06" w:rsidP="00403A06">
      <w:pPr>
        <w:spacing w:before="0" w:after="0"/>
        <w:rPr>
          <w:b/>
        </w:rPr>
      </w:pPr>
      <w:r w:rsidRPr="00403A06">
        <w:rPr>
          <w:b/>
        </w:rPr>
        <w:t xml:space="preserve">        } catch (InstantiationException ex) {</w:t>
      </w:r>
    </w:p>
    <w:p w:rsidR="00403A06" w:rsidRPr="00403A06" w:rsidRDefault="00403A06" w:rsidP="00403A06">
      <w:pPr>
        <w:spacing w:before="0" w:after="0"/>
        <w:rPr>
          <w:b/>
        </w:rPr>
      </w:pPr>
      <w:r w:rsidRPr="00403A06">
        <w:rPr>
          <w:b/>
        </w:rPr>
        <w:t xml:space="preserve">            java.util.logging.Logger.getLogger(finalexam.class.getName()).log(java.util.logging.Level.SEVERE, null, ex);</w:t>
      </w:r>
    </w:p>
    <w:p w:rsidR="00403A06" w:rsidRPr="00403A06" w:rsidRDefault="00403A06" w:rsidP="00403A06">
      <w:pPr>
        <w:spacing w:before="0" w:after="0"/>
        <w:rPr>
          <w:b/>
        </w:rPr>
      </w:pPr>
      <w:r w:rsidRPr="00403A06">
        <w:rPr>
          <w:b/>
        </w:rPr>
        <w:t xml:space="preserve">        } catch (IllegalAccessException ex) {</w:t>
      </w:r>
    </w:p>
    <w:p w:rsidR="00403A06" w:rsidRPr="00403A06" w:rsidRDefault="00403A06" w:rsidP="00403A06">
      <w:pPr>
        <w:spacing w:before="0" w:after="0"/>
        <w:rPr>
          <w:b/>
        </w:rPr>
      </w:pPr>
      <w:r w:rsidRPr="00403A06">
        <w:rPr>
          <w:b/>
        </w:rPr>
        <w:t xml:space="preserve">            java.util.logging.Logger.getLogger(finalexam.class.getName()).log(java.util.logging.Level.SEVERE, null, ex);</w:t>
      </w:r>
    </w:p>
    <w:p w:rsidR="00403A06" w:rsidRPr="00403A06" w:rsidRDefault="00403A06" w:rsidP="00403A06">
      <w:pPr>
        <w:spacing w:before="0" w:after="0"/>
        <w:rPr>
          <w:b/>
        </w:rPr>
      </w:pPr>
      <w:r w:rsidRPr="00403A06">
        <w:rPr>
          <w:b/>
        </w:rPr>
        <w:t xml:space="preserve">        } catch (javax.swing.UnsupportedLookAndFeelException ex) {</w:t>
      </w:r>
    </w:p>
    <w:p w:rsidR="00403A06" w:rsidRPr="00403A06" w:rsidRDefault="00403A06" w:rsidP="00403A06">
      <w:pPr>
        <w:spacing w:before="0" w:after="0"/>
        <w:rPr>
          <w:b/>
        </w:rPr>
      </w:pPr>
      <w:r w:rsidRPr="00403A06">
        <w:rPr>
          <w:b/>
        </w:rPr>
        <w:t xml:space="preserve">            java.util.logging.Logger.getLogger(finalexam.class.getName()).log(java.util.logging.Level.SEVERE, null, ex);</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Pr>
          <w:b/>
        </w:rPr>
        <w:t xml:space="preserve">        //&lt;/editor-fold&gt;</w:t>
      </w:r>
    </w:p>
    <w:p w:rsidR="00403A06" w:rsidRPr="00403A06" w:rsidRDefault="00403A06" w:rsidP="00403A06">
      <w:pPr>
        <w:spacing w:before="0" w:after="0"/>
        <w:rPr>
          <w:b/>
        </w:rPr>
      </w:pPr>
      <w:r w:rsidRPr="00403A06">
        <w:rPr>
          <w:b/>
        </w:rPr>
        <w:t xml:space="preserve">        /* Create and display the form */</w:t>
      </w:r>
    </w:p>
    <w:p w:rsidR="00403A06" w:rsidRPr="00403A06" w:rsidRDefault="00403A06" w:rsidP="00403A06">
      <w:pPr>
        <w:spacing w:before="0" w:after="0"/>
        <w:rPr>
          <w:b/>
        </w:rPr>
      </w:pPr>
      <w:r w:rsidRPr="00403A06">
        <w:rPr>
          <w:b/>
        </w:rPr>
        <w:t xml:space="preserve">        java.awt.EventQueue.invokeLater(new Runnable() {</w:t>
      </w:r>
    </w:p>
    <w:p w:rsidR="00403A06" w:rsidRPr="00403A06" w:rsidRDefault="00403A06" w:rsidP="00403A06">
      <w:pPr>
        <w:spacing w:before="0" w:after="0"/>
        <w:rPr>
          <w:b/>
        </w:rPr>
      </w:pPr>
      <w:r w:rsidRPr="00403A06">
        <w:rPr>
          <w:b/>
        </w:rPr>
        <w:t xml:space="preserve">            public void run() {</w:t>
      </w:r>
    </w:p>
    <w:p w:rsidR="00403A06" w:rsidRPr="00403A06" w:rsidRDefault="00403A06" w:rsidP="00403A06">
      <w:pPr>
        <w:spacing w:before="0" w:after="0"/>
        <w:rPr>
          <w:b/>
        </w:rPr>
      </w:pPr>
      <w:r w:rsidRPr="00403A06">
        <w:rPr>
          <w:b/>
        </w:rPr>
        <w:t xml:space="preserve">                new finalexam().setVisible(true);</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sidRPr="00403A06">
        <w:rPr>
          <w:b/>
        </w:rPr>
        <w:t xml:space="preserve">        });</w:t>
      </w:r>
    </w:p>
    <w:p w:rsidR="00403A06" w:rsidRPr="00403A06" w:rsidRDefault="00403A06" w:rsidP="00403A06">
      <w:pPr>
        <w:spacing w:before="0" w:after="0"/>
        <w:rPr>
          <w:b/>
        </w:rPr>
      </w:pPr>
      <w:r>
        <w:rPr>
          <w:b/>
        </w:rPr>
        <w:t xml:space="preserve">    }</w:t>
      </w:r>
    </w:p>
    <w:p w:rsidR="00403A06" w:rsidRPr="00403A06" w:rsidRDefault="00403A06" w:rsidP="00403A06">
      <w:pPr>
        <w:spacing w:before="0" w:after="0"/>
        <w:rPr>
          <w:b/>
        </w:rPr>
      </w:pPr>
      <w:r w:rsidRPr="00403A06">
        <w:rPr>
          <w:b/>
        </w:rPr>
        <w:t xml:space="preserve">    // Variables declaration - do not modify                     </w:t>
      </w:r>
    </w:p>
    <w:p w:rsidR="00403A06" w:rsidRPr="00403A06" w:rsidRDefault="00403A06" w:rsidP="00403A06">
      <w:pPr>
        <w:spacing w:before="0" w:after="0"/>
        <w:rPr>
          <w:b/>
        </w:rPr>
      </w:pPr>
      <w:r w:rsidRPr="00403A06">
        <w:rPr>
          <w:b/>
        </w:rPr>
        <w:t xml:space="preserve">    private javax.swing.JButton btnbrowse;</w:t>
      </w:r>
    </w:p>
    <w:p w:rsidR="00403A06" w:rsidRPr="00403A06" w:rsidRDefault="00403A06" w:rsidP="00403A06">
      <w:pPr>
        <w:spacing w:before="0" w:after="0"/>
        <w:rPr>
          <w:b/>
        </w:rPr>
      </w:pPr>
      <w:r w:rsidRPr="00403A06">
        <w:rPr>
          <w:b/>
        </w:rPr>
        <w:t xml:space="preserve">    private javax.swing.JButton btnexit3;</w:t>
      </w:r>
    </w:p>
    <w:p w:rsidR="00403A06" w:rsidRPr="00403A06" w:rsidRDefault="00403A06" w:rsidP="00403A06">
      <w:pPr>
        <w:spacing w:before="0" w:after="0"/>
        <w:rPr>
          <w:b/>
        </w:rPr>
      </w:pPr>
      <w:r w:rsidRPr="00403A06">
        <w:rPr>
          <w:b/>
        </w:rPr>
        <w:t xml:space="preserve">    private javax.swing.JButton btnfind3;</w:t>
      </w:r>
    </w:p>
    <w:p w:rsidR="00403A06" w:rsidRPr="00403A06" w:rsidRDefault="00403A06" w:rsidP="00403A06">
      <w:pPr>
        <w:spacing w:before="0" w:after="0"/>
        <w:rPr>
          <w:b/>
        </w:rPr>
      </w:pPr>
      <w:r w:rsidRPr="00403A06">
        <w:rPr>
          <w:b/>
        </w:rPr>
        <w:t xml:space="preserve">    private javax.swing.JButton btnsave3;</w:t>
      </w:r>
    </w:p>
    <w:p w:rsidR="00403A06" w:rsidRPr="00403A06" w:rsidRDefault="00403A06" w:rsidP="00403A06">
      <w:pPr>
        <w:spacing w:before="0" w:after="0"/>
        <w:rPr>
          <w:b/>
        </w:rPr>
      </w:pPr>
      <w:r w:rsidRPr="00403A06">
        <w:rPr>
          <w:b/>
        </w:rPr>
        <w:t xml:space="preserve">    private javax.swing.JButton btnsearch;</w:t>
      </w:r>
    </w:p>
    <w:p w:rsidR="00403A06" w:rsidRPr="00403A06" w:rsidRDefault="00403A06" w:rsidP="00403A06">
      <w:pPr>
        <w:spacing w:before="0" w:after="0"/>
        <w:rPr>
          <w:b/>
        </w:rPr>
      </w:pPr>
      <w:r w:rsidRPr="00403A06">
        <w:rPr>
          <w:b/>
        </w:rPr>
        <w:t xml:space="preserve">    private javax.swing.JButton btnupdate3;</w:t>
      </w:r>
    </w:p>
    <w:p w:rsidR="00403A06" w:rsidRPr="00403A06" w:rsidRDefault="00403A06" w:rsidP="00403A06">
      <w:pPr>
        <w:spacing w:before="0" w:after="0"/>
        <w:rPr>
          <w:b/>
        </w:rPr>
      </w:pPr>
      <w:r w:rsidRPr="00403A06">
        <w:rPr>
          <w:b/>
        </w:rPr>
        <w:t xml:space="preserve">    private javax.swing.JButton jButton7;</w:t>
      </w:r>
    </w:p>
    <w:p w:rsidR="00403A06" w:rsidRPr="00403A06" w:rsidRDefault="00403A06" w:rsidP="00403A06">
      <w:pPr>
        <w:spacing w:before="0" w:after="0"/>
        <w:rPr>
          <w:b/>
        </w:rPr>
      </w:pPr>
      <w:r w:rsidRPr="00403A06">
        <w:rPr>
          <w:b/>
        </w:rPr>
        <w:lastRenderedPageBreak/>
        <w:t xml:space="preserve">    private javax.swing.JInternalFrame jInternalFrame1;</w:t>
      </w:r>
    </w:p>
    <w:p w:rsidR="00403A06" w:rsidRPr="00403A06" w:rsidRDefault="00403A06" w:rsidP="00403A06">
      <w:pPr>
        <w:spacing w:before="0" w:after="0"/>
        <w:rPr>
          <w:b/>
        </w:rPr>
      </w:pPr>
      <w:r w:rsidRPr="00403A06">
        <w:rPr>
          <w:b/>
        </w:rPr>
        <w:t xml:space="preserve">    private javax.swing.JLabel jLabel1;</w:t>
      </w:r>
    </w:p>
    <w:p w:rsidR="00403A06" w:rsidRPr="00403A06" w:rsidRDefault="00403A06" w:rsidP="00403A06">
      <w:pPr>
        <w:spacing w:before="0" w:after="0"/>
        <w:rPr>
          <w:b/>
        </w:rPr>
      </w:pPr>
      <w:r w:rsidRPr="00403A06">
        <w:rPr>
          <w:b/>
        </w:rPr>
        <w:t xml:space="preserve">    private javax.swing.JLabel jLabel10;</w:t>
      </w:r>
    </w:p>
    <w:p w:rsidR="00403A06" w:rsidRPr="00403A06" w:rsidRDefault="00403A06" w:rsidP="00403A06">
      <w:pPr>
        <w:spacing w:before="0" w:after="0"/>
        <w:rPr>
          <w:b/>
        </w:rPr>
      </w:pPr>
      <w:r w:rsidRPr="00403A06">
        <w:rPr>
          <w:b/>
        </w:rPr>
        <w:t xml:space="preserve">    private javax.swing.JLabel jLabel11;</w:t>
      </w:r>
    </w:p>
    <w:p w:rsidR="00403A06" w:rsidRPr="00403A06" w:rsidRDefault="00403A06" w:rsidP="00403A06">
      <w:pPr>
        <w:spacing w:before="0" w:after="0"/>
        <w:rPr>
          <w:b/>
        </w:rPr>
      </w:pPr>
      <w:r w:rsidRPr="00403A06">
        <w:rPr>
          <w:b/>
        </w:rPr>
        <w:t xml:space="preserve">    private javax.swing.JLabel jLabel12;</w:t>
      </w:r>
    </w:p>
    <w:p w:rsidR="00403A06" w:rsidRPr="00403A06" w:rsidRDefault="00403A06" w:rsidP="00403A06">
      <w:pPr>
        <w:spacing w:before="0" w:after="0"/>
        <w:rPr>
          <w:b/>
        </w:rPr>
      </w:pPr>
      <w:r w:rsidRPr="00403A06">
        <w:rPr>
          <w:b/>
        </w:rPr>
        <w:t xml:space="preserve">    private javax.swing.JLabel jLabel13;</w:t>
      </w:r>
    </w:p>
    <w:p w:rsidR="00403A06" w:rsidRPr="00403A06" w:rsidRDefault="00403A06" w:rsidP="00403A06">
      <w:pPr>
        <w:spacing w:before="0" w:after="0"/>
        <w:rPr>
          <w:b/>
        </w:rPr>
      </w:pPr>
      <w:r w:rsidRPr="00403A06">
        <w:rPr>
          <w:b/>
        </w:rPr>
        <w:t xml:space="preserve">    private javax.swing.JLabel jLabel14;</w:t>
      </w:r>
    </w:p>
    <w:p w:rsidR="00403A06" w:rsidRPr="00403A06" w:rsidRDefault="00403A06" w:rsidP="00403A06">
      <w:pPr>
        <w:spacing w:before="0" w:after="0"/>
        <w:rPr>
          <w:b/>
        </w:rPr>
      </w:pPr>
      <w:r w:rsidRPr="00403A06">
        <w:rPr>
          <w:b/>
        </w:rPr>
        <w:t xml:space="preserve">    private javax.swing.JLabel jLabel15;</w:t>
      </w:r>
    </w:p>
    <w:p w:rsidR="00403A06" w:rsidRPr="00403A06" w:rsidRDefault="00403A06" w:rsidP="00403A06">
      <w:pPr>
        <w:spacing w:before="0" w:after="0"/>
        <w:rPr>
          <w:b/>
        </w:rPr>
      </w:pPr>
      <w:r w:rsidRPr="00403A06">
        <w:rPr>
          <w:b/>
        </w:rPr>
        <w:t xml:space="preserve">    private javax.swing.JLabel jLabel16;</w:t>
      </w:r>
    </w:p>
    <w:p w:rsidR="00403A06" w:rsidRPr="00403A06" w:rsidRDefault="00403A06" w:rsidP="00403A06">
      <w:pPr>
        <w:spacing w:before="0" w:after="0"/>
        <w:rPr>
          <w:b/>
        </w:rPr>
      </w:pPr>
      <w:r w:rsidRPr="00403A06">
        <w:rPr>
          <w:b/>
        </w:rPr>
        <w:t xml:space="preserve">    private javax.swing.JLabel jLabel17;</w:t>
      </w:r>
    </w:p>
    <w:p w:rsidR="00403A06" w:rsidRPr="00403A06" w:rsidRDefault="00403A06" w:rsidP="00403A06">
      <w:pPr>
        <w:spacing w:before="0" w:after="0"/>
        <w:rPr>
          <w:b/>
        </w:rPr>
      </w:pPr>
      <w:r w:rsidRPr="00403A06">
        <w:rPr>
          <w:b/>
        </w:rPr>
        <w:t xml:space="preserve">    private javax.swing.JLabel jLabel18;</w:t>
      </w:r>
    </w:p>
    <w:p w:rsidR="00403A06" w:rsidRPr="00403A06" w:rsidRDefault="00403A06" w:rsidP="00403A06">
      <w:pPr>
        <w:spacing w:before="0" w:after="0"/>
        <w:rPr>
          <w:b/>
        </w:rPr>
      </w:pPr>
      <w:r w:rsidRPr="00403A06">
        <w:rPr>
          <w:b/>
        </w:rPr>
        <w:t xml:space="preserve">    private javax.swing.JLabel jLabel19;</w:t>
      </w:r>
    </w:p>
    <w:p w:rsidR="00403A06" w:rsidRPr="00403A06" w:rsidRDefault="00403A06" w:rsidP="00403A06">
      <w:pPr>
        <w:spacing w:before="0" w:after="0"/>
        <w:rPr>
          <w:b/>
        </w:rPr>
      </w:pPr>
      <w:r w:rsidRPr="00403A06">
        <w:rPr>
          <w:b/>
        </w:rPr>
        <w:t xml:space="preserve">    private javax.swing.JLabel jLabel2;</w:t>
      </w:r>
    </w:p>
    <w:p w:rsidR="00403A06" w:rsidRPr="00403A06" w:rsidRDefault="00403A06" w:rsidP="00403A06">
      <w:pPr>
        <w:spacing w:before="0" w:after="0"/>
        <w:rPr>
          <w:b/>
        </w:rPr>
      </w:pPr>
      <w:r w:rsidRPr="00403A06">
        <w:rPr>
          <w:b/>
        </w:rPr>
        <w:t xml:space="preserve">    private javax.swing.JLabel jLabel20;</w:t>
      </w:r>
    </w:p>
    <w:p w:rsidR="00403A06" w:rsidRPr="00403A06" w:rsidRDefault="00403A06" w:rsidP="00403A06">
      <w:pPr>
        <w:spacing w:before="0" w:after="0"/>
        <w:rPr>
          <w:b/>
        </w:rPr>
      </w:pPr>
      <w:r w:rsidRPr="00403A06">
        <w:rPr>
          <w:b/>
        </w:rPr>
        <w:t xml:space="preserve">    private javax.swing.JLabel jLabel21;</w:t>
      </w:r>
    </w:p>
    <w:p w:rsidR="00403A06" w:rsidRPr="00403A06" w:rsidRDefault="00403A06" w:rsidP="00403A06">
      <w:pPr>
        <w:spacing w:before="0" w:after="0"/>
        <w:rPr>
          <w:b/>
        </w:rPr>
      </w:pPr>
      <w:r w:rsidRPr="00403A06">
        <w:rPr>
          <w:b/>
        </w:rPr>
        <w:t xml:space="preserve">    private javax.swing.JLabel jLabel22;</w:t>
      </w:r>
    </w:p>
    <w:p w:rsidR="00403A06" w:rsidRPr="00403A06" w:rsidRDefault="00403A06" w:rsidP="00403A06">
      <w:pPr>
        <w:spacing w:before="0" w:after="0"/>
        <w:rPr>
          <w:b/>
        </w:rPr>
      </w:pPr>
      <w:r w:rsidRPr="00403A06">
        <w:rPr>
          <w:b/>
        </w:rPr>
        <w:t xml:space="preserve">    private javax.swing.JLabel jLabel23;</w:t>
      </w:r>
    </w:p>
    <w:p w:rsidR="00403A06" w:rsidRPr="00403A06" w:rsidRDefault="00403A06" w:rsidP="00403A06">
      <w:pPr>
        <w:spacing w:before="0" w:after="0"/>
        <w:rPr>
          <w:b/>
        </w:rPr>
      </w:pPr>
      <w:r w:rsidRPr="00403A06">
        <w:rPr>
          <w:b/>
        </w:rPr>
        <w:t xml:space="preserve">    private javax.swing.JLabel jLabel24;</w:t>
      </w:r>
    </w:p>
    <w:p w:rsidR="00403A06" w:rsidRPr="00403A06" w:rsidRDefault="00403A06" w:rsidP="00403A06">
      <w:pPr>
        <w:spacing w:before="0" w:after="0"/>
        <w:rPr>
          <w:b/>
        </w:rPr>
      </w:pPr>
      <w:r w:rsidRPr="00403A06">
        <w:rPr>
          <w:b/>
        </w:rPr>
        <w:t xml:space="preserve">    private javax.swing.JLabel jLabel25;</w:t>
      </w:r>
    </w:p>
    <w:p w:rsidR="00403A06" w:rsidRPr="00403A06" w:rsidRDefault="00403A06" w:rsidP="00403A06">
      <w:pPr>
        <w:spacing w:before="0" w:after="0"/>
        <w:rPr>
          <w:b/>
        </w:rPr>
      </w:pPr>
      <w:r w:rsidRPr="00403A06">
        <w:rPr>
          <w:b/>
        </w:rPr>
        <w:t xml:space="preserve">    private javax.swing.JLabel jLabel26;</w:t>
      </w:r>
    </w:p>
    <w:p w:rsidR="00403A06" w:rsidRPr="00403A06" w:rsidRDefault="00403A06" w:rsidP="00403A06">
      <w:pPr>
        <w:spacing w:before="0" w:after="0"/>
        <w:rPr>
          <w:b/>
        </w:rPr>
      </w:pPr>
      <w:r w:rsidRPr="00403A06">
        <w:rPr>
          <w:b/>
        </w:rPr>
        <w:t xml:space="preserve">    private javax.swing.JLabel jLabel27;</w:t>
      </w:r>
    </w:p>
    <w:p w:rsidR="00403A06" w:rsidRPr="00403A06" w:rsidRDefault="00403A06" w:rsidP="00403A06">
      <w:pPr>
        <w:spacing w:before="0" w:after="0"/>
        <w:rPr>
          <w:b/>
        </w:rPr>
      </w:pPr>
      <w:r w:rsidRPr="00403A06">
        <w:rPr>
          <w:b/>
        </w:rPr>
        <w:t xml:space="preserve">    private javax.swing.JLabel jLabel28;</w:t>
      </w:r>
    </w:p>
    <w:p w:rsidR="00403A06" w:rsidRPr="00403A06" w:rsidRDefault="00403A06" w:rsidP="00403A06">
      <w:pPr>
        <w:spacing w:before="0" w:after="0"/>
        <w:rPr>
          <w:b/>
        </w:rPr>
      </w:pPr>
      <w:r w:rsidRPr="00403A06">
        <w:rPr>
          <w:b/>
        </w:rPr>
        <w:t xml:space="preserve">    private javax.swing.JLabel jLabel29;</w:t>
      </w:r>
    </w:p>
    <w:p w:rsidR="00403A06" w:rsidRPr="00403A06" w:rsidRDefault="00403A06" w:rsidP="00403A06">
      <w:pPr>
        <w:spacing w:before="0" w:after="0"/>
        <w:rPr>
          <w:b/>
        </w:rPr>
      </w:pPr>
      <w:r w:rsidRPr="00403A06">
        <w:rPr>
          <w:b/>
        </w:rPr>
        <w:t xml:space="preserve">    private javax.swing.JLabel jLabel3;</w:t>
      </w:r>
    </w:p>
    <w:p w:rsidR="00403A06" w:rsidRPr="00403A06" w:rsidRDefault="00403A06" w:rsidP="00403A06">
      <w:pPr>
        <w:spacing w:before="0" w:after="0"/>
        <w:rPr>
          <w:b/>
        </w:rPr>
      </w:pPr>
      <w:r w:rsidRPr="00403A06">
        <w:rPr>
          <w:b/>
        </w:rPr>
        <w:t xml:space="preserve">    private javax.swing.JLabel jLabel30;</w:t>
      </w:r>
    </w:p>
    <w:p w:rsidR="00403A06" w:rsidRPr="00403A06" w:rsidRDefault="00403A06" w:rsidP="00403A06">
      <w:pPr>
        <w:spacing w:before="0" w:after="0"/>
        <w:rPr>
          <w:b/>
        </w:rPr>
      </w:pPr>
      <w:r w:rsidRPr="00403A06">
        <w:rPr>
          <w:b/>
        </w:rPr>
        <w:t xml:space="preserve">    private javax.swing.JLabel jLabel31;</w:t>
      </w:r>
    </w:p>
    <w:p w:rsidR="00403A06" w:rsidRPr="00403A06" w:rsidRDefault="00403A06" w:rsidP="00403A06">
      <w:pPr>
        <w:spacing w:before="0" w:after="0"/>
        <w:rPr>
          <w:b/>
        </w:rPr>
      </w:pPr>
      <w:r w:rsidRPr="00403A06">
        <w:rPr>
          <w:b/>
        </w:rPr>
        <w:t xml:space="preserve">    private javax.swing.JLabel jLabel32;</w:t>
      </w:r>
    </w:p>
    <w:p w:rsidR="00403A06" w:rsidRPr="00403A06" w:rsidRDefault="00403A06" w:rsidP="00403A06">
      <w:pPr>
        <w:spacing w:before="0" w:after="0"/>
        <w:rPr>
          <w:b/>
        </w:rPr>
      </w:pPr>
      <w:r w:rsidRPr="00403A06">
        <w:rPr>
          <w:b/>
        </w:rPr>
        <w:t xml:space="preserve">    private javax.swing.JLabel jLabel33;</w:t>
      </w:r>
    </w:p>
    <w:p w:rsidR="00403A06" w:rsidRPr="00403A06" w:rsidRDefault="00403A06" w:rsidP="00403A06">
      <w:pPr>
        <w:spacing w:before="0" w:after="0"/>
        <w:rPr>
          <w:b/>
        </w:rPr>
      </w:pPr>
      <w:r w:rsidRPr="00403A06">
        <w:rPr>
          <w:b/>
        </w:rPr>
        <w:t xml:space="preserve">    private javax.swing.JLabel jLabel34;</w:t>
      </w:r>
    </w:p>
    <w:p w:rsidR="00403A06" w:rsidRPr="00403A06" w:rsidRDefault="00403A06" w:rsidP="00403A06">
      <w:pPr>
        <w:spacing w:before="0" w:after="0"/>
        <w:rPr>
          <w:b/>
        </w:rPr>
      </w:pPr>
      <w:r w:rsidRPr="00403A06">
        <w:rPr>
          <w:b/>
        </w:rPr>
        <w:t xml:space="preserve">    private javax.swing.JLabel jLabel35;</w:t>
      </w:r>
    </w:p>
    <w:p w:rsidR="00403A06" w:rsidRPr="00403A06" w:rsidRDefault="00403A06" w:rsidP="00403A06">
      <w:pPr>
        <w:spacing w:before="0" w:after="0"/>
        <w:rPr>
          <w:b/>
        </w:rPr>
      </w:pPr>
      <w:r w:rsidRPr="00403A06">
        <w:rPr>
          <w:b/>
        </w:rPr>
        <w:t xml:space="preserve">    private javax.swing.JLabel jLabel36;</w:t>
      </w:r>
    </w:p>
    <w:p w:rsidR="00403A06" w:rsidRPr="00403A06" w:rsidRDefault="00403A06" w:rsidP="00403A06">
      <w:pPr>
        <w:spacing w:before="0" w:after="0"/>
        <w:rPr>
          <w:b/>
        </w:rPr>
      </w:pPr>
      <w:r w:rsidRPr="00403A06">
        <w:rPr>
          <w:b/>
        </w:rPr>
        <w:t xml:space="preserve">    private javax.swing.JLabel jLabel37;</w:t>
      </w:r>
    </w:p>
    <w:p w:rsidR="00403A06" w:rsidRPr="00403A06" w:rsidRDefault="00403A06" w:rsidP="00403A06">
      <w:pPr>
        <w:spacing w:before="0" w:after="0"/>
        <w:rPr>
          <w:b/>
        </w:rPr>
      </w:pPr>
      <w:r w:rsidRPr="00403A06">
        <w:rPr>
          <w:b/>
        </w:rPr>
        <w:t xml:space="preserve">    private javax.swing.JLabel jLabel38;</w:t>
      </w:r>
    </w:p>
    <w:p w:rsidR="00403A06" w:rsidRPr="00403A06" w:rsidRDefault="00403A06" w:rsidP="00403A06">
      <w:pPr>
        <w:spacing w:before="0" w:after="0"/>
        <w:rPr>
          <w:b/>
        </w:rPr>
      </w:pPr>
      <w:r w:rsidRPr="00403A06">
        <w:rPr>
          <w:b/>
        </w:rPr>
        <w:t xml:space="preserve">    private javax.swing.JLabel jLabel39;</w:t>
      </w:r>
    </w:p>
    <w:p w:rsidR="00403A06" w:rsidRPr="00403A06" w:rsidRDefault="00403A06" w:rsidP="00403A06">
      <w:pPr>
        <w:spacing w:before="0" w:after="0"/>
        <w:rPr>
          <w:b/>
        </w:rPr>
      </w:pPr>
      <w:r w:rsidRPr="00403A06">
        <w:rPr>
          <w:b/>
        </w:rPr>
        <w:t xml:space="preserve">    private javax.swing.JLabel jLabel4;</w:t>
      </w:r>
    </w:p>
    <w:p w:rsidR="00403A06" w:rsidRPr="00403A06" w:rsidRDefault="00403A06" w:rsidP="00403A06">
      <w:pPr>
        <w:spacing w:before="0" w:after="0"/>
        <w:rPr>
          <w:b/>
        </w:rPr>
      </w:pPr>
      <w:r w:rsidRPr="00403A06">
        <w:rPr>
          <w:b/>
        </w:rPr>
        <w:t xml:space="preserve">    private javax.swing.JLabel jLabel40;</w:t>
      </w:r>
    </w:p>
    <w:p w:rsidR="00403A06" w:rsidRPr="00403A06" w:rsidRDefault="00403A06" w:rsidP="00403A06">
      <w:pPr>
        <w:spacing w:before="0" w:after="0"/>
        <w:rPr>
          <w:b/>
        </w:rPr>
      </w:pPr>
      <w:r w:rsidRPr="00403A06">
        <w:rPr>
          <w:b/>
        </w:rPr>
        <w:t xml:space="preserve">    private javax.swing.JLabel jLabel41;</w:t>
      </w:r>
    </w:p>
    <w:p w:rsidR="00403A06" w:rsidRPr="00403A06" w:rsidRDefault="00403A06" w:rsidP="00403A06">
      <w:pPr>
        <w:spacing w:before="0" w:after="0"/>
        <w:rPr>
          <w:b/>
        </w:rPr>
      </w:pPr>
      <w:r w:rsidRPr="00403A06">
        <w:rPr>
          <w:b/>
        </w:rPr>
        <w:t xml:space="preserve">    private javax.swing.JLabel jLabel42;</w:t>
      </w:r>
    </w:p>
    <w:p w:rsidR="00403A06" w:rsidRPr="00403A06" w:rsidRDefault="00403A06" w:rsidP="00403A06">
      <w:pPr>
        <w:spacing w:before="0" w:after="0"/>
        <w:rPr>
          <w:b/>
        </w:rPr>
      </w:pPr>
      <w:r w:rsidRPr="00403A06">
        <w:rPr>
          <w:b/>
        </w:rPr>
        <w:t xml:space="preserve">    private javax.swing.JLabel jLabel43;</w:t>
      </w:r>
    </w:p>
    <w:p w:rsidR="00403A06" w:rsidRPr="00403A06" w:rsidRDefault="00403A06" w:rsidP="00403A06">
      <w:pPr>
        <w:spacing w:before="0" w:after="0"/>
        <w:rPr>
          <w:b/>
        </w:rPr>
      </w:pPr>
      <w:r w:rsidRPr="00403A06">
        <w:rPr>
          <w:b/>
        </w:rPr>
        <w:t xml:space="preserve">    private javax.swing.JLabel jLabel44;</w:t>
      </w:r>
    </w:p>
    <w:p w:rsidR="00403A06" w:rsidRPr="00403A06" w:rsidRDefault="00403A06" w:rsidP="00403A06">
      <w:pPr>
        <w:spacing w:before="0" w:after="0"/>
        <w:rPr>
          <w:b/>
        </w:rPr>
      </w:pPr>
      <w:r w:rsidRPr="00403A06">
        <w:rPr>
          <w:b/>
        </w:rPr>
        <w:t xml:space="preserve">    private javax.swing.JLabel jLabel45;</w:t>
      </w:r>
    </w:p>
    <w:p w:rsidR="00403A06" w:rsidRPr="00403A06" w:rsidRDefault="00403A06" w:rsidP="00403A06">
      <w:pPr>
        <w:spacing w:before="0" w:after="0"/>
        <w:rPr>
          <w:b/>
        </w:rPr>
      </w:pPr>
      <w:r w:rsidRPr="00403A06">
        <w:rPr>
          <w:b/>
        </w:rPr>
        <w:t xml:space="preserve">    private javax.swing.JLabel jLabel46;</w:t>
      </w:r>
    </w:p>
    <w:p w:rsidR="00403A06" w:rsidRPr="00403A06" w:rsidRDefault="00403A06" w:rsidP="00403A06">
      <w:pPr>
        <w:spacing w:before="0" w:after="0"/>
        <w:rPr>
          <w:b/>
        </w:rPr>
      </w:pPr>
      <w:r w:rsidRPr="00403A06">
        <w:rPr>
          <w:b/>
        </w:rPr>
        <w:t xml:space="preserve">    private javax.swing.JLabel jLabel47;</w:t>
      </w:r>
    </w:p>
    <w:p w:rsidR="00403A06" w:rsidRPr="00403A06" w:rsidRDefault="00403A06" w:rsidP="00403A06">
      <w:pPr>
        <w:spacing w:before="0" w:after="0"/>
        <w:rPr>
          <w:b/>
        </w:rPr>
      </w:pPr>
      <w:r w:rsidRPr="00403A06">
        <w:rPr>
          <w:b/>
        </w:rPr>
        <w:t xml:space="preserve">    private javax.swing.JLabel jLabel48;</w:t>
      </w:r>
    </w:p>
    <w:p w:rsidR="00403A06" w:rsidRPr="00403A06" w:rsidRDefault="00403A06" w:rsidP="00403A06">
      <w:pPr>
        <w:spacing w:before="0" w:after="0"/>
        <w:rPr>
          <w:b/>
        </w:rPr>
      </w:pPr>
      <w:r w:rsidRPr="00403A06">
        <w:rPr>
          <w:b/>
        </w:rPr>
        <w:lastRenderedPageBreak/>
        <w:t xml:space="preserve">    private javax.swing.JLabel jLabel49;</w:t>
      </w:r>
    </w:p>
    <w:p w:rsidR="00403A06" w:rsidRPr="00403A06" w:rsidRDefault="00403A06" w:rsidP="00403A06">
      <w:pPr>
        <w:spacing w:before="0" w:after="0"/>
        <w:rPr>
          <w:b/>
        </w:rPr>
      </w:pPr>
      <w:r w:rsidRPr="00403A06">
        <w:rPr>
          <w:b/>
        </w:rPr>
        <w:t xml:space="preserve">    private javax.swing.JLabel jLabel5;</w:t>
      </w:r>
    </w:p>
    <w:p w:rsidR="00403A06" w:rsidRPr="00403A06" w:rsidRDefault="00403A06" w:rsidP="00403A06">
      <w:pPr>
        <w:spacing w:before="0" w:after="0"/>
        <w:rPr>
          <w:b/>
        </w:rPr>
      </w:pPr>
      <w:r w:rsidRPr="00403A06">
        <w:rPr>
          <w:b/>
        </w:rPr>
        <w:t xml:space="preserve">    private javax.swing.JLabel jLabel50;</w:t>
      </w:r>
    </w:p>
    <w:p w:rsidR="00403A06" w:rsidRPr="00403A06" w:rsidRDefault="00403A06" w:rsidP="00403A06">
      <w:pPr>
        <w:spacing w:before="0" w:after="0"/>
        <w:rPr>
          <w:b/>
        </w:rPr>
      </w:pPr>
      <w:r w:rsidRPr="00403A06">
        <w:rPr>
          <w:b/>
        </w:rPr>
        <w:t xml:space="preserve">    private javax.swing.JLabel jLabel6;</w:t>
      </w:r>
    </w:p>
    <w:p w:rsidR="00403A06" w:rsidRPr="00403A06" w:rsidRDefault="00403A06" w:rsidP="00403A06">
      <w:pPr>
        <w:spacing w:before="0" w:after="0"/>
        <w:rPr>
          <w:b/>
        </w:rPr>
      </w:pPr>
      <w:r w:rsidRPr="00403A06">
        <w:rPr>
          <w:b/>
        </w:rPr>
        <w:t xml:space="preserve">    private javax.swing.JLabel jLabel7;</w:t>
      </w:r>
    </w:p>
    <w:p w:rsidR="00403A06" w:rsidRPr="00403A06" w:rsidRDefault="00403A06" w:rsidP="00403A06">
      <w:pPr>
        <w:spacing w:before="0" w:after="0"/>
        <w:rPr>
          <w:b/>
        </w:rPr>
      </w:pPr>
      <w:r w:rsidRPr="00403A06">
        <w:rPr>
          <w:b/>
        </w:rPr>
        <w:t xml:space="preserve">    private javax.swing.JLabel jLabel8;</w:t>
      </w:r>
    </w:p>
    <w:p w:rsidR="00403A06" w:rsidRPr="00403A06" w:rsidRDefault="00403A06" w:rsidP="00403A06">
      <w:pPr>
        <w:spacing w:before="0" w:after="0"/>
        <w:rPr>
          <w:b/>
        </w:rPr>
      </w:pPr>
      <w:r w:rsidRPr="00403A06">
        <w:rPr>
          <w:b/>
        </w:rPr>
        <w:t xml:space="preserve">    private javax.swing.JLabel jLabel9;</w:t>
      </w:r>
    </w:p>
    <w:p w:rsidR="00403A06" w:rsidRPr="00403A06" w:rsidRDefault="00403A06" w:rsidP="00403A06">
      <w:pPr>
        <w:spacing w:before="0" w:after="0"/>
        <w:rPr>
          <w:b/>
        </w:rPr>
      </w:pPr>
      <w:r w:rsidRPr="00403A06">
        <w:rPr>
          <w:b/>
        </w:rPr>
        <w:t xml:space="preserve">    private javax.swing.JPanel jPanel1;</w:t>
      </w:r>
    </w:p>
    <w:p w:rsidR="00403A06" w:rsidRPr="00403A06" w:rsidRDefault="00403A06" w:rsidP="00403A06">
      <w:pPr>
        <w:spacing w:before="0" w:after="0"/>
        <w:rPr>
          <w:b/>
        </w:rPr>
      </w:pPr>
      <w:r w:rsidRPr="00403A06">
        <w:rPr>
          <w:b/>
        </w:rPr>
        <w:t xml:space="preserve">    private javax.swing.JPanel jPanel2;</w:t>
      </w:r>
    </w:p>
    <w:p w:rsidR="00403A06" w:rsidRPr="00403A06" w:rsidRDefault="00403A06" w:rsidP="00403A06">
      <w:pPr>
        <w:spacing w:before="0" w:after="0"/>
        <w:rPr>
          <w:b/>
        </w:rPr>
      </w:pPr>
      <w:r w:rsidRPr="00403A06">
        <w:rPr>
          <w:b/>
        </w:rPr>
        <w:t xml:space="preserve">    private javax.swing.JPanel jPanel3;</w:t>
      </w:r>
    </w:p>
    <w:p w:rsidR="00403A06" w:rsidRPr="00403A06" w:rsidRDefault="00403A06" w:rsidP="00403A06">
      <w:pPr>
        <w:spacing w:before="0" w:after="0"/>
        <w:rPr>
          <w:b/>
        </w:rPr>
      </w:pPr>
      <w:r w:rsidRPr="00403A06">
        <w:rPr>
          <w:b/>
        </w:rPr>
        <w:t xml:space="preserve">    private javax.swing.JPanel jPanel4;</w:t>
      </w:r>
    </w:p>
    <w:p w:rsidR="00403A06" w:rsidRPr="00403A06" w:rsidRDefault="00403A06" w:rsidP="00403A06">
      <w:pPr>
        <w:spacing w:before="0" w:after="0"/>
        <w:rPr>
          <w:b/>
        </w:rPr>
      </w:pPr>
      <w:r w:rsidRPr="00403A06">
        <w:rPr>
          <w:b/>
        </w:rPr>
        <w:t xml:space="preserve">    private javax.swing.JPanel jPanel5;</w:t>
      </w:r>
    </w:p>
    <w:p w:rsidR="00403A06" w:rsidRPr="00403A06" w:rsidRDefault="00403A06" w:rsidP="00403A06">
      <w:pPr>
        <w:spacing w:before="0" w:after="0"/>
        <w:rPr>
          <w:b/>
        </w:rPr>
      </w:pPr>
      <w:r w:rsidRPr="00403A06">
        <w:rPr>
          <w:b/>
        </w:rPr>
        <w:t xml:space="preserve">    private javax.swing.JPanel jPanel6;</w:t>
      </w:r>
    </w:p>
    <w:p w:rsidR="00403A06" w:rsidRPr="00403A06" w:rsidRDefault="00403A06" w:rsidP="00403A06">
      <w:pPr>
        <w:spacing w:before="0" w:after="0"/>
        <w:rPr>
          <w:b/>
        </w:rPr>
      </w:pPr>
      <w:r w:rsidRPr="00403A06">
        <w:rPr>
          <w:b/>
        </w:rPr>
        <w:t xml:space="preserve">    private javax.swing.JPanel jPanel8;</w:t>
      </w:r>
    </w:p>
    <w:p w:rsidR="00403A06" w:rsidRPr="00403A06" w:rsidRDefault="00403A06" w:rsidP="00403A06">
      <w:pPr>
        <w:spacing w:before="0" w:after="0"/>
        <w:rPr>
          <w:b/>
        </w:rPr>
      </w:pPr>
      <w:r w:rsidRPr="00403A06">
        <w:rPr>
          <w:b/>
        </w:rPr>
        <w:t xml:space="preserve">    private javax.swing.JLabel lblimg;</w:t>
      </w:r>
    </w:p>
    <w:p w:rsidR="00403A06" w:rsidRPr="00403A06" w:rsidRDefault="00403A06" w:rsidP="00403A06">
      <w:pPr>
        <w:spacing w:before="0" w:after="0"/>
        <w:rPr>
          <w:b/>
        </w:rPr>
      </w:pPr>
      <w:r w:rsidRPr="00403A06">
        <w:rPr>
          <w:b/>
        </w:rPr>
        <w:t xml:space="preserve">    private javax.swing.JLabel lblresult;</w:t>
      </w:r>
    </w:p>
    <w:p w:rsidR="00403A06" w:rsidRPr="00403A06" w:rsidRDefault="00403A06" w:rsidP="00403A06">
      <w:pPr>
        <w:spacing w:before="0" w:after="0"/>
        <w:rPr>
          <w:b/>
        </w:rPr>
      </w:pPr>
      <w:r w:rsidRPr="00403A06">
        <w:rPr>
          <w:b/>
        </w:rPr>
        <w:t xml:space="preserve">    private javax.swing.JTextField txtclass;</w:t>
      </w:r>
    </w:p>
    <w:p w:rsidR="00403A06" w:rsidRPr="00403A06" w:rsidRDefault="00403A06" w:rsidP="00403A06">
      <w:pPr>
        <w:spacing w:before="0" w:after="0"/>
        <w:rPr>
          <w:b/>
        </w:rPr>
      </w:pPr>
      <w:r w:rsidRPr="00403A06">
        <w:rPr>
          <w:b/>
        </w:rPr>
        <w:t xml:space="preserve">    private javax.swing.JTextField txtcomputer;</w:t>
      </w:r>
    </w:p>
    <w:p w:rsidR="00403A06" w:rsidRPr="00403A06" w:rsidRDefault="00403A06" w:rsidP="00403A06">
      <w:pPr>
        <w:spacing w:before="0" w:after="0"/>
        <w:rPr>
          <w:b/>
        </w:rPr>
      </w:pPr>
      <w:r w:rsidRPr="00403A06">
        <w:rPr>
          <w:b/>
        </w:rPr>
        <w:t xml:space="preserve">    private javax.swing.JTextField txtcomputer1;</w:t>
      </w:r>
    </w:p>
    <w:p w:rsidR="00403A06" w:rsidRPr="00403A06" w:rsidRDefault="00403A06" w:rsidP="00403A06">
      <w:pPr>
        <w:spacing w:before="0" w:after="0"/>
        <w:rPr>
          <w:b/>
        </w:rPr>
      </w:pPr>
      <w:r w:rsidRPr="00403A06">
        <w:rPr>
          <w:b/>
        </w:rPr>
        <w:t xml:space="preserve">    private javax.swing.JTextField txtcomputer3;</w:t>
      </w:r>
    </w:p>
    <w:p w:rsidR="00403A06" w:rsidRPr="00403A06" w:rsidRDefault="00403A06" w:rsidP="00403A06">
      <w:pPr>
        <w:spacing w:before="0" w:after="0"/>
        <w:rPr>
          <w:b/>
        </w:rPr>
      </w:pPr>
      <w:r w:rsidRPr="00403A06">
        <w:rPr>
          <w:b/>
        </w:rPr>
        <w:t xml:space="preserve">    private javax.swing.JTextField txtcomputer4;</w:t>
      </w:r>
    </w:p>
    <w:p w:rsidR="00403A06" w:rsidRPr="00403A06" w:rsidRDefault="00403A06" w:rsidP="00403A06">
      <w:pPr>
        <w:spacing w:before="0" w:after="0"/>
        <w:rPr>
          <w:b/>
        </w:rPr>
      </w:pPr>
      <w:r w:rsidRPr="00403A06">
        <w:rPr>
          <w:b/>
        </w:rPr>
        <w:t xml:space="preserve">    private javax.swing.JTextField txtcomputerp;</w:t>
      </w:r>
    </w:p>
    <w:p w:rsidR="00403A06" w:rsidRPr="00403A06" w:rsidRDefault="00403A06" w:rsidP="00403A06">
      <w:pPr>
        <w:spacing w:before="0" w:after="0"/>
        <w:rPr>
          <w:b/>
        </w:rPr>
      </w:pPr>
      <w:r w:rsidRPr="00403A06">
        <w:rPr>
          <w:b/>
        </w:rPr>
        <w:t xml:space="preserve">    private javax.swing.JTextField txtenglish;</w:t>
      </w:r>
    </w:p>
    <w:p w:rsidR="00403A06" w:rsidRPr="00403A06" w:rsidRDefault="00403A06" w:rsidP="00403A06">
      <w:pPr>
        <w:spacing w:before="0" w:after="0"/>
        <w:rPr>
          <w:b/>
        </w:rPr>
      </w:pPr>
      <w:r w:rsidRPr="00403A06">
        <w:rPr>
          <w:b/>
        </w:rPr>
        <w:t xml:space="preserve">    private javax.swing.JTextField txtenglish1;</w:t>
      </w:r>
    </w:p>
    <w:p w:rsidR="00403A06" w:rsidRPr="00403A06" w:rsidRDefault="00403A06" w:rsidP="00403A06">
      <w:pPr>
        <w:spacing w:before="0" w:after="0"/>
        <w:rPr>
          <w:b/>
        </w:rPr>
      </w:pPr>
      <w:r w:rsidRPr="00403A06">
        <w:rPr>
          <w:b/>
        </w:rPr>
        <w:t xml:space="preserve">    private javax.swing.JTextField txtenglish3;</w:t>
      </w:r>
    </w:p>
    <w:p w:rsidR="00403A06" w:rsidRPr="00403A06" w:rsidRDefault="00403A06" w:rsidP="00403A06">
      <w:pPr>
        <w:spacing w:before="0" w:after="0"/>
        <w:rPr>
          <w:b/>
        </w:rPr>
      </w:pPr>
      <w:r w:rsidRPr="00403A06">
        <w:rPr>
          <w:b/>
        </w:rPr>
        <w:t xml:space="preserve">    private javax.swing.JTextField txtenglish4;</w:t>
      </w:r>
    </w:p>
    <w:p w:rsidR="00403A06" w:rsidRPr="00403A06" w:rsidRDefault="00403A06" w:rsidP="00403A06">
      <w:pPr>
        <w:spacing w:before="0" w:after="0"/>
        <w:rPr>
          <w:b/>
        </w:rPr>
      </w:pPr>
      <w:r w:rsidRPr="00403A06">
        <w:rPr>
          <w:b/>
        </w:rPr>
        <w:t xml:space="preserve">    private javax.swing.JTextField txtenglishp;</w:t>
      </w:r>
    </w:p>
    <w:p w:rsidR="00403A06" w:rsidRPr="00403A06" w:rsidRDefault="00403A06" w:rsidP="00403A06">
      <w:pPr>
        <w:spacing w:before="0" w:after="0"/>
        <w:rPr>
          <w:b/>
        </w:rPr>
      </w:pPr>
      <w:r w:rsidRPr="00403A06">
        <w:rPr>
          <w:b/>
        </w:rPr>
        <w:t xml:space="preserve">    private javax.swing.JTextField txtgrade;</w:t>
      </w:r>
    </w:p>
    <w:p w:rsidR="00403A06" w:rsidRPr="00403A06" w:rsidRDefault="00403A06" w:rsidP="00403A06">
      <w:pPr>
        <w:spacing w:before="0" w:after="0"/>
        <w:rPr>
          <w:b/>
        </w:rPr>
      </w:pPr>
      <w:r w:rsidRPr="00403A06">
        <w:rPr>
          <w:b/>
        </w:rPr>
        <w:t xml:space="preserve">    private javax.swing.JTextField txthindi;</w:t>
      </w:r>
    </w:p>
    <w:p w:rsidR="00403A06" w:rsidRPr="00403A06" w:rsidRDefault="00403A06" w:rsidP="00403A06">
      <w:pPr>
        <w:spacing w:before="0" w:after="0"/>
        <w:rPr>
          <w:b/>
        </w:rPr>
      </w:pPr>
      <w:r w:rsidRPr="00403A06">
        <w:rPr>
          <w:b/>
        </w:rPr>
        <w:t xml:space="preserve">    private javax.swing.JTextField txthindi1;</w:t>
      </w:r>
    </w:p>
    <w:p w:rsidR="00403A06" w:rsidRPr="00403A06" w:rsidRDefault="00403A06" w:rsidP="00403A06">
      <w:pPr>
        <w:spacing w:before="0" w:after="0"/>
        <w:rPr>
          <w:b/>
        </w:rPr>
      </w:pPr>
      <w:r w:rsidRPr="00403A06">
        <w:rPr>
          <w:b/>
        </w:rPr>
        <w:t xml:space="preserve">    private javax.swing.JTextField txthindi3;</w:t>
      </w:r>
    </w:p>
    <w:p w:rsidR="00403A06" w:rsidRPr="00403A06" w:rsidRDefault="00403A06" w:rsidP="00403A06">
      <w:pPr>
        <w:spacing w:before="0" w:after="0"/>
        <w:rPr>
          <w:b/>
        </w:rPr>
      </w:pPr>
      <w:r w:rsidRPr="00403A06">
        <w:rPr>
          <w:b/>
        </w:rPr>
        <w:t xml:space="preserve">    private javax.swing.JTextField txthindi4;</w:t>
      </w:r>
    </w:p>
    <w:p w:rsidR="00403A06" w:rsidRPr="00403A06" w:rsidRDefault="00403A06" w:rsidP="00403A06">
      <w:pPr>
        <w:spacing w:before="0" w:after="0"/>
        <w:rPr>
          <w:b/>
        </w:rPr>
      </w:pPr>
      <w:r w:rsidRPr="00403A06">
        <w:rPr>
          <w:b/>
        </w:rPr>
        <w:t xml:space="preserve">    private javax.swing.JTextField txthindip;</w:t>
      </w:r>
    </w:p>
    <w:p w:rsidR="00403A06" w:rsidRPr="00403A06" w:rsidRDefault="00403A06" w:rsidP="00403A06">
      <w:pPr>
        <w:spacing w:before="0" w:after="0"/>
        <w:rPr>
          <w:b/>
        </w:rPr>
      </w:pPr>
      <w:r w:rsidRPr="00403A06">
        <w:rPr>
          <w:b/>
        </w:rPr>
        <w:t xml:space="preserve">    private javax.swing.JTextField txtmath;</w:t>
      </w:r>
    </w:p>
    <w:p w:rsidR="00403A06" w:rsidRPr="00403A06" w:rsidRDefault="00403A06" w:rsidP="00403A06">
      <w:pPr>
        <w:spacing w:before="0" w:after="0"/>
        <w:rPr>
          <w:b/>
        </w:rPr>
      </w:pPr>
      <w:r w:rsidRPr="00403A06">
        <w:rPr>
          <w:b/>
        </w:rPr>
        <w:t xml:space="preserve">    private javax.swing.JTextField txtmath1;</w:t>
      </w:r>
    </w:p>
    <w:p w:rsidR="00403A06" w:rsidRPr="00403A06" w:rsidRDefault="00403A06" w:rsidP="00403A06">
      <w:pPr>
        <w:spacing w:before="0" w:after="0"/>
        <w:rPr>
          <w:b/>
        </w:rPr>
      </w:pPr>
      <w:r w:rsidRPr="00403A06">
        <w:rPr>
          <w:b/>
        </w:rPr>
        <w:t xml:space="preserve">    private javax.swing.JTextField txtmath3;</w:t>
      </w:r>
    </w:p>
    <w:p w:rsidR="00403A06" w:rsidRPr="00403A06" w:rsidRDefault="00403A06" w:rsidP="00403A06">
      <w:pPr>
        <w:spacing w:before="0" w:after="0"/>
        <w:rPr>
          <w:b/>
        </w:rPr>
      </w:pPr>
      <w:r w:rsidRPr="00403A06">
        <w:rPr>
          <w:b/>
        </w:rPr>
        <w:t xml:space="preserve">    private javax.swing.JTextField txtmath4;</w:t>
      </w:r>
    </w:p>
    <w:p w:rsidR="00403A06" w:rsidRPr="00403A06" w:rsidRDefault="00403A06" w:rsidP="00403A06">
      <w:pPr>
        <w:spacing w:before="0" w:after="0"/>
        <w:rPr>
          <w:b/>
        </w:rPr>
      </w:pPr>
      <w:r w:rsidRPr="00403A06">
        <w:rPr>
          <w:b/>
        </w:rPr>
        <w:t xml:space="preserve">    private javax.swing.JTextField txtmathp;</w:t>
      </w:r>
    </w:p>
    <w:p w:rsidR="00403A06" w:rsidRPr="00403A06" w:rsidRDefault="00403A06" w:rsidP="00403A06">
      <w:pPr>
        <w:spacing w:before="0" w:after="0"/>
        <w:rPr>
          <w:b/>
        </w:rPr>
      </w:pPr>
      <w:r w:rsidRPr="00403A06">
        <w:rPr>
          <w:b/>
        </w:rPr>
        <w:t xml:space="preserve">    private javax.swing.JTextField txtnm;</w:t>
      </w:r>
    </w:p>
    <w:p w:rsidR="00403A06" w:rsidRPr="00403A06" w:rsidRDefault="00403A06" w:rsidP="00403A06">
      <w:pPr>
        <w:spacing w:before="0" w:after="0"/>
        <w:rPr>
          <w:b/>
        </w:rPr>
      </w:pPr>
      <w:r w:rsidRPr="00403A06">
        <w:rPr>
          <w:b/>
        </w:rPr>
        <w:t xml:space="preserve">    private javax.swing.JTextField txtrollno;</w:t>
      </w:r>
    </w:p>
    <w:p w:rsidR="00403A06" w:rsidRPr="00403A06" w:rsidRDefault="00403A06" w:rsidP="00403A06">
      <w:pPr>
        <w:spacing w:before="0" w:after="0"/>
        <w:rPr>
          <w:b/>
        </w:rPr>
      </w:pPr>
      <w:r w:rsidRPr="00403A06">
        <w:rPr>
          <w:b/>
        </w:rPr>
        <w:t xml:space="preserve">    private javax.swing.JTextField txtscience;</w:t>
      </w:r>
    </w:p>
    <w:p w:rsidR="00403A06" w:rsidRPr="00403A06" w:rsidRDefault="00403A06" w:rsidP="00403A06">
      <w:pPr>
        <w:spacing w:before="0" w:after="0"/>
        <w:rPr>
          <w:b/>
        </w:rPr>
      </w:pPr>
      <w:r w:rsidRPr="00403A06">
        <w:rPr>
          <w:b/>
        </w:rPr>
        <w:t xml:space="preserve">    private javax.swing.JTextField txtscience1;</w:t>
      </w:r>
    </w:p>
    <w:p w:rsidR="00403A06" w:rsidRPr="00403A06" w:rsidRDefault="00403A06" w:rsidP="00403A06">
      <w:pPr>
        <w:spacing w:before="0" w:after="0"/>
        <w:rPr>
          <w:b/>
        </w:rPr>
      </w:pPr>
      <w:r w:rsidRPr="00403A06">
        <w:rPr>
          <w:b/>
        </w:rPr>
        <w:t xml:space="preserve">    private javax.swing.JTextField txtscience3;</w:t>
      </w:r>
    </w:p>
    <w:p w:rsidR="00403A06" w:rsidRPr="00403A06" w:rsidRDefault="00403A06" w:rsidP="00403A06">
      <w:pPr>
        <w:spacing w:before="0" w:after="0"/>
        <w:rPr>
          <w:b/>
        </w:rPr>
      </w:pPr>
      <w:r w:rsidRPr="00403A06">
        <w:rPr>
          <w:b/>
        </w:rPr>
        <w:t xml:space="preserve">    private javax.swing.JTextField txtscience4;</w:t>
      </w:r>
    </w:p>
    <w:p w:rsidR="00403A06" w:rsidRPr="00403A06" w:rsidRDefault="00403A06" w:rsidP="00403A06">
      <w:pPr>
        <w:spacing w:before="0" w:after="0"/>
        <w:rPr>
          <w:b/>
        </w:rPr>
      </w:pPr>
      <w:r w:rsidRPr="00403A06">
        <w:rPr>
          <w:b/>
        </w:rPr>
        <w:lastRenderedPageBreak/>
        <w:t xml:space="preserve">    private javax.swing.JTextField txtsciencep;</w:t>
      </w:r>
    </w:p>
    <w:p w:rsidR="00403A06" w:rsidRPr="00403A06" w:rsidRDefault="00403A06" w:rsidP="00403A06">
      <w:pPr>
        <w:spacing w:before="0" w:after="0"/>
        <w:rPr>
          <w:b/>
        </w:rPr>
      </w:pPr>
      <w:r w:rsidRPr="00403A06">
        <w:rPr>
          <w:b/>
        </w:rPr>
        <w:t xml:space="preserve">    private javax.swing.JTextField txttotal;</w:t>
      </w:r>
    </w:p>
    <w:p w:rsidR="00403A06" w:rsidRPr="00403A06" w:rsidRDefault="00403A06" w:rsidP="00403A06">
      <w:pPr>
        <w:spacing w:before="0" w:after="0"/>
        <w:rPr>
          <w:b/>
        </w:rPr>
      </w:pPr>
      <w:r w:rsidRPr="00403A06">
        <w:rPr>
          <w:b/>
        </w:rPr>
        <w:t xml:space="preserve">    private javax.swing.JTextField txttotal1;</w:t>
      </w:r>
    </w:p>
    <w:p w:rsidR="00403A06" w:rsidRPr="00403A06" w:rsidRDefault="00403A06" w:rsidP="00403A06">
      <w:pPr>
        <w:spacing w:before="0" w:after="0"/>
        <w:rPr>
          <w:b/>
        </w:rPr>
      </w:pPr>
      <w:r w:rsidRPr="00403A06">
        <w:rPr>
          <w:b/>
        </w:rPr>
        <w:t xml:space="preserve">    private javax.swing.JTextField txttotal3;</w:t>
      </w:r>
    </w:p>
    <w:p w:rsidR="00403A06" w:rsidRPr="00403A06" w:rsidRDefault="00403A06" w:rsidP="00403A06">
      <w:pPr>
        <w:spacing w:before="0" w:after="0"/>
        <w:rPr>
          <w:b/>
        </w:rPr>
      </w:pPr>
      <w:r w:rsidRPr="00403A06">
        <w:rPr>
          <w:b/>
        </w:rPr>
        <w:t xml:space="preserve">    private javax.swing.JTextField txttotal4;</w:t>
      </w:r>
    </w:p>
    <w:p w:rsidR="00403A06" w:rsidRPr="00403A06" w:rsidRDefault="00403A06" w:rsidP="00403A06">
      <w:pPr>
        <w:spacing w:before="0" w:after="0"/>
        <w:rPr>
          <w:b/>
        </w:rPr>
      </w:pPr>
      <w:r w:rsidRPr="00403A06">
        <w:rPr>
          <w:b/>
        </w:rPr>
        <w:t xml:space="preserve">    private javax.swing.JTextField txttotalp;</w:t>
      </w:r>
    </w:p>
    <w:p w:rsidR="00403A06" w:rsidRPr="00403A06" w:rsidRDefault="00403A06" w:rsidP="00403A06">
      <w:pPr>
        <w:spacing w:before="0" w:after="0"/>
        <w:rPr>
          <w:b/>
        </w:rPr>
      </w:pPr>
      <w:r w:rsidRPr="00403A06">
        <w:rPr>
          <w:b/>
        </w:rPr>
        <w:t xml:space="preserve">    // End of variables declaration                   </w:t>
      </w:r>
    </w:p>
    <w:p w:rsidR="00C06B5B" w:rsidRDefault="00403A06" w:rsidP="00403A06">
      <w:pPr>
        <w:spacing w:before="0" w:after="0"/>
        <w:rPr>
          <w:b/>
        </w:rPr>
      </w:pPr>
      <w:r w:rsidRPr="00403A06">
        <w:rPr>
          <w:b/>
        </w:rPr>
        <w:t>}</w:t>
      </w: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D23F9D">
      <w:pPr>
        <w:spacing w:before="0" w:after="0"/>
        <w:rPr>
          <w:b/>
          <w:sz w:val="32"/>
          <w:szCs w:val="32"/>
        </w:rPr>
      </w:pPr>
      <w:r>
        <w:rPr>
          <w:b/>
          <w:sz w:val="32"/>
          <w:szCs w:val="32"/>
        </w:rPr>
        <w:t>Print Window of Student (printwindow</w:t>
      </w:r>
      <w:r w:rsidRPr="004B4F9A">
        <w:rPr>
          <w:b/>
          <w:sz w:val="32"/>
          <w:szCs w:val="32"/>
        </w:rPr>
        <w:t>.java):-</w:t>
      </w:r>
    </w:p>
    <w:p w:rsidR="00D23F9D" w:rsidRDefault="00D23F9D" w:rsidP="00403A06">
      <w:pPr>
        <w:spacing w:before="0" w:after="0"/>
        <w:rPr>
          <w:b/>
        </w:rPr>
      </w:pPr>
    </w:p>
    <w:p w:rsidR="00D23F9D" w:rsidRDefault="00D23F9D" w:rsidP="00403A06">
      <w:pPr>
        <w:spacing w:before="0" w:after="0"/>
        <w:rPr>
          <w:b/>
        </w:rPr>
      </w:pPr>
      <w:r>
        <w:rPr>
          <w:b/>
          <w:noProof/>
          <w:lang w:eastAsia="en-US"/>
        </w:rPr>
        <w:drawing>
          <wp:inline distT="0" distB="0" distL="0" distR="0">
            <wp:extent cx="6453781" cy="3356518"/>
            <wp:effectExtent l="19050" t="0" r="4169" b="0"/>
            <wp:docPr id="44" name="Picture 43" descr="print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window.PNG"/>
                    <pic:cNvPicPr/>
                  </pic:nvPicPr>
                  <pic:blipFill>
                    <a:blip r:embed="rId60"/>
                    <a:stretch>
                      <a:fillRect/>
                    </a:stretch>
                  </pic:blipFill>
                  <pic:spPr>
                    <a:xfrm>
                      <a:off x="0" y="0"/>
                      <a:ext cx="6458570" cy="3359009"/>
                    </a:xfrm>
                    <a:prstGeom prst="rect">
                      <a:avLst/>
                    </a:prstGeom>
                  </pic:spPr>
                </pic:pic>
              </a:graphicData>
            </a:graphic>
          </wp:inline>
        </w:drawing>
      </w: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Pr="00D23F9D" w:rsidRDefault="00D23F9D" w:rsidP="00403A06">
      <w:pPr>
        <w:spacing w:before="0" w:after="0"/>
        <w:rPr>
          <w:rFonts w:ascii="Times New Roman" w:hAnsi="Times New Roman" w:cs="Times New Roman"/>
          <w:b/>
          <w:sz w:val="22"/>
        </w:rPr>
      </w:pPr>
      <w:r w:rsidRPr="00D23F9D">
        <w:rPr>
          <w:rFonts w:ascii="Times New Roman" w:hAnsi="Times New Roman" w:cs="Times New Roman"/>
          <w:b/>
          <w:sz w:val="22"/>
        </w:rPr>
        <w:t>Code :</w:t>
      </w:r>
    </w:p>
    <w:p w:rsidR="00D23F9D" w:rsidRDefault="00D23F9D" w:rsidP="00403A06">
      <w:pPr>
        <w:spacing w:before="0" w:after="0"/>
        <w:rPr>
          <w:b/>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package schoolmangment;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import javax.swing.JOptionPane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w:t>
      </w:r>
    </w:p>
    <w:p w:rsidR="00D23F9D" w:rsidRPr="00D23F9D" w:rsidRDefault="00D23F9D" w:rsidP="00D23F9D">
      <w:pPr>
        <w:spacing w:before="0" w:after="0"/>
        <w:rPr>
          <w:sz w:val="22"/>
          <w:szCs w:val="22"/>
        </w:rPr>
      </w:pPr>
      <w:r>
        <w:rPr>
          <w:rFonts w:ascii="Times New Roman" w:hAnsi="Times New Roman" w:cs="Times New Roman"/>
          <w:b/>
          <w:sz w:val="22"/>
        </w:rPr>
        <w:t xml:space="preserve"> * @author </w:t>
      </w:r>
      <w:r w:rsidRPr="009F3240">
        <w:rPr>
          <w:sz w:val="22"/>
          <w:szCs w:val="22"/>
        </w:rPr>
        <w:t>Rishav Kashyap (Rishu)</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public class PrintAllResult extends javax.swing.JFrame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 Creates new form PrintAllResult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PrintAllResult()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initComponents();</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this.setLocationRelativeTo(null);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@SuppressWarnings("unchecked")</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&lt;editor-fold defaultstate="collapsed" desc="Generated Code"&gt;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initComponents()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jLabel7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 = new javax.swing.JButton();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 = new javax.swing.JPanel();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fee = new javax.swing.JComboBox();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jLabel3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jLabel2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atten = new javax.swing.JComboBox();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jLabel1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exam = new javax.swing.JComboBox();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staff = new javax.swing.JComboBox();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jLabel4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jLabel5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jLabel8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jLabel9 = new javax.swing.JLabel();</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jLabel7.setText("jLabel7");</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setDefaultCloseOperation(javax.swing.WindowConstants.EXIT_ON_CLOSE);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setCursor(new java.awt.Cursor(java.awt.Cursor.DEFAULT_CURSOR));</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getContentPane().setLayout(new org.netbeans.lib.awtextra.AbsoluteLayout());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jButton1.setBackground(new java.awt.Color(255, 0, 0));</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jButton1.setFont(new java.awt.Font("Tahoma", 1, 11));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jButton1.setForeground(new java.awt.Color(255, 255, 255));</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jButton1.setText("Exit");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jButton1.addActionListener(new java.awt.event.ActionListener()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actionPerformed(java.awt.event.ActionEvent evt)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jButton1ActionPerformed(evt);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getContentPane().add(jButton1, new org.netbeans.lib.awtextra.AbsoluteConstraints(600, 300, -1, -1));</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jPanel2.setBackground(new java.awt.Color(255, 153, 255));</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jPanel2.setBorder(javax.swing.BorderFactory.createEtchedBorder());</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fee.setModel(new javax.swing.DefaultComboBoxModel(new String[] { "Select Option :", "Fee"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fee.addActionListener(new java.awt.event.ActionListener()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actionPerformed(java.awt.event.ActionEvent evt)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feeActionPerformed(evt);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jLabel3.setFont(new java.awt.Font("Tahoma", 1, 11));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jLabel3.setForeground(new java.awt.Color(0, 0, 153));</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jLabel3.setText("FEE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jLabel2.setFont(new java.awt.Font("Tahoma", 1, 11));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jLabel2.setForeground(new java.awt.Color(0, 0, 204));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jLabel2.setText("Attendance Report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atten.setModel(new javax.swing.DefaultComboBoxModel(new String[] { "Select Option :", "Attendation"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atten.addActionListener(new java.awt.event.ActionListener()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actionPerformed(java.awt.event.ActionEvent evt)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attenActionPerformed(evt);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jLabel1.setFont(new java.awt.Font("Tahoma", 1, 11));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jLabel1.setForeground(new java.awt.Color(0, 0, 204));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jLabel1.setText("Exam Result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exam.setModel(new javax.swing.DefaultComboBoxModel(new String[] { "Select Option :", "First_Exam", "Second_Exam", "Final_Exam"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exam.addActionListener(new java.awt.event.ActionListener()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actionPerformed(java.awt.event.ActionEvent evt)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examActionPerformed(evt);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staff.setModel(new javax.swing.DefaultComboBoxModel(new String[] { "Select option:", "Staff Record"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staff.addActionListener(new java.awt.event.ActionListener()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actionPerformed(java.awt.event.ActionEvent evt)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staffActionPerformed(evt);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jLabel4.setFont(new java.awt.Font("Tahoma", 1, 11));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jLabel4.setForeground(new java.awt.Color(0, 0, 204));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jLabel4.setText("Staff Records: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javax.swing.GroupLayout jPanel2Layout = new javax.swing.GroupLayout(jPanel2);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jPanel2.setLayout(jPanel2Layout);</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jPanel2Layout.setHorizontalGroup(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jPanel2Layout.createParallelGroup(javax.swing.GroupLayout.Alignment.LEADING)</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.addContainerGap()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.addGroup(jPanel2Layout.createParallelGroup(javax.swing.GroupLayout.Alignment.TRAILING)</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.addComponent(jLabel1, javax.swing.GroupLayout.PREFERRED_SIZE, 120,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.addGap(12, 12, 12)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.addComponent(exam, javax.swing.GroupLayout.PREFERRED_SIZE, 134,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.addGap(18, 18, 18)</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.addComponent(atten, javax.swing.GroupLayout.PREFERRED_SIZE, 134,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.addGroup(jPanel2Layout.createParallelGroup(javax.swing.GroupLayout.Alignment.LEADING)</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.addGap(53, 53, 53)</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.addComponent(jLabel3))</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.addGap(18, 18, 18)</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.addPreferredGap(javax.swing.LayoutStyle.ComponentPlacement.UNRELATED)</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.addGroup(jPanel2Layout.createParallelGroup(javax.swing.GroupLayout.Alignment.LEADING)</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.addComponent(staff, javax.swing.GroupLayout.PREFERRED_SIZE, 134,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.addComponent(fee, javax.swing.GroupLayout.PREFERRED_SIZE, 134,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.addContainerGap(56, Short.MAX_VALUE))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jPanel2Layout.setVerticalGroup(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jPanel2Layout.createParallelGroup(javax.swing.GroupLayout.Alignment.LEADING)</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.addGroup(javax.swing.GroupLayout.Alignment.TRAILING, jPanel2Layout.createSequentialGroup()</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.addContainerGap(34, Short.MAX_VALUE)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.addGroup(jPanel2Layout.createParallelGroup(javax.swing.GroupLayout.Alignment.BASELINE)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.addComponent(jLabel1, javax.swing.GroupLayout.PREFERRED_SIZE, 22,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.addComponent(exam, javax.swing.GroupLayout.PREFERRED_SIZE, javax.swing.GroupLayout.DEFAULT_SIZE,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.addComponent(jLabel3)</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.addComponent(fee, javax.swing.GroupLayout.PREFERRED_SIZE, javax.swing.GroupLayout.DEFAULT_SIZE,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.addGap(37, 37, 37)</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.addGroup(jPanel2Layout.createParallelGroup(javax.swing.GroupLayout.Alignment.BASELINE)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.addComponent(atten, javax.swing.GroupLayout.PREFERRED_SIZE, javax.swing.GroupLayout.DEFAULT_SIZE,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.addComponent(jLabel4)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.addComponent(staff, javax.swing.GroupLayout.PREFERRED_SIZE, javax.swing.GroupLayout.DEFAULT_SIZE, javax.swing.GroupLayout.PREFERRED_SIZE))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.addGap(57, 57, 57))</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getContentPane().add(jPanel2, new org.netbeans.lib.awtextra.AbsoluteConstraints(50, 110, 580, -1));</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jLabel5.setIcon(new javax.swing.ImageIcon(getClass().getResource("/schoolmangment/img/img/jan.jpg")));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getContentPane().add(jLabel5, new org.netbeans.lib.awtextra.AbsoluteConstraints(0, 80, 690, 250));</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jLabel8.setFont(new java.awt.Font("Snap ITC", 2, 18));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jLabel8.setForeground(new java.awt.Color(255, 51, 51));</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jLabel8.setText("PRINT WINDOW");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getContentPane().add(jLabel8, new org.netbeans.lib.awtextra.AbsoluteConstraints(330, 40, 200, 40));</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jLabel9.setIcon(new javax.swing.ImageIcon(getClass().getResource("/schoolmangment/img/printback.png"))); // NOI18N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jLabel9.setText("jLabel9");</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getContentPane().add(jLabel9, new org.netbeans.lib.awtextra.AbsoluteConstraints(0, 0, 690, 80));</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pack();</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&lt;/editor-fold&gt;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examActionPerformed(java.awt.event.ActionEvent evt)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String s;</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s=(String)exam.getSelectedItem();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if(s.equalsIgnoreCase("first_exam"))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first_exam().show();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else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if(s.equalsIgnoreCase("second_exam"))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Second_Exam_Result().show();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if(s.equalsIgnoreCase("final_exam"))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final_result_print().show();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feeActionPerformed(java.awt.event.ActionEvent evt)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String s;</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s=(String)fee.getSelectedItem();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if(s.equalsIgnoreCase("Fee"))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show_fee().show();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staffActionPerformed(java.awt.event.ActionEvent evt)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String s;</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s=(String)staff.getSelectedItem();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if(s.equalsIgnoreCase("Staff Record"))</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emp_show().show();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attenActionPerformed(java.awt.event.ActionEvent evt)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String s;</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s=(String)atten.getSelectedItem();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if(s.equalsIgnoreCase("Attendation"))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dailyattendance().show();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void jButton1ActionPerformed(java.awt.event.ActionEvent evt)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int r;</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r=JOptionPane.showConfirmDialog(null, "Do you want to close this Window");</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if(r==JOptionPane.OK_OPTION)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this.dispose();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static void main(String args[])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try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for (javax.swing.UIManager.LookAndFeelInfo info : javax.swing.UIManager.getInstalledLookAndFeels())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if ("Nimbus".equals(info.getName()))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javax.swing.UIManager.setLookAndFeel(info.getClassName());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break;</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catch (ClassNotFoundException ex)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java.util.logging.Logger.getLogger(PrintAllResult.class.getName()).log(java.util.logging.Level.SEVERE, null, ex);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catch (InstantiationException ex)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java.util.logging.Logger.getLogger(PrintAllResult.class.getName()).log(java.util.logging.Level.SEVERE, null, ex);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catch (IllegalAccessException ex)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java.util.logging.Logger.getLogger(PrintAllResult.class.getName()).log(java.util.logging.Level.SEVERE, null, ex);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catch (javax.swing.UnsupportedLookAndFeelException ex)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java.util.logging.Logger.getLogger(PrintAllResult.class.getName()).log(java.util.logging.Level.SEVERE, null, ex);</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java.awt.EventQueue.invokeLater(new Runnable()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public void run()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new PrintAllResult().setVisible(true);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w:t>
      </w:r>
    </w:p>
    <w:p w:rsidR="00D23F9D" w:rsidRPr="00D23F9D" w:rsidRDefault="00D23F9D" w:rsidP="00D23F9D">
      <w:pPr>
        <w:spacing w:before="0" w:after="0"/>
        <w:rPr>
          <w:rFonts w:ascii="Times New Roman" w:hAnsi="Times New Roman" w:cs="Times New Roman"/>
          <w:b/>
          <w:sz w:val="22"/>
        </w:rPr>
      </w:pP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Variables declaration - do not modify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javax.swing.JComboBox atten;</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javax.swing.JComboBox exam;</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javax.swing.JComboBox fee;</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javax.swing.JButton jButton1;</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jLabel1;</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jLabel3;</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jLabel4;</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lastRenderedPageBreak/>
        <w:t xml:space="preserve">    private javax.swing.JLabel jLabel5;</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jLabel7;</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jLabel8;</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javax.swing.JLabel jLabel9;</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javax.swing.JPanel jPanel2;</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private javax.swing.JComboBox staff;</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 xml:space="preserve">    // End of variables declaration                   </w:t>
      </w:r>
    </w:p>
    <w:p w:rsidR="00D23F9D" w:rsidRPr="00D23F9D" w:rsidRDefault="00D23F9D" w:rsidP="00D23F9D">
      <w:pPr>
        <w:spacing w:before="0" w:after="0"/>
        <w:rPr>
          <w:rFonts w:ascii="Times New Roman" w:hAnsi="Times New Roman" w:cs="Times New Roman"/>
          <w:b/>
          <w:sz w:val="22"/>
        </w:rPr>
      </w:pPr>
      <w:r w:rsidRPr="00D23F9D">
        <w:rPr>
          <w:rFonts w:ascii="Times New Roman" w:hAnsi="Times New Roman" w:cs="Times New Roman"/>
          <w:b/>
          <w:sz w:val="22"/>
        </w:rPr>
        <w:t>}</w:t>
      </w: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D23F9D">
      <w:pPr>
        <w:spacing w:before="0" w:after="0"/>
        <w:rPr>
          <w:b/>
        </w:rPr>
      </w:pPr>
    </w:p>
    <w:p w:rsidR="00DB7E0D" w:rsidRDefault="00DB7E0D" w:rsidP="00D23F9D">
      <w:pPr>
        <w:spacing w:before="0" w:after="0"/>
        <w:rPr>
          <w:b/>
        </w:rPr>
      </w:pPr>
    </w:p>
    <w:p w:rsidR="00DB7E0D" w:rsidRDefault="00DB7E0D" w:rsidP="00D23F9D">
      <w:pPr>
        <w:spacing w:before="0" w:after="0"/>
        <w:rPr>
          <w:b/>
        </w:rPr>
      </w:pPr>
    </w:p>
    <w:p w:rsidR="00DB7E0D" w:rsidRDefault="00DB7E0D" w:rsidP="00D23F9D">
      <w:pPr>
        <w:spacing w:before="0" w:after="0"/>
        <w:rPr>
          <w:b/>
        </w:rPr>
      </w:pPr>
    </w:p>
    <w:p w:rsidR="00DB7E0D" w:rsidRDefault="00DB7E0D" w:rsidP="00D23F9D">
      <w:pPr>
        <w:spacing w:before="0" w:after="0"/>
        <w:rPr>
          <w:b/>
        </w:rPr>
      </w:pPr>
    </w:p>
    <w:p w:rsidR="00D23F9D" w:rsidRDefault="00D23F9D" w:rsidP="00D23F9D">
      <w:pPr>
        <w:spacing w:before="0" w:after="0"/>
        <w:rPr>
          <w:b/>
          <w:sz w:val="32"/>
          <w:szCs w:val="32"/>
        </w:rPr>
      </w:pPr>
      <w:r>
        <w:rPr>
          <w:b/>
          <w:sz w:val="32"/>
          <w:szCs w:val="32"/>
        </w:rPr>
        <w:t>Gallery   (picture</w:t>
      </w:r>
      <w:r w:rsidRPr="004B4F9A">
        <w:rPr>
          <w:b/>
          <w:sz w:val="32"/>
          <w:szCs w:val="32"/>
        </w:rPr>
        <w:t>.java):-</w:t>
      </w:r>
    </w:p>
    <w:p w:rsidR="00D23F9D" w:rsidRDefault="00D23F9D" w:rsidP="00D23F9D">
      <w:pPr>
        <w:spacing w:before="0" w:after="0"/>
        <w:rPr>
          <w:b/>
          <w:sz w:val="32"/>
          <w:szCs w:val="32"/>
        </w:rPr>
      </w:pPr>
    </w:p>
    <w:p w:rsidR="00D23F9D" w:rsidRDefault="00D23F9D" w:rsidP="00D23F9D">
      <w:pPr>
        <w:spacing w:before="0" w:after="0"/>
        <w:rPr>
          <w:b/>
          <w:sz w:val="32"/>
          <w:szCs w:val="32"/>
        </w:rPr>
      </w:pPr>
      <w:r>
        <w:rPr>
          <w:b/>
          <w:noProof/>
          <w:sz w:val="32"/>
          <w:szCs w:val="32"/>
          <w:lang w:eastAsia="en-US"/>
        </w:rPr>
        <w:drawing>
          <wp:inline distT="0" distB="0" distL="0" distR="0">
            <wp:extent cx="6281340" cy="2531327"/>
            <wp:effectExtent l="19050" t="0" r="5160" b="0"/>
            <wp:docPr id="45" name="Picture 44" descr="gal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ary.PNG"/>
                    <pic:cNvPicPr/>
                  </pic:nvPicPr>
                  <pic:blipFill>
                    <a:blip r:embed="rId61"/>
                    <a:stretch>
                      <a:fillRect/>
                    </a:stretch>
                  </pic:blipFill>
                  <pic:spPr>
                    <a:xfrm>
                      <a:off x="0" y="0"/>
                      <a:ext cx="6277905" cy="2529943"/>
                    </a:xfrm>
                    <a:prstGeom prst="rect">
                      <a:avLst/>
                    </a:prstGeom>
                  </pic:spPr>
                </pic:pic>
              </a:graphicData>
            </a:graphic>
          </wp:inline>
        </w:drawing>
      </w: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Pr="00D23F9D" w:rsidRDefault="00D23F9D" w:rsidP="00403A06">
      <w:pPr>
        <w:spacing w:before="0" w:after="0"/>
        <w:rPr>
          <w:rFonts w:ascii="Times New Roman" w:hAnsi="Times New Roman" w:cs="Times New Roman"/>
          <w:b/>
          <w:sz w:val="22"/>
        </w:rPr>
      </w:pPr>
    </w:p>
    <w:p w:rsidR="00D23F9D" w:rsidRPr="00D23F9D" w:rsidRDefault="00D23F9D" w:rsidP="00403A06">
      <w:pPr>
        <w:spacing w:before="0" w:after="0"/>
        <w:rPr>
          <w:rFonts w:ascii="Times New Roman" w:hAnsi="Times New Roman" w:cs="Times New Roman"/>
          <w:b/>
          <w:sz w:val="22"/>
        </w:rPr>
      </w:pPr>
      <w:r w:rsidRPr="00D23F9D">
        <w:rPr>
          <w:rFonts w:ascii="Times New Roman" w:hAnsi="Times New Roman" w:cs="Times New Roman"/>
          <w:b/>
          <w:sz w:val="22"/>
        </w:rPr>
        <w:t>Code :</w:t>
      </w:r>
    </w:p>
    <w:p w:rsidR="00D23F9D" w:rsidRDefault="00D23F9D" w:rsidP="00403A06">
      <w:pPr>
        <w:spacing w:before="0" w:after="0"/>
        <w:rPr>
          <w:b/>
        </w:rPr>
      </w:pPr>
    </w:p>
    <w:p w:rsidR="00D23F9D" w:rsidRPr="00D23F9D" w:rsidRDefault="00D23F9D" w:rsidP="00D23F9D">
      <w:pPr>
        <w:spacing w:before="0" w:after="0"/>
        <w:rPr>
          <w:b/>
        </w:rPr>
      </w:pPr>
      <w:r w:rsidRPr="00D23F9D">
        <w:rPr>
          <w:b/>
        </w:rPr>
        <w:t>package schoolmangment;</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import javax.swing.JOptionPane;</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lastRenderedPageBreak/>
        <w:t>/**</w:t>
      </w:r>
    </w:p>
    <w:p w:rsidR="00D23F9D" w:rsidRPr="00D23F9D" w:rsidRDefault="00D23F9D" w:rsidP="00D23F9D">
      <w:pPr>
        <w:spacing w:before="0" w:after="0"/>
        <w:rPr>
          <w:b/>
        </w:rPr>
      </w:pPr>
      <w:r>
        <w:rPr>
          <w:b/>
        </w:rPr>
        <w:t xml:space="preserve"> * @author </w:t>
      </w:r>
      <w:r w:rsidRPr="009F3240">
        <w:rPr>
          <w:sz w:val="22"/>
          <w:szCs w:val="22"/>
        </w:rPr>
        <w:t>Rishav Kashyap (Rishu)</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public class picture extends javax.swing.JFrame {</w:t>
      </w:r>
    </w:p>
    <w:p w:rsidR="00D23F9D" w:rsidRPr="00D23F9D" w:rsidRDefault="00D23F9D" w:rsidP="00D23F9D">
      <w:pPr>
        <w:spacing w:before="0" w:after="0"/>
        <w:rPr>
          <w:b/>
        </w:rPr>
      </w:pPr>
    </w:p>
    <w:p w:rsid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w:t>
      </w:r>
    </w:p>
    <w:p w:rsidR="00D23F9D" w:rsidRPr="00D23F9D" w:rsidRDefault="00D23F9D" w:rsidP="00D23F9D">
      <w:pPr>
        <w:spacing w:before="0" w:after="0"/>
        <w:rPr>
          <w:b/>
        </w:rPr>
      </w:pPr>
      <w:r w:rsidRPr="00D23F9D">
        <w:rPr>
          <w:b/>
        </w:rPr>
        <w:t xml:space="preserve">     * Creates new form picture</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public picture() {</w:t>
      </w:r>
    </w:p>
    <w:p w:rsidR="00D23F9D" w:rsidRPr="00D23F9D" w:rsidRDefault="00D23F9D" w:rsidP="00D23F9D">
      <w:pPr>
        <w:spacing w:before="0" w:after="0"/>
        <w:rPr>
          <w:b/>
        </w:rPr>
      </w:pPr>
      <w:r w:rsidRPr="00D23F9D">
        <w:rPr>
          <w:b/>
        </w:rPr>
        <w:t xml:space="preserve">        initComponents();</w:t>
      </w:r>
    </w:p>
    <w:p w:rsidR="00D23F9D" w:rsidRPr="00D23F9D" w:rsidRDefault="00D23F9D" w:rsidP="00D23F9D">
      <w:pPr>
        <w:spacing w:before="0" w:after="0"/>
        <w:rPr>
          <w:b/>
        </w:rPr>
      </w:pPr>
      <w:r w:rsidRPr="00D23F9D">
        <w:rPr>
          <w:b/>
        </w:rPr>
        <w:t xml:space="preserve">         this.setLocationRelativeTo(null);</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@SuppressWarnings("unchecked")</w:t>
      </w:r>
    </w:p>
    <w:p w:rsidR="00D23F9D" w:rsidRPr="00D23F9D" w:rsidRDefault="00D23F9D" w:rsidP="00D23F9D">
      <w:pPr>
        <w:spacing w:before="0" w:after="0"/>
        <w:rPr>
          <w:b/>
        </w:rPr>
      </w:pPr>
      <w:r w:rsidRPr="00D23F9D">
        <w:rPr>
          <w:b/>
        </w:rPr>
        <w:t xml:space="preserve">    // &lt;editor-fold defaultstate="collapsed" desc="Generated Code"&gt;                          </w:t>
      </w:r>
    </w:p>
    <w:p w:rsidR="00D23F9D" w:rsidRPr="00D23F9D" w:rsidRDefault="00D23F9D" w:rsidP="00D23F9D">
      <w:pPr>
        <w:spacing w:before="0" w:after="0"/>
        <w:rPr>
          <w:b/>
        </w:rPr>
      </w:pPr>
      <w:r w:rsidRPr="00D23F9D">
        <w:rPr>
          <w:b/>
        </w:rPr>
        <w:t xml:space="preserve">    private void initComponents() {</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jButton1 = new javax.swing.JButton();</w:t>
      </w:r>
    </w:p>
    <w:p w:rsidR="00D23F9D" w:rsidRPr="00D23F9D" w:rsidRDefault="00D23F9D" w:rsidP="00D23F9D">
      <w:pPr>
        <w:spacing w:before="0" w:after="0"/>
        <w:rPr>
          <w:b/>
        </w:rPr>
      </w:pPr>
      <w:r w:rsidRPr="00D23F9D">
        <w:rPr>
          <w:b/>
        </w:rPr>
        <w:t xml:space="preserve">        jButton2 = new javax.swing.JButton();</w:t>
      </w:r>
    </w:p>
    <w:p w:rsidR="00D23F9D" w:rsidRPr="00D23F9D" w:rsidRDefault="00D23F9D" w:rsidP="00D23F9D">
      <w:pPr>
        <w:spacing w:before="0" w:after="0"/>
        <w:rPr>
          <w:b/>
        </w:rPr>
      </w:pPr>
      <w:r w:rsidRPr="00D23F9D">
        <w:rPr>
          <w:b/>
        </w:rPr>
        <w:t xml:space="preserve">        jButton6 = new javax.swing.JButton();</w:t>
      </w:r>
    </w:p>
    <w:p w:rsidR="00D23F9D" w:rsidRPr="00D23F9D" w:rsidRDefault="00D23F9D" w:rsidP="00D23F9D">
      <w:pPr>
        <w:spacing w:before="0" w:after="0"/>
        <w:rPr>
          <w:b/>
        </w:rPr>
      </w:pPr>
      <w:r w:rsidRPr="00D23F9D">
        <w:rPr>
          <w:b/>
        </w:rPr>
        <w:t xml:space="preserve">        jButton11 = new javax.swing.JButton();</w:t>
      </w:r>
    </w:p>
    <w:p w:rsidR="00D23F9D" w:rsidRPr="00D23F9D" w:rsidRDefault="00D23F9D" w:rsidP="00D23F9D">
      <w:pPr>
        <w:spacing w:before="0" w:after="0"/>
        <w:rPr>
          <w:b/>
        </w:rPr>
      </w:pPr>
      <w:r w:rsidRPr="00D23F9D">
        <w:rPr>
          <w:b/>
        </w:rPr>
        <w:t xml:space="preserve">        jLabel1 = new javax.swing.JLabel();</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setDefaultCloseOperation(javax.swing.WindowConstants.EXIT_ON_CLOSE);</w:t>
      </w:r>
    </w:p>
    <w:p w:rsidR="00D23F9D" w:rsidRPr="00D23F9D" w:rsidRDefault="00D23F9D" w:rsidP="00D23F9D">
      <w:pPr>
        <w:spacing w:before="0" w:after="0"/>
        <w:rPr>
          <w:b/>
        </w:rPr>
      </w:pPr>
      <w:r w:rsidRPr="00D23F9D">
        <w:rPr>
          <w:b/>
        </w:rPr>
        <w:t xml:space="preserve">        getContentPane().setLayout(new org.netbeans.lib.awtextra.AbsoluteLayout());</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jButton1.setIcon(new javax.swing.ImageIcon(getClass().getResource("/schoolmangment/img/gallery/1st Icon.png"))); // NOI18N</w:t>
      </w:r>
    </w:p>
    <w:p w:rsidR="00D23F9D" w:rsidRPr="00D23F9D" w:rsidRDefault="00D23F9D" w:rsidP="00D23F9D">
      <w:pPr>
        <w:spacing w:before="0" w:after="0"/>
        <w:rPr>
          <w:b/>
        </w:rPr>
      </w:pPr>
      <w:r w:rsidRPr="00D23F9D">
        <w:rPr>
          <w:b/>
        </w:rPr>
        <w:t xml:space="preserve">        jButton1.addActionListener(new java.awt.event.ActionListener() {</w:t>
      </w:r>
    </w:p>
    <w:p w:rsidR="00D23F9D" w:rsidRPr="00D23F9D" w:rsidRDefault="00D23F9D" w:rsidP="00D23F9D">
      <w:pPr>
        <w:spacing w:before="0" w:after="0"/>
        <w:rPr>
          <w:b/>
        </w:rPr>
      </w:pPr>
      <w:r w:rsidRPr="00D23F9D">
        <w:rPr>
          <w:b/>
        </w:rPr>
        <w:t xml:space="preserve">            public void actionPerformed(java.awt.event.ActionEvent evt) {</w:t>
      </w:r>
    </w:p>
    <w:p w:rsidR="00D23F9D" w:rsidRPr="00D23F9D" w:rsidRDefault="00D23F9D" w:rsidP="00D23F9D">
      <w:pPr>
        <w:spacing w:before="0" w:after="0"/>
        <w:rPr>
          <w:b/>
        </w:rPr>
      </w:pPr>
      <w:r w:rsidRPr="00D23F9D">
        <w:rPr>
          <w:b/>
        </w:rPr>
        <w:t xml:space="preserve">                jButton1ActionPerformed(evt);</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getContentPane().add(jButton1, new org.netbeans.lib.awtextra.AbsoluteConstraints(10, 10, 190, 200));</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jButton2.setIcon(new javax.swing.ImageIcon(getClass().getResource("/schoolmangment/img/gallery/2nd Icon.png"))); // NOI18N</w:t>
      </w:r>
    </w:p>
    <w:p w:rsidR="00D23F9D" w:rsidRPr="00D23F9D" w:rsidRDefault="00D23F9D" w:rsidP="00D23F9D">
      <w:pPr>
        <w:spacing w:before="0" w:after="0"/>
        <w:rPr>
          <w:b/>
        </w:rPr>
      </w:pPr>
      <w:r w:rsidRPr="00D23F9D">
        <w:rPr>
          <w:b/>
        </w:rPr>
        <w:t xml:space="preserve">        jButton2.addActionListener(new java.awt.event.ActionListener() {</w:t>
      </w:r>
    </w:p>
    <w:p w:rsidR="00D23F9D" w:rsidRPr="00D23F9D" w:rsidRDefault="00D23F9D" w:rsidP="00D23F9D">
      <w:pPr>
        <w:spacing w:before="0" w:after="0"/>
        <w:rPr>
          <w:b/>
        </w:rPr>
      </w:pPr>
      <w:r w:rsidRPr="00D23F9D">
        <w:rPr>
          <w:b/>
        </w:rPr>
        <w:t xml:space="preserve">            public void actionPerformed(java.awt.event.ActionEvent evt) {</w:t>
      </w:r>
    </w:p>
    <w:p w:rsidR="00D23F9D" w:rsidRPr="00D23F9D" w:rsidRDefault="00D23F9D" w:rsidP="00D23F9D">
      <w:pPr>
        <w:spacing w:before="0" w:after="0"/>
        <w:rPr>
          <w:b/>
        </w:rPr>
      </w:pPr>
      <w:r w:rsidRPr="00D23F9D">
        <w:rPr>
          <w:b/>
        </w:rPr>
        <w:t xml:space="preserve">                jButton2ActionPerformed(evt);</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lastRenderedPageBreak/>
        <w:t xml:space="preserve">        });</w:t>
      </w:r>
    </w:p>
    <w:p w:rsidR="00D23F9D" w:rsidRPr="00D23F9D" w:rsidRDefault="00D23F9D" w:rsidP="00D23F9D">
      <w:pPr>
        <w:spacing w:before="0" w:after="0"/>
        <w:rPr>
          <w:b/>
        </w:rPr>
      </w:pPr>
      <w:r w:rsidRPr="00D23F9D">
        <w:rPr>
          <w:b/>
        </w:rPr>
        <w:t xml:space="preserve">        getContentPane().add(jButton2, new org.netbeans.lib.awtextra.AbsoluteConstraints(450, 10, 190, 200));</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jButton6.setIcon(new javax.swing.ImageIcon(getClass().getResource("/schoolmangment/img/gallery/3rd Icon.png"))); // NOI18N</w:t>
      </w:r>
    </w:p>
    <w:p w:rsidR="00D23F9D" w:rsidRPr="00D23F9D" w:rsidRDefault="00D23F9D" w:rsidP="00D23F9D">
      <w:pPr>
        <w:spacing w:before="0" w:after="0"/>
        <w:rPr>
          <w:b/>
        </w:rPr>
      </w:pPr>
      <w:r w:rsidRPr="00D23F9D">
        <w:rPr>
          <w:b/>
        </w:rPr>
        <w:t xml:space="preserve">        jButton6.addActionListener(new java.awt.event.ActionListener() {</w:t>
      </w:r>
    </w:p>
    <w:p w:rsidR="00D23F9D" w:rsidRPr="00D23F9D" w:rsidRDefault="00D23F9D" w:rsidP="00D23F9D">
      <w:pPr>
        <w:spacing w:before="0" w:after="0"/>
        <w:rPr>
          <w:b/>
        </w:rPr>
      </w:pPr>
      <w:r w:rsidRPr="00D23F9D">
        <w:rPr>
          <w:b/>
        </w:rPr>
        <w:t xml:space="preserve">            public void actionPerformed(java.awt.event.ActionEvent evt) {</w:t>
      </w:r>
    </w:p>
    <w:p w:rsidR="00D23F9D" w:rsidRPr="00D23F9D" w:rsidRDefault="00D23F9D" w:rsidP="00D23F9D">
      <w:pPr>
        <w:spacing w:before="0" w:after="0"/>
        <w:rPr>
          <w:b/>
        </w:rPr>
      </w:pPr>
      <w:r w:rsidRPr="00D23F9D">
        <w:rPr>
          <w:b/>
        </w:rPr>
        <w:t xml:space="preserve">                jButton6ActionPerformed(evt);</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getContentPane().add(jButton6, new org.netbeans.lib.awtextra.AbsoluteConstraints(220, 10, 200, 200));</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jButton11.setBackground(new java.awt.Color(255, 0, 0));</w:t>
      </w:r>
    </w:p>
    <w:p w:rsidR="00D23F9D" w:rsidRPr="00D23F9D" w:rsidRDefault="00D23F9D" w:rsidP="00D23F9D">
      <w:pPr>
        <w:spacing w:before="0" w:after="0"/>
        <w:rPr>
          <w:b/>
        </w:rPr>
      </w:pPr>
      <w:r w:rsidRPr="00D23F9D">
        <w:rPr>
          <w:b/>
        </w:rPr>
        <w:t xml:space="preserve">        jButton11.setForeground(new java.awt.Color(255, 255, 255));</w:t>
      </w:r>
    </w:p>
    <w:p w:rsidR="00D23F9D" w:rsidRPr="00D23F9D" w:rsidRDefault="00D23F9D" w:rsidP="00D23F9D">
      <w:pPr>
        <w:spacing w:before="0" w:after="0"/>
        <w:rPr>
          <w:b/>
        </w:rPr>
      </w:pPr>
      <w:r w:rsidRPr="00D23F9D">
        <w:rPr>
          <w:b/>
        </w:rPr>
        <w:t xml:space="preserve">        jButton11.setText("Go Back to Homepage ");</w:t>
      </w:r>
    </w:p>
    <w:p w:rsidR="00D23F9D" w:rsidRPr="00D23F9D" w:rsidRDefault="00D23F9D" w:rsidP="00D23F9D">
      <w:pPr>
        <w:spacing w:before="0" w:after="0"/>
        <w:rPr>
          <w:b/>
        </w:rPr>
      </w:pPr>
      <w:r w:rsidRPr="00D23F9D">
        <w:rPr>
          <w:b/>
        </w:rPr>
        <w:t xml:space="preserve">        jButton11.addActionListener(new java.awt.event.ActionListener() {</w:t>
      </w:r>
    </w:p>
    <w:p w:rsidR="00D23F9D" w:rsidRPr="00D23F9D" w:rsidRDefault="00D23F9D" w:rsidP="00D23F9D">
      <w:pPr>
        <w:spacing w:before="0" w:after="0"/>
        <w:rPr>
          <w:b/>
        </w:rPr>
      </w:pPr>
      <w:r w:rsidRPr="00D23F9D">
        <w:rPr>
          <w:b/>
        </w:rPr>
        <w:t xml:space="preserve">            public void actionPerformed(java.awt.event.ActionEvent evt) {</w:t>
      </w:r>
    </w:p>
    <w:p w:rsidR="00D23F9D" w:rsidRPr="00D23F9D" w:rsidRDefault="00D23F9D" w:rsidP="00D23F9D">
      <w:pPr>
        <w:spacing w:before="0" w:after="0"/>
        <w:rPr>
          <w:b/>
        </w:rPr>
      </w:pPr>
      <w:r w:rsidRPr="00D23F9D">
        <w:rPr>
          <w:b/>
        </w:rPr>
        <w:t xml:space="preserve">                jButton11ActionPerformed(evt);</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getContentPane().add(jButton11, new org.netbeans.lib.awtextra.AbsoluteConstraints(480, 220, 170, 20));</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jLabel1.setIcon(new javax.swing.ImageIcon(getClass().getResource("/schoolmangment/img/img/background.gif"))); // NOI18N</w:t>
      </w:r>
    </w:p>
    <w:p w:rsidR="00D23F9D" w:rsidRPr="00D23F9D" w:rsidRDefault="00D23F9D" w:rsidP="00D23F9D">
      <w:pPr>
        <w:spacing w:before="0" w:after="0"/>
        <w:rPr>
          <w:b/>
        </w:rPr>
      </w:pPr>
      <w:r w:rsidRPr="00D23F9D">
        <w:rPr>
          <w:b/>
        </w:rPr>
        <w:t xml:space="preserve">        getContentPane().add(jLabel1, new org.netbeans.lib.awtextra.Absolu</w:t>
      </w:r>
      <w:r>
        <w:rPr>
          <w:b/>
        </w:rPr>
        <w:t>teConstraints(0, 0, 660, 240));</w:t>
      </w:r>
    </w:p>
    <w:p w:rsidR="00D23F9D" w:rsidRPr="00D23F9D" w:rsidRDefault="00D23F9D" w:rsidP="00D23F9D">
      <w:pPr>
        <w:spacing w:before="0" w:after="0"/>
        <w:rPr>
          <w:b/>
        </w:rPr>
      </w:pPr>
      <w:r w:rsidRPr="00D23F9D">
        <w:rPr>
          <w:b/>
        </w:rPr>
        <w:t xml:space="preserve">        pack();</w:t>
      </w:r>
    </w:p>
    <w:p w:rsidR="00D23F9D" w:rsidRPr="00D23F9D" w:rsidRDefault="00D23F9D" w:rsidP="00D23F9D">
      <w:pPr>
        <w:spacing w:before="0" w:after="0"/>
        <w:rPr>
          <w:b/>
        </w:rPr>
      </w:pPr>
      <w:r w:rsidRPr="00D23F9D">
        <w:rPr>
          <w:b/>
        </w:rPr>
        <w:t xml:space="preserve">    }// &lt;/edito</w:t>
      </w:r>
      <w:r>
        <w:rPr>
          <w:b/>
        </w:rPr>
        <w:t xml:space="preserve">r-fold&gt;                        </w:t>
      </w:r>
    </w:p>
    <w:p w:rsidR="00D23F9D" w:rsidRPr="00D23F9D" w:rsidRDefault="00D23F9D" w:rsidP="00D23F9D">
      <w:pPr>
        <w:spacing w:before="0" w:after="0"/>
        <w:rPr>
          <w:b/>
        </w:rPr>
      </w:pPr>
      <w:r w:rsidRPr="00D23F9D">
        <w:rPr>
          <w:b/>
        </w:rPr>
        <w:t xml:space="preserve">    private void jButton2ActionPerformed(java.awt.event.ActionEvent evt) {                                         </w:t>
      </w:r>
    </w:p>
    <w:p w:rsidR="00D23F9D" w:rsidRPr="00D23F9D" w:rsidRDefault="00D23F9D" w:rsidP="00D23F9D">
      <w:pPr>
        <w:spacing w:before="0" w:after="0"/>
        <w:rPr>
          <w:b/>
        </w:rPr>
      </w:pPr>
      <w:r w:rsidRPr="00D23F9D">
        <w:rPr>
          <w:b/>
        </w:rPr>
        <w:t xml:space="preserve">         this.dispose();</w:t>
      </w:r>
    </w:p>
    <w:p w:rsidR="00D23F9D" w:rsidRPr="00D23F9D" w:rsidRDefault="00D23F9D" w:rsidP="00D23F9D">
      <w:pPr>
        <w:spacing w:before="0" w:after="0"/>
        <w:rPr>
          <w:b/>
        </w:rPr>
      </w:pPr>
      <w:r w:rsidRPr="00D23F9D">
        <w:rPr>
          <w:b/>
        </w:rPr>
        <w:t xml:space="preserve">        new pics_study().show();</w:t>
      </w:r>
    </w:p>
    <w:p w:rsidR="00D23F9D" w:rsidRPr="00D23F9D" w:rsidRDefault="00D23F9D" w:rsidP="00D23F9D">
      <w:pPr>
        <w:spacing w:before="0" w:after="0"/>
        <w:rPr>
          <w:b/>
        </w:rPr>
      </w:pPr>
      <w:r w:rsidRPr="00D23F9D">
        <w:rPr>
          <w:b/>
        </w:rPr>
        <w:t xml:space="preserve">    }         </w:t>
      </w:r>
      <w:r>
        <w:rPr>
          <w:b/>
        </w:rPr>
        <w:t xml:space="preserve">                               </w:t>
      </w:r>
    </w:p>
    <w:p w:rsidR="00D23F9D" w:rsidRPr="00D23F9D" w:rsidRDefault="00D23F9D" w:rsidP="00D23F9D">
      <w:pPr>
        <w:spacing w:before="0" w:after="0"/>
        <w:rPr>
          <w:b/>
        </w:rPr>
      </w:pPr>
      <w:r w:rsidRPr="00D23F9D">
        <w:rPr>
          <w:b/>
        </w:rPr>
        <w:t xml:space="preserve">    private void jButton11ActionPerformed(java.awt.event.ActionEvent evt) {                                          </w:t>
      </w:r>
      <w:r>
        <w:rPr>
          <w:b/>
        </w:rPr>
        <w:t xml:space="preserve">   </w:t>
      </w:r>
      <w:r w:rsidRPr="00D23F9D">
        <w:rPr>
          <w:b/>
        </w:rPr>
        <w:t xml:space="preserve">   </w:t>
      </w:r>
    </w:p>
    <w:p w:rsidR="00D23F9D" w:rsidRPr="00D23F9D" w:rsidRDefault="00D23F9D" w:rsidP="00D23F9D">
      <w:pPr>
        <w:spacing w:before="0" w:after="0"/>
        <w:rPr>
          <w:b/>
        </w:rPr>
      </w:pPr>
      <w:r w:rsidRPr="00D23F9D">
        <w:rPr>
          <w:b/>
        </w:rPr>
        <w:t xml:space="preserve">           this.dispose();        </w:t>
      </w:r>
    </w:p>
    <w:p w:rsidR="00D23F9D" w:rsidRPr="00D23F9D" w:rsidRDefault="00D23F9D" w:rsidP="00D23F9D">
      <w:pPr>
        <w:spacing w:before="0" w:after="0"/>
        <w:rPr>
          <w:b/>
        </w:rPr>
      </w:pPr>
      <w:r w:rsidRPr="00D23F9D">
        <w:rPr>
          <w:b/>
        </w:rPr>
        <w:t xml:space="preserve">    }                                         </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private void jButton1ActionPerformed(java.awt.event.ActionEvent evt) {                                         </w:t>
      </w:r>
    </w:p>
    <w:p w:rsidR="00D23F9D" w:rsidRPr="00D23F9D" w:rsidRDefault="00D23F9D" w:rsidP="00D23F9D">
      <w:pPr>
        <w:spacing w:before="0" w:after="0"/>
        <w:rPr>
          <w:b/>
        </w:rPr>
      </w:pPr>
      <w:r w:rsidRPr="00D23F9D">
        <w:rPr>
          <w:b/>
        </w:rPr>
        <w:t xml:space="preserve">        this.dispose();</w:t>
      </w:r>
    </w:p>
    <w:p w:rsidR="00D23F9D" w:rsidRPr="00D23F9D" w:rsidRDefault="00D23F9D" w:rsidP="00D23F9D">
      <w:pPr>
        <w:spacing w:before="0" w:after="0"/>
        <w:rPr>
          <w:b/>
        </w:rPr>
      </w:pPr>
      <w:r w:rsidRPr="00D23F9D">
        <w:rPr>
          <w:b/>
        </w:rPr>
        <w:t xml:space="preserve">        new picture_3().show();</w:t>
      </w:r>
    </w:p>
    <w:p w:rsidR="00D23F9D" w:rsidRPr="00D23F9D" w:rsidRDefault="00D23F9D" w:rsidP="00D23F9D">
      <w:pPr>
        <w:spacing w:before="0" w:after="0"/>
        <w:rPr>
          <w:b/>
        </w:rPr>
      </w:pPr>
      <w:r w:rsidRPr="00D23F9D">
        <w:rPr>
          <w:b/>
        </w:rPr>
        <w:lastRenderedPageBreak/>
        <w:t xml:space="preserve">    }                                      </w:t>
      </w:r>
      <w:r>
        <w:rPr>
          <w:b/>
        </w:rPr>
        <w:t xml:space="preserve">  </w:t>
      </w:r>
    </w:p>
    <w:p w:rsidR="00D23F9D" w:rsidRPr="00D23F9D" w:rsidRDefault="00D23F9D" w:rsidP="00D23F9D">
      <w:pPr>
        <w:spacing w:before="0" w:after="0"/>
        <w:rPr>
          <w:b/>
        </w:rPr>
      </w:pPr>
      <w:r w:rsidRPr="00D23F9D">
        <w:rPr>
          <w:b/>
        </w:rPr>
        <w:t xml:space="preserve">    private void jButton6ActionPerformed(java.awt.event.ActionEvent evt) {                                         </w:t>
      </w:r>
    </w:p>
    <w:p w:rsidR="00D23F9D" w:rsidRPr="00D23F9D" w:rsidRDefault="00D23F9D" w:rsidP="00D23F9D">
      <w:pPr>
        <w:spacing w:before="0" w:after="0"/>
        <w:rPr>
          <w:b/>
        </w:rPr>
      </w:pPr>
      <w:r w:rsidRPr="00D23F9D">
        <w:rPr>
          <w:b/>
        </w:rPr>
        <w:t xml:space="preserve">         new student1().show();</w:t>
      </w:r>
    </w:p>
    <w:p w:rsidR="00D23F9D" w:rsidRPr="00D23F9D" w:rsidRDefault="00D23F9D" w:rsidP="00D23F9D">
      <w:pPr>
        <w:spacing w:before="0" w:after="0"/>
        <w:rPr>
          <w:b/>
        </w:rPr>
      </w:pPr>
      <w:r w:rsidRPr="00D23F9D">
        <w:rPr>
          <w:b/>
        </w:rPr>
        <w:t xml:space="preserve">    }                                        </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 @param args the command line arguments</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public static void main(String args[]) {</w:t>
      </w:r>
    </w:p>
    <w:p w:rsidR="00D23F9D" w:rsidRPr="00D23F9D" w:rsidRDefault="00D23F9D" w:rsidP="00D23F9D">
      <w:pPr>
        <w:spacing w:before="0" w:after="0"/>
        <w:rPr>
          <w:b/>
        </w:rPr>
      </w:pPr>
      <w:r w:rsidRPr="00D23F9D">
        <w:rPr>
          <w:b/>
        </w:rPr>
        <w:t xml:space="preserve">        try {</w:t>
      </w:r>
    </w:p>
    <w:p w:rsidR="00D23F9D" w:rsidRPr="00D23F9D" w:rsidRDefault="00D23F9D" w:rsidP="00D23F9D">
      <w:pPr>
        <w:spacing w:before="0" w:after="0"/>
        <w:rPr>
          <w:b/>
        </w:rPr>
      </w:pPr>
      <w:r w:rsidRPr="00D23F9D">
        <w:rPr>
          <w:b/>
        </w:rPr>
        <w:t xml:space="preserve">            for (javax.swing.UIManager.LookAndFeelInfo info : javax.swing.UIManager.getInstalledLookAndFeels()) {</w:t>
      </w:r>
    </w:p>
    <w:p w:rsidR="00D23F9D" w:rsidRPr="00D23F9D" w:rsidRDefault="00D23F9D" w:rsidP="00D23F9D">
      <w:pPr>
        <w:spacing w:before="0" w:after="0"/>
        <w:rPr>
          <w:b/>
        </w:rPr>
      </w:pPr>
      <w:r w:rsidRPr="00D23F9D">
        <w:rPr>
          <w:b/>
        </w:rPr>
        <w:t xml:space="preserve">                if ("Nimbus".equals(info.getName())) {</w:t>
      </w:r>
    </w:p>
    <w:p w:rsidR="00D23F9D" w:rsidRPr="00D23F9D" w:rsidRDefault="00D23F9D" w:rsidP="00D23F9D">
      <w:pPr>
        <w:spacing w:before="0" w:after="0"/>
        <w:rPr>
          <w:b/>
        </w:rPr>
      </w:pPr>
      <w:r w:rsidRPr="00D23F9D">
        <w:rPr>
          <w:b/>
        </w:rPr>
        <w:t xml:space="preserve">                    javax.swing.UIManager.setLookAndFeel(info.getClassName());</w:t>
      </w:r>
    </w:p>
    <w:p w:rsidR="00D23F9D" w:rsidRPr="00D23F9D" w:rsidRDefault="00D23F9D" w:rsidP="00D23F9D">
      <w:pPr>
        <w:spacing w:before="0" w:after="0"/>
        <w:rPr>
          <w:b/>
        </w:rPr>
      </w:pPr>
      <w:r w:rsidRPr="00D23F9D">
        <w:rPr>
          <w:b/>
        </w:rPr>
        <w:t xml:space="preserve">                    break;</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 catch (ClassNotFoundException ex) {</w:t>
      </w:r>
    </w:p>
    <w:p w:rsidR="00D23F9D" w:rsidRPr="00D23F9D" w:rsidRDefault="00D23F9D" w:rsidP="00D23F9D">
      <w:pPr>
        <w:spacing w:before="0" w:after="0"/>
        <w:rPr>
          <w:b/>
        </w:rPr>
      </w:pPr>
      <w:r w:rsidRPr="00D23F9D">
        <w:rPr>
          <w:b/>
        </w:rPr>
        <w:t xml:space="preserve">            java.util.logging.Logger.getLogger(picture.class.getName()).log(java.util.logging.Level.SEVERE, null, ex);</w:t>
      </w:r>
    </w:p>
    <w:p w:rsidR="00D23F9D" w:rsidRPr="00D23F9D" w:rsidRDefault="00D23F9D" w:rsidP="00D23F9D">
      <w:pPr>
        <w:spacing w:before="0" w:after="0"/>
        <w:rPr>
          <w:b/>
        </w:rPr>
      </w:pPr>
      <w:r w:rsidRPr="00D23F9D">
        <w:rPr>
          <w:b/>
        </w:rPr>
        <w:t xml:space="preserve">        } catch (InstantiationException ex) {</w:t>
      </w:r>
    </w:p>
    <w:p w:rsidR="00D23F9D" w:rsidRPr="00D23F9D" w:rsidRDefault="00D23F9D" w:rsidP="00D23F9D">
      <w:pPr>
        <w:spacing w:before="0" w:after="0"/>
        <w:rPr>
          <w:b/>
        </w:rPr>
      </w:pPr>
      <w:r w:rsidRPr="00D23F9D">
        <w:rPr>
          <w:b/>
        </w:rPr>
        <w:t xml:space="preserve">            java.util.logging.Logger.getLogger(picture.class.getName()).log(java.util.logging.Level.SEVERE, null, ex);</w:t>
      </w:r>
    </w:p>
    <w:p w:rsidR="00D23F9D" w:rsidRPr="00D23F9D" w:rsidRDefault="00D23F9D" w:rsidP="00D23F9D">
      <w:pPr>
        <w:spacing w:before="0" w:after="0"/>
        <w:rPr>
          <w:b/>
        </w:rPr>
      </w:pPr>
      <w:r w:rsidRPr="00D23F9D">
        <w:rPr>
          <w:b/>
        </w:rPr>
        <w:t xml:space="preserve">        } catch (IllegalAccessException ex) {</w:t>
      </w:r>
    </w:p>
    <w:p w:rsidR="00D23F9D" w:rsidRPr="00D23F9D" w:rsidRDefault="00D23F9D" w:rsidP="00D23F9D">
      <w:pPr>
        <w:spacing w:before="0" w:after="0"/>
        <w:rPr>
          <w:b/>
        </w:rPr>
      </w:pPr>
      <w:r w:rsidRPr="00D23F9D">
        <w:rPr>
          <w:b/>
        </w:rPr>
        <w:t xml:space="preserve">            java.util.logging.Logger.getLogger(picture.class.getName()).log(java.util.logging.Level.SEVERE, null, ex);</w:t>
      </w:r>
    </w:p>
    <w:p w:rsidR="00D23F9D" w:rsidRPr="00D23F9D" w:rsidRDefault="00D23F9D" w:rsidP="00D23F9D">
      <w:pPr>
        <w:spacing w:before="0" w:after="0"/>
        <w:rPr>
          <w:b/>
        </w:rPr>
      </w:pPr>
      <w:r w:rsidRPr="00D23F9D">
        <w:rPr>
          <w:b/>
        </w:rPr>
        <w:t xml:space="preserve">        } catch (javax.swing.UnsupportedLookAndFeelException ex) {</w:t>
      </w:r>
    </w:p>
    <w:p w:rsidR="00D23F9D" w:rsidRPr="00D23F9D" w:rsidRDefault="00D23F9D" w:rsidP="00D23F9D">
      <w:pPr>
        <w:spacing w:before="0" w:after="0"/>
        <w:rPr>
          <w:b/>
        </w:rPr>
      </w:pPr>
      <w:r w:rsidRPr="00D23F9D">
        <w:rPr>
          <w:b/>
        </w:rPr>
        <w:t xml:space="preserve">            java.util.logging.Logger.getLogger(picture.class.getName()).log(java.util.logging.Level.SEVERE, null, ex);</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//&lt;/editor-fold&gt;</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t xml:space="preserve">        /* Create and display the form */</w:t>
      </w:r>
    </w:p>
    <w:p w:rsidR="00D23F9D" w:rsidRPr="00D23F9D" w:rsidRDefault="00D23F9D" w:rsidP="00D23F9D">
      <w:pPr>
        <w:spacing w:before="0" w:after="0"/>
        <w:rPr>
          <w:b/>
        </w:rPr>
      </w:pPr>
      <w:r w:rsidRPr="00D23F9D">
        <w:rPr>
          <w:b/>
        </w:rPr>
        <w:t xml:space="preserve">        java.awt.EventQueue.invokeLater(new Runnable() {</w:t>
      </w:r>
    </w:p>
    <w:p w:rsidR="00D23F9D" w:rsidRPr="00D23F9D" w:rsidRDefault="00D23F9D" w:rsidP="00D23F9D">
      <w:pPr>
        <w:spacing w:before="0" w:after="0"/>
        <w:rPr>
          <w:b/>
        </w:rPr>
      </w:pPr>
      <w:r w:rsidRPr="00D23F9D">
        <w:rPr>
          <w:b/>
        </w:rPr>
        <w:t xml:space="preserve">            public void run() {</w:t>
      </w:r>
    </w:p>
    <w:p w:rsidR="00D23F9D" w:rsidRPr="00D23F9D" w:rsidRDefault="00D23F9D" w:rsidP="00D23F9D">
      <w:pPr>
        <w:spacing w:before="0" w:after="0"/>
        <w:rPr>
          <w:b/>
        </w:rPr>
      </w:pPr>
      <w:r w:rsidRPr="00D23F9D">
        <w:rPr>
          <w:b/>
        </w:rPr>
        <w:t xml:space="preserve">                new picture().setVisible(true);</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r w:rsidRPr="00D23F9D">
        <w:rPr>
          <w:b/>
        </w:rPr>
        <w:t xml:space="preserve">    }</w:t>
      </w:r>
    </w:p>
    <w:p w:rsidR="00D23F9D" w:rsidRPr="00D23F9D" w:rsidRDefault="00D23F9D" w:rsidP="00D23F9D">
      <w:pPr>
        <w:spacing w:before="0" w:after="0"/>
        <w:rPr>
          <w:b/>
        </w:rPr>
      </w:pPr>
    </w:p>
    <w:p w:rsidR="00D23F9D" w:rsidRPr="00D23F9D" w:rsidRDefault="00D23F9D" w:rsidP="00D23F9D">
      <w:pPr>
        <w:spacing w:before="0" w:after="0"/>
        <w:rPr>
          <w:b/>
        </w:rPr>
      </w:pPr>
      <w:r w:rsidRPr="00D23F9D">
        <w:rPr>
          <w:b/>
        </w:rPr>
        <w:lastRenderedPageBreak/>
        <w:t xml:space="preserve">    // Variables declaration - do not modify                     </w:t>
      </w:r>
    </w:p>
    <w:p w:rsidR="00D23F9D" w:rsidRPr="00D23F9D" w:rsidRDefault="00D23F9D" w:rsidP="00D23F9D">
      <w:pPr>
        <w:spacing w:before="0" w:after="0"/>
        <w:rPr>
          <w:b/>
        </w:rPr>
      </w:pPr>
      <w:r w:rsidRPr="00D23F9D">
        <w:rPr>
          <w:b/>
        </w:rPr>
        <w:t xml:space="preserve">    private javax.swing.JButton jButton1;</w:t>
      </w:r>
    </w:p>
    <w:p w:rsidR="00D23F9D" w:rsidRPr="00D23F9D" w:rsidRDefault="00D23F9D" w:rsidP="00D23F9D">
      <w:pPr>
        <w:spacing w:before="0" w:after="0"/>
        <w:rPr>
          <w:b/>
        </w:rPr>
      </w:pPr>
      <w:r w:rsidRPr="00D23F9D">
        <w:rPr>
          <w:b/>
        </w:rPr>
        <w:t xml:space="preserve">    private javax.swing.JButton jButton11;</w:t>
      </w:r>
    </w:p>
    <w:p w:rsidR="00D23F9D" w:rsidRPr="00D23F9D" w:rsidRDefault="00D23F9D" w:rsidP="00D23F9D">
      <w:pPr>
        <w:spacing w:before="0" w:after="0"/>
        <w:rPr>
          <w:b/>
        </w:rPr>
      </w:pPr>
      <w:r w:rsidRPr="00D23F9D">
        <w:rPr>
          <w:b/>
        </w:rPr>
        <w:t xml:space="preserve">    private javax.swing.JButton jButton2;</w:t>
      </w:r>
    </w:p>
    <w:p w:rsidR="00D23F9D" w:rsidRPr="00D23F9D" w:rsidRDefault="00D23F9D" w:rsidP="00D23F9D">
      <w:pPr>
        <w:spacing w:before="0" w:after="0"/>
        <w:rPr>
          <w:b/>
        </w:rPr>
      </w:pPr>
      <w:r w:rsidRPr="00D23F9D">
        <w:rPr>
          <w:b/>
        </w:rPr>
        <w:t xml:space="preserve">    private javax.swing.JButton jButton6;</w:t>
      </w:r>
    </w:p>
    <w:p w:rsidR="00D23F9D" w:rsidRPr="00D23F9D" w:rsidRDefault="00D23F9D" w:rsidP="00D23F9D">
      <w:pPr>
        <w:spacing w:before="0" w:after="0"/>
        <w:rPr>
          <w:b/>
        </w:rPr>
      </w:pPr>
      <w:r w:rsidRPr="00D23F9D">
        <w:rPr>
          <w:b/>
        </w:rPr>
        <w:t xml:space="preserve">    private javax.swing.JLabel jLabel1;</w:t>
      </w:r>
    </w:p>
    <w:p w:rsidR="00D23F9D" w:rsidRPr="00D23F9D" w:rsidRDefault="00D23F9D" w:rsidP="00D23F9D">
      <w:pPr>
        <w:spacing w:before="0" w:after="0"/>
        <w:rPr>
          <w:b/>
        </w:rPr>
      </w:pPr>
      <w:r w:rsidRPr="00D23F9D">
        <w:rPr>
          <w:b/>
        </w:rPr>
        <w:t xml:space="preserve">    // End of variables declaration                   </w:t>
      </w:r>
    </w:p>
    <w:p w:rsidR="00D23F9D" w:rsidRDefault="00D23F9D" w:rsidP="00D23F9D">
      <w:pPr>
        <w:spacing w:before="0" w:after="0"/>
        <w:rPr>
          <w:b/>
        </w:rPr>
      </w:pPr>
      <w:r w:rsidRPr="00D23F9D">
        <w:rPr>
          <w:b/>
        </w:rPr>
        <w:t>}</w:t>
      </w: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23F9D" w:rsidRDefault="00D23F9D" w:rsidP="00403A06">
      <w:pPr>
        <w:spacing w:before="0" w:after="0"/>
        <w:rPr>
          <w:b/>
        </w:rPr>
      </w:pPr>
    </w:p>
    <w:p w:rsidR="00DD33E8" w:rsidRDefault="00DD33E8" w:rsidP="00403A06">
      <w:pPr>
        <w:spacing w:before="0" w:after="0"/>
        <w:rPr>
          <w:b/>
        </w:rPr>
      </w:pPr>
    </w:p>
    <w:p w:rsidR="00DD33E8" w:rsidRDefault="00DD33E8" w:rsidP="00403A06">
      <w:pPr>
        <w:spacing w:before="0" w:after="0"/>
        <w:rPr>
          <w:b/>
        </w:rPr>
      </w:pPr>
    </w:p>
    <w:p w:rsidR="00DD33E8" w:rsidRDefault="00DD33E8" w:rsidP="00403A06">
      <w:pPr>
        <w:spacing w:before="0" w:after="0"/>
        <w:rPr>
          <w:b/>
        </w:rPr>
      </w:pPr>
    </w:p>
    <w:p w:rsidR="00C06B5B" w:rsidRPr="00A05EA0" w:rsidRDefault="00C06B5B" w:rsidP="00C06B5B">
      <w:pPr>
        <w:pStyle w:val="Heading1"/>
        <w:rPr>
          <w:szCs w:val="32"/>
        </w:rPr>
      </w:pPr>
      <w:r>
        <w:rPr>
          <w:szCs w:val="32"/>
        </w:rPr>
        <w:t>BIBLIOGRAPHY</w:t>
      </w:r>
    </w:p>
    <w:p w:rsidR="00C06B5B" w:rsidRDefault="00C06B5B" w:rsidP="000A2219">
      <w:pPr>
        <w:spacing w:before="0" w:after="0"/>
        <w:rPr>
          <w:b/>
        </w:rPr>
      </w:pPr>
    </w:p>
    <w:p w:rsidR="00C06B5B" w:rsidRPr="00C06B5B" w:rsidRDefault="00C06B5B" w:rsidP="00C06B5B">
      <w:pPr>
        <w:numPr>
          <w:ilvl w:val="0"/>
          <w:numId w:val="3"/>
        </w:numPr>
        <w:overflowPunct w:val="0"/>
        <w:autoSpaceDE w:val="0"/>
        <w:autoSpaceDN w:val="0"/>
        <w:adjustRightInd w:val="0"/>
        <w:spacing w:before="100" w:beforeAutospacing="1" w:after="100" w:afterAutospacing="1" w:line="240" w:lineRule="auto"/>
        <w:jc w:val="both"/>
        <w:rPr>
          <w:rFonts w:ascii="Arial" w:hAnsi="Arial" w:cs="Arial"/>
          <w:bCs/>
          <w:sz w:val="28"/>
          <w:szCs w:val="28"/>
        </w:rPr>
      </w:pPr>
      <w:r w:rsidRPr="00C06B5B">
        <w:rPr>
          <w:rFonts w:ascii="Arial" w:hAnsi="Arial" w:cs="Arial"/>
          <w:bCs/>
          <w:sz w:val="28"/>
          <w:szCs w:val="28"/>
        </w:rPr>
        <w:t>Software Engineering, by Roger S. Pressman.</w:t>
      </w:r>
    </w:p>
    <w:p w:rsidR="00C60F9B" w:rsidRPr="00C60F9B" w:rsidRDefault="00C60F9B" w:rsidP="00C60F9B">
      <w:pPr>
        <w:numPr>
          <w:ilvl w:val="0"/>
          <w:numId w:val="3"/>
        </w:numPr>
        <w:overflowPunct w:val="0"/>
        <w:autoSpaceDE w:val="0"/>
        <w:autoSpaceDN w:val="0"/>
        <w:adjustRightInd w:val="0"/>
        <w:spacing w:before="100" w:beforeAutospacing="1" w:after="100" w:afterAutospacing="1" w:line="240" w:lineRule="auto"/>
        <w:rPr>
          <w:rFonts w:ascii="Arial" w:hAnsi="Arial" w:cs="Arial"/>
          <w:bCs/>
          <w:sz w:val="28"/>
          <w:szCs w:val="28"/>
        </w:rPr>
      </w:pPr>
      <w:r>
        <w:rPr>
          <w:rStyle w:val="postbody1"/>
          <w:rFonts w:ascii="Arial" w:eastAsia="SimSun" w:hAnsi="Arial" w:cs="Arial"/>
          <w:bCs/>
          <w:sz w:val="28"/>
          <w:szCs w:val="28"/>
        </w:rPr>
        <w:t xml:space="preserve">ORACLE </w:t>
      </w:r>
      <w:r w:rsidR="00C06B5B" w:rsidRPr="00C06B5B">
        <w:rPr>
          <w:rStyle w:val="postbody1"/>
          <w:rFonts w:ascii="Arial" w:eastAsia="SimSun" w:hAnsi="Arial" w:cs="Arial"/>
          <w:bCs/>
          <w:sz w:val="28"/>
          <w:szCs w:val="28"/>
        </w:rPr>
        <w:t>:</w:t>
      </w:r>
      <w:r>
        <w:rPr>
          <w:rStyle w:val="postbody1"/>
          <w:rFonts w:ascii="Arial" w:eastAsia="SimSun" w:hAnsi="Arial" w:cs="Arial"/>
          <w:bCs/>
          <w:sz w:val="28"/>
          <w:szCs w:val="28"/>
        </w:rPr>
        <w:t>-</w:t>
      </w:r>
      <w:r w:rsidR="00C06B5B" w:rsidRPr="00C06B5B">
        <w:rPr>
          <w:rStyle w:val="postbody1"/>
          <w:rFonts w:ascii="Arial" w:eastAsia="SimSun" w:hAnsi="Arial" w:cs="Arial"/>
          <w:bCs/>
          <w:sz w:val="28"/>
          <w:szCs w:val="28"/>
        </w:rPr>
        <w:t xml:space="preserve"> The Complete Reference</w:t>
      </w:r>
      <w:r w:rsidR="00C06B5B" w:rsidRPr="00C06B5B">
        <w:rPr>
          <w:rStyle w:val="postbody1"/>
          <w:rFonts w:ascii="Arial" w:eastAsia="SimSun" w:hAnsi="Arial" w:cs="Arial"/>
          <w:sz w:val="28"/>
          <w:szCs w:val="28"/>
        </w:rPr>
        <w:t xml:space="preserve"> </w:t>
      </w:r>
      <w:r w:rsidR="00C06B5B" w:rsidRPr="00C06B5B">
        <w:rPr>
          <w:rFonts w:ascii="Arial" w:hAnsi="Arial" w:cs="Arial"/>
          <w:sz w:val="28"/>
          <w:szCs w:val="28"/>
        </w:rPr>
        <w:br/>
      </w:r>
      <w:r>
        <w:rPr>
          <w:rStyle w:val="Emphasis"/>
          <w:rFonts w:ascii="Arial" w:hAnsi="Arial" w:cs="Arial"/>
          <w:sz w:val="28"/>
          <w:szCs w:val="28"/>
        </w:rPr>
        <w:t xml:space="preserve">CORE </w:t>
      </w:r>
      <w:r w:rsidR="00C06B5B" w:rsidRPr="00C06B5B">
        <w:rPr>
          <w:rStyle w:val="Emphasis"/>
          <w:rFonts w:ascii="Arial" w:hAnsi="Arial" w:cs="Arial"/>
          <w:sz w:val="28"/>
          <w:szCs w:val="28"/>
        </w:rPr>
        <w:t xml:space="preserve">Java  </w:t>
      </w:r>
      <w:r w:rsidR="00C06B5B" w:rsidRPr="00C06B5B">
        <w:rPr>
          <w:rFonts w:ascii="Arial" w:hAnsi="Arial" w:cs="Arial"/>
          <w:sz w:val="28"/>
          <w:szCs w:val="28"/>
        </w:rPr>
        <w:t xml:space="preserve">by </w:t>
      </w:r>
      <w:r>
        <w:rPr>
          <w:rFonts w:ascii="Arial" w:hAnsi="Arial" w:cs="Arial"/>
          <w:sz w:val="28"/>
          <w:szCs w:val="28"/>
        </w:rPr>
        <w:t>RASHMI KANTA  DAS</w:t>
      </w:r>
    </w:p>
    <w:p w:rsidR="00C06B5B" w:rsidRPr="00C06B5B" w:rsidRDefault="00C06B5B" w:rsidP="00C06B5B">
      <w:pPr>
        <w:numPr>
          <w:ilvl w:val="0"/>
          <w:numId w:val="3"/>
        </w:numPr>
        <w:overflowPunct w:val="0"/>
        <w:autoSpaceDE w:val="0"/>
        <w:autoSpaceDN w:val="0"/>
        <w:adjustRightInd w:val="0"/>
        <w:spacing w:before="100" w:beforeAutospacing="1" w:after="100" w:afterAutospacing="1" w:line="240" w:lineRule="auto"/>
        <w:rPr>
          <w:rFonts w:ascii="Arial" w:hAnsi="Arial" w:cs="Arial"/>
          <w:bCs/>
          <w:sz w:val="28"/>
          <w:szCs w:val="28"/>
        </w:rPr>
      </w:pPr>
      <w:r w:rsidRPr="00C06B5B">
        <w:rPr>
          <w:rFonts w:ascii="Arial" w:hAnsi="Arial" w:cs="Arial"/>
          <w:bCs/>
          <w:sz w:val="28"/>
          <w:szCs w:val="28"/>
        </w:rPr>
        <w:t>Black Book   by Steven Holzner et al.</w:t>
      </w:r>
    </w:p>
    <w:p w:rsidR="00C06B5B" w:rsidRPr="00C06B5B" w:rsidRDefault="00C06B5B" w:rsidP="00C06B5B">
      <w:pPr>
        <w:spacing w:before="100" w:beforeAutospacing="1" w:after="100" w:afterAutospacing="1" w:line="360" w:lineRule="auto"/>
        <w:rPr>
          <w:rFonts w:ascii="Arial" w:hAnsi="Arial" w:cs="Arial"/>
          <w:sz w:val="28"/>
          <w:szCs w:val="28"/>
        </w:rPr>
      </w:pPr>
      <w:r w:rsidRPr="00C06B5B">
        <w:rPr>
          <w:rFonts w:ascii="Arial" w:hAnsi="Arial" w:cs="Arial"/>
          <w:sz w:val="28"/>
          <w:szCs w:val="28"/>
        </w:rPr>
        <w:t xml:space="preserve">      </w:t>
      </w:r>
    </w:p>
    <w:p w:rsidR="00C06B5B" w:rsidRDefault="00C06B5B" w:rsidP="000A2219">
      <w:pPr>
        <w:spacing w:before="0" w:after="0"/>
        <w:rPr>
          <w:b/>
        </w:rPr>
      </w:pPr>
    </w:p>
    <w:p w:rsidR="000451C8" w:rsidRDefault="000451C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0451C8" w:rsidRDefault="000451C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DD33E8" w:rsidRDefault="00DD33E8" w:rsidP="000A2219">
      <w:pPr>
        <w:spacing w:before="0" w:after="0"/>
        <w:rPr>
          <w:b/>
        </w:rPr>
      </w:pPr>
    </w:p>
    <w:p w:rsidR="000451C8" w:rsidRPr="000A2219" w:rsidRDefault="007105E1" w:rsidP="000A2219">
      <w:pPr>
        <w:spacing w:before="0" w:after="0"/>
        <w:rPr>
          <w:b/>
        </w:rPr>
      </w:pPr>
      <w:r w:rsidRPr="007105E1">
        <w:rPr>
          <w:b/>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441.95pt;height:153.95pt" adj="6924,10800" fillcolor="#60c" strokecolor="#c9f">
            <v:fill color2="#c0c" focus="100%" type="gradient"/>
            <v:shadow on="t" color="#99f" opacity="52429f" offset="3pt,3pt"/>
            <v:textpath style="font-family:&quot;Impact&quot;;v-text-kern:t" trim="t" fitpath="t" string="THE END&#10;&#10;&#10;"/>
          </v:shape>
        </w:pict>
      </w:r>
    </w:p>
    <w:sectPr w:rsidR="000451C8" w:rsidRPr="000A2219" w:rsidSect="00D15FCD">
      <w:type w:val="continuous"/>
      <w:pgSz w:w="12240" w:h="15840"/>
      <w:pgMar w:top="1440" w:right="1440" w:bottom="1440" w:left="1440" w:header="720" w:footer="720" w:gutter="0"/>
      <w:pgBorders w:offsetFrom="page">
        <w:top w:val="wave" w:sz="6" w:space="24" w:color="auto"/>
        <w:left w:val="wave" w:sz="6" w:space="24" w:color="auto"/>
        <w:bottom w:val="wave" w:sz="6" w:space="24" w:color="auto"/>
        <w:right w:val="wave" w:sz="6" w:space="24" w:color="auto"/>
      </w:pgBorders>
      <w:pgNumType w:start="1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B29" w:rsidRDefault="00532B29">
      <w:pPr>
        <w:spacing w:before="0" w:after="0" w:line="240" w:lineRule="auto"/>
      </w:pPr>
      <w:r>
        <w:separator/>
      </w:r>
    </w:p>
  </w:endnote>
  <w:endnote w:type="continuationSeparator" w:id="1">
    <w:p w:rsidR="00532B29" w:rsidRDefault="00532B2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B1"/>
    <w:family w:val="auto"/>
    <w:pitch w:val="variable"/>
    <w:sig w:usb0="00000801" w:usb1="00000000" w:usb2="00000000" w:usb3="00000000" w:csb0="00000020" w:csb1="00000000"/>
  </w:font>
  <w:font w:name="AR DARLING">
    <w:panose1 w:val="02000000000000000000"/>
    <w:charset w:val="00"/>
    <w:family w:val="auto"/>
    <w:pitch w:val="variable"/>
    <w:sig w:usb0="8000002F" w:usb1="0000000A"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dobe Caslon Pro">
    <w:panose1 w:val="00000000000000000000"/>
    <w:charset w:val="00"/>
    <w:family w:val="roman"/>
    <w:notTrueType/>
    <w:pitch w:val="variable"/>
    <w:sig w:usb0="00000007"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3E8" w:rsidRDefault="00DD33E8" w:rsidP="004A3408">
    <w:pPr>
      <w:tabs>
        <w:tab w:val="left" w:pos="1808"/>
        <w:tab w:val="left" w:pos="2604"/>
        <w:tab w:val="center" w:pos="4550"/>
        <w:tab w:val="left" w:pos="5818"/>
        <w:tab w:val="right" w:pos="8380"/>
      </w:tabs>
      <w:ind w:right="260"/>
      <w:rPr>
        <w:color w:val="191919" w:themeColor="text2" w:themeShade="80"/>
        <w:sz w:val="24"/>
        <w:szCs w:val="24"/>
      </w:rPr>
    </w:pPr>
    <w:r w:rsidRPr="00AA1335">
      <w:rPr>
        <w:color w:val="FF0000"/>
        <w:spacing w:val="60"/>
        <w:sz w:val="24"/>
        <w:szCs w:val="24"/>
      </w:rPr>
      <w:t>Rishav Kumar</w:t>
    </w:r>
    <w:r>
      <w:rPr>
        <w:color w:val="FF0000"/>
        <w:spacing w:val="60"/>
        <w:sz w:val="24"/>
        <w:szCs w:val="24"/>
      </w:rPr>
      <w:t xml:space="preserve"> </w:t>
    </w:r>
    <w:r>
      <w:rPr>
        <w:color w:val="848484" w:themeColor="text2" w:themeTint="99"/>
        <w:spacing w:val="60"/>
        <w:sz w:val="24"/>
        <w:szCs w:val="24"/>
      </w:rPr>
      <w:t xml:space="preserve">                                          Page</w:t>
    </w:r>
    <w:r w:rsidR="007105E1">
      <w:rPr>
        <w:color w:val="252525" w:themeColor="text2" w:themeShade="BF"/>
        <w:sz w:val="24"/>
        <w:szCs w:val="24"/>
      </w:rPr>
      <w:fldChar w:fldCharType="begin"/>
    </w:r>
    <w:r>
      <w:rPr>
        <w:color w:val="252525" w:themeColor="text2" w:themeShade="BF"/>
        <w:sz w:val="24"/>
        <w:szCs w:val="24"/>
      </w:rPr>
      <w:instrText xml:space="preserve"> PAGE   \* MERGEFORMAT </w:instrText>
    </w:r>
    <w:r w:rsidR="007105E1">
      <w:rPr>
        <w:color w:val="252525" w:themeColor="text2" w:themeShade="BF"/>
        <w:sz w:val="24"/>
        <w:szCs w:val="24"/>
      </w:rPr>
      <w:fldChar w:fldCharType="separate"/>
    </w:r>
    <w:r w:rsidR="00804C8A">
      <w:rPr>
        <w:noProof/>
        <w:color w:val="252525" w:themeColor="text2" w:themeShade="BF"/>
        <w:sz w:val="24"/>
        <w:szCs w:val="24"/>
      </w:rPr>
      <w:t>283</w:t>
    </w:r>
    <w:r w:rsidR="007105E1">
      <w:rPr>
        <w:color w:val="252525" w:themeColor="text2" w:themeShade="BF"/>
        <w:sz w:val="24"/>
        <w:szCs w:val="24"/>
      </w:rPr>
      <w:fldChar w:fldCharType="end"/>
    </w:r>
    <w:r>
      <w:rPr>
        <w:color w:val="252525" w:themeColor="text2" w:themeShade="BF"/>
        <w:sz w:val="24"/>
        <w:szCs w:val="24"/>
      </w:rPr>
      <w:t xml:space="preserve"> | </w:t>
    </w:r>
    <w:fldSimple w:instr=" NUMPAGES  \* Arabic  \* MERGEFORMAT ">
      <w:r w:rsidR="00804C8A" w:rsidRPr="00804C8A">
        <w:rPr>
          <w:noProof/>
          <w:color w:val="252525" w:themeColor="text2" w:themeShade="BF"/>
          <w:sz w:val="24"/>
          <w:szCs w:val="24"/>
        </w:rPr>
        <w:t>285</w:t>
      </w:r>
    </w:fldSimple>
  </w:p>
  <w:p w:rsidR="00DD33E8" w:rsidRDefault="00DD33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B29" w:rsidRDefault="00532B29">
      <w:pPr>
        <w:spacing w:before="0" w:after="0" w:line="240" w:lineRule="auto"/>
      </w:pPr>
      <w:r>
        <w:separator/>
      </w:r>
    </w:p>
  </w:footnote>
  <w:footnote w:type="continuationSeparator" w:id="1">
    <w:p w:rsidR="00532B29" w:rsidRDefault="00532B29">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3E8" w:rsidRDefault="007105E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16600" o:spid="_x0000_s92163" type="#_x0000_t75" style="position:absolute;margin-left:0;margin-top:0;width:431.95pt;height:391.35pt;z-index:-251657216;mso-position-horizontal:center;mso-position-horizontal-relative:margin;mso-position-vertical:center;mso-position-vertical-relative:margin" o:allowincell="f">
          <v:imagedata r:id="rId1" o:title="Untitle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553"/>
      <w:gridCol w:w="1217"/>
    </w:tblGrid>
    <w:tr w:rsidR="00DD33E8">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DD33E8" w:rsidRDefault="00DD33E8" w:rsidP="00C111D7">
              <w:pPr>
                <w:pStyle w:val="Header"/>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Scool Management System  </w:t>
              </w:r>
            </w:p>
          </w:tc>
        </w:sdtContent>
      </w:sdt>
      <w:sdt>
        <w:sdtPr>
          <w:rPr>
            <w:rFonts w:asciiTheme="majorHAnsi" w:eastAsiaTheme="majorEastAsia" w:hAnsiTheme="majorHAnsi" w:cstheme="majorBidi"/>
            <w:b/>
            <w:bCs/>
            <w:color w:val="A5300F" w:themeColor="accent1"/>
            <w:sz w:val="36"/>
            <w:szCs w:val="36"/>
          </w:rPr>
          <w:alias w:val="Year"/>
          <w:id w:val="77761609"/>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DD33E8" w:rsidRDefault="00DD33E8">
              <w:pPr>
                <w:pStyle w:val="Header"/>
                <w:rPr>
                  <w:rFonts w:asciiTheme="majorHAnsi" w:eastAsiaTheme="majorEastAsia" w:hAnsiTheme="majorHAnsi" w:cstheme="majorBidi"/>
                  <w:b/>
                  <w:bCs/>
                  <w:color w:val="A5300F" w:themeColor="accent1"/>
                  <w:sz w:val="36"/>
                  <w:szCs w:val="36"/>
                </w:rPr>
              </w:pPr>
              <w:r>
                <w:rPr>
                  <w:rFonts w:asciiTheme="majorHAnsi" w:eastAsiaTheme="majorEastAsia" w:hAnsiTheme="majorHAnsi" w:cstheme="majorBidi"/>
                  <w:b/>
                  <w:bCs/>
                  <w:color w:val="A5300F" w:themeColor="accent1"/>
                  <w:sz w:val="36"/>
                  <w:szCs w:val="36"/>
                </w:rPr>
                <w:t>2016</w:t>
              </w:r>
            </w:p>
          </w:tc>
        </w:sdtContent>
      </w:sdt>
    </w:tr>
  </w:tbl>
  <w:sdt>
    <w:sdtPr>
      <w:id w:val="33051841"/>
      <w:docPartObj>
        <w:docPartGallery w:val="Watermarks"/>
        <w:docPartUnique/>
      </w:docPartObj>
    </w:sdtPr>
    <w:sdtContent>
      <w:p w:rsidR="00DD33E8" w:rsidRDefault="007105E1">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16601" o:spid="_x0000_s92164" type="#_x0000_t75" style="position:absolute;margin-left:0;margin-top:0;width:431.95pt;height:391.35pt;z-index:-251656192;mso-position-horizontal:center;mso-position-horizontal-relative:margin;mso-position-vertical:center;mso-position-vertical-relative:margin" o:allowincell="f" stroked="t" strokecolor="white [3212]">
              <v:imagedata r:id="rId1" o:title="Untitled" gain="19661f" blacklevel="22938f"/>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3E8" w:rsidRDefault="007105E1">
    <w:pPr>
      <w:pStyle w:val="Header"/>
    </w:pPr>
    <w:r>
      <w:rPr>
        <w:noProof/>
        <w:lang w:eastAsia="zh-TW"/>
      </w:rPr>
      <w:pict>
        <v:shapetype id="_x0000_t202" coordsize="21600,21600" o:spt="202" path="m,l,21600r21600,l21600,xe">
          <v:stroke joinstyle="miter"/>
          <v:path gradientshapeok="t" o:connecttype="rect"/>
        </v:shapetype>
        <v:shape id="_x0000_s92178" type="#_x0000_t202" style="position:absolute;margin-left:0;margin-top:0;width:468pt;height:13.45pt;z-index:251663360;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rPr>
                    <w:b/>
                    <w:color w:val="D55816" w:themeColor="accent2"/>
                    <w:sz w:val="32"/>
                    <w:szCs w:val="3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D33E8" w:rsidRPr="002B44F8" w:rsidRDefault="00DD33E8">
                    <w:pPr>
                      <w:spacing w:after="0" w:line="240" w:lineRule="auto"/>
                      <w:rPr>
                        <w:color w:val="D55816" w:themeColor="accent2"/>
                      </w:rPr>
                    </w:pPr>
                    <w:r>
                      <w:rPr>
                        <w:b/>
                        <w:color w:val="D55816" w:themeColor="accent2"/>
                        <w:sz w:val="32"/>
                        <w:szCs w:val="32"/>
                      </w:rPr>
                      <w:t xml:space="preserve">                    Scool Management System  </w:t>
                    </w:r>
                  </w:p>
                </w:sdtContent>
              </w:sdt>
            </w:txbxContent>
          </v:textbox>
          <w10:wrap anchorx="margin" anchory="margin"/>
        </v:shape>
      </w:pict>
    </w:r>
    <w:r>
      <w:rPr>
        <w:noProof/>
        <w:lang w:eastAsia="zh-TW"/>
      </w:rPr>
      <w:pict>
        <v:shape id="_x0000_s92177" type="#_x0000_t202" style="position:absolute;margin-left:0;margin-top:0;width:1in;height:13.45pt;z-index:251662336;mso-width-percent:1000;mso-position-horizontal:left;mso-position-horizontal-relative:page;mso-position-vertical:center;mso-position-vertical-relative:top-margin-area;mso-width-percent:1000;mso-width-relative:left-margin-area;v-text-anchor:middle" o:allowincell="f" fillcolor="#a5300f [3204]" stroked="f">
          <v:textbox style="mso-fit-shape-to-text:t" inset=",0,,0">
            <w:txbxContent>
              <w:p w:rsidR="00DD33E8" w:rsidRDefault="007105E1">
                <w:pPr>
                  <w:spacing w:after="0" w:line="240" w:lineRule="auto"/>
                  <w:jc w:val="right"/>
                  <w:rPr>
                    <w:color w:val="FFFFFF" w:themeColor="background1"/>
                  </w:rPr>
                </w:pPr>
                <w:fldSimple w:instr=" PAGE   \* MERGEFORMAT ">
                  <w:r w:rsidR="00DD33E8" w:rsidRPr="00345A3D">
                    <w:rPr>
                      <w:noProof/>
                      <w:color w:val="FFFFFF" w:themeColor="background1"/>
                    </w:rPr>
                    <w:t>16</w:t>
                  </w:r>
                </w:fldSimple>
              </w:p>
            </w:txbxContent>
          </v:textbox>
          <w10:wrap anchorx="page" anchory="margin"/>
        </v:shape>
      </w:pict>
    </w: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416599" o:spid="_x0000_s92162" type="#_x0000_t75" style="position:absolute;margin-left:0;margin-top:0;width:431.95pt;height:391.35pt;z-index:-251658240;mso-position-horizontal:center;mso-position-horizontal-relative:margin;mso-position-vertical:center;mso-position-vertical-relative:margin" o:allowincell="f">
          <v:imagedata r:id="rId1" o:title="Untitle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404040" w:themeColor="text1" w:themeTint="F2"/>
      </w:rPr>
    </w:lvl>
  </w:abstractNum>
  <w:abstractNum w:abstractNumId="2">
    <w:nsid w:val="037268E2"/>
    <w:multiLevelType w:val="hybridMultilevel"/>
    <w:tmpl w:val="E5245CA6"/>
    <w:lvl w:ilvl="0" w:tplc="8BB28BA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D7614"/>
    <w:multiLevelType w:val="hybridMultilevel"/>
    <w:tmpl w:val="6AE42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FC38AB"/>
    <w:multiLevelType w:val="multilevel"/>
    <w:tmpl w:val="6098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636694"/>
    <w:multiLevelType w:val="hybridMultilevel"/>
    <w:tmpl w:val="0BA04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50DD3"/>
    <w:multiLevelType w:val="hybridMultilevel"/>
    <w:tmpl w:val="017A0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CB0519B"/>
    <w:multiLevelType w:val="hybridMultilevel"/>
    <w:tmpl w:val="078A9C0C"/>
    <w:lvl w:ilvl="0" w:tplc="A4781160">
      <w:start w:val="1"/>
      <w:numFmt w:val="lowerLetter"/>
      <w:lvlText w:val="%1)"/>
      <w:lvlJc w:val="left"/>
      <w:pPr>
        <w:tabs>
          <w:tab w:val="num" w:pos="810"/>
        </w:tabs>
        <w:ind w:left="81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9D4339"/>
    <w:multiLevelType w:val="hybridMultilevel"/>
    <w:tmpl w:val="B366C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24272"/>
    <w:multiLevelType w:val="hybridMultilevel"/>
    <w:tmpl w:val="A4CA8A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2373706"/>
    <w:multiLevelType w:val="hybridMultilevel"/>
    <w:tmpl w:val="8ECA4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F67F05"/>
    <w:multiLevelType w:val="hybridMultilevel"/>
    <w:tmpl w:val="D84A424C"/>
    <w:lvl w:ilvl="0" w:tplc="AC82A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1E2959"/>
    <w:multiLevelType w:val="hybridMultilevel"/>
    <w:tmpl w:val="F9A8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C845FA0"/>
    <w:multiLevelType w:val="hybridMultilevel"/>
    <w:tmpl w:val="017A0B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FD463F3"/>
    <w:multiLevelType w:val="hybridMultilevel"/>
    <w:tmpl w:val="E5245CA6"/>
    <w:lvl w:ilvl="0" w:tplc="8BB28BA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1627F1"/>
    <w:multiLevelType w:val="hybridMultilevel"/>
    <w:tmpl w:val="215AD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8D57AB"/>
    <w:multiLevelType w:val="hybridMultilevel"/>
    <w:tmpl w:val="16866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FC21494"/>
    <w:multiLevelType w:val="hybridMultilevel"/>
    <w:tmpl w:val="38B0167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5C81257"/>
    <w:multiLevelType w:val="hybridMultilevel"/>
    <w:tmpl w:val="93500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E82DBD"/>
    <w:multiLevelType w:val="hybridMultilevel"/>
    <w:tmpl w:val="612A25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017627"/>
    <w:multiLevelType w:val="hybridMultilevel"/>
    <w:tmpl w:val="F6B64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8542FC"/>
    <w:multiLevelType w:val="hybridMultilevel"/>
    <w:tmpl w:val="E5245CA6"/>
    <w:lvl w:ilvl="0" w:tplc="8BB28BA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BC2690"/>
    <w:multiLevelType w:val="hybridMultilevel"/>
    <w:tmpl w:val="D77E81B4"/>
    <w:lvl w:ilvl="0" w:tplc="7EE8F6A8">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F240E84"/>
    <w:multiLevelType w:val="singleLevel"/>
    <w:tmpl w:val="04090001"/>
    <w:lvl w:ilvl="0">
      <w:start w:val="1"/>
      <w:numFmt w:val="bullet"/>
      <w:lvlText w:val=""/>
      <w:lvlJc w:val="left"/>
      <w:pPr>
        <w:ind w:left="720" w:hanging="360"/>
      </w:pPr>
      <w:rPr>
        <w:rFonts w:ascii="Symbol" w:hAnsi="Symbol" w:hint="default"/>
      </w:rPr>
    </w:lvl>
  </w:abstractNum>
  <w:num w:numId="1">
    <w:abstractNumId w:val="1"/>
  </w:num>
  <w:num w:numId="2">
    <w:abstractNumId w:val="0"/>
  </w:num>
  <w:num w:numId="3">
    <w:abstractNumId w:val="8"/>
  </w:num>
  <w:num w:numId="4">
    <w:abstractNumId w:val="12"/>
  </w:num>
  <w:num w:numId="5">
    <w:abstractNumId w:val="20"/>
  </w:num>
  <w:num w:numId="6">
    <w:abstractNumId w:val="15"/>
  </w:num>
  <w:num w:numId="7">
    <w:abstractNumId w:val="4"/>
  </w:num>
  <w:num w:numId="8">
    <w:abstractNumId w:val="3"/>
  </w:num>
  <w:num w:numId="9">
    <w:abstractNumId w:val="5"/>
  </w:num>
  <w:num w:numId="10">
    <w:abstractNumId w:val="9"/>
  </w:num>
  <w:num w:numId="11">
    <w:abstractNumId w:val="17"/>
  </w:num>
  <w:num w:numId="12">
    <w:abstractNumId w:val="7"/>
  </w:num>
  <w:num w:numId="13">
    <w:abstractNumId w:val="23"/>
  </w:num>
  <w:num w:numId="14">
    <w:abstractNumId w:val="11"/>
  </w:num>
  <w:num w:numId="15">
    <w:abstractNumId w:val="16"/>
  </w:num>
  <w:num w:numId="16">
    <w:abstractNumId w:val="2"/>
  </w:num>
  <w:num w:numId="17">
    <w:abstractNumId w:val="6"/>
  </w:num>
  <w:num w:numId="18">
    <w:abstractNumId w:val="21"/>
  </w:num>
  <w:num w:numId="19">
    <w:abstractNumId w:val="14"/>
  </w:num>
  <w:num w:numId="20">
    <w:abstractNumId w:val="13"/>
  </w:num>
  <w:num w:numId="21">
    <w:abstractNumId w:val="10"/>
  </w:num>
  <w:num w:numId="22">
    <w:abstractNumId w:val="19"/>
  </w:num>
  <w:num w:numId="23">
    <w:abstractNumId w:val="22"/>
  </w:num>
  <w:num w:numId="24">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hideSpellingErrors/>
  <w:hideGrammaticalErrors/>
  <w:attachedTemplate r:id="rId1"/>
  <w:defaultTabStop w:val="720"/>
  <w:drawingGridHorizontalSpacing w:val="100"/>
  <w:displayHorizontalDrawingGridEvery w:val="2"/>
  <w:characterSpacingControl w:val="doNotCompress"/>
  <w:hdrShapeDefaults>
    <o:shapedefaults v:ext="edit" spidmax="117762">
      <o:colormenu v:ext="edit" fillcolor="none [3212]" strokecolor="none [3212]"/>
    </o:shapedefaults>
    <o:shapelayout v:ext="edit">
      <o:idmap v:ext="edit" data="90"/>
    </o:shapelayout>
  </w:hdrShapeDefaults>
  <w:footnotePr>
    <w:footnote w:id="0"/>
    <w:footnote w:id="1"/>
  </w:footnotePr>
  <w:endnotePr>
    <w:endnote w:id="0"/>
    <w:endnote w:id="1"/>
  </w:endnotePr>
  <w:compat>
    <w:useFELayout/>
  </w:compat>
  <w:rsids>
    <w:rsidRoot w:val="001A4369"/>
    <w:rsid w:val="00023668"/>
    <w:rsid w:val="000251BD"/>
    <w:rsid w:val="000358D3"/>
    <w:rsid w:val="0003757E"/>
    <w:rsid w:val="000451C8"/>
    <w:rsid w:val="0006506C"/>
    <w:rsid w:val="00067C18"/>
    <w:rsid w:val="000710D2"/>
    <w:rsid w:val="0007145E"/>
    <w:rsid w:val="000751E4"/>
    <w:rsid w:val="0007635C"/>
    <w:rsid w:val="00077446"/>
    <w:rsid w:val="00080A84"/>
    <w:rsid w:val="00086E07"/>
    <w:rsid w:val="00096D1D"/>
    <w:rsid w:val="000A2219"/>
    <w:rsid w:val="000A3CA6"/>
    <w:rsid w:val="000A56CF"/>
    <w:rsid w:val="000B0BE5"/>
    <w:rsid w:val="000B1B1F"/>
    <w:rsid w:val="000C0224"/>
    <w:rsid w:val="000C1A04"/>
    <w:rsid w:val="000C24E6"/>
    <w:rsid w:val="000C3B51"/>
    <w:rsid w:val="000D296C"/>
    <w:rsid w:val="000E0DD2"/>
    <w:rsid w:val="000E121B"/>
    <w:rsid w:val="000E543D"/>
    <w:rsid w:val="000F1B4A"/>
    <w:rsid w:val="000F37CA"/>
    <w:rsid w:val="000F4BB1"/>
    <w:rsid w:val="00102378"/>
    <w:rsid w:val="0011782B"/>
    <w:rsid w:val="0012582F"/>
    <w:rsid w:val="00130025"/>
    <w:rsid w:val="00130711"/>
    <w:rsid w:val="001326EA"/>
    <w:rsid w:val="00133583"/>
    <w:rsid w:val="00155846"/>
    <w:rsid w:val="00156B23"/>
    <w:rsid w:val="00157106"/>
    <w:rsid w:val="001734EC"/>
    <w:rsid w:val="00186E7C"/>
    <w:rsid w:val="0019222E"/>
    <w:rsid w:val="00193797"/>
    <w:rsid w:val="001954F3"/>
    <w:rsid w:val="001979ED"/>
    <w:rsid w:val="001A004D"/>
    <w:rsid w:val="001A4369"/>
    <w:rsid w:val="001A6CCF"/>
    <w:rsid w:val="001B5921"/>
    <w:rsid w:val="002016B1"/>
    <w:rsid w:val="0020367F"/>
    <w:rsid w:val="0020516F"/>
    <w:rsid w:val="00206689"/>
    <w:rsid w:val="00210E35"/>
    <w:rsid w:val="002221B6"/>
    <w:rsid w:val="002232DA"/>
    <w:rsid w:val="00227A30"/>
    <w:rsid w:val="002308E2"/>
    <w:rsid w:val="0023644D"/>
    <w:rsid w:val="00236C4C"/>
    <w:rsid w:val="00237A4C"/>
    <w:rsid w:val="00243B70"/>
    <w:rsid w:val="00246DBE"/>
    <w:rsid w:val="00247B50"/>
    <w:rsid w:val="002554DA"/>
    <w:rsid w:val="00261C9F"/>
    <w:rsid w:val="00267211"/>
    <w:rsid w:val="00274DC7"/>
    <w:rsid w:val="002836BC"/>
    <w:rsid w:val="00287278"/>
    <w:rsid w:val="00297C13"/>
    <w:rsid w:val="002A7143"/>
    <w:rsid w:val="002B44F8"/>
    <w:rsid w:val="002B5F65"/>
    <w:rsid w:val="002C31F8"/>
    <w:rsid w:val="002D5426"/>
    <w:rsid w:val="002E20ED"/>
    <w:rsid w:val="002E257E"/>
    <w:rsid w:val="002E3215"/>
    <w:rsid w:val="002E3983"/>
    <w:rsid w:val="002F0204"/>
    <w:rsid w:val="002F0B72"/>
    <w:rsid w:val="002F7E1B"/>
    <w:rsid w:val="00304583"/>
    <w:rsid w:val="00312615"/>
    <w:rsid w:val="0032549C"/>
    <w:rsid w:val="00326B38"/>
    <w:rsid w:val="00331F73"/>
    <w:rsid w:val="00332282"/>
    <w:rsid w:val="0034294F"/>
    <w:rsid w:val="00345A3D"/>
    <w:rsid w:val="00354A87"/>
    <w:rsid w:val="00356E40"/>
    <w:rsid w:val="0036017C"/>
    <w:rsid w:val="0037483F"/>
    <w:rsid w:val="00376CA5"/>
    <w:rsid w:val="00387D78"/>
    <w:rsid w:val="003A1184"/>
    <w:rsid w:val="003A4653"/>
    <w:rsid w:val="003B4132"/>
    <w:rsid w:val="003C355E"/>
    <w:rsid w:val="003C7BC4"/>
    <w:rsid w:val="003D1BC2"/>
    <w:rsid w:val="003D52DB"/>
    <w:rsid w:val="003E771C"/>
    <w:rsid w:val="003F62AC"/>
    <w:rsid w:val="00402E29"/>
    <w:rsid w:val="004037DE"/>
    <w:rsid w:val="00403A06"/>
    <w:rsid w:val="00452115"/>
    <w:rsid w:val="00455CF5"/>
    <w:rsid w:val="00461FD5"/>
    <w:rsid w:val="00464339"/>
    <w:rsid w:val="00466D68"/>
    <w:rsid w:val="00475332"/>
    <w:rsid w:val="00482734"/>
    <w:rsid w:val="00483FF3"/>
    <w:rsid w:val="00484130"/>
    <w:rsid w:val="0048461F"/>
    <w:rsid w:val="00492A87"/>
    <w:rsid w:val="004A3408"/>
    <w:rsid w:val="004A3EEA"/>
    <w:rsid w:val="004B4F9A"/>
    <w:rsid w:val="004C0360"/>
    <w:rsid w:val="004D1E80"/>
    <w:rsid w:val="004D3077"/>
    <w:rsid w:val="004E4089"/>
    <w:rsid w:val="004F026F"/>
    <w:rsid w:val="004F0A8B"/>
    <w:rsid w:val="00504BA1"/>
    <w:rsid w:val="00504D4A"/>
    <w:rsid w:val="00510D72"/>
    <w:rsid w:val="00513C3D"/>
    <w:rsid w:val="005238CC"/>
    <w:rsid w:val="0052517A"/>
    <w:rsid w:val="00525A67"/>
    <w:rsid w:val="00527989"/>
    <w:rsid w:val="00532B29"/>
    <w:rsid w:val="0054279E"/>
    <w:rsid w:val="005513CE"/>
    <w:rsid w:val="00552C83"/>
    <w:rsid w:val="0057508D"/>
    <w:rsid w:val="00591618"/>
    <w:rsid w:val="005942F3"/>
    <w:rsid w:val="00596D2C"/>
    <w:rsid w:val="005A1E45"/>
    <w:rsid w:val="005B62E2"/>
    <w:rsid w:val="005C060D"/>
    <w:rsid w:val="005D2FA8"/>
    <w:rsid w:val="005E1690"/>
    <w:rsid w:val="005F0BC4"/>
    <w:rsid w:val="00621413"/>
    <w:rsid w:val="00624003"/>
    <w:rsid w:val="0062533D"/>
    <w:rsid w:val="00633E96"/>
    <w:rsid w:val="00647363"/>
    <w:rsid w:val="00653B1F"/>
    <w:rsid w:val="00656DFA"/>
    <w:rsid w:val="00661408"/>
    <w:rsid w:val="006629FF"/>
    <w:rsid w:val="00664DA0"/>
    <w:rsid w:val="00677569"/>
    <w:rsid w:val="0068002C"/>
    <w:rsid w:val="006813F7"/>
    <w:rsid w:val="00687AFE"/>
    <w:rsid w:val="0069212D"/>
    <w:rsid w:val="00697831"/>
    <w:rsid w:val="006A1E02"/>
    <w:rsid w:val="006A694A"/>
    <w:rsid w:val="006B75BD"/>
    <w:rsid w:val="006C21E0"/>
    <w:rsid w:val="006C4278"/>
    <w:rsid w:val="006D3373"/>
    <w:rsid w:val="006E1B8B"/>
    <w:rsid w:val="006E5943"/>
    <w:rsid w:val="006E7A96"/>
    <w:rsid w:val="006F2D47"/>
    <w:rsid w:val="00702376"/>
    <w:rsid w:val="00702AE5"/>
    <w:rsid w:val="00704B0D"/>
    <w:rsid w:val="007051C6"/>
    <w:rsid w:val="007105E1"/>
    <w:rsid w:val="00727525"/>
    <w:rsid w:val="007301E6"/>
    <w:rsid w:val="007410EB"/>
    <w:rsid w:val="00747B43"/>
    <w:rsid w:val="007513B7"/>
    <w:rsid w:val="00760267"/>
    <w:rsid w:val="00761548"/>
    <w:rsid w:val="007652AD"/>
    <w:rsid w:val="00767A45"/>
    <w:rsid w:val="007749E9"/>
    <w:rsid w:val="00775A27"/>
    <w:rsid w:val="00784959"/>
    <w:rsid w:val="00790B81"/>
    <w:rsid w:val="00792F8C"/>
    <w:rsid w:val="0079524D"/>
    <w:rsid w:val="007A166F"/>
    <w:rsid w:val="007A5C4A"/>
    <w:rsid w:val="007B4C14"/>
    <w:rsid w:val="007B5446"/>
    <w:rsid w:val="007C087D"/>
    <w:rsid w:val="007C5ABF"/>
    <w:rsid w:val="007E5C24"/>
    <w:rsid w:val="007E7553"/>
    <w:rsid w:val="007F532C"/>
    <w:rsid w:val="00804C8A"/>
    <w:rsid w:val="00810BF6"/>
    <w:rsid w:val="00813419"/>
    <w:rsid w:val="008139A5"/>
    <w:rsid w:val="00824273"/>
    <w:rsid w:val="00825EF9"/>
    <w:rsid w:val="0083642B"/>
    <w:rsid w:val="00840886"/>
    <w:rsid w:val="008425B2"/>
    <w:rsid w:val="008471B9"/>
    <w:rsid w:val="00857F11"/>
    <w:rsid w:val="00863F05"/>
    <w:rsid w:val="00864D9D"/>
    <w:rsid w:val="00866715"/>
    <w:rsid w:val="00870191"/>
    <w:rsid w:val="00870A4C"/>
    <w:rsid w:val="00877C55"/>
    <w:rsid w:val="008A3EE7"/>
    <w:rsid w:val="008A723D"/>
    <w:rsid w:val="008B505D"/>
    <w:rsid w:val="008B604C"/>
    <w:rsid w:val="008D7B2C"/>
    <w:rsid w:val="008E08CE"/>
    <w:rsid w:val="008E3BED"/>
    <w:rsid w:val="008E7DA2"/>
    <w:rsid w:val="008F243F"/>
    <w:rsid w:val="008F36D2"/>
    <w:rsid w:val="009039B5"/>
    <w:rsid w:val="00914FF7"/>
    <w:rsid w:val="00927B3B"/>
    <w:rsid w:val="00931F0E"/>
    <w:rsid w:val="0094144E"/>
    <w:rsid w:val="009420AE"/>
    <w:rsid w:val="00943F2F"/>
    <w:rsid w:val="00946670"/>
    <w:rsid w:val="0095083D"/>
    <w:rsid w:val="009546CA"/>
    <w:rsid w:val="009568B1"/>
    <w:rsid w:val="009621F4"/>
    <w:rsid w:val="00963151"/>
    <w:rsid w:val="00967DED"/>
    <w:rsid w:val="00980BC7"/>
    <w:rsid w:val="00986D7F"/>
    <w:rsid w:val="009876BA"/>
    <w:rsid w:val="00987E89"/>
    <w:rsid w:val="00995682"/>
    <w:rsid w:val="009A5363"/>
    <w:rsid w:val="009B7DA5"/>
    <w:rsid w:val="009C2778"/>
    <w:rsid w:val="009C2789"/>
    <w:rsid w:val="009E473B"/>
    <w:rsid w:val="009E6A8C"/>
    <w:rsid w:val="009E7A7E"/>
    <w:rsid w:val="009F272A"/>
    <w:rsid w:val="009F3240"/>
    <w:rsid w:val="00A05EA0"/>
    <w:rsid w:val="00A102FB"/>
    <w:rsid w:val="00A23CBB"/>
    <w:rsid w:val="00A267D8"/>
    <w:rsid w:val="00A37FCC"/>
    <w:rsid w:val="00A42709"/>
    <w:rsid w:val="00A6242A"/>
    <w:rsid w:val="00A964E2"/>
    <w:rsid w:val="00A978D7"/>
    <w:rsid w:val="00AA1335"/>
    <w:rsid w:val="00AA68DB"/>
    <w:rsid w:val="00AB21DC"/>
    <w:rsid w:val="00AB22D1"/>
    <w:rsid w:val="00AC10C1"/>
    <w:rsid w:val="00AD3E6D"/>
    <w:rsid w:val="00AE4793"/>
    <w:rsid w:val="00B01D68"/>
    <w:rsid w:val="00B06679"/>
    <w:rsid w:val="00B10FF2"/>
    <w:rsid w:val="00B1276F"/>
    <w:rsid w:val="00B2150F"/>
    <w:rsid w:val="00B23D0D"/>
    <w:rsid w:val="00B35B8C"/>
    <w:rsid w:val="00B43A07"/>
    <w:rsid w:val="00B454AB"/>
    <w:rsid w:val="00B47E6D"/>
    <w:rsid w:val="00B5660D"/>
    <w:rsid w:val="00B66499"/>
    <w:rsid w:val="00B669DC"/>
    <w:rsid w:val="00B66DC7"/>
    <w:rsid w:val="00B95536"/>
    <w:rsid w:val="00BA7F06"/>
    <w:rsid w:val="00BB4234"/>
    <w:rsid w:val="00BB66C0"/>
    <w:rsid w:val="00BC0D05"/>
    <w:rsid w:val="00BC2F56"/>
    <w:rsid w:val="00BD238D"/>
    <w:rsid w:val="00BD4F28"/>
    <w:rsid w:val="00BE1A14"/>
    <w:rsid w:val="00BE4335"/>
    <w:rsid w:val="00BE64AB"/>
    <w:rsid w:val="00BF56B2"/>
    <w:rsid w:val="00BF6800"/>
    <w:rsid w:val="00C06B5B"/>
    <w:rsid w:val="00C111D7"/>
    <w:rsid w:val="00C148FD"/>
    <w:rsid w:val="00C24259"/>
    <w:rsid w:val="00C26188"/>
    <w:rsid w:val="00C3214F"/>
    <w:rsid w:val="00C34486"/>
    <w:rsid w:val="00C50889"/>
    <w:rsid w:val="00C5287F"/>
    <w:rsid w:val="00C55328"/>
    <w:rsid w:val="00C55472"/>
    <w:rsid w:val="00C60F9B"/>
    <w:rsid w:val="00C617FA"/>
    <w:rsid w:val="00C64439"/>
    <w:rsid w:val="00C67584"/>
    <w:rsid w:val="00C72F79"/>
    <w:rsid w:val="00C8048F"/>
    <w:rsid w:val="00C8430C"/>
    <w:rsid w:val="00C85067"/>
    <w:rsid w:val="00C86AC1"/>
    <w:rsid w:val="00C86E84"/>
    <w:rsid w:val="00C95A51"/>
    <w:rsid w:val="00CA1545"/>
    <w:rsid w:val="00CA1ABB"/>
    <w:rsid w:val="00CA4681"/>
    <w:rsid w:val="00CB19B7"/>
    <w:rsid w:val="00CB5A8F"/>
    <w:rsid w:val="00CB7498"/>
    <w:rsid w:val="00CC1478"/>
    <w:rsid w:val="00CC22CD"/>
    <w:rsid w:val="00CC5324"/>
    <w:rsid w:val="00CC68C9"/>
    <w:rsid w:val="00CC6C5E"/>
    <w:rsid w:val="00CD3B71"/>
    <w:rsid w:val="00CD4070"/>
    <w:rsid w:val="00CE1145"/>
    <w:rsid w:val="00CE199E"/>
    <w:rsid w:val="00CE264C"/>
    <w:rsid w:val="00CE5449"/>
    <w:rsid w:val="00CE56F1"/>
    <w:rsid w:val="00D01790"/>
    <w:rsid w:val="00D15FCD"/>
    <w:rsid w:val="00D23F9D"/>
    <w:rsid w:val="00D27C55"/>
    <w:rsid w:val="00D3576B"/>
    <w:rsid w:val="00D511AE"/>
    <w:rsid w:val="00D56D5D"/>
    <w:rsid w:val="00D77F9D"/>
    <w:rsid w:val="00D832BD"/>
    <w:rsid w:val="00D83962"/>
    <w:rsid w:val="00D87383"/>
    <w:rsid w:val="00D87B6F"/>
    <w:rsid w:val="00D91D27"/>
    <w:rsid w:val="00D95205"/>
    <w:rsid w:val="00DA3B9F"/>
    <w:rsid w:val="00DB62ED"/>
    <w:rsid w:val="00DB7E0D"/>
    <w:rsid w:val="00DC159C"/>
    <w:rsid w:val="00DC44CB"/>
    <w:rsid w:val="00DD33D3"/>
    <w:rsid w:val="00DD33E8"/>
    <w:rsid w:val="00DE0C06"/>
    <w:rsid w:val="00DE2F44"/>
    <w:rsid w:val="00DF35F0"/>
    <w:rsid w:val="00DF4EFF"/>
    <w:rsid w:val="00DF66C0"/>
    <w:rsid w:val="00DF6C19"/>
    <w:rsid w:val="00E025F5"/>
    <w:rsid w:val="00E03165"/>
    <w:rsid w:val="00E151EF"/>
    <w:rsid w:val="00E16E35"/>
    <w:rsid w:val="00E264B2"/>
    <w:rsid w:val="00E312FF"/>
    <w:rsid w:val="00E37A57"/>
    <w:rsid w:val="00E44E5E"/>
    <w:rsid w:val="00E54855"/>
    <w:rsid w:val="00E611C4"/>
    <w:rsid w:val="00E63961"/>
    <w:rsid w:val="00E6531F"/>
    <w:rsid w:val="00E736CC"/>
    <w:rsid w:val="00E73B83"/>
    <w:rsid w:val="00E83D61"/>
    <w:rsid w:val="00E869DA"/>
    <w:rsid w:val="00E94739"/>
    <w:rsid w:val="00E958A0"/>
    <w:rsid w:val="00EB277B"/>
    <w:rsid w:val="00EB3978"/>
    <w:rsid w:val="00EC27E4"/>
    <w:rsid w:val="00EC52F6"/>
    <w:rsid w:val="00EE1D34"/>
    <w:rsid w:val="00EE546A"/>
    <w:rsid w:val="00EF2545"/>
    <w:rsid w:val="00F00FEF"/>
    <w:rsid w:val="00F137B6"/>
    <w:rsid w:val="00F201CE"/>
    <w:rsid w:val="00F24A97"/>
    <w:rsid w:val="00F26164"/>
    <w:rsid w:val="00F26D36"/>
    <w:rsid w:val="00F27029"/>
    <w:rsid w:val="00F3057D"/>
    <w:rsid w:val="00F319F1"/>
    <w:rsid w:val="00F3429E"/>
    <w:rsid w:val="00F454E6"/>
    <w:rsid w:val="00F456F5"/>
    <w:rsid w:val="00F53AC5"/>
    <w:rsid w:val="00F60CD9"/>
    <w:rsid w:val="00F83C05"/>
    <w:rsid w:val="00F87C37"/>
    <w:rsid w:val="00F87D0B"/>
    <w:rsid w:val="00F95548"/>
    <w:rsid w:val="00FA27AF"/>
    <w:rsid w:val="00FA3E21"/>
    <w:rsid w:val="00FA749F"/>
    <w:rsid w:val="00FB008E"/>
    <w:rsid w:val="00FB413D"/>
    <w:rsid w:val="00FB4788"/>
    <w:rsid w:val="00FB728E"/>
    <w:rsid w:val="00FC6180"/>
    <w:rsid w:val="00FD7C6D"/>
    <w:rsid w:val="00FE1DBC"/>
    <w:rsid w:val="00FE2302"/>
    <w:rsid w:val="00FE707F"/>
    <w:rsid w:val="00FF01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7762">
      <o:colormenu v:ext="edit" fillcolor="none [3212]" strokecolor="none [3212]"/>
    </o:shapedefaults>
    <o:shapelayout v:ext="edit">
      <o:idmap v:ext="edit" data="1"/>
      <o:rules v:ext="edit">
        <o:r id="V:Rule43" type="connector" idref="#_x0000_s1781"/>
        <o:r id="V:Rule44" type="connector" idref="#_x0000_s1826"/>
        <o:r id="V:Rule45" type="connector" idref="#_x0000_s1871"/>
        <o:r id="V:Rule46" type="connector" idref="#_x0000_s1671"/>
        <o:r id="V:Rule47" type="connector" idref="#_x0000_s1814"/>
        <o:r id="V:Rule48" type="connector" idref="#_x0000_s1867"/>
        <o:r id="V:Rule49" type="connector" idref="#_x0000_s1674"/>
        <o:r id="V:Rule50" type="connector" idref="#_x0000_s1683"/>
        <o:r id="V:Rule51" type="connector" idref="#_x0000_s1770"/>
        <o:r id="V:Rule52" type="connector" idref="#_x0000_s1670"/>
        <o:r id="V:Rule53" type="connector" idref="#_x0000_s1669"/>
        <o:r id="V:Rule54" type="connector" idref="#_x0000_s1887"/>
        <o:r id="V:Rule55" type="connector" idref="#_x0000_s1805"/>
        <o:r id="V:Rule56" type="connector" idref="#_x0000_s1883"/>
        <o:r id="V:Rule57" type="connector" idref="#_x0000_s1870"/>
        <o:r id="V:Rule58" type="connector" idref="#_x0000_s1817"/>
        <o:r id="V:Rule59" type="connector" idref="#_x0000_s1680"/>
        <o:r id="V:Rule60" type="connector" idref="#_x0000_s1806"/>
        <o:r id="V:Rule61" type="connector" idref="#_x0000_s1827"/>
        <o:r id="V:Rule62" type="connector" idref="#_x0000_s1771"/>
        <o:r id="V:Rule63" type="connector" idref="#_x0000_s1872"/>
        <o:r id="V:Rule64" type="connector" idref="#_x0000_s1773"/>
        <o:r id="V:Rule65" type="connector" idref="#_x0000_s1868"/>
        <o:r id="V:Rule66" type="connector" idref="#_x0000_s1803"/>
        <o:r id="V:Rule67" type="connector" idref="#_x0000_s1837"/>
        <o:r id="V:Rule68" type="connector" idref="#_x0000_s1821"/>
        <o:r id="V:Rule69" type="connector" idref="#_x0000_s1779"/>
        <o:r id="V:Rule70" type="connector" idref="#_x0000_s1831"/>
        <o:r id="V:Rule71" type="connector" idref="#_x0000_s1929"/>
        <o:r id="V:Rule72" type="connector" idref="#_x0000_s1774"/>
        <o:r id="V:Rule73" type="connector" idref="#_x0000_s1818"/>
        <o:r id="V:Rule74" type="connector" idref="#_x0000_s1804"/>
        <o:r id="V:Rule75" type="connector" idref="#_x0000_s1825"/>
        <o:r id="V:Rule76" type="connector" idref="#_x0000_s1772"/>
        <o:r id="V:Rule77" type="connector" idref="#Straight Arrow Connector 15"/>
        <o:r id="V:Rule78" type="connector" idref="#_x0000_s1662"/>
        <o:r id="V:Rule79" type="connector" idref="#_x0000_s1854"/>
        <o:r id="V:Rule80" type="connector" idref="#_x0000_s1780"/>
        <o:r id="V:Rule81" type="connector" idref="#_x0000_s1686"/>
        <o:r id="V:Rule82" type="connector" idref="#_x0000_s1675"/>
        <o:r id="V:Rule83" type="connector" idref="#_x0000_s1869"/>
        <o:r id="V:Rule84" type="connector" idref="#_x0000_s1673"/>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1"/>
    <w:lsdException w:name="List Number" w:uiPriority="1"/>
    <w:lsdException w:name="Title" w:semiHidden="0" w:uiPriority="10" w:unhideWhenUsed="0" w:qFormat="1"/>
    <w:lsdException w:name="Default Paragraph Font" w:uiPriority="1"/>
    <w:lsdException w:name="Subtitle" w:semiHidden="0" w:uiPriority="11" w:unhideWhenUsed="0" w:qFormat="1"/>
    <w:lsdException w:name="Strong"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9"/>
    <w:lsdException w:name="TOC Heading" w:uiPriority="39" w:qFormat="1"/>
  </w:latentStyles>
  <w:style w:type="paragraph" w:default="1" w:styleId="Normal">
    <w:name w:val="Normal"/>
    <w:qFormat/>
    <w:rsid w:val="00C3214F"/>
    <w:rPr>
      <w:sz w:val="20"/>
      <w:szCs w:val="20"/>
    </w:rPr>
  </w:style>
  <w:style w:type="paragraph" w:styleId="Heading1">
    <w:name w:val="heading 1"/>
    <w:basedOn w:val="Normal"/>
    <w:next w:val="Normal"/>
    <w:link w:val="Heading1Char"/>
    <w:uiPriority w:val="9"/>
    <w:qFormat/>
    <w:rsid w:val="00857F11"/>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after="0"/>
      <w:outlineLvl w:val="0"/>
    </w:pPr>
    <w:rPr>
      <w:rFonts w:asciiTheme="majorHAnsi" w:hAnsiTheme="majorHAnsi"/>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857F11"/>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after="0"/>
      <w:outlineLvl w:val="1"/>
    </w:pPr>
    <w:rPr>
      <w:rFonts w:asciiTheme="majorHAnsi" w:hAnsiTheme="majorHAnsi"/>
      <w:b/>
      <w:caps/>
      <w:spacing w:val="15"/>
      <w:sz w:val="28"/>
      <w:szCs w:val="22"/>
    </w:rPr>
  </w:style>
  <w:style w:type="paragraph" w:styleId="Heading3">
    <w:name w:val="heading 3"/>
    <w:basedOn w:val="Normal"/>
    <w:next w:val="Normal"/>
    <w:link w:val="Heading3Char"/>
    <w:uiPriority w:val="9"/>
    <w:unhideWhenUsed/>
    <w:qFormat/>
    <w:rsid w:val="00C3214F"/>
    <w:pPr>
      <w:pBdr>
        <w:top w:val="single" w:sz="6" w:space="2" w:color="A5300F" w:themeColor="accent1"/>
        <w:left w:val="single" w:sz="6" w:space="2" w:color="A5300F" w:themeColor="accent1"/>
      </w:pBdr>
      <w:spacing w:before="300" w:after="0"/>
      <w:outlineLvl w:val="2"/>
    </w:pPr>
    <w:rPr>
      <w:caps/>
      <w:color w:val="511707" w:themeColor="accent1" w:themeShade="7F"/>
      <w:spacing w:val="15"/>
      <w:sz w:val="22"/>
      <w:szCs w:val="22"/>
    </w:rPr>
  </w:style>
  <w:style w:type="paragraph" w:styleId="Heading4">
    <w:name w:val="heading 4"/>
    <w:basedOn w:val="Normal"/>
    <w:next w:val="Normal"/>
    <w:link w:val="Heading4Char"/>
    <w:uiPriority w:val="9"/>
    <w:semiHidden/>
    <w:unhideWhenUsed/>
    <w:qFormat/>
    <w:rsid w:val="00C3214F"/>
    <w:pPr>
      <w:pBdr>
        <w:top w:val="dotted" w:sz="6" w:space="2" w:color="A5300F" w:themeColor="accent1"/>
        <w:left w:val="dotted" w:sz="6" w:space="2" w:color="A5300F" w:themeColor="accent1"/>
      </w:pBdr>
      <w:spacing w:before="300" w:after="0"/>
      <w:outlineLvl w:val="3"/>
    </w:pPr>
    <w:rPr>
      <w:caps/>
      <w:color w:val="7B230B" w:themeColor="accent1" w:themeShade="BF"/>
      <w:spacing w:val="10"/>
      <w:sz w:val="22"/>
      <w:szCs w:val="22"/>
    </w:rPr>
  </w:style>
  <w:style w:type="paragraph" w:styleId="Heading5">
    <w:name w:val="heading 5"/>
    <w:basedOn w:val="Normal"/>
    <w:next w:val="Normal"/>
    <w:link w:val="Heading5Char"/>
    <w:uiPriority w:val="9"/>
    <w:unhideWhenUsed/>
    <w:qFormat/>
    <w:rsid w:val="00C3214F"/>
    <w:pPr>
      <w:pBdr>
        <w:bottom w:val="single" w:sz="6" w:space="1" w:color="A5300F" w:themeColor="accent1"/>
      </w:pBdr>
      <w:spacing w:before="300" w:after="0"/>
      <w:outlineLvl w:val="4"/>
    </w:pPr>
    <w:rPr>
      <w:caps/>
      <w:color w:val="7B230B" w:themeColor="accent1" w:themeShade="BF"/>
      <w:spacing w:val="10"/>
      <w:sz w:val="22"/>
      <w:szCs w:val="22"/>
    </w:rPr>
  </w:style>
  <w:style w:type="paragraph" w:styleId="Heading6">
    <w:name w:val="heading 6"/>
    <w:basedOn w:val="Normal"/>
    <w:next w:val="Normal"/>
    <w:link w:val="Heading6Char"/>
    <w:uiPriority w:val="9"/>
    <w:unhideWhenUsed/>
    <w:qFormat/>
    <w:rsid w:val="00C3214F"/>
    <w:pPr>
      <w:pBdr>
        <w:bottom w:val="dotted" w:sz="6" w:space="1" w:color="A5300F" w:themeColor="accent1"/>
      </w:pBdr>
      <w:spacing w:before="300" w:after="0"/>
      <w:outlineLvl w:val="5"/>
    </w:pPr>
    <w:rPr>
      <w:caps/>
      <w:color w:val="7B230B" w:themeColor="accent1" w:themeShade="BF"/>
      <w:spacing w:val="10"/>
      <w:sz w:val="22"/>
      <w:szCs w:val="22"/>
    </w:rPr>
  </w:style>
  <w:style w:type="paragraph" w:styleId="Heading7">
    <w:name w:val="heading 7"/>
    <w:basedOn w:val="Normal"/>
    <w:next w:val="Normal"/>
    <w:link w:val="Heading7Char"/>
    <w:uiPriority w:val="9"/>
    <w:unhideWhenUsed/>
    <w:qFormat/>
    <w:rsid w:val="00C3214F"/>
    <w:pPr>
      <w:spacing w:before="300" w:after="0"/>
      <w:outlineLvl w:val="6"/>
    </w:pPr>
    <w:rPr>
      <w:caps/>
      <w:color w:val="7B230B" w:themeColor="accent1" w:themeShade="BF"/>
      <w:spacing w:val="10"/>
      <w:sz w:val="22"/>
      <w:szCs w:val="22"/>
    </w:rPr>
  </w:style>
  <w:style w:type="paragraph" w:styleId="Heading8">
    <w:name w:val="heading 8"/>
    <w:basedOn w:val="Normal"/>
    <w:next w:val="Normal"/>
    <w:link w:val="Heading8Char"/>
    <w:uiPriority w:val="9"/>
    <w:semiHidden/>
    <w:unhideWhenUsed/>
    <w:qFormat/>
    <w:rsid w:val="00C3214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3214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92F8C"/>
    <w:pPr>
      <w:spacing w:before="40" w:after="40" w:line="240" w:lineRule="auto"/>
    </w:pPr>
    <w:rPr>
      <w:rFonts w:asciiTheme="majorHAnsi" w:eastAsiaTheme="majorEastAsia" w:hAnsiTheme="majorHAnsi" w:cstheme="majorBidi"/>
      <w:color w:val="363636" w:themeColor="text1"/>
    </w:rPr>
    <w:tblPr>
      <w:tblStyleRowBandSize w:val="1"/>
      <w:tblStyleColBandSize w:val="1"/>
      <w:tblInd w:w="0" w:type="dxa"/>
      <w:tblBorders>
        <w:top w:val="single" w:sz="8" w:space="0" w:color="363636" w:themeColor="text1"/>
        <w:bottom w:val="single" w:sz="8" w:space="0" w:color="363636"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363636" w:themeColor="text1"/>
        <w:spacing w:val="20"/>
      </w:rPr>
      <w:tblPr/>
      <w:tcPr>
        <w:tcBorders>
          <w:top w:val="single" w:sz="8" w:space="0" w:color="363636" w:themeColor="text1"/>
          <w:left w:val="nil"/>
          <w:bottom w:val="single" w:sz="8" w:space="0" w:color="363636" w:themeColor="text1"/>
          <w:right w:val="nil"/>
          <w:insideH w:val="nil"/>
          <w:insideV w:val="nil"/>
        </w:tcBorders>
        <w:vAlign w:val="bottom"/>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paragraph" w:customStyle="1" w:styleId="ContactInfo">
    <w:name w:val="Contact Info"/>
    <w:basedOn w:val="Normal"/>
    <w:uiPriority w:val="99"/>
    <w:rsid w:val="00792F8C"/>
    <w:pPr>
      <w:spacing w:before="0" w:after="0"/>
      <w:jc w:val="center"/>
    </w:pPr>
  </w:style>
  <w:style w:type="character" w:customStyle="1" w:styleId="Heading1Char">
    <w:name w:val="Heading 1 Char"/>
    <w:basedOn w:val="DefaultParagraphFont"/>
    <w:link w:val="Heading1"/>
    <w:uiPriority w:val="9"/>
    <w:rsid w:val="00857F11"/>
    <w:rPr>
      <w:rFonts w:asciiTheme="majorHAnsi" w:hAnsiTheme="majorHAnsi"/>
      <w:b/>
      <w:bCs/>
      <w:caps/>
      <w:color w:val="FFFFFF" w:themeColor="background1"/>
      <w:spacing w:val="15"/>
      <w:sz w:val="32"/>
      <w:shd w:val="clear" w:color="auto" w:fill="A5300F" w:themeFill="accent1"/>
    </w:rPr>
  </w:style>
  <w:style w:type="character" w:customStyle="1" w:styleId="Heading2Char">
    <w:name w:val="Heading 2 Char"/>
    <w:basedOn w:val="DefaultParagraphFont"/>
    <w:link w:val="Heading2"/>
    <w:uiPriority w:val="9"/>
    <w:rsid w:val="00857F11"/>
    <w:rPr>
      <w:rFonts w:asciiTheme="majorHAnsi" w:hAnsiTheme="majorHAnsi"/>
      <w:b/>
      <w:caps/>
      <w:spacing w:val="15"/>
      <w:sz w:val="28"/>
      <w:shd w:val="clear" w:color="auto" w:fill="F9CEC2" w:themeFill="accent1" w:themeFillTint="33"/>
    </w:rPr>
  </w:style>
  <w:style w:type="character" w:customStyle="1" w:styleId="Heading3Char">
    <w:name w:val="Heading 3 Char"/>
    <w:basedOn w:val="DefaultParagraphFont"/>
    <w:link w:val="Heading3"/>
    <w:uiPriority w:val="9"/>
    <w:rsid w:val="00C3214F"/>
    <w:rPr>
      <w:caps/>
      <w:color w:val="511707" w:themeColor="accent1" w:themeShade="7F"/>
      <w:spacing w:val="15"/>
    </w:rPr>
  </w:style>
  <w:style w:type="character" w:customStyle="1" w:styleId="Heading4Char">
    <w:name w:val="Heading 4 Char"/>
    <w:basedOn w:val="DefaultParagraphFont"/>
    <w:link w:val="Heading4"/>
    <w:uiPriority w:val="9"/>
    <w:semiHidden/>
    <w:rsid w:val="00C3214F"/>
    <w:rPr>
      <w:caps/>
      <w:color w:val="7B230B" w:themeColor="accent1" w:themeShade="BF"/>
      <w:spacing w:val="10"/>
    </w:rPr>
  </w:style>
  <w:style w:type="character" w:customStyle="1" w:styleId="Heading5Char">
    <w:name w:val="Heading 5 Char"/>
    <w:basedOn w:val="DefaultParagraphFont"/>
    <w:link w:val="Heading5"/>
    <w:uiPriority w:val="9"/>
    <w:rsid w:val="00C3214F"/>
    <w:rPr>
      <w:caps/>
      <w:color w:val="7B230B" w:themeColor="accent1" w:themeShade="BF"/>
      <w:spacing w:val="10"/>
    </w:rPr>
  </w:style>
  <w:style w:type="character" w:customStyle="1" w:styleId="Heading6Char">
    <w:name w:val="Heading 6 Char"/>
    <w:basedOn w:val="DefaultParagraphFont"/>
    <w:link w:val="Heading6"/>
    <w:uiPriority w:val="9"/>
    <w:rsid w:val="00C3214F"/>
    <w:rPr>
      <w:caps/>
      <w:color w:val="7B230B" w:themeColor="accent1" w:themeShade="BF"/>
      <w:spacing w:val="10"/>
    </w:rPr>
  </w:style>
  <w:style w:type="paragraph" w:styleId="Caption">
    <w:name w:val="caption"/>
    <w:basedOn w:val="Normal"/>
    <w:next w:val="Normal"/>
    <w:uiPriority w:val="35"/>
    <w:unhideWhenUsed/>
    <w:qFormat/>
    <w:rsid w:val="00C3214F"/>
    <w:rPr>
      <w:b/>
      <w:bCs/>
      <w:color w:val="7B230B" w:themeColor="accent1" w:themeShade="BF"/>
      <w:sz w:val="16"/>
      <w:szCs w:val="16"/>
    </w:rPr>
  </w:style>
  <w:style w:type="paragraph" w:styleId="ListBullet">
    <w:name w:val="List Bullet"/>
    <w:basedOn w:val="Normal"/>
    <w:uiPriority w:val="1"/>
    <w:unhideWhenUsed/>
    <w:rsid w:val="00792F8C"/>
    <w:pPr>
      <w:numPr>
        <w:numId w:val="1"/>
      </w:numPr>
    </w:pPr>
  </w:style>
  <w:style w:type="paragraph" w:styleId="ListNumber">
    <w:name w:val="List Number"/>
    <w:basedOn w:val="Normal"/>
    <w:uiPriority w:val="1"/>
    <w:unhideWhenUsed/>
    <w:rsid w:val="00792F8C"/>
    <w:pPr>
      <w:numPr>
        <w:numId w:val="2"/>
      </w:numPr>
      <w:contextualSpacing/>
    </w:pPr>
  </w:style>
  <w:style w:type="paragraph" w:styleId="Title">
    <w:name w:val="Title"/>
    <w:basedOn w:val="Normal"/>
    <w:next w:val="Normal"/>
    <w:link w:val="TitleChar"/>
    <w:uiPriority w:val="10"/>
    <w:qFormat/>
    <w:rsid w:val="00C3214F"/>
    <w:pPr>
      <w:spacing w:before="720"/>
    </w:pPr>
    <w:rPr>
      <w:caps/>
      <w:color w:val="A5300F" w:themeColor="accent1"/>
      <w:spacing w:val="10"/>
      <w:kern w:val="28"/>
      <w:sz w:val="52"/>
      <w:szCs w:val="52"/>
    </w:rPr>
  </w:style>
  <w:style w:type="character" w:customStyle="1" w:styleId="TitleChar">
    <w:name w:val="Title Char"/>
    <w:basedOn w:val="DefaultParagraphFont"/>
    <w:link w:val="Title"/>
    <w:uiPriority w:val="10"/>
    <w:rsid w:val="00C3214F"/>
    <w:rPr>
      <w:caps/>
      <w:color w:val="A5300F" w:themeColor="accent1"/>
      <w:spacing w:val="10"/>
      <w:kern w:val="28"/>
      <w:sz w:val="52"/>
      <w:szCs w:val="52"/>
    </w:rPr>
  </w:style>
  <w:style w:type="paragraph" w:styleId="Subtitle">
    <w:name w:val="Subtitle"/>
    <w:basedOn w:val="Normal"/>
    <w:next w:val="Normal"/>
    <w:link w:val="SubtitleChar"/>
    <w:uiPriority w:val="11"/>
    <w:qFormat/>
    <w:rsid w:val="00C3214F"/>
    <w:pPr>
      <w:spacing w:after="1000" w:line="240" w:lineRule="auto"/>
    </w:pPr>
    <w:rPr>
      <w:caps/>
      <w:color w:val="7C7C7C" w:themeColor="text1" w:themeTint="A6"/>
      <w:spacing w:val="10"/>
      <w:sz w:val="24"/>
      <w:szCs w:val="24"/>
    </w:rPr>
  </w:style>
  <w:style w:type="character" w:customStyle="1" w:styleId="SubtitleChar">
    <w:name w:val="Subtitle Char"/>
    <w:basedOn w:val="DefaultParagraphFont"/>
    <w:link w:val="Subtitle"/>
    <w:uiPriority w:val="11"/>
    <w:rsid w:val="00C3214F"/>
    <w:rPr>
      <w:caps/>
      <w:color w:val="7C7C7C" w:themeColor="text1" w:themeTint="A6"/>
      <w:spacing w:val="10"/>
      <w:sz w:val="24"/>
      <w:szCs w:val="24"/>
    </w:rPr>
  </w:style>
  <w:style w:type="character" w:styleId="Emphasis">
    <w:name w:val="Emphasis"/>
    <w:qFormat/>
    <w:rsid w:val="00C3214F"/>
    <w:rPr>
      <w:caps/>
      <w:color w:val="511707" w:themeColor="accent1" w:themeShade="7F"/>
      <w:spacing w:val="5"/>
    </w:rPr>
  </w:style>
  <w:style w:type="paragraph" w:styleId="NoSpacing">
    <w:name w:val="No Spacing"/>
    <w:basedOn w:val="Normal"/>
    <w:link w:val="NoSpacingChar"/>
    <w:uiPriority w:val="1"/>
    <w:qFormat/>
    <w:rsid w:val="00C3214F"/>
    <w:pPr>
      <w:spacing w:before="0" w:after="0" w:line="240" w:lineRule="auto"/>
    </w:pPr>
  </w:style>
  <w:style w:type="character" w:customStyle="1" w:styleId="NoSpacingChar">
    <w:name w:val="No Spacing Char"/>
    <w:basedOn w:val="DefaultParagraphFont"/>
    <w:link w:val="NoSpacing"/>
    <w:uiPriority w:val="1"/>
    <w:rsid w:val="00C3214F"/>
    <w:rPr>
      <w:sz w:val="20"/>
      <w:szCs w:val="20"/>
    </w:rPr>
  </w:style>
  <w:style w:type="paragraph" w:styleId="Quote">
    <w:name w:val="Quote"/>
    <w:basedOn w:val="Normal"/>
    <w:next w:val="Normal"/>
    <w:link w:val="QuoteChar"/>
    <w:uiPriority w:val="29"/>
    <w:qFormat/>
    <w:rsid w:val="00C3214F"/>
    <w:rPr>
      <w:i/>
      <w:iCs/>
    </w:rPr>
  </w:style>
  <w:style w:type="character" w:customStyle="1" w:styleId="QuoteChar">
    <w:name w:val="Quote Char"/>
    <w:basedOn w:val="DefaultParagraphFont"/>
    <w:link w:val="Quote"/>
    <w:uiPriority w:val="29"/>
    <w:rsid w:val="00C3214F"/>
    <w:rPr>
      <w:i/>
      <w:iCs/>
      <w:sz w:val="20"/>
      <w:szCs w:val="20"/>
    </w:rPr>
  </w:style>
  <w:style w:type="paragraph" w:styleId="TOCHeading">
    <w:name w:val="TOC Heading"/>
    <w:basedOn w:val="Heading1"/>
    <w:next w:val="Normal"/>
    <w:uiPriority w:val="39"/>
    <w:unhideWhenUsed/>
    <w:qFormat/>
    <w:rsid w:val="00C3214F"/>
    <w:pPr>
      <w:outlineLvl w:val="9"/>
    </w:pPr>
    <w:rPr>
      <w:lang w:bidi="en-US"/>
    </w:rPr>
  </w:style>
  <w:style w:type="paragraph" w:styleId="Footer">
    <w:name w:val="footer"/>
    <w:basedOn w:val="Normal"/>
    <w:link w:val="FooterChar"/>
    <w:unhideWhenUsed/>
    <w:rsid w:val="00792F8C"/>
    <w:pPr>
      <w:spacing w:before="0" w:after="0" w:line="240" w:lineRule="auto"/>
      <w:jc w:val="right"/>
    </w:pPr>
    <w:rPr>
      <w:caps/>
      <w:sz w:val="16"/>
    </w:rPr>
  </w:style>
  <w:style w:type="character" w:customStyle="1" w:styleId="FooterChar">
    <w:name w:val="Footer Char"/>
    <w:basedOn w:val="DefaultParagraphFont"/>
    <w:link w:val="Footer"/>
    <w:rsid w:val="00792F8C"/>
    <w:rPr>
      <w:caps/>
      <w:sz w:val="16"/>
    </w:rPr>
  </w:style>
  <w:style w:type="paragraph" w:styleId="TOC3">
    <w:name w:val="toc 3"/>
    <w:basedOn w:val="Normal"/>
    <w:next w:val="Normal"/>
    <w:autoRedefine/>
    <w:uiPriority w:val="39"/>
    <w:unhideWhenUsed/>
    <w:rsid w:val="00792F8C"/>
    <w:pPr>
      <w:spacing w:after="100"/>
      <w:ind w:left="400"/>
    </w:pPr>
    <w:rPr>
      <w:i/>
      <w:iCs/>
    </w:rPr>
  </w:style>
  <w:style w:type="character" w:styleId="Hyperlink">
    <w:name w:val="Hyperlink"/>
    <w:basedOn w:val="DefaultParagraphFont"/>
    <w:uiPriority w:val="99"/>
    <w:unhideWhenUsed/>
    <w:rsid w:val="00792F8C"/>
    <w:rPr>
      <w:color w:val="6B9F25" w:themeColor="hyperlink"/>
      <w:u w:val="single"/>
    </w:rPr>
  </w:style>
  <w:style w:type="paragraph" w:styleId="TOC1">
    <w:name w:val="toc 1"/>
    <w:basedOn w:val="Normal"/>
    <w:next w:val="Normal"/>
    <w:autoRedefine/>
    <w:uiPriority w:val="39"/>
    <w:unhideWhenUsed/>
    <w:rsid w:val="00792F8C"/>
    <w:pPr>
      <w:spacing w:after="100"/>
    </w:pPr>
  </w:style>
  <w:style w:type="paragraph" w:styleId="TOC2">
    <w:name w:val="toc 2"/>
    <w:basedOn w:val="Normal"/>
    <w:next w:val="Normal"/>
    <w:autoRedefine/>
    <w:uiPriority w:val="39"/>
    <w:unhideWhenUsed/>
    <w:rsid w:val="00792F8C"/>
    <w:pPr>
      <w:spacing w:after="100"/>
      <w:ind w:left="200"/>
    </w:pPr>
  </w:style>
  <w:style w:type="paragraph" w:styleId="BalloonText">
    <w:name w:val="Balloon Text"/>
    <w:basedOn w:val="Normal"/>
    <w:link w:val="BalloonTextChar"/>
    <w:uiPriority w:val="99"/>
    <w:semiHidden/>
    <w:unhideWhenUsed/>
    <w:rsid w:val="00792F8C"/>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792F8C"/>
    <w:rPr>
      <w:rFonts w:ascii="Tahoma" w:hAnsi="Tahoma" w:cs="Tahoma"/>
      <w:sz w:val="16"/>
    </w:rPr>
  </w:style>
  <w:style w:type="paragraph" w:styleId="Bibliography">
    <w:name w:val="Bibliography"/>
    <w:basedOn w:val="Normal"/>
    <w:next w:val="Normal"/>
    <w:uiPriority w:val="39"/>
    <w:unhideWhenUsed/>
    <w:rsid w:val="00792F8C"/>
  </w:style>
  <w:style w:type="paragraph" w:styleId="Header">
    <w:name w:val="header"/>
    <w:basedOn w:val="Normal"/>
    <w:link w:val="HeaderChar"/>
    <w:uiPriority w:val="99"/>
    <w:unhideWhenUsed/>
    <w:rsid w:val="00792F8C"/>
    <w:pPr>
      <w:spacing w:before="0" w:after="0" w:line="240" w:lineRule="auto"/>
    </w:pPr>
  </w:style>
  <w:style w:type="character" w:customStyle="1" w:styleId="HeaderChar">
    <w:name w:val="Header Char"/>
    <w:basedOn w:val="DefaultParagraphFont"/>
    <w:link w:val="Header"/>
    <w:uiPriority w:val="99"/>
    <w:rsid w:val="00792F8C"/>
  </w:style>
  <w:style w:type="paragraph" w:styleId="NormalIndent">
    <w:name w:val="Normal Indent"/>
    <w:basedOn w:val="Normal"/>
    <w:uiPriority w:val="99"/>
    <w:unhideWhenUsed/>
    <w:rsid w:val="00792F8C"/>
    <w:pPr>
      <w:ind w:left="720"/>
    </w:pPr>
  </w:style>
  <w:style w:type="character" w:styleId="PlaceholderText">
    <w:name w:val="Placeholder Text"/>
    <w:basedOn w:val="DefaultParagraphFont"/>
    <w:uiPriority w:val="99"/>
    <w:semiHidden/>
    <w:rsid w:val="00792F8C"/>
    <w:rPr>
      <w:color w:val="808080"/>
    </w:rPr>
  </w:style>
  <w:style w:type="table" w:customStyle="1" w:styleId="ReportTable">
    <w:name w:val="Report Table"/>
    <w:basedOn w:val="TableNormal"/>
    <w:uiPriority w:val="99"/>
    <w:rsid w:val="00792F8C"/>
    <w:pPr>
      <w:spacing w:before="60" w:after="60" w:line="240" w:lineRule="auto"/>
      <w:jc w:val="center"/>
    </w:pPr>
    <w:tblPr>
      <w:tblInd w:w="0" w:type="dxa"/>
      <w:tblBorders>
        <w:top w:val="single" w:sz="4" w:space="0" w:color="A5300F" w:themeColor="accent1"/>
        <w:left w:val="single" w:sz="4" w:space="0" w:color="A5300F" w:themeColor="accent1"/>
        <w:bottom w:val="single" w:sz="4" w:space="0" w:color="A5300F" w:themeColor="accent1"/>
        <w:right w:val="single" w:sz="4" w:space="0" w:color="A5300F" w:themeColor="accent1"/>
        <w:insideH w:val="single" w:sz="4" w:space="0" w:color="A5300F" w:themeColor="accent1"/>
        <w:insideV w:val="single" w:sz="4" w:space="0" w:color="A5300F" w:themeColor="accent1"/>
      </w:tblBorders>
      <w:tblCellMar>
        <w:top w:w="0" w:type="dxa"/>
        <w:left w:w="108" w:type="dxa"/>
        <w:bottom w:w="0" w:type="dxa"/>
        <w:right w:w="108" w:type="dxa"/>
      </w:tblCellMar>
    </w:tblPr>
    <w:tblStylePr w:type="firstRow">
      <w:rPr>
        <w:b/>
        <w:color w:val="363636"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rsid w:val="00792F8C"/>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C3214F"/>
    <w:rPr>
      <w:caps/>
      <w:color w:val="7B230B" w:themeColor="accent1" w:themeShade="BF"/>
      <w:spacing w:val="10"/>
    </w:rPr>
  </w:style>
  <w:style w:type="character" w:customStyle="1" w:styleId="Heading8Char">
    <w:name w:val="Heading 8 Char"/>
    <w:basedOn w:val="DefaultParagraphFont"/>
    <w:link w:val="Heading8"/>
    <w:uiPriority w:val="9"/>
    <w:semiHidden/>
    <w:rsid w:val="00C3214F"/>
    <w:rPr>
      <w:caps/>
      <w:spacing w:val="10"/>
      <w:sz w:val="18"/>
      <w:szCs w:val="18"/>
    </w:rPr>
  </w:style>
  <w:style w:type="character" w:customStyle="1" w:styleId="Heading9Char">
    <w:name w:val="Heading 9 Char"/>
    <w:basedOn w:val="DefaultParagraphFont"/>
    <w:link w:val="Heading9"/>
    <w:uiPriority w:val="9"/>
    <w:semiHidden/>
    <w:rsid w:val="00C3214F"/>
    <w:rPr>
      <w:i/>
      <w:caps/>
      <w:spacing w:val="10"/>
      <w:sz w:val="18"/>
      <w:szCs w:val="18"/>
    </w:rPr>
  </w:style>
  <w:style w:type="character" w:styleId="Strong">
    <w:name w:val="Strong"/>
    <w:qFormat/>
    <w:rsid w:val="00C3214F"/>
    <w:rPr>
      <w:b/>
      <w:bCs/>
    </w:rPr>
  </w:style>
  <w:style w:type="paragraph" w:styleId="ListParagraph">
    <w:name w:val="List Paragraph"/>
    <w:basedOn w:val="Normal"/>
    <w:uiPriority w:val="34"/>
    <w:qFormat/>
    <w:rsid w:val="00C3214F"/>
    <w:pPr>
      <w:ind w:left="720"/>
      <w:contextualSpacing/>
    </w:pPr>
  </w:style>
  <w:style w:type="paragraph" w:styleId="IntenseQuote">
    <w:name w:val="Intense Quote"/>
    <w:basedOn w:val="Normal"/>
    <w:next w:val="Normal"/>
    <w:link w:val="IntenseQuoteChar"/>
    <w:uiPriority w:val="30"/>
    <w:qFormat/>
    <w:rsid w:val="00C3214F"/>
    <w:pPr>
      <w:pBdr>
        <w:top w:val="single" w:sz="4" w:space="10" w:color="A5300F" w:themeColor="accent1"/>
        <w:left w:val="single" w:sz="4" w:space="10" w:color="A5300F" w:themeColor="accent1"/>
      </w:pBdr>
      <w:spacing w:after="0"/>
      <w:ind w:left="1296" w:right="1152"/>
      <w:jc w:val="both"/>
    </w:pPr>
    <w:rPr>
      <w:i/>
      <w:iCs/>
      <w:color w:val="A5300F" w:themeColor="accent1"/>
    </w:rPr>
  </w:style>
  <w:style w:type="character" w:customStyle="1" w:styleId="IntenseQuoteChar">
    <w:name w:val="Intense Quote Char"/>
    <w:basedOn w:val="DefaultParagraphFont"/>
    <w:link w:val="IntenseQuote"/>
    <w:uiPriority w:val="30"/>
    <w:rsid w:val="00C3214F"/>
    <w:rPr>
      <w:i/>
      <w:iCs/>
      <w:color w:val="A5300F" w:themeColor="accent1"/>
      <w:sz w:val="20"/>
      <w:szCs w:val="20"/>
    </w:rPr>
  </w:style>
  <w:style w:type="character" w:styleId="SubtleEmphasis">
    <w:name w:val="Subtle Emphasis"/>
    <w:uiPriority w:val="19"/>
    <w:qFormat/>
    <w:rsid w:val="00C3214F"/>
    <w:rPr>
      <w:i/>
      <w:iCs/>
      <w:color w:val="511707" w:themeColor="accent1" w:themeShade="7F"/>
    </w:rPr>
  </w:style>
  <w:style w:type="character" w:styleId="IntenseEmphasis">
    <w:name w:val="Intense Emphasis"/>
    <w:uiPriority w:val="21"/>
    <w:qFormat/>
    <w:rsid w:val="00C3214F"/>
    <w:rPr>
      <w:b/>
      <w:bCs/>
      <w:caps/>
      <w:color w:val="511707" w:themeColor="accent1" w:themeShade="7F"/>
      <w:spacing w:val="10"/>
    </w:rPr>
  </w:style>
  <w:style w:type="character" w:styleId="SubtleReference">
    <w:name w:val="Subtle Reference"/>
    <w:uiPriority w:val="31"/>
    <w:qFormat/>
    <w:rsid w:val="00C3214F"/>
    <w:rPr>
      <w:b/>
      <w:bCs/>
      <w:color w:val="A5300F" w:themeColor="accent1"/>
    </w:rPr>
  </w:style>
  <w:style w:type="character" w:styleId="IntenseReference">
    <w:name w:val="Intense Reference"/>
    <w:uiPriority w:val="32"/>
    <w:qFormat/>
    <w:rsid w:val="00C3214F"/>
    <w:rPr>
      <w:b/>
      <w:bCs/>
      <w:i/>
      <w:iCs/>
      <w:caps/>
      <w:color w:val="A5300F" w:themeColor="accent1"/>
    </w:rPr>
  </w:style>
  <w:style w:type="character" w:styleId="BookTitle">
    <w:name w:val="Book Title"/>
    <w:uiPriority w:val="33"/>
    <w:qFormat/>
    <w:rsid w:val="00C3214F"/>
    <w:rPr>
      <w:b/>
      <w:bCs/>
      <w:i/>
      <w:iCs/>
      <w:spacing w:val="9"/>
    </w:rPr>
  </w:style>
  <w:style w:type="paragraph" w:styleId="NormalWeb">
    <w:name w:val="Normal (Web)"/>
    <w:basedOn w:val="Normal"/>
    <w:rsid w:val="00CA1545"/>
    <w:pPr>
      <w:spacing w:before="100" w:beforeAutospacing="1" w:after="100" w:afterAutospacing="1" w:line="240" w:lineRule="auto"/>
    </w:pPr>
    <w:rPr>
      <w:rFonts w:ascii="Times New Roman" w:eastAsia="Times New Roman" w:hAnsi="Times New Roman" w:cs="Times New Roman"/>
      <w:color w:val="000000"/>
      <w:sz w:val="24"/>
      <w:szCs w:val="24"/>
      <w:lang w:eastAsia="en-US"/>
    </w:rPr>
  </w:style>
  <w:style w:type="character" w:customStyle="1" w:styleId="postbody1">
    <w:name w:val="postbody1"/>
    <w:basedOn w:val="DefaultParagraphFont"/>
    <w:rsid w:val="00CA1545"/>
    <w:rPr>
      <w:sz w:val="18"/>
      <w:szCs w:val="18"/>
    </w:rPr>
  </w:style>
  <w:style w:type="paragraph" w:styleId="BodyText2">
    <w:name w:val="Body Text 2"/>
    <w:basedOn w:val="Normal"/>
    <w:link w:val="BodyText2Char"/>
    <w:uiPriority w:val="99"/>
    <w:semiHidden/>
    <w:unhideWhenUsed/>
    <w:rsid w:val="007749E9"/>
    <w:pPr>
      <w:spacing w:after="120" w:line="480" w:lineRule="auto"/>
    </w:pPr>
  </w:style>
  <w:style w:type="character" w:customStyle="1" w:styleId="BodyText2Char">
    <w:name w:val="Body Text 2 Char"/>
    <w:basedOn w:val="DefaultParagraphFont"/>
    <w:link w:val="BodyText2"/>
    <w:uiPriority w:val="99"/>
    <w:semiHidden/>
    <w:rsid w:val="007749E9"/>
    <w:rPr>
      <w:sz w:val="20"/>
      <w:szCs w:val="20"/>
    </w:rPr>
  </w:style>
  <w:style w:type="paragraph" w:styleId="PlainText">
    <w:name w:val="Plain Text"/>
    <w:basedOn w:val="Normal"/>
    <w:link w:val="PlainTextChar"/>
    <w:uiPriority w:val="99"/>
    <w:semiHidden/>
    <w:unhideWhenUsed/>
    <w:rsid w:val="007749E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49E9"/>
    <w:rPr>
      <w:rFonts w:ascii="Consolas" w:hAnsi="Consolas"/>
      <w:sz w:val="21"/>
      <w:szCs w:val="21"/>
    </w:rPr>
  </w:style>
  <w:style w:type="paragraph" w:styleId="BodyText">
    <w:name w:val="Body Text"/>
    <w:basedOn w:val="Normal"/>
    <w:link w:val="BodyTextChar"/>
    <w:uiPriority w:val="99"/>
    <w:unhideWhenUsed/>
    <w:rsid w:val="009C2789"/>
    <w:pPr>
      <w:spacing w:after="120"/>
    </w:pPr>
  </w:style>
  <w:style w:type="character" w:customStyle="1" w:styleId="BodyTextChar">
    <w:name w:val="Body Text Char"/>
    <w:basedOn w:val="DefaultParagraphFont"/>
    <w:link w:val="BodyText"/>
    <w:uiPriority w:val="99"/>
    <w:rsid w:val="009C2789"/>
    <w:rPr>
      <w:sz w:val="20"/>
      <w:szCs w:val="20"/>
    </w:rPr>
  </w:style>
</w:styles>
</file>

<file path=word/webSettings.xml><?xml version="1.0" encoding="utf-8"?>
<w:webSettings xmlns:r="http://schemas.openxmlformats.org/officeDocument/2006/relationships" xmlns:w="http://schemas.openxmlformats.org/wordprocessingml/2006/main">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203738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unctional_requirements" TargetMode="External"/><Relationship Id="rId18" Type="http://schemas.openxmlformats.org/officeDocument/2006/relationships/hyperlink" Target="http://en.wikipedia.org/wiki/Gantt_chart" TargetMode="External"/><Relationship Id="rId26" Type="http://schemas.openxmlformats.org/officeDocument/2006/relationships/hyperlink" Target="http://en.wikipedia.org/wiki/Critical_path_method" TargetMode="External"/><Relationship Id="rId39" Type="http://schemas.openxmlformats.org/officeDocument/2006/relationships/image" Target="media/image5.png"/><Relationship Id="rId21" Type="http://schemas.openxmlformats.org/officeDocument/2006/relationships/hyperlink" Target="http://en.wikipedia.org/wiki/Task_(project_management)" TargetMode="External"/><Relationship Id="rId34" Type="http://schemas.openxmlformats.org/officeDocument/2006/relationships/header" Target="header1.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en.wikipedia.org/wiki/Quality_(business)" TargetMode="External"/><Relationship Id="rId20" Type="http://schemas.openxmlformats.org/officeDocument/2006/relationships/hyperlink" Target="http://en.wikipedia.org/wiki/Duration_(project_management)" TargetMode="External"/><Relationship Id="rId29" Type="http://schemas.openxmlformats.org/officeDocument/2006/relationships/hyperlink" Target="http://en.wikipedia.org/wiki/Estimate"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en.wikipedia.org/wiki/Dependency_(project_management)" TargetMode="External"/><Relationship Id="rId32" Type="http://schemas.openxmlformats.org/officeDocument/2006/relationships/hyperlink" Target="http://en.wikipedia.org/wiki/Resource_management" TargetMode="External"/><Relationship Id="rId37" Type="http://schemas.openxmlformats.org/officeDocument/2006/relationships/header" Target="header3.xm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hyperlink" Target="http://en.wikipedia.org/wiki/Performance_engineering" TargetMode="External"/><Relationship Id="rId23" Type="http://schemas.openxmlformats.org/officeDocument/2006/relationships/hyperlink" Target="http://en.wikipedia.org/wiki/Work_breakdown_structure" TargetMode="External"/><Relationship Id="rId28" Type="http://schemas.openxmlformats.org/officeDocument/2006/relationships/hyperlink" Target="http://en.wikipedia.org/wiki/Resource_(project_management)" TargetMode="External"/><Relationship Id="rId36" Type="http://schemas.openxmlformats.org/officeDocument/2006/relationships/footer" Target="footer1.xm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hyperlink" Target="http://en.wikipedia.org/wiki/Scope_(project_management)" TargetMode="External"/><Relationship Id="rId31" Type="http://schemas.openxmlformats.org/officeDocument/2006/relationships/hyperlink" Target="http://en.wikipedia.org/wiki/Project_plan"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n.wikipedia.org/wiki/Non-functional_requirements" TargetMode="External"/><Relationship Id="rId22" Type="http://schemas.openxmlformats.org/officeDocument/2006/relationships/hyperlink" Target="http://en.wikipedia.org/wiki/Work_(project_management)" TargetMode="External"/><Relationship Id="rId27" Type="http://schemas.openxmlformats.org/officeDocument/2006/relationships/hyperlink" Target="http://en.wikipedia.org/wiki/Float_(project_management)" TargetMode="External"/><Relationship Id="rId30" Type="http://schemas.openxmlformats.org/officeDocument/2006/relationships/hyperlink" Target="http://en.wikipedia.org/wiki/Cost" TargetMode="External"/><Relationship Id="rId35" Type="http://schemas.openxmlformats.org/officeDocument/2006/relationships/header" Target="header2.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en.wikipedia.org/wiki/Use_case" TargetMode="External"/><Relationship Id="rId17" Type="http://schemas.openxmlformats.org/officeDocument/2006/relationships/hyperlink" Target="http://en.wikipedia.org/wiki/Schedule_(project_management)" TargetMode="External"/><Relationship Id="rId25" Type="http://schemas.openxmlformats.org/officeDocument/2006/relationships/hyperlink" Target="http://en.wikipedia.org/wiki/Activity_network_diagram" TargetMode="External"/><Relationship Id="rId33" Type="http://schemas.openxmlformats.org/officeDocument/2006/relationships/hyperlink" Target="http://en.wikipedia.org/wiki/Earned_value_management" TargetMode="External"/><Relationship Id="rId38" Type="http://schemas.openxmlformats.org/officeDocument/2006/relationships/image" Target="media/image4.emf"/><Relationship Id="rId46" Type="http://schemas.openxmlformats.org/officeDocument/2006/relationships/image" Target="media/image12.png"/><Relationship Id="rId5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202013\Templates\1033\StudentReport.dotx" TargetMode="External"/></Relationships>
</file>

<file path=word/theme/theme1.xml><?xml version="1.0" encoding="utf-8"?>
<a:theme xmlns:a="http://schemas.openxmlformats.org/drawingml/2006/main" name="Student Report">
  <a:themeElements>
    <a:clrScheme name="Red">
      <a:dk1>
        <a:sysClr val="windowText" lastClr="363636"/>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Placeholder1</b:Tag>
    <b:SourceType>Book</b:SourceType>
    <b:Guid>{27804940-C493-45AB-98CC-7A8A887E0909}</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B0418-D7D4-4AB0-98C7-3E16C42A9279}">
  <ds:schemaRefs>
    <ds:schemaRef ds:uri="http://schemas.microsoft.com/sharepoint/v3/contenttype/forms"/>
  </ds:schemaRefs>
</ds:datastoreItem>
</file>

<file path=customXml/itemProps3.xml><?xml version="1.0" encoding="utf-8"?>
<ds:datastoreItem xmlns:ds="http://schemas.openxmlformats.org/officeDocument/2006/customXml" ds:itemID="{5E894A28-BAA2-43EF-941D-8CDA4EAB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2796</TotalTime>
  <Pages>285</Pages>
  <Words>73800</Words>
  <Characters>420660</Characters>
  <Application>Microsoft Office Word</Application>
  <DocSecurity>0</DocSecurity>
  <Lines>3505</Lines>
  <Paragraphs>986</Paragraphs>
  <ScaleCrop>false</ScaleCrop>
  <HeadingPairs>
    <vt:vector size="2" baseType="variant">
      <vt:variant>
        <vt:lpstr>Title</vt:lpstr>
      </vt:variant>
      <vt:variant>
        <vt:i4>1</vt:i4>
      </vt:variant>
    </vt:vector>
  </HeadingPairs>
  <TitlesOfParts>
    <vt:vector size="1" baseType="lpstr">
      <vt:lpstr>                    Scool Management System  </vt:lpstr>
    </vt:vector>
  </TitlesOfParts>
  <Company/>
  <LinksUpToDate>false</LinksUpToDate>
  <CharactersWithSpaces>493474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Scool Management System  </dc:title>
  <dc:creator>PANKAJ KUMAR</dc:creator>
  <cp:keywords>MCA</cp:keywords>
  <cp:lastModifiedBy>Rishav Kashyap</cp:lastModifiedBy>
  <cp:revision>53</cp:revision>
  <cp:lastPrinted>2015-12-10T17:24:00Z</cp:lastPrinted>
  <dcterms:created xsi:type="dcterms:W3CDTF">2013-09-24T12:20:00Z</dcterms:created>
  <dcterms:modified xsi:type="dcterms:W3CDTF">2016-06-10T01:31:00Z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